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4E2E" w14:textId="77777777" w:rsidR="00331C7E" w:rsidRPr="000F6A94" w:rsidRDefault="00331C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5AEE1140" w14:textId="77777777" w:rsidR="00331C7E" w:rsidRPr="000F6A94" w:rsidRDefault="00331C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7A18BC95" w14:textId="77777777" w:rsidR="00331C7E" w:rsidRPr="005A61C6" w:rsidRDefault="00331C7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22079565" w14:textId="0123F0C8" w:rsidR="00331C7E" w:rsidRPr="00BF5D75" w:rsidRDefault="00331C7E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2A0F1B">
        <w:rPr>
          <w:rFonts w:ascii="Calibri" w:hAnsi="Calibri" w:cs="Arial"/>
          <w:b/>
          <w:sz w:val="24"/>
          <w:szCs w:val="24"/>
        </w:rPr>
        <w:t>concept Overeenkomst en Programma van Eisen met betrekking tot de Europese</w:t>
      </w:r>
      <w:r w:rsidR="002A0F1B" w:rsidRPr="002A0F1B">
        <w:rPr>
          <w:rFonts w:ascii="Calibri" w:hAnsi="Calibri" w:cs="Arial"/>
          <w:b/>
          <w:sz w:val="24"/>
          <w:szCs w:val="24"/>
        </w:rPr>
        <w:t xml:space="preserve"> </w:t>
      </w:r>
      <w:r w:rsidRPr="002A0F1B">
        <w:rPr>
          <w:rFonts w:ascii="Calibri" w:hAnsi="Calibri" w:cs="Arial"/>
          <w:b/>
          <w:sz w:val="24"/>
          <w:szCs w:val="24"/>
        </w:rPr>
        <w:t xml:space="preserve">Aanbesteding </w:t>
      </w:r>
      <w:r w:rsidR="002A0F1B" w:rsidRPr="002A0F1B">
        <w:rPr>
          <w:rFonts w:ascii="Calibri" w:hAnsi="Calibri" w:cs="Arial"/>
          <w:b/>
          <w:sz w:val="24"/>
          <w:szCs w:val="24"/>
        </w:rPr>
        <w:t>2022-MF1602</w:t>
      </w:r>
      <w:r w:rsidRPr="002A0F1B">
        <w:rPr>
          <w:rFonts w:ascii="Calibri" w:hAnsi="Calibri" w:cs="Arial"/>
          <w:b/>
          <w:sz w:val="24"/>
          <w:szCs w:val="24"/>
        </w:rPr>
        <w:t xml:space="preserve"> ten behoeve van </w:t>
      </w:r>
      <w:r w:rsidR="002A0F1B" w:rsidRPr="002A0F1B">
        <w:rPr>
          <w:rFonts w:ascii="Calibri" w:hAnsi="Calibri" w:cs="Arial"/>
          <w:b/>
          <w:sz w:val="24"/>
          <w:szCs w:val="24"/>
        </w:rPr>
        <w:t>Stichting Prokind scholengroep en Vereniging voor Christelijk Primair Onderwijs.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17FB0183" w14:textId="77777777" w:rsidR="00331C7E" w:rsidRPr="005A61C6" w:rsidRDefault="00331C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375AC73" w14:textId="77777777" w:rsidR="00331C7E" w:rsidRPr="005A61C6" w:rsidRDefault="00331C7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465718D" w14:textId="77777777" w:rsidR="00331C7E" w:rsidRPr="005A61C6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2C1E36C" w14:textId="77777777" w:rsidR="00331C7E" w:rsidRPr="005A61C6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33E7EBA" w14:textId="77777777" w:rsidR="00331C7E" w:rsidRPr="001D5A7A" w:rsidRDefault="00331C7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F906CE7" w14:textId="77777777" w:rsidR="00331C7E" w:rsidRPr="001D5A7A" w:rsidRDefault="00331C7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72AEB0C2" w14:textId="77777777" w:rsidR="00331C7E" w:rsidRPr="005A61C6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2BFF053" w14:textId="77777777" w:rsidR="00331C7E" w:rsidRPr="005A61C6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8735EB9" w14:textId="77777777" w:rsidR="00331C7E" w:rsidRPr="002A0F1B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Ondergetek</w:t>
      </w:r>
      <w:r w:rsidRPr="002A0F1B">
        <w:rPr>
          <w:rFonts w:ascii="Calibri" w:hAnsi="Calibri" w:cs="Arial"/>
          <w:sz w:val="22"/>
          <w:szCs w:val="22"/>
        </w:rPr>
        <w:t xml:space="preserve">ende verklaart akkoord te gaan met de onderstaande overeenkomst gekoppeld aan </w:t>
      </w:r>
    </w:p>
    <w:p w14:paraId="4D058605" w14:textId="4A97AF6B" w:rsidR="00331C7E" w:rsidRPr="002A0F1B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A0F1B">
        <w:rPr>
          <w:rFonts w:ascii="Calibri" w:hAnsi="Calibri" w:cs="Arial"/>
          <w:sz w:val="22"/>
          <w:szCs w:val="22"/>
        </w:rPr>
        <w:t xml:space="preserve">aanbesteding </w:t>
      </w:r>
      <w:r w:rsidR="002A0F1B" w:rsidRPr="002A0F1B">
        <w:rPr>
          <w:rFonts w:ascii="Calibri" w:hAnsi="Calibri" w:cs="Arial"/>
          <w:sz w:val="22"/>
          <w:szCs w:val="22"/>
        </w:rPr>
        <w:t>2022-MF1601:</w:t>
      </w:r>
    </w:p>
    <w:p w14:paraId="67F34B1A" w14:textId="77777777" w:rsidR="00331C7E" w:rsidRPr="002A0F1B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B9503C0" w14:textId="5BC2C132" w:rsidR="00331C7E" w:rsidRPr="002A0F1B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A0F1B">
        <w:rPr>
          <w:rFonts w:ascii="Calibri" w:hAnsi="Calibri" w:cs="Arial"/>
          <w:sz w:val="22"/>
          <w:szCs w:val="22"/>
        </w:rPr>
        <w:t xml:space="preserve">[Bijlage </w:t>
      </w:r>
      <w:r w:rsidR="002A0F1B" w:rsidRPr="002A0F1B">
        <w:rPr>
          <w:rFonts w:ascii="Calibri" w:hAnsi="Calibri" w:cs="Arial"/>
          <w:sz w:val="22"/>
          <w:szCs w:val="22"/>
        </w:rPr>
        <w:t>C</w:t>
      </w:r>
      <w:r w:rsidRPr="002A0F1B">
        <w:rPr>
          <w:rFonts w:ascii="Calibri" w:hAnsi="Calibri" w:cs="Calibri"/>
          <w:sz w:val="22"/>
          <w:szCs w:val="22"/>
        </w:rPr>
        <w:t xml:space="preserve"> </w:t>
      </w:r>
      <w:r w:rsidRPr="002A0F1B">
        <w:rPr>
          <w:rFonts w:ascii="Calibri" w:hAnsi="Calibri" w:cs="Calibri"/>
          <w:sz w:val="22"/>
          <w:szCs w:val="22"/>
        </w:rPr>
        <w:tab/>
        <w:t xml:space="preserve">Concept overeenkomst </w:t>
      </w:r>
    </w:p>
    <w:p w14:paraId="1EBDDEC1" w14:textId="383170D7" w:rsidR="00331C7E" w:rsidRPr="002A0F1B" w:rsidRDefault="00331C7E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A0F1B">
        <w:rPr>
          <w:rFonts w:ascii="Calibri" w:hAnsi="Calibri" w:cs="Arial"/>
          <w:sz w:val="22"/>
          <w:szCs w:val="22"/>
        </w:rPr>
        <w:t xml:space="preserve">[Bijlage </w:t>
      </w:r>
      <w:r w:rsidR="002A0F1B" w:rsidRPr="002A0F1B">
        <w:rPr>
          <w:rFonts w:ascii="Calibri" w:hAnsi="Calibri" w:cs="Arial"/>
          <w:sz w:val="22"/>
          <w:szCs w:val="22"/>
        </w:rPr>
        <w:t>D1</w:t>
      </w:r>
      <w:r w:rsidRPr="002A0F1B">
        <w:rPr>
          <w:rFonts w:ascii="Calibri" w:hAnsi="Calibri" w:cs="Calibri"/>
          <w:sz w:val="22"/>
          <w:szCs w:val="22"/>
        </w:rPr>
        <w:t xml:space="preserve"> </w:t>
      </w:r>
      <w:r w:rsidRPr="002A0F1B">
        <w:rPr>
          <w:rFonts w:ascii="Calibri" w:hAnsi="Calibri" w:cs="Calibri"/>
          <w:sz w:val="22"/>
          <w:szCs w:val="22"/>
        </w:rPr>
        <w:tab/>
        <w:t xml:space="preserve">Programma van Eisen </w:t>
      </w:r>
    </w:p>
    <w:p w14:paraId="75174B48" w14:textId="77777777" w:rsidR="00331C7E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9AFF9B4" w14:textId="77777777" w:rsidR="00331C7E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F0B1B47" w14:textId="77777777" w:rsidR="00331C7E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8221EB4" w14:textId="77777777" w:rsidR="00331C7E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000A3CE" w14:textId="77777777" w:rsidR="00331C7E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398C319" w14:textId="77777777" w:rsidR="00331C7E" w:rsidRPr="005A61C6" w:rsidRDefault="00331C7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16813E79" w14:textId="77777777" w:rsidR="00331C7E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74657C2" w14:textId="77777777" w:rsidR="00331C7E" w:rsidRDefault="00331C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0A1A955" w14:textId="77777777" w:rsidR="00331C7E" w:rsidRDefault="00331C7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4EA0576" w14:textId="77777777" w:rsidR="00331C7E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0E042B5" w14:textId="77777777" w:rsidR="00331C7E" w:rsidRDefault="00331C7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331C7E" w14:paraId="684F35E2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066BCE22" w14:textId="77777777" w:rsidR="00331C7E" w:rsidRPr="00BF5D75" w:rsidRDefault="00331C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70CFA08D" w14:textId="77777777" w:rsidR="00331C7E" w:rsidRDefault="00331C7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331C7E" w14:paraId="460BD565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1D31843" w14:textId="77777777" w:rsidR="00331C7E" w:rsidRPr="00BF5D75" w:rsidRDefault="00331C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A56912A" w14:textId="77777777" w:rsidR="00331C7E" w:rsidRDefault="00331C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31C7E" w14:paraId="5844A702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F065510" w14:textId="77777777" w:rsidR="00331C7E" w:rsidRPr="00BF5D75" w:rsidRDefault="00331C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40FA2AB1" w14:textId="77777777" w:rsidR="00331C7E" w:rsidRDefault="00331C7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31C7E" w14:paraId="32EFD926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CC7E858" w14:textId="77777777" w:rsidR="00331C7E" w:rsidRPr="00BF5D75" w:rsidRDefault="00331C7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7C295207" w14:textId="77777777" w:rsidR="00331C7E" w:rsidRDefault="00331C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83CE37B" w14:textId="77777777" w:rsidR="00331C7E" w:rsidRDefault="00331C7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66A5D1F" w14:textId="77777777" w:rsidR="00331C7E" w:rsidRDefault="00331C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331C7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298351B1" w14:textId="77777777" w:rsidR="00331C7E" w:rsidRPr="005A61C6" w:rsidRDefault="00331C7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331C7E" w:rsidRPr="005A61C6" w:rsidSect="00331C7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6711D" w14:textId="77777777" w:rsidR="00331C7E" w:rsidRDefault="00331C7E">
      <w:r>
        <w:separator/>
      </w:r>
    </w:p>
  </w:endnote>
  <w:endnote w:type="continuationSeparator" w:id="0">
    <w:p w14:paraId="797A2F63" w14:textId="77777777" w:rsidR="00331C7E" w:rsidRDefault="0033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DD23" w14:textId="77777777" w:rsidR="00331C7E" w:rsidRDefault="00331C7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DCDFA0F" wp14:editId="71FEEA6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0A78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69A15A" wp14:editId="4D5FE77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5128" w14:textId="77777777" w:rsidR="00331C7E" w:rsidRDefault="00331C7E">
      <w:r>
        <w:separator/>
      </w:r>
    </w:p>
  </w:footnote>
  <w:footnote w:type="continuationSeparator" w:id="0">
    <w:p w14:paraId="1C1C520F" w14:textId="77777777" w:rsidR="00331C7E" w:rsidRDefault="00331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CB16C" w14:textId="77777777" w:rsidR="00331C7E" w:rsidRDefault="00331C7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4EDF442" wp14:editId="17C07826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F1BC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72C91B" wp14:editId="5D99F57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A0F1B"/>
    <w:rsid w:val="002B01C8"/>
    <w:rsid w:val="002B31ED"/>
    <w:rsid w:val="002B67EA"/>
    <w:rsid w:val="002E21E7"/>
    <w:rsid w:val="00306027"/>
    <w:rsid w:val="00313C9E"/>
    <w:rsid w:val="00313EF3"/>
    <w:rsid w:val="00322D0E"/>
    <w:rsid w:val="00331C7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1A7C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A1AF3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85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2</cp:revision>
  <cp:lastPrinted>2011-04-29T11:47:00Z</cp:lastPrinted>
  <dcterms:created xsi:type="dcterms:W3CDTF">2022-02-16T10:51:00Z</dcterms:created>
  <dcterms:modified xsi:type="dcterms:W3CDTF">2022-02-16T10:53:00Z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