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18ED2425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7009CF">
        <w:t>7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73A8ECE8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>__ (bijvoorbeeld het KvK nummer</w:t>
      </w:r>
      <w:r w:rsidR="000B1A35" w:rsidRPr="00040554">
        <w:t xml:space="preserve">), </w:t>
      </w:r>
      <w:r w:rsidR="00A92EF4" w:rsidRPr="00040554">
        <w:t>de Inschrijving</w:t>
      </w:r>
      <w:r w:rsidR="00782B1B" w:rsidRPr="00040554">
        <w:t xml:space="preserve"> voor de Aanbesteding </w:t>
      </w:r>
      <w:r w:rsidR="00747D9B">
        <w:rPr>
          <w:i/>
          <w:iCs/>
        </w:rPr>
        <w:t>E-Depot Den Haag</w:t>
      </w:r>
      <w:r w:rsidR="001D345F" w:rsidRPr="00AD2B21">
        <w:rPr>
          <w:i/>
          <w:iCs/>
        </w:rPr>
        <w:t xml:space="preserve"> – </w:t>
      </w:r>
      <w:r w:rsidR="00747D9B">
        <w:rPr>
          <w:i/>
          <w:iCs/>
        </w:rPr>
        <w:t>210162</w:t>
      </w:r>
      <w:r w:rsidR="001D345F" w:rsidRPr="00040554">
        <w:t xml:space="preserve"> </w:t>
      </w:r>
      <w:r w:rsidR="000B1A35" w:rsidRPr="00040554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>
      <w:bookmarkStart w:id="3" w:name="_GoBack"/>
      <w:bookmarkEnd w:id="3"/>
    </w:p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0554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D345F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009CF"/>
    <w:rsid w:val="00713C58"/>
    <w:rsid w:val="007171B2"/>
    <w:rsid w:val="007221BC"/>
    <w:rsid w:val="00747D9B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D2B21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3446-C63F-4ABD-A692-D39112AA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BA3B199-ECF4-4D7D-B4D4-C8B24516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1</Pages>
  <Words>175</Words>
  <Characters>964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Model volmacht</dc:title>
  <dc:creator>Monica Demkes</dc:creator>
  <cp:keywords/>
  <cp:lastModifiedBy>Bram de Jong</cp:lastModifiedBy>
  <cp:revision>8</cp:revision>
  <cp:lastPrinted>2021-07-19T19:12:00Z</cp:lastPrinted>
  <dcterms:created xsi:type="dcterms:W3CDTF">2021-07-19T05:41:00Z</dcterms:created>
  <dcterms:modified xsi:type="dcterms:W3CDTF">2021-12-14T09:35:00Z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