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1224" w14:textId="3A51039D" w:rsidR="002E0F93" w:rsidRPr="002E0F93" w:rsidRDefault="002E0F93" w:rsidP="00DB7C4E">
      <w:pPr>
        <w:pStyle w:val="Kop1"/>
        <w:numPr>
          <w:ilvl w:val="0"/>
          <w:numId w:val="0"/>
        </w:numPr>
        <w:ind w:left="360" w:hanging="360"/>
        <w:rPr>
          <w:lang w:val="nl-NL"/>
        </w:rPr>
      </w:pPr>
      <w:r w:rsidRPr="002E0F93">
        <w:rPr>
          <w:lang w:val="nl-NL"/>
        </w:rPr>
        <w:t xml:space="preserve">Verklaring Combinatie </w:t>
      </w:r>
    </w:p>
    <w:p w14:paraId="567727F2" w14:textId="77777777" w:rsidR="000D72D0" w:rsidRDefault="002E0F93" w:rsidP="002E0F93">
      <w:pPr>
        <w:rPr>
          <w:lang w:val="nl-NL"/>
        </w:rPr>
      </w:pPr>
      <w:r w:rsidRPr="002E0F93">
        <w:rPr>
          <w:lang w:val="nl-NL"/>
        </w:rPr>
        <w:t>Ondergetekenden verklaren dat de leden van de combinatie zich gezamenlijk en hoofdelijk aansprakelijk stellen voor</w:t>
      </w:r>
      <w:r w:rsidR="000D72D0">
        <w:rPr>
          <w:lang w:val="nl-NL"/>
        </w:rPr>
        <w:t>:</w:t>
      </w:r>
    </w:p>
    <w:p w14:paraId="78EE562A" w14:textId="7CD87BFF" w:rsidR="000D72D0" w:rsidRDefault="002E0F93" w:rsidP="000D72D0">
      <w:pPr>
        <w:pStyle w:val="Lijstalinea"/>
        <w:numPr>
          <w:ilvl w:val="0"/>
          <w:numId w:val="31"/>
        </w:numPr>
        <w:rPr>
          <w:lang w:val="nl-NL"/>
        </w:rPr>
      </w:pPr>
      <w:r w:rsidRPr="000D72D0">
        <w:rPr>
          <w:lang w:val="nl-NL"/>
        </w:rPr>
        <w:t xml:space="preserve">de volledige en juiste uitvoering van de </w:t>
      </w:r>
      <w:r w:rsidR="00423FE2" w:rsidRPr="000B4D02">
        <w:rPr>
          <w:lang w:val="nl-NL"/>
        </w:rPr>
        <w:t>raamovereenkomst en nadere overeenkomst</w:t>
      </w:r>
      <w:r w:rsidR="00BD4B66" w:rsidRPr="000B4D02">
        <w:rPr>
          <w:lang w:val="nl-NL"/>
        </w:rPr>
        <w:t>en</w:t>
      </w:r>
      <w:r w:rsidR="000B4D02" w:rsidRPr="000B4D02">
        <w:rPr>
          <w:lang w:val="nl-NL"/>
        </w:rPr>
        <w:t xml:space="preserve"> </w:t>
      </w:r>
      <w:r w:rsidR="00423FE2">
        <w:rPr>
          <w:lang w:val="nl-NL"/>
        </w:rPr>
        <w:t>in</w:t>
      </w:r>
      <w:r w:rsidRPr="000D72D0">
        <w:rPr>
          <w:lang w:val="nl-NL"/>
        </w:rPr>
        <w:t xml:space="preserve"> al zijn onderdelen</w:t>
      </w:r>
      <w:r w:rsidR="000D72D0" w:rsidRPr="000D72D0">
        <w:rPr>
          <w:lang w:val="nl-NL"/>
        </w:rPr>
        <w:t xml:space="preserve"> en conform de daarvoor geldende eisen en voorwaarden, </w:t>
      </w:r>
    </w:p>
    <w:p w14:paraId="27AC9D03" w14:textId="24952315" w:rsidR="000D72D0" w:rsidRDefault="000D72D0" w:rsidP="000D72D0">
      <w:pPr>
        <w:pStyle w:val="Lijstalinea"/>
        <w:numPr>
          <w:ilvl w:val="0"/>
          <w:numId w:val="31"/>
        </w:numPr>
        <w:rPr>
          <w:lang w:val="nl-NL"/>
        </w:rPr>
      </w:pPr>
      <w:r>
        <w:rPr>
          <w:lang w:val="nl-NL"/>
        </w:rPr>
        <w:t>de</w:t>
      </w:r>
      <w:r w:rsidR="00423FE2">
        <w:rPr>
          <w:lang w:val="nl-NL"/>
        </w:rPr>
        <w:t xml:space="preserve"> alle uit de</w:t>
      </w:r>
      <w:r w:rsidRPr="000D72D0">
        <w:rPr>
          <w:lang w:val="nl-NL"/>
        </w:rPr>
        <w:t xml:space="preserve"> </w:t>
      </w:r>
      <w:r w:rsidRPr="000B4D02">
        <w:rPr>
          <w:lang w:val="nl-NL"/>
        </w:rPr>
        <w:t>raamovereenkomst en nadere overeenkomst</w:t>
      </w:r>
      <w:r w:rsidR="00BD4B66" w:rsidRPr="000B4D02">
        <w:rPr>
          <w:lang w:val="nl-NL"/>
        </w:rPr>
        <w:t>en</w:t>
      </w:r>
      <w:r w:rsidRPr="000B4D02">
        <w:rPr>
          <w:lang w:val="nl-NL"/>
        </w:rPr>
        <w:t xml:space="preserve"> </w:t>
      </w:r>
      <w:r w:rsidRPr="000D72D0">
        <w:rPr>
          <w:lang w:val="nl-NL"/>
        </w:rPr>
        <w:t xml:space="preserve">voortvloeiende </w:t>
      </w:r>
      <w:r w:rsidR="00423FE2" w:rsidRPr="000D72D0">
        <w:rPr>
          <w:lang w:val="nl-NL"/>
        </w:rPr>
        <w:t xml:space="preserve">schulden </w:t>
      </w:r>
      <w:r w:rsidR="00423FE2">
        <w:rPr>
          <w:lang w:val="nl-NL"/>
        </w:rPr>
        <w:t xml:space="preserve">en </w:t>
      </w:r>
      <w:r w:rsidRPr="000D72D0">
        <w:rPr>
          <w:lang w:val="nl-NL"/>
        </w:rPr>
        <w:t>verplichtingen</w:t>
      </w:r>
      <w:r w:rsidR="00423FE2">
        <w:rPr>
          <w:lang w:val="nl-NL"/>
        </w:rPr>
        <w:t>, waaronder de verplichting tot nakoming en vergoeding van gelede schade</w:t>
      </w:r>
      <w:r w:rsidR="002E0F93" w:rsidRPr="000D72D0">
        <w:rPr>
          <w:lang w:val="nl-NL"/>
        </w:rPr>
        <w:t xml:space="preserve">, </w:t>
      </w:r>
    </w:p>
    <w:p w14:paraId="3856EC7D" w14:textId="77777777" w:rsidR="000D72D0" w:rsidRDefault="000D72D0" w:rsidP="000D72D0">
      <w:pPr>
        <w:rPr>
          <w:lang w:val="nl-NL"/>
        </w:rPr>
      </w:pPr>
    </w:p>
    <w:p w14:paraId="521D90F8" w14:textId="7FFA1725" w:rsidR="002E0F93" w:rsidRPr="000D72D0" w:rsidRDefault="002E0F93" w:rsidP="000D72D0">
      <w:pPr>
        <w:rPr>
          <w:lang w:val="nl-NL"/>
        </w:rPr>
      </w:pPr>
      <w:r w:rsidRPr="000D72D0">
        <w:rPr>
          <w:lang w:val="nl-NL"/>
        </w:rPr>
        <w:t xml:space="preserve">en verklaren dat  </w:t>
      </w:r>
    </w:p>
    <w:p w14:paraId="534F6145" w14:textId="77777777" w:rsidR="002E0F93" w:rsidRPr="002E0F93" w:rsidRDefault="002E0F93" w:rsidP="002E0F93">
      <w:pPr>
        <w:rPr>
          <w:lang w:val="nl-NL"/>
        </w:rPr>
      </w:pPr>
      <w:r w:rsidRPr="002E0F93">
        <w:rPr>
          <w:lang w:val="nl-NL"/>
        </w:rPr>
        <w:t xml:space="preserve"> </w:t>
      </w:r>
    </w:p>
    <w:p w14:paraId="2753727A" w14:textId="56C79035" w:rsidR="002E0F93" w:rsidRPr="002E0F93" w:rsidRDefault="002E0F93" w:rsidP="002E0F93">
      <w:pPr>
        <w:rPr>
          <w:lang w:val="nl-NL"/>
        </w:rPr>
      </w:pPr>
      <w:r w:rsidRPr="002E0F93">
        <w:rPr>
          <w:lang w:val="nl-NL"/>
        </w:rPr>
        <w:t>…………………</w:t>
      </w:r>
      <w:r w:rsidR="008E6B7D">
        <w:rPr>
          <w:lang w:val="nl-NL"/>
        </w:rPr>
        <w:t>………………..</w:t>
      </w:r>
      <w:r w:rsidRPr="002E0F93">
        <w:rPr>
          <w:lang w:val="nl-NL"/>
        </w:rPr>
        <w:t xml:space="preserve"> zal optreden als vertegenwoordiger van de combinatie en bevoegd is de combinatie in alle opzichten te vertegenwoordigen en te binden en als enig aanspreekpunt voor de Aanbestedende Dienst dient. </w:t>
      </w:r>
    </w:p>
    <w:p w14:paraId="475B8710" w14:textId="77777777" w:rsidR="002E0F93" w:rsidRPr="002E0F93" w:rsidRDefault="002E0F93" w:rsidP="002E0F93">
      <w:pPr>
        <w:rPr>
          <w:lang w:val="nl-NL"/>
        </w:rPr>
      </w:pPr>
      <w:r w:rsidRPr="002E0F93">
        <w:rPr>
          <w:lang w:val="nl-NL"/>
        </w:rPr>
        <w:t xml:space="preserve"> </w:t>
      </w:r>
    </w:p>
    <w:p w14:paraId="1D595B5D" w14:textId="77777777" w:rsidR="002E0F93" w:rsidRPr="002E0F93" w:rsidRDefault="002E0F93" w:rsidP="002E0F93">
      <w:pPr>
        <w:rPr>
          <w:lang w:val="nl-NL"/>
        </w:rPr>
      </w:pPr>
      <w:r w:rsidRPr="002E0F93">
        <w:rPr>
          <w:lang w:val="nl-NL"/>
        </w:rPr>
        <w:t xml:space="preserve">Ondergetekenden verklaren dat zij deze verklaring naar waarheid hebben ondertekend en tevens dat zij daartoe, namens de betreffende </w:t>
      </w:r>
      <w:proofErr w:type="spellStart"/>
      <w:r w:rsidRPr="002E0F93">
        <w:rPr>
          <w:lang w:val="nl-NL"/>
        </w:rPr>
        <w:t>combinant</w:t>
      </w:r>
      <w:proofErr w:type="spellEnd"/>
      <w:r w:rsidRPr="002E0F93">
        <w:rPr>
          <w:lang w:val="nl-NL"/>
        </w:rPr>
        <w:t xml:space="preserve">, rechtens bevoegd zijn. </w:t>
      </w:r>
    </w:p>
    <w:p w14:paraId="0812BD81" w14:textId="77777777" w:rsidR="002E0F93" w:rsidRPr="002E0F93" w:rsidRDefault="002E0F93" w:rsidP="002E0F93">
      <w:pPr>
        <w:rPr>
          <w:lang w:val="nl-NL"/>
        </w:rPr>
      </w:pPr>
      <w:r w:rsidRPr="002E0F93">
        <w:rPr>
          <w:lang w:val="nl-NL"/>
        </w:rPr>
        <w:t xml:space="preserve"> </w:t>
      </w: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FA291B" w:rsidRPr="00DB7C4E" w14:paraId="38EFF500" w14:textId="77777777" w:rsidTr="00DB7C4E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3630CE74" w14:textId="77777777" w:rsidR="00FA291B" w:rsidRPr="00DB7C4E" w:rsidRDefault="00FA291B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proofErr w:type="spellStart"/>
            <w:r w:rsidRPr="00DB7C4E">
              <w:rPr>
                <w:rFonts w:eastAsia="Calibri"/>
                <w:lang w:val="nl-NL"/>
              </w:rPr>
              <w:t>combinant</w:t>
            </w:r>
            <w:proofErr w:type="spellEnd"/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  <w:vAlign w:val="center"/>
          </w:tcPr>
          <w:p w14:paraId="096D15F4" w14:textId="77777777" w:rsidR="00FA291B" w:rsidRPr="00DB7C4E" w:rsidRDefault="00FA291B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FA291B" w:rsidRPr="00DB7C4E" w14:paraId="58C8902C" w14:textId="77777777" w:rsidTr="00DB7C4E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6896E627" w14:textId="77777777" w:rsidR="00FA291B" w:rsidRPr="00DB7C4E" w:rsidRDefault="00FA291B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00084841" w14:textId="77777777" w:rsidR="00FA291B" w:rsidRPr="00DB7C4E" w:rsidRDefault="00FA291B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FA291B" w:rsidRPr="00DB7C4E" w14:paraId="05391163" w14:textId="77777777" w:rsidTr="00DB7C4E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214FC86C" w14:textId="77777777" w:rsidR="00FA291B" w:rsidRPr="00DB7C4E" w:rsidRDefault="00FA291B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0CC88F95" w14:textId="77777777" w:rsidR="00FA291B" w:rsidRPr="00DB7C4E" w:rsidRDefault="00FA291B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FA291B" w:rsidRPr="00DB7C4E" w14:paraId="588FE45C" w14:textId="77777777" w:rsidTr="00DB7C4E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795CB6AA" w14:textId="77777777" w:rsidR="00FA291B" w:rsidRPr="00DB7C4E" w:rsidRDefault="00FA291B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14:paraId="74D87E55" w14:textId="77777777" w:rsidR="00FA291B" w:rsidRPr="00DB7C4E" w:rsidRDefault="00FA291B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14:paraId="30737658" w14:textId="77777777" w:rsidR="00FA291B" w:rsidRPr="00DB7C4E" w:rsidRDefault="00FA291B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FA291B" w:rsidRPr="00DB7C4E" w14:paraId="29FD1151" w14:textId="77777777" w:rsidTr="00DB7C4E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233887D2" w14:textId="77777777" w:rsidR="00FA291B" w:rsidRPr="00DB7C4E" w:rsidRDefault="00FA291B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4ABF5A6E" w14:textId="77777777" w:rsidR="00FA291B" w:rsidRPr="00DB7C4E" w:rsidRDefault="00FA291B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14:paraId="7EB170C6" w14:textId="30993625" w:rsidR="006E3A0A" w:rsidRDefault="006E3A0A" w:rsidP="00BA0B89">
      <w:pPr>
        <w:rPr>
          <w:lang w:val="nl-NL"/>
        </w:rPr>
      </w:pP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BD675E" w:rsidRPr="00DB7C4E" w14:paraId="7D98B00D" w14:textId="77777777" w:rsidTr="00DB7C4E">
        <w:trPr>
          <w:trHeight w:val="479"/>
        </w:trPr>
        <w:tc>
          <w:tcPr>
            <w:tcW w:w="2834" w:type="dxa"/>
            <w:shd w:val="clear" w:color="auto" w:fill="E6E6E6"/>
            <w:vAlign w:val="center"/>
          </w:tcPr>
          <w:p w14:paraId="6487F4A9" w14:textId="77777777" w:rsidR="00BD675E" w:rsidRPr="00DB7C4E" w:rsidRDefault="00BD675E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proofErr w:type="spellStart"/>
            <w:r w:rsidRPr="00DB7C4E">
              <w:rPr>
                <w:rFonts w:eastAsia="Calibri"/>
                <w:lang w:val="nl-NL"/>
              </w:rPr>
              <w:t>combinant</w:t>
            </w:r>
            <w:proofErr w:type="spellEnd"/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  <w:vAlign w:val="center"/>
          </w:tcPr>
          <w:p w14:paraId="4EC1D86D" w14:textId="77777777" w:rsidR="00BD675E" w:rsidRPr="00DB7C4E" w:rsidRDefault="00BD675E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BD675E" w:rsidRPr="00DB7C4E" w14:paraId="4992E7FA" w14:textId="77777777" w:rsidTr="00DB7C4E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65A6D67C" w14:textId="77777777" w:rsidR="00BD675E" w:rsidRPr="00DB7C4E" w:rsidRDefault="00BD675E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4C7F4550" w14:textId="77777777" w:rsidR="00BD675E" w:rsidRPr="00DB7C4E" w:rsidRDefault="00BD675E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BD675E" w:rsidRPr="00DB7C4E" w14:paraId="05E98B52" w14:textId="77777777" w:rsidTr="00DB7C4E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23DA3A76" w14:textId="77777777" w:rsidR="00BD675E" w:rsidRPr="00DB7C4E" w:rsidRDefault="00BD675E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06019624" w14:textId="77777777" w:rsidR="00BD675E" w:rsidRPr="00DB7C4E" w:rsidRDefault="00BD675E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BD675E" w:rsidRPr="00DB7C4E" w14:paraId="76200939" w14:textId="77777777" w:rsidTr="00DB7C4E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6B926AA8" w14:textId="77777777" w:rsidR="00BD675E" w:rsidRPr="00DB7C4E" w:rsidRDefault="00BD675E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14:paraId="6B128CC4" w14:textId="77777777" w:rsidR="00BD675E" w:rsidRPr="00DB7C4E" w:rsidRDefault="00BD675E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14:paraId="41AF1E09" w14:textId="77777777" w:rsidR="00BD675E" w:rsidRPr="00DB7C4E" w:rsidRDefault="00BD675E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BD675E" w:rsidRPr="00DB7C4E" w14:paraId="7F52EDE6" w14:textId="77777777" w:rsidTr="00DB7C4E">
        <w:trPr>
          <w:trHeight w:val="479"/>
        </w:trPr>
        <w:tc>
          <w:tcPr>
            <w:tcW w:w="2834" w:type="dxa"/>
            <w:shd w:val="clear" w:color="auto" w:fill="E6E6E6"/>
            <w:vAlign w:val="center"/>
          </w:tcPr>
          <w:p w14:paraId="460EB443" w14:textId="77777777" w:rsidR="00BD675E" w:rsidRPr="00DB7C4E" w:rsidRDefault="00BD675E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3D263F30" w14:textId="77777777" w:rsidR="00BD675E" w:rsidRPr="00DB7C4E" w:rsidRDefault="00BD675E" w:rsidP="00DB7C4E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14:paraId="6A1FE458" w14:textId="77777777" w:rsidR="00BD675E" w:rsidRDefault="00BD675E" w:rsidP="00BA0B89">
      <w:pPr>
        <w:rPr>
          <w:lang w:val="nl-NL"/>
        </w:rPr>
      </w:pPr>
    </w:p>
    <w:p w14:paraId="0B3C95F0" w14:textId="47B3C571" w:rsidR="00F00A9A" w:rsidRPr="00F00A9A" w:rsidRDefault="00F00A9A" w:rsidP="00BA0B89">
      <w:pPr>
        <w:rPr>
          <w:i/>
          <w:iCs/>
          <w:lang w:val="nl-NL"/>
        </w:rPr>
      </w:pPr>
      <w:r>
        <w:rPr>
          <w:i/>
          <w:iCs/>
          <w:lang w:val="nl-NL"/>
        </w:rPr>
        <w:t xml:space="preserve">[Bij meerdere </w:t>
      </w:r>
      <w:proofErr w:type="spellStart"/>
      <w:r>
        <w:rPr>
          <w:i/>
          <w:iCs/>
          <w:lang w:val="nl-NL"/>
        </w:rPr>
        <w:t>combinanten</w:t>
      </w:r>
      <w:proofErr w:type="spellEnd"/>
      <w:r>
        <w:rPr>
          <w:i/>
          <w:iCs/>
          <w:lang w:val="nl-NL"/>
        </w:rPr>
        <w:t xml:space="preserve"> de tabel kopiëren</w:t>
      </w:r>
      <w:r w:rsidR="008F37F6">
        <w:rPr>
          <w:i/>
          <w:iCs/>
          <w:lang w:val="nl-NL"/>
        </w:rPr>
        <w:t>]</w:t>
      </w:r>
    </w:p>
    <w:sectPr w:rsidR="00F00A9A" w:rsidRPr="00F00A9A" w:rsidSect="001D08A0"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5460F" w14:textId="77777777" w:rsidR="006A2C01" w:rsidRDefault="006A2C01" w:rsidP="004C03F0">
      <w:r>
        <w:separator/>
      </w:r>
    </w:p>
  </w:endnote>
  <w:endnote w:type="continuationSeparator" w:id="0">
    <w:p w14:paraId="1517B982" w14:textId="77777777" w:rsidR="006A2C01" w:rsidRDefault="006A2C01" w:rsidP="004C03F0">
      <w:r>
        <w:continuationSeparator/>
      </w:r>
    </w:p>
  </w:endnote>
  <w:endnote w:type="continuationNotice" w:id="1">
    <w:p w14:paraId="4B356E87" w14:textId="77777777" w:rsidR="00335679" w:rsidRDefault="0033567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77777777" w:rsidR="00262711" w:rsidRPr="00817FCC" w:rsidRDefault="00262711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77777777" w:rsidR="00262711" w:rsidRDefault="00262711" w:rsidP="00F26249">
    <w:pPr>
      <w:spacing w:line="620" w:lineRule="exact"/>
    </w:pP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262711" w:rsidRPr="00F82B1C" w14:paraId="1AFB4273" w14:textId="77777777" w:rsidTr="00F31E9F">
      <w:trPr>
        <w:trHeight w:val="1320"/>
      </w:trPr>
      <w:tc>
        <w:tcPr>
          <w:tcW w:w="2436" w:type="dxa"/>
        </w:tcPr>
        <w:p w14:paraId="79A48063" w14:textId="77777777" w:rsidR="00262711" w:rsidRDefault="00262711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475733356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14:paraId="36DE41CA" w14:textId="77777777" w:rsidR="00262711" w:rsidRPr="00F82B1C" w:rsidRDefault="00262711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078EA48C" w14:textId="77777777" w:rsidR="00262711" w:rsidRPr="00863E68" w:rsidRDefault="00262711" w:rsidP="00863E68">
          <w:pPr>
            <w:pStyle w:val="DHRandinfoKop"/>
          </w:pPr>
          <w:bookmarkStart w:id="0" w:name="bmVersie"/>
          <w:r w:rsidRPr="00863E68">
            <w:t>Versie</w:t>
          </w:r>
        </w:p>
        <w:sdt>
          <w:sdtPr>
            <w:id w:val="365723150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14:paraId="064B5140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kjlf;fjk</w:t>
              </w:r>
              <w:proofErr w:type="spellEnd"/>
            </w:p>
          </w:sdtContent>
        </w:sdt>
        <w:p w14:paraId="1278B52E" w14:textId="77777777" w:rsidR="00262711" w:rsidRPr="00863E68" w:rsidRDefault="00262711" w:rsidP="00863E68">
          <w:pPr>
            <w:pStyle w:val="DHRandinfoKop"/>
          </w:pPr>
          <w:bookmarkStart w:id="1" w:name="bmAuteur"/>
          <w:bookmarkEnd w:id="0"/>
          <w:r w:rsidRPr="00863E68">
            <w:t>Auteur</w:t>
          </w:r>
        </w:p>
        <w:sdt>
          <w:sdtPr>
            <w:id w:val="859549666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14:paraId="3BCB70A4" w14:textId="77777777" w:rsidR="00262711" w:rsidRPr="00863E68" w:rsidRDefault="00262711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1" w:displacedByCustomXml="prev"/>
      </w:tc>
      <w:tc>
        <w:tcPr>
          <w:tcW w:w="2408" w:type="dxa"/>
        </w:tcPr>
        <w:p w14:paraId="06AD0FA2" w14:textId="77777777" w:rsidR="00262711" w:rsidRPr="00863E68" w:rsidRDefault="00262711" w:rsidP="00863E68">
          <w:pPr>
            <w:pStyle w:val="DHRandinfoKop"/>
          </w:pPr>
          <w:bookmarkStart w:id="2" w:name="bmOpdrachtnaam"/>
          <w:r w:rsidRPr="00863E68">
            <w:t>Opdrachtnaam</w:t>
          </w:r>
        </w:p>
        <w:sdt>
          <w:sdtPr>
            <w:id w:val="-611132198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14:paraId="383D7B5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jkl;efjl</w:t>
              </w:r>
              <w:proofErr w:type="spellEnd"/>
            </w:p>
          </w:sdtContent>
        </w:sdt>
        <w:p w14:paraId="29B18901" w14:textId="77777777" w:rsidR="00262711" w:rsidRPr="00863E68" w:rsidRDefault="00262711" w:rsidP="00863E68">
          <w:pPr>
            <w:pStyle w:val="DHRandinfoKop"/>
          </w:pPr>
          <w:bookmarkStart w:id="3" w:name="bmOpdrachtgever"/>
          <w:bookmarkEnd w:id="2"/>
          <w:r w:rsidRPr="00863E68">
            <w:t>Opdrachtgever</w:t>
          </w:r>
        </w:p>
        <w:sdt>
          <w:sdtPr>
            <w:id w:val="160360462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14:paraId="1AE1C162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lkj;l</w:t>
              </w:r>
              <w:proofErr w:type="spellEnd"/>
            </w:p>
          </w:sdtContent>
        </w:sdt>
        <w:p w14:paraId="61C49428" w14:textId="77777777" w:rsidR="00262711" w:rsidRPr="00863E68" w:rsidRDefault="00262711" w:rsidP="00863E68">
          <w:pPr>
            <w:pStyle w:val="DHRandinfoKop"/>
          </w:pPr>
          <w:bookmarkStart w:id="4" w:name="bmOpdrachtnummer"/>
          <w:bookmarkEnd w:id="3"/>
          <w:r w:rsidRPr="00863E68">
            <w:t>Opdrachtnummer</w:t>
          </w:r>
        </w:p>
        <w:sdt>
          <w:sdtPr>
            <w:id w:val="-895275725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14:paraId="4D74AE4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l;jl;jk</w:t>
              </w:r>
              <w:proofErr w:type="spellEnd"/>
            </w:p>
          </w:sdtContent>
        </w:sdt>
        <w:bookmarkEnd w:id="4" w:displacedByCustomXml="prev"/>
      </w:tc>
      <w:tc>
        <w:tcPr>
          <w:tcW w:w="2421" w:type="dxa"/>
        </w:tcPr>
        <w:p w14:paraId="104EBB47" w14:textId="77777777" w:rsidR="00262711" w:rsidRPr="00863E68" w:rsidRDefault="00262711" w:rsidP="00863E68">
          <w:pPr>
            <w:pStyle w:val="DHRandinfoKop"/>
          </w:pPr>
          <w:bookmarkStart w:id="5" w:name="bmStatus"/>
          <w:r w:rsidRPr="00863E68">
            <w:t>Status</w:t>
          </w:r>
        </w:p>
        <w:sdt>
          <w:sdtPr>
            <w:id w:val="125116351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14:paraId="37735255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l;kj</w:t>
              </w:r>
              <w:proofErr w:type="spellEnd"/>
            </w:p>
          </w:sdtContent>
        </w:sdt>
        <w:bookmarkEnd w:id="5" w:displacedByCustomXml="prev"/>
      </w:tc>
      <w:tc>
        <w:tcPr>
          <w:tcW w:w="2156" w:type="dxa"/>
        </w:tcPr>
        <w:p w14:paraId="5E2A61EA" w14:textId="77777777" w:rsidR="00262711" w:rsidRPr="00F82B1C" w:rsidRDefault="00262711" w:rsidP="00BD5048">
          <w:pPr>
            <w:pStyle w:val="DHRandinfoKop"/>
            <w:rPr>
              <w:noProof/>
            </w:rPr>
          </w:pPr>
        </w:p>
      </w:tc>
    </w:tr>
  </w:tbl>
  <w:p w14:paraId="3430F398" w14:textId="77777777" w:rsidR="00262711" w:rsidRDefault="002627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DDB27" w14:textId="77777777" w:rsidR="006A2C01" w:rsidRDefault="006A2C01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6368168E" w14:textId="77777777" w:rsidR="006A2C01" w:rsidRDefault="006A2C01" w:rsidP="004C03F0">
      <w:r>
        <w:continuationSeparator/>
      </w:r>
    </w:p>
  </w:footnote>
  <w:footnote w:type="continuationNotice" w:id="1">
    <w:p w14:paraId="317F7A2B" w14:textId="77777777" w:rsidR="00335679" w:rsidRDefault="0033567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035A3FA6" w:rsidR="00262711" w:rsidRDefault="00262711" w:rsidP="001D08A0">
    <w:pPr>
      <w:pStyle w:val="Koptekst"/>
      <w:tabs>
        <w:tab w:val="clear" w:pos="4536"/>
        <w:tab w:val="clear" w:pos="9072"/>
        <w:tab w:val="left" w:pos="2091"/>
      </w:tabs>
      <w:spacing w:after="3680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2512CDDA" wp14:editId="5D6FFCA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13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8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7647"/>
    <w:multiLevelType w:val="hybridMultilevel"/>
    <w:tmpl w:val="8876AC48"/>
    <w:lvl w:ilvl="0" w:tplc="2862A5FE">
      <w:numFmt w:val="bullet"/>
      <w:lvlText w:val="-"/>
      <w:lvlJc w:val="left"/>
      <w:pPr>
        <w:ind w:left="927" w:hanging="360"/>
      </w:pPr>
      <w:rPr>
        <w:rFonts w:ascii="Georgia" w:eastAsiaTheme="minorHAnsi" w:hAnsi="Georg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433999"/>
    <w:multiLevelType w:val="hybridMultilevel"/>
    <w:tmpl w:val="B09602CC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19461C0"/>
    <w:multiLevelType w:val="hybridMultilevel"/>
    <w:tmpl w:val="83F607BC"/>
    <w:lvl w:ilvl="0" w:tplc="118C66FA">
      <w:start w:val="1"/>
      <w:numFmt w:val="decimal"/>
      <w:lvlText w:val="%1."/>
      <w:lvlJc w:val="left"/>
      <w:pPr>
        <w:ind w:left="1698" w:hanging="360"/>
      </w:pPr>
      <w:rPr>
        <w:rFonts w:ascii="Georgia" w:eastAsia="Georgia" w:hAnsi="Georgia" w:hint="default"/>
        <w:spacing w:val="1"/>
        <w:w w:val="100"/>
        <w:sz w:val="22"/>
        <w:szCs w:val="22"/>
      </w:rPr>
    </w:lvl>
    <w:lvl w:ilvl="1" w:tplc="0FAA6882">
      <w:start w:val="1"/>
      <w:numFmt w:val="bullet"/>
      <w:lvlText w:val="-"/>
      <w:lvlJc w:val="left"/>
      <w:pPr>
        <w:ind w:left="205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B6B0EC5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420E66D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DD906CE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CEB4725A">
      <w:start w:val="1"/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710408A2">
      <w:start w:val="1"/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83003FE4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  <w:lvl w:ilvl="8" w:tplc="7228E392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21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5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30"/>
  </w:num>
  <w:num w:numId="15">
    <w:abstractNumId w:val="22"/>
  </w:num>
  <w:num w:numId="16">
    <w:abstractNumId w:val="29"/>
  </w:num>
  <w:num w:numId="17">
    <w:abstractNumId w:val="19"/>
  </w:num>
  <w:num w:numId="18">
    <w:abstractNumId w:val="26"/>
  </w:num>
  <w:num w:numId="19">
    <w:abstractNumId w:val="12"/>
  </w:num>
  <w:num w:numId="20">
    <w:abstractNumId w:val="14"/>
  </w:num>
  <w:num w:numId="21">
    <w:abstractNumId w:val="18"/>
  </w:num>
  <w:num w:numId="22">
    <w:abstractNumId w:val="25"/>
  </w:num>
  <w:num w:numId="23">
    <w:abstractNumId w:val="27"/>
  </w:num>
  <w:num w:numId="24">
    <w:abstractNumId w:val="28"/>
  </w:num>
  <w:num w:numId="25">
    <w:abstractNumId w:val="21"/>
  </w:num>
  <w:num w:numId="26">
    <w:abstractNumId w:val="10"/>
  </w:num>
  <w:num w:numId="27">
    <w:abstractNumId w:val="13"/>
  </w:num>
  <w:num w:numId="28">
    <w:abstractNumId w:val="23"/>
  </w:num>
  <w:num w:numId="29">
    <w:abstractNumId w:val="20"/>
  </w:num>
  <w:num w:numId="30">
    <w:abstractNumId w:val="11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270B"/>
    <w:rsid w:val="00016950"/>
    <w:rsid w:val="0003291B"/>
    <w:rsid w:val="00042AFD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A56C9"/>
    <w:rsid w:val="000B4D02"/>
    <w:rsid w:val="000D2402"/>
    <w:rsid w:val="000D46CE"/>
    <w:rsid w:val="000D72D0"/>
    <w:rsid w:val="00104444"/>
    <w:rsid w:val="00113702"/>
    <w:rsid w:val="0012380D"/>
    <w:rsid w:val="0015203F"/>
    <w:rsid w:val="00162EF7"/>
    <w:rsid w:val="00182441"/>
    <w:rsid w:val="0018730B"/>
    <w:rsid w:val="00190519"/>
    <w:rsid w:val="001B3405"/>
    <w:rsid w:val="001C1F09"/>
    <w:rsid w:val="001D08A0"/>
    <w:rsid w:val="001E6CBD"/>
    <w:rsid w:val="0020629C"/>
    <w:rsid w:val="00215101"/>
    <w:rsid w:val="002254D5"/>
    <w:rsid w:val="002269B8"/>
    <w:rsid w:val="0023657B"/>
    <w:rsid w:val="0024152A"/>
    <w:rsid w:val="00244624"/>
    <w:rsid w:val="00253B6C"/>
    <w:rsid w:val="00262711"/>
    <w:rsid w:val="00266875"/>
    <w:rsid w:val="00286677"/>
    <w:rsid w:val="002B2699"/>
    <w:rsid w:val="002B48B5"/>
    <w:rsid w:val="002B5F0A"/>
    <w:rsid w:val="002E0F93"/>
    <w:rsid w:val="002E581F"/>
    <w:rsid w:val="002F3382"/>
    <w:rsid w:val="002F417B"/>
    <w:rsid w:val="002F47CD"/>
    <w:rsid w:val="003046ED"/>
    <w:rsid w:val="00305DB9"/>
    <w:rsid w:val="003118F4"/>
    <w:rsid w:val="003126CC"/>
    <w:rsid w:val="00332DD1"/>
    <w:rsid w:val="00335679"/>
    <w:rsid w:val="00354612"/>
    <w:rsid w:val="00354784"/>
    <w:rsid w:val="0035487E"/>
    <w:rsid w:val="003672E3"/>
    <w:rsid w:val="003728C9"/>
    <w:rsid w:val="0039381E"/>
    <w:rsid w:val="003C017C"/>
    <w:rsid w:val="003C1F28"/>
    <w:rsid w:val="003D25E5"/>
    <w:rsid w:val="003E00F3"/>
    <w:rsid w:val="003E3036"/>
    <w:rsid w:val="003E5C8E"/>
    <w:rsid w:val="00412BA7"/>
    <w:rsid w:val="0041365D"/>
    <w:rsid w:val="00423B70"/>
    <w:rsid w:val="00423FE2"/>
    <w:rsid w:val="00454B69"/>
    <w:rsid w:val="00456F44"/>
    <w:rsid w:val="00463F8B"/>
    <w:rsid w:val="00466CAE"/>
    <w:rsid w:val="00467E16"/>
    <w:rsid w:val="00495798"/>
    <w:rsid w:val="004972F7"/>
    <w:rsid w:val="004A2C31"/>
    <w:rsid w:val="004C03F0"/>
    <w:rsid w:val="004E71F1"/>
    <w:rsid w:val="004F113B"/>
    <w:rsid w:val="0050376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96479"/>
    <w:rsid w:val="005B01AD"/>
    <w:rsid w:val="005B641A"/>
    <w:rsid w:val="005B7BE0"/>
    <w:rsid w:val="005C6870"/>
    <w:rsid w:val="005D2FFA"/>
    <w:rsid w:val="005E0E76"/>
    <w:rsid w:val="005E1B1C"/>
    <w:rsid w:val="005E423B"/>
    <w:rsid w:val="005E72B9"/>
    <w:rsid w:val="005F2153"/>
    <w:rsid w:val="00612C9C"/>
    <w:rsid w:val="006219B9"/>
    <w:rsid w:val="00631F12"/>
    <w:rsid w:val="0064661F"/>
    <w:rsid w:val="00647612"/>
    <w:rsid w:val="00665DE2"/>
    <w:rsid w:val="006863E9"/>
    <w:rsid w:val="00691633"/>
    <w:rsid w:val="0069210A"/>
    <w:rsid w:val="006A2C01"/>
    <w:rsid w:val="006A3F52"/>
    <w:rsid w:val="006B475A"/>
    <w:rsid w:val="006C34EA"/>
    <w:rsid w:val="006C4E03"/>
    <w:rsid w:val="006D3D69"/>
    <w:rsid w:val="006D4955"/>
    <w:rsid w:val="006E3A0A"/>
    <w:rsid w:val="00713C58"/>
    <w:rsid w:val="007171B2"/>
    <w:rsid w:val="0072168C"/>
    <w:rsid w:val="007221BC"/>
    <w:rsid w:val="007272BF"/>
    <w:rsid w:val="00733CB7"/>
    <w:rsid w:val="00742B71"/>
    <w:rsid w:val="007755BB"/>
    <w:rsid w:val="00781585"/>
    <w:rsid w:val="00783ECF"/>
    <w:rsid w:val="007848DB"/>
    <w:rsid w:val="00785DB3"/>
    <w:rsid w:val="00792FEF"/>
    <w:rsid w:val="00797DFB"/>
    <w:rsid w:val="007A7758"/>
    <w:rsid w:val="007B1462"/>
    <w:rsid w:val="007B52DD"/>
    <w:rsid w:val="007B7751"/>
    <w:rsid w:val="007E3791"/>
    <w:rsid w:val="00817FCC"/>
    <w:rsid w:val="00835B95"/>
    <w:rsid w:val="00835BAD"/>
    <w:rsid w:val="00840317"/>
    <w:rsid w:val="008506F3"/>
    <w:rsid w:val="008521C0"/>
    <w:rsid w:val="008538FE"/>
    <w:rsid w:val="00863E68"/>
    <w:rsid w:val="00866044"/>
    <w:rsid w:val="00881D74"/>
    <w:rsid w:val="00883509"/>
    <w:rsid w:val="00885B42"/>
    <w:rsid w:val="008A28BE"/>
    <w:rsid w:val="008A3CAC"/>
    <w:rsid w:val="008A698E"/>
    <w:rsid w:val="008D292C"/>
    <w:rsid w:val="008E48D4"/>
    <w:rsid w:val="008E6B7D"/>
    <w:rsid w:val="008F37F6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7695E"/>
    <w:rsid w:val="009806E2"/>
    <w:rsid w:val="00984D28"/>
    <w:rsid w:val="00992E1E"/>
    <w:rsid w:val="009A68F2"/>
    <w:rsid w:val="009B5AA9"/>
    <w:rsid w:val="009C4321"/>
    <w:rsid w:val="009D59F2"/>
    <w:rsid w:val="009E3F74"/>
    <w:rsid w:val="009F5FCA"/>
    <w:rsid w:val="00A0151F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0306"/>
    <w:rsid w:val="00AF03BC"/>
    <w:rsid w:val="00AF0DFB"/>
    <w:rsid w:val="00AF31CE"/>
    <w:rsid w:val="00AF726D"/>
    <w:rsid w:val="00B00FC5"/>
    <w:rsid w:val="00B042D6"/>
    <w:rsid w:val="00B07195"/>
    <w:rsid w:val="00B07A21"/>
    <w:rsid w:val="00B13262"/>
    <w:rsid w:val="00B27745"/>
    <w:rsid w:val="00B27DCB"/>
    <w:rsid w:val="00B37C5A"/>
    <w:rsid w:val="00B525B9"/>
    <w:rsid w:val="00B54DAD"/>
    <w:rsid w:val="00B65746"/>
    <w:rsid w:val="00B70433"/>
    <w:rsid w:val="00B708C2"/>
    <w:rsid w:val="00B82670"/>
    <w:rsid w:val="00B83EC9"/>
    <w:rsid w:val="00B96239"/>
    <w:rsid w:val="00BA0B89"/>
    <w:rsid w:val="00BA11BA"/>
    <w:rsid w:val="00BA2071"/>
    <w:rsid w:val="00BD4B66"/>
    <w:rsid w:val="00BD5048"/>
    <w:rsid w:val="00BD675E"/>
    <w:rsid w:val="00BE0F5C"/>
    <w:rsid w:val="00BE15E1"/>
    <w:rsid w:val="00C051FB"/>
    <w:rsid w:val="00C117F9"/>
    <w:rsid w:val="00C377E0"/>
    <w:rsid w:val="00C44ACD"/>
    <w:rsid w:val="00C51E3D"/>
    <w:rsid w:val="00C5473A"/>
    <w:rsid w:val="00C575FC"/>
    <w:rsid w:val="00C645FE"/>
    <w:rsid w:val="00C8257F"/>
    <w:rsid w:val="00CB4100"/>
    <w:rsid w:val="00CC43F9"/>
    <w:rsid w:val="00CD5DA6"/>
    <w:rsid w:val="00CE0CAA"/>
    <w:rsid w:val="00CE4219"/>
    <w:rsid w:val="00D0339E"/>
    <w:rsid w:val="00D20C61"/>
    <w:rsid w:val="00D326FD"/>
    <w:rsid w:val="00D36CBD"/>
    <w:rsid w:val="00D53A19"/>
    <w:rsid w:val="00D56D37"/>
    <w:rsid w:val="00D63E82"/>
    <w:rsid w:val="00D641CF"/>
    <w:rsid w:val="00D6476F"/>
    <w:rsid w:val="00D74858"/>
    <w:rsid w:val="00DA3150"/>
    <w:rsid w:val="00DA60A6"/>
    <w:rsid w:val="00DB7C4E"/>
    <w:rsid w:val="00DC0AF4"/>
    <w:rsid w:val="00DC7BD5"/>
    <w:rsid w:val="00DC7E1A"/>
    <w:rsid w:val="00DD032B"/>
    <w:rsid w:val="00DD03F1"/>
    <w:rsid w:val="00DD309D"/>
    <w:rsid w:val="00DD4C2D"/>
    <w:rsid w:val="00DD76A6"/>
    <w:rsid w:val="00DE6371"/>
    <w:rsid w:val="00E05E84"/>
    <w:rsid w:val="00E25041"/>
    <w:rsid w:val="00E404CF"/>
    <w:rsid w:val="00E40E59"/>
    <w:rsid w:val="00E43A58"/>
    <w:rsid w:val="00E44BBE"/>
    <w:rsid w:val="00E56719"/>
    <w:rsid w:val="00E96466"/>
    <w:rsid w:val="00EC30FB"/>
    <w:rsid w:val="00EE7430"/>
    <w:rsid w:val="00EF12AE"/>
    <w:rsid w:val="00EF210B"/>
    <w:rsid w:val="00F00A9A"/>
    <w:rsid w:val="00F015AF"/>
    <w:rsid w:val="00F100CF"/>
    <w:rsid w:val="00F12AD8"/>
    <w:rsid w:val="00F20770"/>
    <w:rsid w:val="00F26249"/>
    <w:rsid w:val="00F31E9F"/>
    <w:rsid w:val="00F36F76"/>
    <w:rsid w:val="00F375A1"/>
    <w:rsid w:val="00F4048E"/>
    <w:rsid w:val="00F40F25"/>
    <w:rsid w:val="00F437D9"/>
    <w:rsid w:val="00F509A6"/>
    <w:rsid w:val="00F82B1C"/>
    <w:rsid w:val="00F90AE7"/>
    <w:rsid w:val="00FA02A4"/>
    <w:rsid w:val="00FA291B"/>
    <w:rsid w:val="00FC2E8A"/>
    <w:rsid w:val="00FC5AE0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AEB34CB5-26F1-4482-B79C-AAADAE39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12AD8"/>
    <w:pPr>
      <w:widowControl w:val="0"/>
      <w:spacing w:line="260" w:lineRule="atLeast"/>
    </w:pPr>
    <w:rPr>
      <w:rFonts w:asciiTheme="minorHAnsi" w:hAnsiTheme="minorHAnsi" w:cstheme="minorBidi"/>
      <w:sz w:val="19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4F113B"/>
    <w:pPr>
      <w:numPr>
        <w:ilvl w:val="1"/>
      </w:numPr>
    </w:pPr>
    <w:rPr>
      <w:lang w:val="nl-NL"/>
    </w:r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1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Default">
    <w:name w:val="Default"/>
    <w:rsid w:val="0059647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customStyle="1" w:styleId="TableGrid">
    <w:name w:val="TableGrid"/>
    <w:rsid w:val="00FA291B"/>
    <w:rPr>
      <w:rFonts w:asciiTheme="minorHAnsi" w:eastAsiaTheme="minorEastAsia" w:hAnsiTheme="minorHAnsi" w:cstheme="minorBid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19</Value>
      <Value>21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PX3EPKY34SD4-74821639-6730</_dlc_DocId>
    <_dlc_DocIdUrl xmlns="cad755b6-d270-493f-83c9-ae784197a3f5">
      <Url>https://denhaag.sharepoint.com/sites/inkoop-bec-2021/_layouts/15/DocIdRedir.aspx?ID=PX3EPKY34SD4-74821639-6730</Url>
      <Description>PX3EPKY34SD4-74821639-6730</Description>
    </_dlc_DocIdUrl>
  </documentManagement>
</p:properties>
</file>

<file path=customXml/item3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92982181cd8f3792d218f15ae95b753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1002f70ad7492dd3a16e873c2d4236e0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CD8509-2382-43B1-9A79-34BE446DEB4B}">
  <ds:schemaRefs>
    <ds:schemaRef ds:uri="http://purl.org/dc/terms/"/>
    <ds:schemaRef ds:uri="cad755b6-d270-493f-83c9-ae784197a3f5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CFE30C48-4B10-4C71-93F3-80CE8DF4B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4B5E547-7FDF-4676-A9D3-E176417CD51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1743339-AC18-497E-AB27-39DAC87737DF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Verklaring Combinatie</vt:lpstr>
      <vt:lpstr/>
    </vt:vector>
  </TitlesOfParts>
  <Company>Gemeente Den Haag / IDC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Combinatie</dc:title>
  <dc:creator>Monica Demkes</dc:creator>
  <cp:keywords/>
  <cp:lastModifiedBy>Monica Demkes</cp:lastModifiedBy>
  <cp:revision>2</cp:revision>
  <cp:lastPrinted>2019-10-21T07:34:00Z</cp:lastPrinted>
  <dcterms:created xsi:type="dcterms:W3CDTF">2022-03-02T13:22:00Z</dcterms:created>
  <dcterms:modified xsi:type="dcterms:W3CDTF">2022-03-02T13:22:00Z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19;#Format|825ed0df-d969-4a6a-a95c-d1519e18baae</vt:lpwstr>
  </property>
  <property fmtid="{D5CDD505-2E9C-101B-9397-08002B2CF9AE}" pid="14" name="Documentsoort">
    <vt:lpwstr>21;#Documentatie|c8b0bf0e-0b8a-4160-af31-b347f749c788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4db6fbae-f29e-4a3f-a77e-360632275dc9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SharedWithUsers">
    <vt:lpwstr>134;#Petra den Hollander;#51;#Monica Demkes</vt:lpwstr>
  </property>
</Properties>
</file>