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39816E28" w:rsidR="00200A07" w:rsidRPr="0053570E" w:rsidRDefault="00200A07" w:rsidP="0053570E">
      <w:pPr>
        <w:pStyle w:val="Kop1"/>
        <w:numPr>
          <w:ilvl w:val="0"/>
          <w:numId w:val="0"/>
        </w:numPr>
        <w:ind w:left="360" w:hanging="360"/>
        <w:rPr>
          <w:sz w:val="24"/>
          <w:szCs w:val="24"/>
        </w:r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B80A26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  <w:r w:rsidR="00AF71BB">
        <w:t xml:space="preserve">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857"/>
        <w:gridCol w:w="2268"/>
        <w:gridCol w:w="3197"/>
      </w:tblGrid>
      <w:tr w:rsidR="00F629FB" w:rsidRPr="00480B62" w14:paraId="0ED741C9" w14:textId="77777777" w:rsidTr="00831EC9">
        <w:trPr>
          <w:trHeight w:val="20"/>
        </w:trPr>
        <w:tc>
          <w:tcPr>
            <w:tcW w:w="3369" w:type="dxa"/>
            <w:gridSpan w:val="2"/>
            <w:vAlign w:val="center"/>
          </w:tcPr>
          <w:p w14:paraId="0ED741C7" w14:textId="79F2732F" w:rsidR="00F629FB" w:rsidRPr="00480B62" w:rsidRDefault="00F629FB" w:rsidP="001E4839">
            <w:pPr>
              <w:pStyle w:val="DHTussenkop"/>
            </w:pPr>
            <w:r w:rsidRPr="00480B62">
              <w:t xml:space="preserve">Naam </w:t>
            </w:r>
            <w:r w:rsidR="00214C63">
              <w:t>I</w:t>
            </w:r>
            <w:r w:rsidRPr="00480B62">
              <w:t>nschrijver:</w:t>
            </w:r>
          </w:p>
        </w:tc>
        <w:tc>
          <w:tcPr>
            <w:tcW w:w="5465" w:type="dxa"/>
            <w:gridSpan w:val="2"/>
            <w:vAlign w:val="center"/>
          </w:tcPr>
          <w:p w14:paraId="0ED741C8" w14:textId="77777777" w:rsidR="00F629FB" w:rsidRPr="00480B62" w:rsidRDefault="00F629FB" w:rsidP="00D1545C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F" w14:textId="77777777" w:rsidTr="00831EC9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857" w:type="dxa"/>
          </w:tcPr>
          <w:p w14:paraId="0ED741CD" w14:textId="77777777" w:rsidR="00F629FB" w:rsidRPr="00480B62" w:rsidRDefault="00F629FB" w:rsidP="00D1545C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5465" w:type="dxa"/>
            <w:gridSpan w:val="2"/>
          </w:tcPr>
          <w:p w14:paraId="0ED741CE" w14:textId="77777777" w:rsidR="00F629FB" w:rsidRPr="00480B62" w:rsidRDefault="00F629FB" w:rsidP="00D1545C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831EC9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857" w:type="dxa"/>
          </w:tcPr>
          <w:p w14:paraId="0ED741D1" w14:textId="77777777" w:rsidR="00F629FB" w:rsidRPr="00480B62" w:rsidRDefault="00F629FB" w:rsidP="00D1545C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5465" w:type="dxa"/>
            <w:gridSpan w:val="2"/>
          </w:tcPr>
          <w:p w14:paraId="0ED741D2" w14:textId="77777777" w:rsidR="00F629FB" w:rsidRPr="00480B62" w:rsidRDefault="00F629FB" w:rsidP="00D1545C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831EC9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857" w:type="dxa"/>
          </w:tcPr>
          <w:p w14:paraId="0ED741D5" w14:textId="77777777" w:rsidR="00F629FB" w:rsidRPr="00480B62" w:rsidRDefault="00F629FB" w:rsidP="00D1545C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5465" w:type="dxa"/>
            <w:gridSpan w:val="2"/>
          </w:tcPr>
          <w:p w14:paraId="0ED741D6" w14:textId="77777777" w:rsidR="00F629FB" w:rsidRPr="00480B62" w:rsidRDefault="00F629FB" w:rsidP="00D1545C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831EC9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857" w:type="dxa"/>
          </w:tcPr>
          <w:p w14:paraId="0ED741D9" w14:textId="29E49340" w:rsidR="00F629FB" w:rsidRPr="00480B62" w:rsidRDefault="00F629FB" w:rsidP="00D1545C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Naam en omschrijving van de </w:t>
            </w:r>
            <w:r w:rsidR="0054065C">
              <w:rPr>
                <w:rFonts w:ascii="Georgia" w:eastAsia="Calibri" w:hAnsi="Georgia"/>
              </w:rPr>
              <w:t>O</w:t>
            </w:r>
            <w:r w:rsidRPr="00480B62">
              <w:rPr>
                <w:rFonts w:ascii="Georgia" w:eastAsia="Calibri" w:hAnsi="Georgia"/>
              </w:rPr>
              <w:t>pdracht</w:t>
            </w:r>
          </w:p>
        </w:tc>
        <w:tc>
          <w:tcPr>
            <w:tcW w:w="5465" w:type="dxa"/>
            <w:gridSpan w:val="2"/>
          </w:tcPr>
          <w:p w14:paraId="0ED741DA" w14:textId="77777777" w:rsidR="00F629FB" w:rsidRPr="00480B62" w:rsidRDefault="00F629FB" w:rsidP="00D1545C">
            <w:pPr>
              <w:rPr>
                <w:rFonts w:ascii="Georgia" w:eastAsia="Calibri" w:hAnsi="Georgia"/>
              </w:rPr>
            </w:pPr>
          </w:p>
        </w:tc>
      </w:tr>
      <w:tr w:rsidR="0054065C" w:rsidRPr="00480B62" w14:paraId="0ED741DF" w14:textId="77777777" w:rsidTr="00831EC9">
        <w:tc>
          <w:tcPr>
            <w:tcW w:w="512" w:type="dxa"/>
          </w:tcPr>
          <w:p w14:paraId="0ED741DC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857" w:type="dxa"/>
          </w:tcPr>
          <w:p w14:paraId="0ED741DD" w14:textId="6B9F05DA" w:rsidR="0054065C" w:rsidRPr="00480B62" w:rsidRDefault="00C4381E" w:rsidP="00D1545C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Periode</w:t>
            </w:r>
          </w:p>
        </w:tc>
        <w:tc>
          <w:tcPr>
            <w:tcW w:w="5465" w:type="dxa"/>
            <w:gridSpan w:val="2"/>
          </w:tcPr>
          <w:p w14:paraId="0ED741DE" w14:textId="489EC51B" w:rsidR="0054065C" w:rsidRPr="00480B62" w:rsidRDefault="00C4381E" w:rsidP="00D1545C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Van ……………………………………. tot ………………………………….</w:t>
            </w:r>
          </w:p>
        </w:tc>
      </w:tr>
      <w:tr w:rsidR="0054065C" w:rsidRPr="00480B62" w14:paraId="0ED741E3" w14:textId="77777777" w:rsidTr="00831EC9">
        <w:tc>
          <w:tcPr>
            <w:tcW w:w="512" w:type="dxa"/>
          </w:tcPr>
          <w:p w14:paraId="0ED741E0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857" w:type="dxa"/>
          </w:tcPr>
          <w:p w14:paraId="0ED741E1" w14:textId="4B661AD8" w:rsidR="0054065C" w:rsidRPr="00480B62" w:rsidRDefault="00C4381E" w:rsidP="00D1545C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Gerealiseerde</w:t>
            </w:r>
            <w:r w:rsidR="00C927D1">
              <w:rPr>
                <w:rFonts w:ascii="Georgia" w:eastAsia="Calibri" w:hAnsi="Georgia"/>
              </w:rPr>
              <w:t xml:space="preserve"> waarde</w:t>
            </w:r>
            <w:r w:rsidR="00895434">
              <w:rPr>
                <w:rFonts w:ascii="Georgia" w:eastAsia="Calibri" w:hAnsi="Georgia"/>
              </w:rPr>
              <w:t xml:space="preserve"> in de afgelopen 3 jaren gerekend vanaf de datum van inschrijving</w:t>
            </w:r>
            <w:r w:rsidR="00635C24">
              <w:rPr>
                <w:rFonts w:ascii="Georgia" w:eastAsia="Calibri" w:hAnsi="Georgia"/>
              </w:rPr>
              <w:t>,</w:t>
            </w:r>
            <w:r w:rsidR="0065252F">
              <w:rPr>
                <w:rFonts w:ascii="Georgia" w:eastAsia="Calibri" w:hAnsi="Georgia"/>
              </w:rPr>
              <w:t xml:space="preserve"> door u uitgevoerd</w:t>
            </w:r>
            <w:r w:rsidR="00635C24">
              <w:rPr>
                <w:rFonts w:ascii="Georgia" w:eastAsia="Calibri" w:hAnsi="Georgia"/>
              </w:rPr>
              <w:t xml:space="preserve"> en die betrekking h</w:t>
            </w:r>
            <w:r w:rsidR="00655566">
              <w:rPr>
                <w:rFonts w:ascii="Georgia" w:eastAsia="Calibri" w:hAnsi="Georgia"/>
              </w:rPr>
              <w:t>eeft</w:t>
            </w:r>
            <w:r w:rsidR="00635C24">
              <w:rPr>
                <w:rFonts w:ascii="Georgia" w:eastAsia="Calibri" w:hAnsi="Georgia"/>
              </w:rPr>
              <w:t xml:space="preserve"> op </w:t>
            </w:r>
            <w:r w:rsidR="00D340CB">
              <w:rPr>
                <w:rFonts w:ascii="Georgia" w:eastAsia="Calibri" w:hAnsi="Georgia"/>
              </w:rPr>
              <w:t>in punt 3 genoemde functies</w:t>
            </w:r>
          </w:p>
        </w:tc>
        <w:tc>
          <w:tcPr>
            <w:tcW w:w="5465" w:type="dxa"/>
            <w:gridSpan w:val="2"/>
          </w:tcPr>
          <w:p w14:paraId="0ED741E2" w14:textId="34D8499C" w:rsidR="0054065C" w:rsidRPr="00480B62" w:rsidRDefault="00C927D1" w:rsidP="00D1545C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 xml:space="preserve">€ </w:t>
            </w:r>
          </w:p>
        </w:tc>
      </w:tr>
      <w:tr w:rsidR="00DE395E" w:rsidRPr="00480B62" w14:paraId="0ED741F7" w14:textId="77777777" w:rsidTr="00D1545C">
        <w:trPr>
          <w:trHeight w:val="89"/>
        </w:trPr>
        <w:tc>
          <w:tcPr>
            <w:tcW w:w="512" w:type="dxa"/>
          </w:tcPr>
          <w:p w14:paraId="0ED741F4" w14:textId="77777777" w:rsidR="00DE395E" w:rsidRPr="00480B62" w:rsidRDefault="00DE395E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8322" w:type="dxa"/>
            <w:gridSpan w:val="3"/>
          </w:tcPr>
          <w:p w14:paraId="1B7D9D66" w14:textId="30628FC4" w:rsidR="00ED4FD0" w:rsidRDefault="00DE395E" w:rsidP="00ED4FD0">
            <w:pPr>
              <w:pStyle w:val="DHSubopsomming"/>
              <w:numPr>
                <w:ilvl w:val="0"/>
                <w:numId w:val="0"/>
              </w:numPr>
            </w:pPr>
            <w:r w:rsidRPr="00480B62">
              <w:rPr>
                <w:rFonts w:ascii="Georgia" w:eastAsia="Calibri" w:hAnsi="Georgia"/>
              </w:rPr>
              <w:t>Kerncompetentie. Deze referentie ziet op de volgende kerncompetentie:</w:t>
            </w:r>
            <w:r>
              <w:rPr>
                <w:rFonts w:ascii="Georgia" w:eastAsia="Calibri" w:hAnsi="Georgia"/>
              </w:rPr>
              <w:t xml:space="preserve"> </w:t>
            </w:r>
            <w:r w:rsidR="00ED4FD0">
              <w:t>Het aanbieden en plaatsen van de volgende functies (of vergelijkbaar):</w:t>
            </w:r>
          </w:p>
          <w:p w14:paraId="3D0C0C20" w14:textId="77777777" w:rsidR="00ED4FD0" w:rsidRDefault="00ED4FD0" w:rsidP="00ED4FD0">
            <w:pPr>
              <w:rPr>
                <w:rFonts w:ascii="Georgia" w:eastAsia="Georgia" w:hAnsi="Georgia" w:cs="Georgia"/>
                <w:szCs w:val="19"/>
              </w:rPr>
            </w:pPr>
            <w:r w:rsidRPr="70C3ADCF">
              <w:rPr>
                <w:rFonts w:ascii="Georgia" w:eastAsia="Georgia" w:hAnsi="Georgia" w:cs="Georgia"/>
                <w:szCs w:val="19"/>
              </w:rPr>
              <w:t>Juridische medewerker, schaal 10</w:t>
            </w:r>
          </w:p>
          <w:p w14:paraId="1239F8B3" w14:textId="77777777" w:rsidR="00ED4FD0" w:rsidRDefault="00ED4FD0" w:rsidP="00ED4FD0">
            <w:pPr>
              <w:rPr>
                <w:rFonts w:ascii="Georgia" w:eastAsia="Georgia" w:hAnsi="Georgia" w:cs="Georgia"/>
                <w:szCs w:val="19"/>
              </w:rPr>
            </w:pPr>
            <w:r>
              <w:rPr>
                <w:rFonts w:ascii="Georgia" w:eastAsia="Georgia" w:hAnsi="Georgia" w:cs="Georgia"/>
                <w:szCs w:val="19"/>
              </w:rPr>
              <w:t>Junior jurist, schaal 10</w:t>
            </w:r>
          </w:p>
          <w:p w14:paraId="5506B308" w14:textId="77777777" w:rsidR="00ED4FD0" w:rsidRDefault="00ED4FD0" w:rsidP="00ED4FD0">
            <w:pPr>
              <w:rPr>
                <w:rFonts w:ascii="Georgia" w:eastAsia="Georgia" w:hAnsi="Georgia" w:cs="Georgia"/>
                <w:szCs w:val="19"/>
              </w:rPr>
            </w:pPr>
            <w:r>
              <w:rPr>
                <w:rFonts w:ascii="Georgia" w:eastAsia="Georgia" w:hAnsi="Georgia" w:cs="Georgia"/>
                <w:szCs w:val="19"/>
              </w:rPr>
              <w:t>Medior j</w:t>
            </w:r>
            <w:r w:rsidRPr="70C3ADCF">
              <w:rPr>
                <w:rFonts w:ascii="Georgia" w:eastAsia="Georgia" w:hAnsi="Georgia" w:cs="Georgia"/>
                <w:szCs w:val="19"/>
              </w:rPr>
              <w:t>uri</w:t>
            </w:r>
            <w:r>
              <w:rPr>
                <w:rFonts w:ascii="Georgia" w:eastAsia="Georgia" w:hAnsi="Georgia" w:cs="Georgia"/>
                <w:szCs w:val="19"/>
              </w:rPr>
              <w:t>st</w:t>
            </w:r>
            <w:r w:rsidRPr="70C3ADCF">
              <w:rPr>
                <w:rFonts w:ascii="Georgia" w:eastAsia="Georgia" w:hAnsi="Georgia" w:cs="Georgia"/>
                <w:szCs w:val="19"/>
              </w:rPr>
              <w:t>, schaal 11</w:t>
            </w:r>
          </w:p>
          <w:p w14:paraId="0ED741F6" w14:textId="02D0006E" w:rsidR="00DE395E" w:rsidRPr="00044190" w:rsidRDefault="00ED4FD0" w:rsidP="00ED4FD0">
            <w:pPr>
              <w:rPr>
                <w:rFonts w:ascii="Georgia" w:eastAsia="Georgia" w:hAnsi="Georgia" w:cs="Georgia"/>
                <w:szCs w:val="19"/>
              </w:rPr>
            </w:pPr>
            <w:r w:rsidRPr="70C3ADCF">
              <w:rPr>
                <w:rFonts w:ascii="Georgia" w:eastAsia="Georgia" w:hAnsi="Georgia" w:cs="Georgia"/>
                <w:szCs w:val="19"/>
              </w:rPr>
              <w:t>Senior jur</w:t>
            </w:r>
            <w:r>
              <w:rPr>
                <w:rFonts w:ascii="Georgia" w:eastAsia="Georgia" w:hAnsi="Georgia" w:cs="Georgia"/>
                <w:szCs w:val="19"/>
              </w:rPr>
              <w:t>idisch adviseur</w:t>
            </w:r>
            <w:r w:rsidRPr="70C3ADCF">
              <w:rPr>
                <w:rFonts w:ascii="Georgia" w:eastAsia="Georgia" w:hAnsi="Georgia" w:cs="Georgia"/>
                <w:szCs w:val="19"/>
              </w:rPr>
              <w:t>, schaal 12</w:t>
            </w:r>
          </w:p>
        </w:tc>
      </w:tr>
      <w:tr w:rsidR="00EF27E5" w:rsidRPr="00480B62" w14:paraId="3C2314C4" w14:textId="77777777" w:rsidTr="00AC032E">
        <w:trPr>
          <w:trHeight w:val="66"/>
        </w:trPr>
        <w:tc>
          <w:tcPr>
            <w:tcW w:w="512" w:type="dxa"/>
          </w:tcPr>
          <w:p w14:paraId="557E4972" w14:textId="77777777" w:rsidR="00EF27E5" w:rsidRPr="00480B62" w:rsidRDefault="00EF27E5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5125" w:type="dxa"/>
            <w:gridSpan w:val="2"/>
          </w:tcPr>
          <w:p w14:paraId="0A474D66" w14:textId="74A41446" w:rsidR="00EF27E5" w:rsidRPr="00F353F2" w:rsidRDefault="00EF27E5" w:rsidP="00FF0985">
            <w:pPr>
              <w:pStyle w:val="DHGenummerd"/>
              <w:rPr>
                <w:color w:val="FF0000"/>
              </w:rPr>
            </w:pPr>
            <w:r w:rsidRPr="00F61CB0">
              <w:t xml:space="preserve">Geef </w:t>
            </w:r>
            <w:r w:rsidR="002925DC">
              <w:t xml:space="preserve">hieronder </w:t>
            </w:r>
            <w:r w:rsidRPr="00F61CB0">
              <w:t>aan om welke</w:t>
            </w:r>
            <w:r>
              <w:t xml:space="preserve"> </w:t>
            </w:r>
            <w:r w:rsidRPr="00F61CB0">
              <w:t>functie</w:t>
            </w:r>
            <w:r>
              <w:t>(s)</w:t>
            </w:r>
            <w:r w:rsidRPr="00F61CB0">
              <w:t xml:space="preserve"> het gaat</w:t>
            </w:r>
          </w:p>
        </w:tc>
        <w:tc>
          <w:tcPr>
            <w:tcW w:w="3197" w:type="dxa"/>
          </w:tcPr>
          <w:p w14:paraId="68D485EF" w14:textId="351EBEC0" w:rsidR="00EF27E5" w:rsidRPr="00AC032E" w:rsidRDefault="00EF27E5" w:rsidP="00771A8D">
            <w:pPr>
              <w:pStyle w:val="DHGenummerd"/>
            </w:pPr>
            <w:r w:rsidRPr="00AC032E">
              <w:t>Datum start en duur plaatsing</w:t>
            </w:r>
          </w:p>
        </w:tc>
      </w:tr>
      <w:tr w:rsidR="00EF27E5" w:rsidRPr="00480B62" w14:paraId="5B66EBB1" w14:textId="77777777" w:rsidTr="00AC032E">
        <w:tc>
          <w:tcPr>
            <w:tcW w:w="512" w:type="dxa"/>
          </w:tcPr>
          <w:p w14:paraId="4A428753" w14:textId="77777777" w:rsidR="00EF27E5" w:rsidRPr="00480B62" w:rsidRDefault="00EF27E5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5125" w:type="dxa"/>
            <w:gridSpan w:val="2"/>
          </w:tcPr>
          <w:p w14:paraId="61BA8710" w14:textId="69AE480C" w:rsidR="00EF27E5" w:rsidRPr="00AC032E" w:rsidRDefault="00EF27E5" w:rsidP="00AC032E">
            <w:pPr>
              <w:pStyle w:val="DHGenummerd"/>
            </w:pPr>
          </w:p>
        </w:tc>
        <w:tc>
          <w:tcPr>
            <w:tcW w:w="3197" w:type="dxa"/>
          </w:tcPr>
          <w:p w14:paraId="754E6433" w14:textId="687E34F6" w:rsidR="00EF27E5" w:rsidRPr="00480B62" w:rsidRDefault="00EF27E5" w:rsidP="003B5906">
            <w:pPr>
              <w:pStyle w:val="DHGenummerd"/>
            </w:pPr>
          </w:p>
        </w:tc>
      </w:tr>
      <w:tr w:rsidR="00AC032E" w:rsidRPr="00480B62" w14:paraId="080B15DE" w14:textId="77777777" w:rsidTr="00AC032E">
        <w:trPr>
          <w:trHeight w:val="63"/>
        </w:trPr>
        <w:tc>
          <w:tcPr>
            <w:tcW w:w="512" w:type="dxa"/>
          </w:tcPr>
          <w:p w14:paraId="166CC630" w14:textId="77777777" w:rsidR="00AC032E" w:rsidRPr="00480B62" w:rsidRDefault="00AC032E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5125" w:type="dxa"/>
            <w:gridSpan w:val="2"/>
          </w:tcPr>
          <w:p w14:paraId="40CF60E0" w14:textId="1500175D" w:rsidR="00AC032E" w:rsidRPr="00480B62" w:rsidRDefault="00AC032E" w:rsidP="003B5906">
            <w:pPr>
              <w:pStyle w:val="DHGenummerd"/>
            </w:pPr>
          </w:p>
        </w:tc>
        <w:tc>
          <w:tcPr>
            <w:tcW w:w="3197" w:type="dxa"/>
          </w:tcPr>
          <w:p w14:paraId="65FBCD97" w14:textId="5B8BE0FB" w:rsidR="00AC032E" w:rsidRPr="00480B62" w:rsidRDefault="00AC032E" w:rsidP="003B5906">
            <w:pPr>
              <w:pStyle w:val="DHGenummerd"/>
            </w:pPr>
          </w:p>
        </w:tc>
      </w:tr>
      <w:tr w:rsidR="00AC032E" w:rsidRPr="00480B62" w14:paraId="206BEA8A" w14:textId="77777777" w:rsidTr="00AC032E">
        <w:trPr>
          <w:trHeight w:val="63"/>
        </w:trPr>
        <w:tc>
          <w:tcPr>
            <w:tcW w:w="512" w:type="dxa"/>
          </w:tcPr>
          <w:p w14:paraId="2C528A5D" w14:textId="77777777" w:rsidR="00AC032E" w:rsidRPr="00480B62" w:rsidRDefault="00AC032E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5125" w:type="dxa"/>
            <w:gridSpan w:val="2"/>
          </w:tcPr>
          <w:p w14:paraId="476E98F1" w14:textId="3F8D1783" w:rsidR="00AC032E" w:rsidRPr="00480B62" w:rsidRDefault="00AC032E" w:rsidP="003B5906">
            <w:pPr>
              <w:pStyle w:val="DHGenummerd"/>
            </w:pPr>
          </w:p>
        </w:tc>
        <w:tc>
          <w:tcPr>
            <w:tcW w:w="3197" w:type="dxa"/>
          </w:tcPr>
          <w:p w14:paraId="7592EBC5" w14:textId="096170F9" w:rsidR="00AC032E" w:rsidRPr="00480B62" w:rsidRDefault="00AC032E" w:rsidP="003B5906">
            <w:pPr>
              <w:pStyle w:val="DHGenummerd"/>
            </w:pPr>
          </w:p>
        </w:tc>
      </w:tr>
      <w:tr w:rsidR="00AC032E" w:rsidRPr="00480B62" w14:paraId="0D73E9DA" w14:textId="77777777" w:rsidTr="00AC032E">
        <w:trPr>
          <w:trHeight w:val="87"/>
        </w:trPr>
        <w:tc>
          <w:tcPr>
            <w:tcW w:w="512" w:type="dxa"/>
          </w:tcPr>
          <w:p w14:paraId="28E06F1B" w14:textId="77777777" w:rsidR="00AC032E" w:rsidRPr="00480B62" w:rsidRDefault="00AC032E" w:rsidP="003B5906">
            <w:p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5125" w:type="dxa"/>
            <w:gridSpan w:val="2"/>
          </w:tcPr>
          <w:p w14:paraId="2C5F186F" w14:textId="22CBD66E" w:rsidR="00AC032E" w:rsidRPr="00480B62" w:rsidRDefault="00AC032E" w:rsidP="003B5906">
            <w:pPr>
              <w:pStyle w:val="DHGenummerd"/>
            </w:pPr>
          </w:p>
        </w:tc>
        <w:tc>
          <w:tcPr>
            <w:tcW w:w="3197" w:type="dxa"/>
          </w:tcPr>
          <w:p w14:paraId="451338B9" w14:textId="58623B54" w:rsidR="00AC032E" w:rsidRPr="00480B62" w:rsidRDefault="00AC032E" w:rsidP="003B5906">
            <w:pPr>
              <w:pStyle w:val="DHGenummerd"/>
            </w:pPr>
          </w:p>
        </w:tc>
      </w:tr>
      <w:tr w:rsidR="00655566" w:rsidRPr="00480B62" w14:paraId="0ED7420B" w14:textId="77777777" w:rsidTr="00831EC9">
        <w:tc>
          <w:tcPr>
            <w:tcW w:w="512" w:type="dxa"/>
          </w:tcPr>
          <w:p w14:paraId="0ED74208" w14:textId="77777777" w:rsidR="00655566" w:rsidRPr="00480B62" w:rsidRDefault="00655566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857" w:type="dxa"/>
          </w:tcPr>
          <w:p w14:paraId="0ED74209" w14:textId="5ED738FC" w:rsidR="00655566" w:rsidRPr="00480B62" w:rsidRDefault="00655566" w:rsidP="00D1545C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</w:t>
            </w:r>
            <w:r>
              <w:rPr>
                <w:rFonts w:ascii="Georgia" w:eastAsia="Calibri" w:hAnsi="Georgia"/>
              </w:rPr>
              <w:t xml:space="preserve"> (per functie)</w:t>
            </w:r>
            <w:r w:rsidRPr="00480B62">
              <w:rPr>
                <w:rFonts w:ascii="Georgia" w:eastAsia="Calibri" w:hAnsi="Georgia"/>
              </w:rPr>
              <w:t>. De aangegeven kerncompetentie moeten overtuigend in de beschrijving naar voren komen.</w:t>
            </w:r>
          </w:p>
        </w:tc>
        <w:tc>
          <w:tcPr>
            <w:tcW w:w="5465" w:type="dxa"/>
            <w:gridSpan w:val="2"/>
          </w:tcPr>
          <w:p w14:paraId="0ED7420A" w14:textId="77777777" w:rsidR="00655566" w:rsidRPr="00480B62" w:rsidRDefault="00655566" w:rsidP="00D1545C">
            <w:pPr>
              <w:rPr>
                <w:rFonts w:ascii="Georgia" w:eastAsia="Calibri" w:hAnsi="Georgia"/>
              </w:rPr>
            </w:pPr>
          </w:p>
        </w:tc>
      </w:tr>
      <w:tr w:rsidR="00F76FE1" w:rsidRPr="00480B62" w14:paraId="545EBC65" w14:textId="77777777" w:rsidTr="00831EC9">
        <w:tc>
          <w:tcPr>
            <w:tcW w:w="512" w:type="dxa"/>
          </w:tcPr>
          <w:p w14:paraId="45BC8CE6" w14:textId="77777777" w:rsidR="00F76FE1" w:rsidRPr="00480B62" w:rsidRDefault="00F76FE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857" w:type="dxa"/>
          </w:tcPr>
          <w:p w14:paraId="6D763842" w14:textId="2667FF70" w:rsidR="00F76FE1" w:rsidRPr="00480B62" w:rsidRDefault="00F76FE1" w:rsidP="00D1545C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Eventuele overige informatie</w:t>
            </w:r>
          </w:p>
        </w:tc>
        <w:tc>
          <w:tcPr>
            <w:tcW w:w="5465" w:type="dxa"/>
            <w:gridSpan w:val="2"/>
          </w:tcPr>
          <w:p w14:paraId="6B591A9C" w14:textId="77777777" w:rsidR="00F76FE1" w:rsidRPr="00480B62" w:rsidRDefault="00F76FE1" w:rsidP="00D1545C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3734E2D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  <w:r w:rsidR="00E45D3A">
        <w:t xml:space="preserve"> </w:t>
      </w:r>
    </w:p>
    <w:p w14:paraId="57235518" w14:textId="77777777" w:rsidR="00AE7670" w:rsidRDefault="00AE7670" w:rsidP="00200A07">
      <w:pPr>
        <w:jc w:val="both"/>
      </w:pPr>
    </w:p>
    <w:p w14:paraId="4F55064A" w14:textId="77777777" w:rsidR="00AE7670" w:rsidRDefault="00AE7670" w:rsidP="00200A07">
      <w:pPr>
        <w:jc w:val="both"/>
      </w:pPr>
    </w:p>
    <w:p w14:paraId="0A6DF38D" w14:textId="77777777" w:rsidR="00AE7670" w:rsidRDefault="00AE7670" w:rsidP="00200A07">
      <w:pPr>
        <w:jc w:val="both"/>
      </w:pPr>
    </w:p>
    <w:p w14:paraId="285EF446" w14:textId="77777777" w:rsidR="00AE7670" w:rsidRDefault="00AE7670" w:rsidP="00200A07">
      <w:pPr>
        <w:jc w:val="both"/>
      </w:pPr>
    </w:p>
    <w:sectPr w:rsidR="00AE7670" w:rsidSect="00E9462A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A1CBA" w14:textId="77777777" w:rsidR="00D1545C" w:rsidRDefault="00D1545C" w:rsidP="004C03F0">
      <w:pPr>
        <w:spacing w:line="240" w:lineRule="auto"/>
      </w:pPr>
      <w:r>
        <w:separator/>
      </w:r>
    </w:p>
  </w:endnote>
  <w:endnote w:type="continuationSeparator" w:id="0">
    <w:p w14:paraId="5E94F7D5" w14:textId="77777777" w:rsidR="00D1545C" w:rsidRDefault="00D1545C" w:rsidP="004C03F0">
      <w:pPr>
        <w:spacing w:line="240" w:lineRule="auto"/>
      </w:pPr>
      <w:r>
        <w:continuationSeparator/>
      </w:r>
    </w:p>
  </w:endnote>
  <w:endnote w:type="continuationNotice" w:id="1">
    <w:p w14:paraId="26FBC09B" w14:textId="77777777" w:rsidR="00D1545C" w:rsidRDefault="00D1545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B97EB" w14:textId="77777777" w:rsidR="00D1545C" w:rsidRDefault="00D1545C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40AB2BE" w14:textId="77777777" w:rsidR="00D1545C" w:rsidRDefault="00D1545C" w:rsidP="004C03F0">
      <w:pPr>
        <w:spacing w:line="240" w:lineRule="auto"/>
      </w:pPr>
      <w:r>
        <w:continuationSeparator/>
      </w:r>
    </w:p>
  </w:footnote>
  <w:footnote w:type="continuationNotice" w:id="1">
    <w:p w14:paraId="16587392" w14:textId="77777777" w:rsidR="00D1545C" w:rsidRDefault="00D1545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ED34" w14:textId="729CD4B7" w:rsidR="00161BC9" w:rsidRDefault="00161BC9" w:rsidP="002C7BC6">
    <w:pPr>
      <w:pStyle w:val="DHRandinfoSubkop"/>
    </w:pPr>
    <w:bookmarkStart w:id="6" w:name="bmSubtitelKoptekst"/>
  </w:p>
  <w:p w14:paraId="0ED74231" w14:textId="67AECB71" w:rsidR="00266875" w:rsidRPr="002C7BC6" w:rsidRDefault="00266875" w:rsidP="002C7BC6">
    <w:pPr>
      <w:pStyle w:val="DHRandinfoSubkop"/>
    </w:pPr>
  </w:p>
  <w:bookmarkEnd w:id="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9E44BA"/>
    <w:multiLevelType w:val="hybridMultilevel"/>
    <w:tmpl w:val="A7EA2728"/>
    <w:lvl w:ilvl="0" w:tplc="B47EF45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21702A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A07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1A4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863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9285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5ED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6C1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52CA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C5F7E"/>
    <w:multiLevelType w:val="multilevel"/>
    <w:tmpl w:val="A5B0C15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7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4"/>
  </w:num>
  <w:num w:numId="13">
    <w:abstractNumId w:val="13"/>
  </w:num>
  <w:num w:numId="14">
    <w:abstractNumId w:val="18"/>
  </w:num>
  <w:num w:numId="15">
    <w:abstractNumId w:val="15"/>
  </w:num>
  <w:num w:numId="16">
    <w:abstractNumId w:val="17"/>
  </w:num>
  <w:num w:numId="17">
    <w:abstractNumId w:val="19"/>
  </w:num>
  <w:num w:numId="18">
    <w:abstractNumId w:val="10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26694"/>
    <w:rsid w:val="0003291B"/>
    <w:rsid w:val="00043500"/>
    <w:rsid w:val="00044190"/>
    <w:rsid w:val="00044CD8"/>
    <w:rsid w:val="00052440"/>
    <w:rsid w:val="000548D1"/>
    <w:rsid w:val="00071B83"/>
    <w:rsid w:val="000755DA"/>
    <w:rsid w:val="00081C9E"/>
    <w:rsid w:val="00082C4A"/>
    <w:rsid w:val="00083258"/>
    <w:rsid w:val="0009522E"/>
    <w:rsid w:val="000A107F"/>
    <w:rsid w:val="000A4D95"/>
    <w:rsid w:val="000D2402"/>
    <w:rsid w:val="000D46CE"/>
    <w:rsid w:val="001003AB"/>
    <w:rsid w:val="0010167E"/>
    <w:rsid w:val="00104444"/>
    <w:rsid w:val="00113702"/>
    <w:rsid w:val="00120A6D"/>
    <w:rsid w:val="0012380D"/>
    <w:rsid w:val="0015379E"/>
    <w:rsid w:val="00161BC9"/>
    <w:rsid w:val="00162EF7"/>
    <w:rsid w:val="00177D10"/>
    <w:rsid w:val="001B3080"/>
    <w:rsid w:val="001B3405"/>
    <w:rsid w:val="001C1F09"/>
    <w:rsid w:val="001C561B"/>
    <w:rsid w:val="001E4839"/>
    <w:rsid w:val="001E6CBD"/>
    <w:rsid w:val="00200A07"/>
    <w:rsid w:val="0020629C"/>
    <w:rsid w:val="00211474"/>
    <w:rsid w:val="00214C63"/>
    <w:rsid w:val="00215101"/>
    <w:rsid w:val="002215FC"/>
    <w:rsid w:val="0022165A"/>
    <w:rsid w:val="002269B8"/>
    <w:rsid w:val="002327E1"/>
    <w:rsid w:val="0023657B"/>
    <w:rsid w:val="00253B6C"/>
    <w:rsid w:val="00266875"/>
    <w:rsid w:val="00266D45"/>
    <w:rsid w:val="00286191"/>
    <w:rsid w:val="00286677"/>
    <w:rsid w:val="00287DE6"/>
    <w:rsid w:val="002925DC"/>
    <w:rsid w:val="00297615"/>
    <w:rsid w:val="002B2699"/>
    <w:rsid w:val="002B48B5"/>
    <w:rsid w:val="002B5F0A"/>
    <w:rsid w:val="002C7A40"/>
    <w:rsid w:val="002C7BC6"/>
    <w:rsid w:val="002C7BF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829BB"/>
    <w:rsid w:val="003A7E28"/>
    <w:rsid w:val="003B5906"/>
    <w:rsid w:val="003C1F28"/>
    <w:rsid w:val="003C749E"/>
    <w:rsid w:val="003D25E5"/>
    <w:rsid w:val="003D2FD4"/>
    <w:rsid w:val="003E00F3"/>
    <w:rsid w:val="004022E4"/>
    <w:rsid w:val="004057E4"/>
    <w:rsid w:val="00412380"/>
    <w:rsid w:val="00412BA7"/>
    <w:rsid w:val="0041365D"/>
    <w:rsid w:val="00423B70"/>
    <w:rsid w:val="00432BC0"/>
    <w:rsid w:val="00454B69"/>
    <w:rsid w:val="00456F44"/>
    <w:rsid w:val="00467E16"/>
    <w:rsid w:val="00470305"/>
    <w:rsid w:val="00481D5C"/>
    <w:rsid w:val="00495798"/>
    <w:rsid w:val="004972F7"/>
    <w:rsid w:val="004978C7"/>
    <w:rsid w:val="004A2C31"/>
    <w:rsid w:val="004B32EB"/>
    <w:rsid w:val="004C03F0"/>
    <w:rsid w:val="004E71F1"/>
    <w:rsid w:val="005030B3"/>
    <w:rsid w:val="00515E8A"/>
    <w:rsid w:val="00516D4D"/>
    <w:rsid w:val="00527C41"/>
    <w:rsid w:val="00531785"/>
    <w:rsid w:val="0053570E"/>
    <w:rsid w:val="00535A79"/>
    <w:rsid w:val="0054065C"/>
    <w:rsid w:val="00547EEE"/>
    <w:rsid w:val="005528D6"/>
    <w:rsid w:val="00560E60"/>
    <w:rsid w:val="00582F5E"/>
    <w:rsid w:val="00585C48"/>
    <w:rsid w:val="00585E0C"/>
    <w:rsid w:val="00593DAC"/>
    <w:rsid w:val="00594BD5"/>
    <w:rsid w:val="005B01AD"/>
    <w:rsid w:val="005B641A"/>
    <w:rsid w:val="005B7BE0"/>
    <w:rsid w:val="005C5C2A"/>
    <w:rsid w:val="005C6870"/>
    <w:rsid w:val="005D2FFA"/>
    <w:rsid w:val="005D438F"/>
    <w:rsid w:val="005E0E76"/>
    <w:rsid w:val="005E423B"/>
    <w:rsid w:val="005E72B9"/>
    <w:rsid w:val="00612C9C"/>
    <w:rsid w:val="00631F12"/>
    <w:rsid w:val="00635C24"/>
    <w:rsid w:val="00647612"/>
    <w:rsid w:val="0065252F"/>
    <w:rsid w:val="00655566"/>
    <w:rsid w:val="00665DE2"/>
    <w:rsid w:val="006863E9"/>
    <w:rsid w:val="00691633"/>
    <w:rsid w:val="0069210A"/>
    <w:rsid w:val="00694AED"/>
    <w:rsid w:val="006A3F52"/>
    <w:rsid w:val="006A699C"/>
    <w:rsid w:val="006B4113"/>
    <w:rsid w:val="006B475A"/>
    <w:rsid w:val="006C34EA"/>
    <w:rsid w:val="006D4955"/>
    <w:rsid w:val="006F7DFC"/>
    <w:rsid w:val="00713C58"/>
    <w:rsid w:val="007171B2"/>
    <w:rsid w:val="007221BC"/>
    <w:rsid w:val="00732EE7"/>
    <w:rsid w:val="00753942"/>
    <w:rsid w:val="007570B4"/>
    <w:rsid w:val="00765E6B"/>
    <w:rsid w:val="00771A8D"/>
    <w:rsid w:val="00781585"/>
    <w:rsid w:val="007848DB"/>
    <w:rsid w:val="00785DB3"/>
    <w:rsid w:val="00792FEF"/>
    <w:rsid w:val="007A7758"/>
    <w:rsid w:val="007B52DD"/>
    <w:rsid w:val="007E3791"/>
    <w:rsid w:val="00805FFE"/>
    <w:rsid w:val="00817FCC"/>
    <w:rsid w:val="00820973"/>
    <w:rsid w:val="00821042"/>
    <w:rsid w:val="00831EC9"/>
    <w:rsid w:val="00835B95"/>
    <w:rsid w:val="00835BAD"/>
    <w:rsid w:val="00840317"/>
    <w:rsid w:val="008521C0"/>
    <w:rsid w:val="008538FE"/>
    <w:rsid w:val="0087675E"/>
    <w:rsid w:val="00883509"/>
    <w:rsid w:val="00885B42"/>
    <w:rsid w:val="00895434"/>
    <w:rsid w:val="008A28BE"/>
    <w:rsid w:val="008A3CAC"/>
    <w:rsid w:val="008A698E"/>
    <w:rsid w:val="008B10BC"/>
    <w:rsid w:val="008D292C"/>
    <w:rsid w:val="008F0917"/>
    <w:rsid w:val="0090621C"/>
    <w:rsid w:val="009111C7"/>
    <w:rsid w:val="00914906"/>
    <w:rsid w:val="0091650C"/>
    <w:rsid w:val="00920168"/>
    <w:rsid w:val="009204D5"/>
    <w:rsid w:val="00923E13"/>
    <w:rsid w:val="009258B4"/>
    <w:rsid w:val="009269EA"/>
    <w:rsid w:val="009270A6"/>
    <w:rsid w:val="00932DD5"/>
    <w:rsid w:val="00941E14"/>
    <w:rsid w:val="00942F10"/>
    <w:rsid w:val="0094313D"/>
    <w:rsid w:val="0094454F"/>
    <w:rsid w:val="009448A6"/>
    <w:rsid w:val="00946D88"/>
    <w:rsid w:val="009700A4"/>
    <w:rsid w:val="009806E2"/>
    <w:rsid w:val="00984D28"/>
    <w:rsid w:val="00992E1E"/>
    <w:rsid w:val="009A68F2"/>
    <w:rsid w:val="009B5AA9"/>
    <w:rsid w:val="009C4321"/>
    <w:rsid w:val="009F5FCA"/>
    <w:rsid w:val="00A063B2"/>
    <w:rsid w:val="00A12EC1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C032E"/>
    <w:rsid w:val="00AE7670"/>
    <w:rsid w:val="00AF02C9"/>
    <w:rsid w:val="00AF03BC"/>
    <w:rsid w:val="00AF31CE"/>
    <w:rsid w:val="00AF71BB"/>
    <w:rsid w:val="00B00FC5"/>
    <w:rsid w:val="00B27745"/>
    <w:rsid w:val="00B27DCB"/>
    <w:rsid w:val="00B371EA"/>
    <w:rsid w:val="00B37C5A"/>
    <w:rsid w:val="00B40E98"/>
    <w:rsid w:val="00B525B9"/>
    <w:rsid w:val="00B54DAD"/>
    <w:rsid w:val="00B65746"/>
    <w:rsid w:val="00B70433"/>
    <w:rsid w:val="00B80A26"/>
    <w:rsid w:val="00B83EC9"/>
    <w:rsid w:val="00B96239"/>
    <w:rsid w:val="00BA11BA"/>
    <w:rsid w:val="00BA2071"/>
    <w:rsid w:val="00BD5048"/>
    <w:rsid w:val="00BE0F5C"/>
    <w:rsid w:val="00BE15E1"/>
    <w:rsid w:val="00BE7C7F"/>
    <w:rsid w:val="00C051FB"/>
    <w:rsid w:val="00C117F9"/>
    <w:rsid w:val="00C4381E"/>
    <w:rsid w:val="00C44ACD"/>
    <w:rsid w:val="00C51E3D"/>
    <w:rsid w:val="00C5473A"/>
    <w:rsid w:val="00C645FE"/>
    <w:rsid w:val="00C8257F"/>
    <w:rsid w:val="00C927D1"/>
    <w:rsid w:val="00CB5195"/>
    <w:rsid w:val="00CC43F9"/>
    <w:rsid w:val="00CD5DA6"/>
    <w:rsid w:val="00CE0CAA"/>
    <w:rsid w:val="00CE4219"/>
    <w:rsid w:val="00CE61AF"/>
    <w:rsid w:val="00D1545C"/>
    <w:rsid w:val="00D203EF"/>
    <w:rsid w:val="00D20C61"/>
    <w:rsid w:val="00D340CB"/>
    <w:rsid w:val="00D36CBD"/>
    <w:rsid w:val="00D447FC"/>
    <w:rsid w:val="00D53A19"/>
    <w:rsid w:val="00D56D37"/>
    <w:rsid w:val="00D625E6"/>
    <w:rsid w:val="00D63E82"/>
    <w:rsid w:val="00D6476F"/>
    <w:rsid w:val="00D74858"/>
    <w:rsid w:val="00DA3150"/>
    <w:rsid w:val="00DA60A6"/>
    <w:rsid w:val="00DC7AC1"/>
    <w:rsid w:val="00DC7BD5"/>
    <w:rsid w:val="00DC7E1A"/>
    <w:rsid w:val="00DD032B"/>
    <w:rsid w:val="00DD4C2D"/>
    <w:rsid w:val="00DD76A6"/>
    <w:rsid w:val="00DE395E"/>
    <w:rsid w:val="00DE78BE"/>
    <w:rsid w:val="00E05E84"/>
    <w:rsid w:val="00E16905"/>
    <w:rsid w:val="00E25041"/>
    <w:rsid w:val="00E25FFB"/>
    <w:rsid w:val="00E26CE6"/>
    <w:rsid w:val="00E404CF"/>
    <w:rsid w:val="00E43A58"/>
    <w:rsid w:val="00E44BBE"/>
    <w:rsid w:val="00E45D3A"/>
    <w:rsid w:val="00E56719"/>
    <w:rsid w:val="00E82637"/>
    <w:rsid w:val="00E9462A"/>
    <w:rsid w:val="00E96466"/>
    <w:rsid w:val="00EA5A2D"/>
    <w:rsid w:val="00EC72BE"/>
    <w:rsid w:val="00ED4FD0"/>
    <w:rsid w:val="00EF210B"/>
    <w:rsid w:val="00EF27E5"/>
    <w:rsid w:val="00F20770"/>
    <w:rsid w:val="00F2365E"/>
    <w:rsid w:val="00F26249"/>
    <w:rsid w:val="00F353F2"/>
    <w:rsid w:val="00F36F76"/>
    <w:rsid w:val="00F375A1"/>
    <w:rsid w:val="00F509A6"/>
    <w:rsid w:val="00F61CB0"/>
    <w:rsid w:val="00F629FB"/>
    <w:rsid w:val="00F76FE1"/>
    <w:rsid w:val="00F82B1C"/>
    <w:rsid w:val="00F90AE7"/>
    <w:rsid w:val="00FA02A4"/>
    <w:rsid w:val="00FC2E8A"/>
    <w:rsid w:val="00FC60CB"/>
    <w:rsid w:val="00FD4FB3"/>
    <w:rsid w:val="00FD5D69"/>
    <w:rsid w:val="00FE241D"/>
    <w:rsid w:val="00FF0985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741C6"/>
  <w15:docId w15:val="{831B6A0B-B6CF-46B8-972A-5B840954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PX3EPKY34SD4-74821639-6545</_dlc_DocId>
    <_dlc_DocIdUrl xmlns="cad755b6-d270-493f-83c9-ae784197a3f5">
      <Url>https://denhaag.sharepoint.com/sites/inkoop-bec-2021/_layouts/15/DocIdRedir.aspx?ID=PX3EPKY34SD4-74821639-6545</Url>
      <Description>PX3EPKY34SD4-74821639-6545</Description>
    </_dlc_DocIdUrl>
    <_dlc_DocIdPersistId xmlns="cad755b6-d270-493f-83c9-ae784197a3f5">false</_dlc_DocIdPersis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92982181cd8f3792d218f15ae95b753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1002f70ad7492dd3a16e873c2d4236e0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73F5F43-E7B6-4DE1-B4CF-C213296BDD2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cad755b6-d270-493f-83c9-ae784197a3f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6.xml><?xml version="1.0" encoding="utf-8"?>
<ds:datastoreItem xmlns:ds="http://schemas.openxmlformats.org/officeDocument/2006/customXml" ds:itemID="{997CA989-A99D-4B55-9A33-18A5E027E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37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 referentieopdrachten</vt:lpstr>
    </vt:vector>
  </TitlesOfParts>
  <Company>Gemeente Den Haag / IDC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referentieopdrachten</dc:title>
  <dc:subject/>
  <dc:creator>Monica Demkes</dc:creator>
  <cp:keywords/>
  <cp:lastModifiedBy>Monica Demkes</cp:lastModifiedBy>
  <cp:revision>45</cp:revision>
  <dcterms:created xsi:type="dcterms:W3CDTF">2022-02-24T00:11:00Z</dcterms:created>
  <dcterms:modified xsi:type="dcterms:W3CDTF">2022-03-02T12:59:00Z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TaxKeyword">
    <vt:lpwstr/>
  </property>
  <property fmtid="{D5CDD505-2E9C-101B-9397-08002B2CF9AE}" pid="15" name="Documentsoort">
    <vt:lpwstr>20;#Beleidsdocument|70267d87-ce61-40c3-b119-e0ecc30f9747</vt:lpwstr>
  </property>
  <property fmtid="{D5CDD505-2E9C-101B-9397-08002B2CF9AE}" pid="16" name="_docset_NoMedatataSyncRequired">
    <vt:lpwstr>False</vt:lpwstr>
  </property>
  <property fmtid="{D5CDD505-2E9C-101B-9397-08002B2CF9AE}" pid="17" name="DocumentSetDescription">
    <vt:lpwstr/>
  </property>
  <property fmtid="{D5CDD505-2E9C-101B-9397-08002B2CF9AE}" pid="18" name="Behandelaar">
    <vt:lpwstr/>
  </property>
  <property fmtid="{D5CDD505-2E9C-101B-9397-08002B2CF9AE}" pid="19" name="iadc89b14e6f46d3bf0676593dca1557">
    <vt:lpwstr/>
  </property>
  <property fmtid="{D5CDD505-2E9C-101B-9397-08002B2CF9AE}" pid="20" name="Dossiertype">
    <vt:lpwstr/>
  </property>
  <property fmtid="{D5CDD505-2E9C-101B-9397-08002B2CF9AE}" pid="21" name="Order">
    <vt:r8>20700</vt:r8>
  </property>
  <property fmtid="{D5CDD505-2E9C-101B-9397-08002B2CF9AE}" pid="22" name="xd_Signature">
    <vt:bool>false</vt:bool>
  </property>
  <property fmtid="{D5CDD505-2E9C-101B-9397-08002B2CF9AE}" pid="23" name="xd_ProgID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_dlc_DocIdItemGuid">
    <vt:lpwstr>d6812883-0aa5-4a14-abf4-2b274c1ee1f6</vt:lpwstr>
  </property>
  <property fmtid="{D5CDD505-2E9C-101B-9397-08002B2CF9AE}" pid="28" name="Teamtrefwoorden">
    <vt:lpwstr>22;#4.1 Inschrijvingsfase - Publicatie TenderNed|993d7e8e-20fb-4627-a851-12a8f96a5cad</vt:lpwstr>
  </property>
</Properties>
</file>