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3190" w14:textId="77777777" w:rsidR="00235546" w:rsidRPr="006F490C" w:rsidRDefault="00235546" w:rsidP="00235546">
      <w:pPr>
        <w:pStyle w:val="Kop1"/>
        <w:numPr>
          <w:ilvl w:val="0"/>
          <w:numId w:val="0"/>
        </w:numPr>
        <w:ind w:left="680" w:hanging="680"/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>Nieuwbouw Unilocatie Staring College te Borculo</w:t>
      </w:r>
    </w:p>
    <w:p w14:paraId="4856356F" w14:textId="77777777" w:rsidR="00AB566E" w:rsidRDefault="00AB566E">
      <w:pPr>
        <w:pStyle w:val="Kop1"/>
        <w:numPr>
          <w:ilvl w:val="0"/>
          <w:numId w:val="0"/>
        </w:numPr>
      </w:pPr>
    </w:p>
    <w:p w14:paraId="5A83965D" w14:textId="3CD16681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A42EFD">
        <w:t>3</w:t>
      </w:r>
      <w:r w:rsidR="00B15AE3">
        <w:t>A</w:t>
      </w:r>
    </w:p>
    <w:p w14:paraId="5A83965E" w14:textId="4EB31019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E94350">
        <w:t>kerncompetentie</w:t>
      </w:r>
    </w:p>
    <w:p w14:paraId="5E4E6DB5" w14:textId="4B8178E8" w:rsidR="00DD22AD" w:rsidRPr="00DD22AD" w:rsidRDefault="008D1FA0" w:rsidP="000D0C85">
      <w:pPr>
        <w:rPr>
          <w:lang w:eastAsia="en-US"/>
        </w:rPr>
      </w:pPr>
      <w:r w:rsidRPr="00E94350">
        <w:rPr>
          <w:lang w:eastAsia="en-US"/>
        </w:rPr>
        <w:t xml:space="preserve">Een volledige weergave met beeldmateriaal en beschrijving van </w:t>
      </w:r>
      <w:r w:rsidR="00E94350" w:rsidRPr="00E94350">
        <w:rPr>
          <w:lang w:eastAsia="en-US"/>
        </w:rPr>
        <w:t>uw</w:t>
      </w:r>
      <w:r w:rsidR="00FB2576" w:rsidRPr="00E94350">
        <w:rPr>
          <w:lang w:eastAsia="en-US"/>
        </w:rPr>
        <w:t xml:space="preserve"> </w:t>
      </w:r>
      <w:r w:rsidRPr="00E94350">
        <w:rPr>
          <w:lang w:eastAsia="en-US"/>
        </w:rPr>
        <w:t>projecten naar eigen keuze in de afgelopen vijf jaar d</w:t>
      </w:r>
      <w:r w:rsidR="00D807CB" w:rsidRPr="00E94350">
        <w:rPr>
          <w:lang w:eastAsia="en-US"/>
        </w:rPr>
        <w:t>ie</w:t>
      </w:r>
      <w:r w:rsidRPr="00E94350">
        <w:rPr>
          <w:lang w:eastAsia="en-US"/>
        </w:rPr>
        <w:t xml:space="preserve"> door </w:t>
      </w:r>
      <w:r w:rsidR="000D0C85" w:rsidRPr="00E94350">
        <w:rPr>
          <w:lang w:eastAsia="en-US"/>
        </w:rPr>
        <w:t>uw organisatie</w:t>
      </w:r>
      <w:r w:rsidRPr="00E94350">
        <w:rPr>
          <w:lang w:eastAsia="en-US"/>
        </w:rPr>
        <w:t xml:space="preserve"> </w:t>
      </w:r>
      <w:r w:rsidR="000D0C85" w:rsidRPr="00E94350">
        <w:rPr>
          <w:lang w:eastAsia="en-US"/>
        </w:rPr>
        <w:t>zijn</w:t>
      </w:r>
      <w:r w:rsidRPr="00E94350">
        <w:rPr>
          <w:lang w:eastAsia="en-US"/>
        </w:rPr>
        <w:t xml:space="preserve"> gerealiseerd</w:t>
      </w:r>
      <w:r w:rsidR="000D0C85" w:rsidRPr="00E94350">
        <w:rPr>
          <w:lang w:eastAsia="en-US"/>
        </w:rPr>
        <w:t xml:space="preserve"> met een complexiteit</w:t>
      </w:r>
      <w:r w:rsidR="000D0C85" w:rsidRPr="00DD22AD">
        <w:rPr>
          <w:lang w:eastAsia="en-US"/>
        </w:rPr>
        <w:t xml:space="preserve">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  <w:r w:rsidR="00036D5A"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</w:t>
      </w:r>
    </w:p>
    <w:p w14:paraId="7A16ED27" w14:textId="77777777" w:rsidR="00DD22AD" w:rsidRPr="00DD22AD" w:rsidRDefault="00DD22AD" w:rsidP="000D0C85">
      <w:pPr>
        <w:rPr>
          <w:lang w:eastAsia="en-US"/>
        </w:rPr>
      </w:pPr>
    </w:p>
    <w:p w14:paraId="5A83965F" w14:textId="068C7456" w:rsidR="000D0C85" w:rsidRPr="00DD22AD" w:rsidRDefault="006453BF" w:rsidP="000D0C85">
      <w:r w:rsidRPr="00DD22AD">
        <w:rPr>
          <w:lang w:eastAsia="en-US"/>
        </w:rPr>
        <w:t>Alle referentieprojecten die ingediend worden t.b.v. de kerncompetentie</w:t>
      </w:r>
      <w:r w:rsidR="0049619B">
        <w:rPr>
          <w:lang w:eastAsia="en-US"/>
        </w:rPr>
        <w:t>s</w:t>
      </w:r>
      <w:r w:rsidR="00DD22AD" w:rsidRPr="00DD22AD">
        <w:rPr>
          <w:lang w:eastAsia="en-US"/>
        </w:rPr>
        <w:t xml:space="preserve"> (minimaal </w:t>
      </w:r>
      <w:r w:rsidR="007E2A00">
        <w:rPr>
          <w:lang w:eastAsia="en-US"/>
        </w:rPr>
        <w:t>één</w:t>
      </w:r>
      <w:r w:rsidR="00DD22AD" w:rsidRPr="00DD22AD">
        <w:rPr>
          <w:lang w:eastAsia="en-US"/>
        </w:rPr>
        <w:t xml:space="preserve"> en maximaal </w:t>
      </w:r>
      <w:r w:rsidR="00456CD4">
        <w:rPr>
          <w:lang w:eastAsia="en-US"/>
        </w:rPr>
        <w:t>vier</w:t>
      </w:r>
      <w:r w:rsidR="00DD22AD" w:rsidRPr="00DD22AD">
        <w:rPr>
          <w:lang w:eastAsia="en-US"/>
        </w:rPr>
        <w:t>)</w:t>
      </w:r>
      <w:r w:rsidRPr="00DD22AD">
        <w:rPr>
          <w:lang w:eastAsia="en-US"/>
        </w:rPr>
        <w:t xml:space="preserve"> dienen te zijn opgeleverd.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5" w14:textId="5877DAB5" w:rsidR="008D1FA0" w:rsidRPr="00DD22AD" w:rsidRDefault="00A42EFD" w:rsidP="008D1FA0">
      <w:r>
        <w:t>Op nader verzoek van de Aanbestedende Dienst dient de Gegadigde v</w:t>
      </w:r>
      <w:r w:rsidR="008D1FA0" w:rsidRPr="00DD22AD">
        <w:t xml:space="preserve">an elk </w:t>
      </w:r>
      <w:r w:rsidR="00CB3763">
        <w:t>refer</w:t>
      </w:r>
      <w:r w:rsidR="00F4532E">
        <w:t>e</w:t>
      </w:r>
      <w:r w:rsidR="00CB3763">
        <w:t>ntie</w:t>
      </w:r>
      <w:r w:rsidR="008D1FA0" w:rsidRPr="00DD22AD">
        <w:t>project</w:t>
      </w:r>
      <w:r>
        <w:t>,</w:t>
      </w:r>
      <w:r w:rsidR="008D1FA0" w:rsidRPr="00DD22AD">
        <w:t xml:space="preserve"> een door de </w:t>
      </w:r>
      <w:r w:rsidR="0077619E" w:rsidRPr="00DD22AD">
        <w:t>Opdracht</w:t>
      </w:r>
      <w:r w:rsidR="008D1FA0" w:rsidRPr="00DD22AD">
        <w:t xml:space="preserve">gever rechtsgeldig ondertekende, tevredenheidverklaring te </w:t>
      </w:r>
      <w:r>
        <w:t>verstrekken</w:t>
      </w:r>
      <w:r w:rsidR="008D1FA0" w:rsidRPr="00DD22AD">
        <w:t>.</w:t>
      </w:r>
    </w:p>
    <w:p w14:paraId="5A839666" w14:textId="77777777" w:rsidR="008D1FA0" w:rsidRPr="00DD22AD" w:rsidRDefault="008D1FA0" w:rsidP="008D1FA0"/>
    <w:p w14:paraId="5A839667" w14:textId="48C9A767" w:rsidR="008D1FA0" w:rsidRPr="00DD22AD" w:rsidRDefault="00A42EFD" w:rsidP="008D1FA0">
      <w:r>
        <w:t>In dit modelblad</w:t>
      </w:r>
      <w:r w:rsidR="008D1FA0" w:rsidRPr="00DD22AD">
        <w:t xml:space="preserve"> is uiteengezet op welke wijze de </w:t>
      </w:r>
      <w:r w:rsidR="0077619E" w:rsidRPr="00DD22AD">
        <w:t>Aanbestedende Dienst</w:t>
      </w:r>
      <w:r w:rsidR="008D1FA0" w:rsidRPr="00DD22AD">
        <w:t xml:space="preserve"> de weergave van de ingezonden referentieprojecten wil ontvangen (formaat A4).</w:t>
      </w:r>
    </w:p>
    <w:p w14:paraId="5A839668" w14:textId="227F1E11" w:rsidR="008D1FA0" w:rsidRDefault="008D1FA0" w:rsidP="008D1FA0">
      <w:pPr>
        <w:rPr>
          <w:b/>
          <w:sz w:val="20"/>
          <w:szCs w:val="20"/>
          <w:lang w:eastAsia="en-US"/>
        </w:rPr>
      </w:pPr>
      <w:r w:rsidRPr="00DD22AD">
        <w:rPr>
          <w:b/>
          <w:lang w:eastAsia="en-US"/>
        </w:rPr>
        <w:softHyphen/>
      </w:r>
      <w:r>
        <w:rPr>
          <w:rFonts w:ascii="Tahoma" w:hAnsi="Tahoma"/>
          <w:b/>
          <w:sz w:val="20"/>
          <w:szCs w:val="20"/>
          <w:lang w:eastAsia="en-US"/>
        </w:rPr>
        <w:br w:type="page"/>
      </w:r>
      <w:r w:rsidRPr="002F1536">
        <w:rPr>
          <w:b/>
          <w:sz w:val="20"/>
          <w:szCs w:val="20"/>
          <w:lang w:eastAsia="en-US"/>
        </w:rPr>
        <w:lastRenderedPageBreak/>
        <w:t xml:space="preserve">(in te leveren op formaat A4, per </w:t>
      </w:r>
      <w:r w:rsidRPr="002F1536">
        <w:rPr>
          <w:b/>
          <w:sz w:val="20"/>
          <w:szCs w:val="20"/>
          <w:u w:val="single"/>
          <w:lang w:eastAsia="en-US"/>
        </w:rPr>
        <w:t xml:space="preserve">referentie </w:t>
      </w:r>
      <w:r w:rsidR="00E94350" w:rsidRPr="002F1536">
        <w:rPr>
          <w:b/>
          <w:sz w:val="20"/>
          <w:szCs w:val="20"/>
          <w:u w:val="single"/>
          <w:lang w:eastAsia="en-US"/>
        </w:rPr>
        <w:t>kerncompetentie</w:t>
      </w:r>
      <w:r w:rsidR="00E94350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maximaal </w:t>
      </w:r>
      <w:r w:rsidR="007458F8">
        <w:rPr>
          <w:b/>
          <w:sz w:val="20"/>
          <w:szCs w:val="20"/>
          <w:lang w:eastAsia="en-US"/>
        </w:rPr>
        <w:t>7</w:t>
      </w:r>
      <w:r w:rsidR="00603014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A4 </w:t>
      </w:r>
      <w:r w:rsidR="00E22F0A">
        <w:rPr>
          <w:b/>
          <w:sz w:val="20"/>
          <w:szCs w:val="20"/>
          <w:lang w:eastAsia="en-US"/>
        </w:rPr>
        <w:t>bladzijden</w:t>
      </w:r>
      <w:r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i/>
          <w:sz w:val="16"/>
          <w:szCs w:val="16"/>
          <w:lang w:eastAsia="en-US"/>
        </w:rPr>
        <w:t>+ 1 A4 t.b.v. de tevredenheidverklaring</w:t>
      </w:r>
      <w:r w:rsidR="00B441DB" w:rsidRPr="002F1536">
        <w:rPr>
          <w:b/>
          <w:i/>
          <w:sz w:val="16"/>
          <w:szCs w:val="16"/>
          <w:lang w:eastAsia="en-US"/>
        </w:rPr>
        <w:t xml:space="preserve"> op nader verzoek</w:t>
      </w:r>
      <w:r w:rsidRPr="002F1536">
        <w:rPr>
          <w:b/>
          <w:sz w:val="16"/>
          <w:szCs w:val="16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2412"/>
      </w:tblGrid>
      <w:tr w:rsidR="008D1FA0" w:rsidRPr="001A33CD" w14:paraId="5A839676" w14:textId="77777777" w:rsidTr="008C2633">
        <w:tc>
          <w:tcPr>
            <w:tcW w:w="5328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A83966B" w14:textId="0E699417" w:rsidR="008D1FA0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1:              </w:t>
            </w:r>
          </w:p>
          <w:p w14:paraId="5A83966C" w14:textId="2EE9E433" w:rsidR="008D1FA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2: </w:t>
            </w:r>
          </w:p>
          <w:p w14:paraId="5DE453CA" w14:textId="02A8D9D0" w:rsidR="007D7E32" w:rsidRDefault="007D7E32" w:rsidP="007D7E32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>
              <w:rPr>
                <w:rFonts w:cs="Verdana"/>
              </w:rPr>
              <w:t>3</w:t>
            </w:r>
            <w:r w:rsidRPr="007E2A00">
              <w:rPr>
                <w:rFonts w:cs="Verdana"/>
              </w:rPr>
              <w:t xml:space="preserve">: </w:t>
            </w:r>
          </w:p>
          <w:p w14:paraId="5A34A301" w14:textId="4C59A1C9" w:rsidR="00235546" w:rsidRPr="00235546" w:rsidRDefault="00235546" w:rsidP="00235546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>
              <w:rPr>
                <w:rFonts w:cs="Verdana"/>
              </w:rPr>
              <w:t>4</w:t>
            </w:r>
            <w:r w:rsidRPr="007E2A00">
              <w:rPr>
                <w:rFonts w:cs="Verdana"/>
              </w:rPr>
              <w:t xml:space="preserve">: </w:t>
            </w:r>
          </w:p>
          <w:p w14:paraId="06B7E42B" w14:textId="37DACEE3" w:rsidR="00846194" w:rsidRPr="007E2A00" w:rsidRDefault="00846194" w:rsidP="00865163">
            <w:pPr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2471" w:type="dxa"/>
            <w:tcBorders>
              <w:left w:val="nil"/>
            </w:tcBorders>
          </w:tcPr>
          <w:p w14:paraId="5A839670" w14:textId="77777777" w:rsidR="007555EE" w:rsidRPr="007E2A00" w:rsidRDefault="007555EE" w:rsidP="008D1FA0"/>
          <w:p w14:paraId="5A839671" w14:textId="77777777" w:rsidR="008D1FA0" w:rsidRPr="007E2A00" w:rsidRDefault="008D1FA0" w:rsidP="008D1FA0">
            <w:r w:rsidRPr="007E2A00">
              <w:t>Ja / Nee</w:t>
            </w:r>
          </w:p>
          <w:p w14:paraId="0AB0BC75" w14:textId="77777777" w:rsidR="008D1FA0" w:rsidRDefault="008D1FA0" w:rsidP="00A42EFD">
            <w:r w:rsidRPr="007E2A00">
              <w:t>Ja / Nee</w:t>
            </w:r>
          </w:p>
          <w:p w14:paraId="016D6CFF" w14:textId="42E0CD1B" w:rsidR="00F431FA" w:rsidRDefault="007D7E32" w:rsidP="00F431FA">
            <w:r w:rsidRPr="007E2A00">
              <w:t>Ja / Nee</w:t>
            </w:r>
          </w:p>
          <w:p w14:paraId="1601BFAD" w14:textId="77777777" w:rsidR="00235546" w:rsidRDefault="00235546" w:rsidP="00235546">
            <w:r w:rsidRPr="007E2A00">
              <w:t>Ja / Nee</w:t>
            </w:r>
          </w:p>
          <w:p w14:paraId="0F2180D9" w14:textId="2AC923C1" w:rsidR="00F431FA" w:rsidRPr="007D7E32" w:rsidRDefault="00F431FA" w:rsidP="00F431FA">
            <w:p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 </w:t>
            </w:r>
          </w:p>
          <w:p w14:paraId="5A839675" w14:textId="36E89AF4" w:rsidR="00F431FA" w:rsidRPr="001A33CD" w:rsidRDefault="00F431FA" w:rsidP="00A42EFD"/>
        </w:tc>
      </w:tr>
    </w:tbl>
    <w:p w14:paraId="5A839677" w14:textId="77777777" w:rsidR="008D1FA0" w:rsidRPr="001A33CD" w:rsidRDefault="008D1FA0" w:rsidP="008D1FA0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3628"/>
        <w:gridCol w:w="1530"/>
        <w:gridCol w:w="284"/>
        <w:gridCol w:w="1814"/>
      </w:tblGrid>
      <w:tr w:rsidR="008D1FA0" w:rsidRPr="001A33CD" w14:paraId="5A83967D" w14:textId="77777777" w:rsidTr="00603014">
        <w:tc>
          <w:tcPr>
            <w:tcW w:w="649" w:type="dxa"/>
          </w:tcPr>
          <w:p w14:paraId="5A839678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1</w:t>
            </w:r>
          </w:p>
        </w:tc>
        <w:tc>
          <w:tcPr>
            <w:tcW w:w="7256" w:type="dxa"/>
            <w:gridSpan w:val="4"/>
          </w:tcPr>
          <w:p w14:paraId="5A839679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5A83967A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A92DD07" w14:textId="77777777" w:rsidR="008D1FA0" w:rsidRDefault="008D1FA0" w:rsidP="007D7E32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5A83967C" w14:textId="625323D7" w:rsidR="007D7E32" w:rsidRPr="007D7E32" w:rsidRDefault="007D7E32" w:rsidP="007D7E32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8D1FA0" w:rsidRPr="001A33CD" w14:paraId="5A839685" w14:textId="77777777" w:rsidTr="00603014">
        <w:tc>
          <w:tcPr>
            <w:tcW w:w="649" w:type="dxa"/>
          </w:tcPr>
          <w:p w14:paraId="5A83967E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2</w:t>
            </w:r>
          </w:p>
        </w:tc>
        <w:tc>
          <w:tcPr>
            <w:tcW w:w="7256" w:type="dxa"/>
            <w:gridSpan w:val="4"/>
          </w:tcPr>
          <w:p w14:paraId="5A83967F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5A839680" w14:textId="77777777" w:rsidR="008D1FA0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 w:rsidR="00375DFA"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5A839681" w14:textId="77777777" w:rsidR="00375DFA" w:rsidRPr="00375DFA" w:rsidRDefault="00375DFA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A839682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5A839683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5A839684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44965" w:rsidRPr="001A33CD" w14:paraId="7374ABDC" w14:textId="77777777" w:rsidTr="00D331E6">
        <w:trPr>
          <w:trHeight w:val="558"/>
        </w:trPr>
        <w:tc>
          <w:tcPr>
            <w:tcW w:w="649" w:type="dxa"/>
          </w:tcPr>
          <w:p w14:paraId="06BBA60A" w14:textId="36969692" w:rsidR="00244965" w:rsidRPr="001A33CD" w:rsidRDefault="00756AE4" w:rsidP="00624C2A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3</w:t>
            </w:r>
          </w:p>
        </w:tc>
        <w:tc>
          <w:tcPr>
            <w:tcW w:w="5158" w:type="dxa"/>
            <w:gridSpan w:val="2"/>
            <w:tcBorders>
              <w:right w:val="nil"/>
            </w:tcBorders>
          </w:tcPr>
          <w:p w14:paraId="5D15C4ED" w14:textId="77777777" w:rsidR="00756AE4" w:rsidRPr="001A33CD" w:rsidRDefault="00756AE4" w:rsidP="00756AE4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Omvang (in m² bvo, conform NEN 2580):</w:t>
            </w:r>
          </w:p>
          <w:p w14:paraId="07D9067A" w14:textId="79F8E929" w:rsidR="00244965" w:rsidRPr="001A33CD" w:rsidRDefault="00244965" w:rsidP="00756AE4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6F69E883" w14:textId="77777777" w:rsidR="00244965" w:rsidRDefault="00244965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10E0F7A" w14:textId="235BEFAF" w:rsidR="00756AE4" w:rsidRPr="00756AE4" w:rsidRDefault="00756AE4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D331E6" w:rsidRPr="001A33CD" w14:paraId="1242A362" w14:textId="77777777" w:rsidTr="00677010">
        <w:trPr>
          <w:trHeight w:val="558"/>
        </w:trPr>
        <w:tc>
          <w:tcPr>
            <w:tcW w:w="649" w:type="dxa"/>
          </w:tcPr>
          <w:p w14:paraId="5DE5154A" w14:textId="6A4EE679" w:rsidR="00D331E6" w:rsidRDefault="00004AAF" w:rsidP="00624C2A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4</w:t>
            </w:r>
          </w:p>
        </w:tc>
        <w:tc>
          <w:tcPr>
            <w:tcW w:w="7256" w:type="dxa"/>
            <w:gridSpan w:val="4"/>
          </w:tcPr>
          <w:p w14:paraId="264F2332" w14:textId="77777777" w:rsidR="00D331E6" w:rsidRPr="001A33CD" w:rsidRDefault="00D331E6" w:rsidP="00756AE4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560CA341" w14:textId="6FFBB4AC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50C14F9" w14:textId="77777777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5BF2D89" w14:textId="7BE3965B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8A225D" w:rsidRPr="001A33CD" w14:paraId="5A83968E" w14:textId="77777777" w:rsidTr="00D331E6">
        <w:trPr>
          <w:trHeight w:val="558"/>
        </w:trPr>
        <w:tc>
          <w:tcPr>
            <w:tcW w:w="649" w:type="dxa"/>
          </w:tcPr>
          <w:p w14:paraId="5A83968A" w14:textId="2F25D2BB" w:rsidR="008A225D" w:rsidRPr="001A33CD" w:rsidRDefault="00004AAF" w:rsidP="008A225D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5</w:t>
            </w:r>
          </w:p>
        </w:tc>
        <w:tc>
          <w:tcPr>
            <w:tcW w:w="5158" w:type="dxa"/>
            <w:gridSpan w:val="2"/>
            <w:tcBorders>
              <w:right w:val="nil"/>
            </w:tcBorders>
          </w:tcPr>
          <w:p w14:paraId="2DA1C9ED" w14:textId="3EC48D1D" w:rsidR="008A225D" w:rsidRDefault="003A44E1" w:rsidP="00652CA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</w:t>
            </w:r>
            <w:r w:rsidR="008A225D">
              <w:rPr>
                <w:rFonts w:cs="Tahoma"/>
                <w:szCs w:val="17"/>
              </w:rPr>
              <w:t xml:space="preserve"> </w:t>
            </w:r>
            <w:r w:rsidR="0077619E">
              <w:rPr>
                <w:rFonts w:cs="Tahoma"/>
                <w:szCs w:val="17"/>
              </w:rPr>
              <w:t>Opdracht</w:t>
            </w:r>
            <w:r>
              <w:rPr>
                <w:rFonts w:cs="Tahoma"/>
                <w:szCs w:val="17"/>
              </w:rPr>
              <w:t xml:space="preserve"> is er sprake</w:t>
            </w:r>
            <w:r w:rsidR="008A225D">
              <w:rPr>
                <w:rFonts w:cs="Tahoma"/>
                <w:szCs w:val="17"/>
              </w:rPr>
              <w:t>?</w:t>
            </w:r>
          </w:p>
          <w:p w14:paraId="754192E6" w14:textId="77777777" w:rsidR="003A44E1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556661B6" w14:textId="1A5468D0" w:rsidR="003A44E1" w:rsidRPr="003A44E1" w:rsidRDefault="00A42EFD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050933">
              <w:rPr>
                <w:rFonts w:cs="Arial"/>
              </w:rPr>
              <w:t xml:space="preserve"> (UAV-gc)</w:t>
            </w:r>
            <w:r w:rsidR="003A44E1">
              <w:rPr>
                <w:rFonts w:cs="Arial"/>
              </w:rPr>
              <w:t>;</w:t>
            </w:r>
          </w:p>
          <w:p w14:paraId="5A83968B" w14:textId="1FAE59A7" w:rsidR="003A44E1" w:rsidRPr="001A33CD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</w:t>
            </w:r>
            <w:r w:rsidR="00BB59D5">
              <w:rPr>
                <w:rFonts w:cs="Arial"/>
              </w:rPr>
              <w:t xml:space="preserve"> (op basis van traditioneel bestek)</w:t>
            </w:r>
            <w:r w:rsidRPr="009E401C">
              <w:rPr>
                <w:rFonts w:cs="Arial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5A83968C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</w:p>
          <w:p w14:paraId="23532075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  <w:p w14:paraId="5328BC09" w14:textId="77777777" w:rsidR="003A44E1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Ja / Nee </w:t>
            </w:r>
          </w:p>
          <w:p w14:paraId="5A83968D" w14:textId="5CC28660" w:rsidR="003A44E1" w:rsidRPr="001A33CD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</w:tc>
      </w:tr>
      <w:tr w:rsidR="00C63BAB" w:rsidRPr="001A33CD" w14:paraId="5A839692" w14:textId="77777777" w:rsidTr="00D331E6">
        <w:trPr>
          <w:trHeight w:val="558"/>
        </w:trPr>
        <w:tc>
          <w:tcPr>
            <w:tcW w:w="649" w:type="dxa"/>
          </w:tcPr>
          <w:p w14:paraId="5A83968F" w14:textId="45C5A17F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6</w:t>
            </w:r>
          </w:p>
        </w:tc>
        <w:tc>
          <w:tcPr>
            <w:tcW w:w="5158" w:type="dxa"/>
            <w:gridSpan w:val="2"/>
            <w:tcBorders>
              <w:right w:val="nil"/>
            </w:tcBorders>
          </w:tcPr>
          <w:p w14:paraId="1C28A6E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5A839690" w14:textId="464065D0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7C8C23D2" w14:textId="3AA9EC87" w:rsidR="00C63BAB" w:rsidRDefault="00441C13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A839691" w14:textId="4D136811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6" w14:textId="77777777" w:rsidTr="00D331E6">
        <w:trPr>
          <w:trHeight w:val="558"/>
        </w:trPr>
        <w:tc>
          <w:tcPr>
            <w:tcW w:w="649" w:type="dxa"/>
          </w:tcPr>
          <w:p w14:paraId="5A839693" w14:textId="7F3879DF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7</w:t>
            </w:r>
          </w:p>
        </w:tc>
        <w:tc>
          <w:tcPr>
            <w:tcW w:w="5158" w:type="dxa"/>
            <w:gridSpan w:val="2"/>
            <w:tcBorders>
              <w:right w:val="nil"/>
            </w:tcBorders>
          </w:tcPr>
          <w:p w14:paraId="0A08FA97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5A839694" w14:textId="3AF1947A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79715D6A" w14:textId="77777777" w:rsidR="00C63BAB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A839695" w14:textId="7829DF88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A" w14:textId="77777777" w:rsidTr="00D331E6">
        <w:trPr>
          <w:trHeight w:val="558"/>
        </w:trPr>
        <w:tc>
          <w:tcPr>
            <w:tcW w:w="649" w:type="dxa"/>
            <w:shd w:val="clear" w:color="auto" w:fill="auto"/>
          </w:tcPr>
          <w:p w14:paraId="5A839697" w14:textId="3749D4B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8</w:t>
            </w:r>
          </w:p>
        </w:tc>
        <w:tc>
          <w:tcPr>
            <w:tcW w:w="5158" w:type="dxa"/>
            <w:gridSpan w:val="2"/>
            <w:tcBorders>
              <w:right w:val="nil"/>
            </w:tcBorders>
            <w:shd w:val="clear" w:color="auto" w:fill="auto"/>
          </w:tcPr>
          <w:p w14:paraId="607BB378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38F5991" w14:textId="77777777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7FC09C01" w14:textId="6E21EB39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64582F34" w14:textId="1349A8D3" w:rsidR="00C63BAB" w:rsidRDefault="00E761C8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lastRenderedPageBreak/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4076BDA2" w14:textId="1B481801" w:rsidR="005E03C1" w:rsidRDefault="00FC2FE2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F4A65">
              <w:rPr>
                <w:rFonts w:cs="Arial"/>
              </w:rPr>
              <w:t>Realisatie van nieuwbouwactiviteiten van een utilitair gebouw, met de gebruiksfunctie onderwijs, met omvang ≥ 1.800 m² bvo (gemeten conform NEN 2580)</w:t>
            </w:r>
            <w:r w:rsidR="008E119E" w:rsidRPr="005F4A65">
              <w:rPr>
                <w:rFonts w:cs="Arial"/>
              </w:rPr>
              <w:t>;</w:t>
            </w:r>
          </w:p>
          <w:p w14:paraId="6A7D496E" w14:textId="77777777" w:rsidR="00E838E3" w:rsidRPr="005F4A65" w:rsidRDefault="00E838E3" w:rsidP="005F4A65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F4A65">
              <w:rPr>
                <w:rFonts w:cs="Arial"/>
              </w:rPr>
              <w:t xml:space="preserve">Het realiseren van een opdracht waarbij de bouwkundige werkzaamheden alsmede de coördinatie over de installatietechnische werkzaamheden deel uitmaakte van deze opdracht; </w:t>
            </w:r>
          </w:p>
          <w:p w14:paraId="5A839698" w14:textId="0D36BEBC" w:rsidR="008A3EAC" w:rsidRPr="007311D9" w:rsidRDefault="004066D3" w:rsidP="007311D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F4A65">
              <w:rPr>
                <w:rFonts w:cs="Arial"/>
              </w:rPr>
              <w:t>(Ver)nieuwbouw van een utilitair gebouw</w:t>
            </w:r>
            <w:r w:rsidR="008E119E" w:rsidRPr="005F4A65">
              <w:rPr>
                <w:rFonts w:cs="Arial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  <w:shd w:val="clear" w:color="auto" w:fill="auto"/>
          </w:tcPr>
          <w:p w14:paraId="35362F36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03D04B6A" w14:textId="77777777" w:rsidR="007458F8" w:rsidRDefault="007458F8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BED839C" w14:textId="77777777" w:rsidR="007458F8" w:rsidRDefault="007458F8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A0F0B78" w14:textId="68E9C9BF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B5DCAFE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1EB62D4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12099CE" w14:textId="77777777" w:rsidR="00F35567" w:rsidRPr="007E2A00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EBD4D3F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688E21B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2F4BDF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2138E2E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0E73E7C8" w14:textId="77777777" w:rsidR="00F35567" w:rsidRPr="007E2A00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186F74B" w14:textId="77777777" w:rsidR="0075276E" w:rsidRPr="007E2A00" w:rsidRDefault="0075276E" w:rsidP="0075276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A49B03" w14:textId="77777777" w:rsidR="00865163" w:rsidRDefault="00865163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67E58AF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8A158EA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D76244E" w14:textId="31945599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2BE8238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731DA4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5AB1861" w14:textId="77777777" w:rsidR="007311D9" w:rsidRPr="007E2A00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46705F05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A839699" w14:textId="5D928358" w:rsidR="000528A6" w:rsidRPr="001A33CD" w:rsidRDefault="008A3EAC" w:rsidP="00E22A3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B110E1" w:rsidRPr="001A33CD" w14:paraId="2B6BA614" w14:textId="77777777" w:rsidTr="00770287">
        <w:trPr>
          <w:trHeight w:val="558"/>
        </w:trPr>
        <w:tc>
          <w:tcPr>
            <w:tcW w:w="649" w:type="dxa"/>
            <w:shd w:val="clear" w:color="auto" w:fill="auto"/>
          </w:tcPr>
          <w:p w14:paraId="245228DC" w14:textId="49A497CF" w:rsidR="00B110E1" w:rsidRPr="007E2A00" w:rsidRDefault="009F4EF9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lastRenderedPageBreak/>
              <w:t>9</w:t>
            </w:r>
          </w:p>
        </w:tc>
        <w:tc>
          <w:tcPr>
            <w:tcW w:w="5158" w:type="dxa"/>
            <w:gridSpan w:val="2"/>
            <w:tcBorders>
              <w:right w:val="nil"/>
            </w:tcBorders>
            <w:shd w:val="clear" w:color="auto" w:fill="auto"/>
          </w:tcPr>
          <w:p w14:paraId="0FAD15B0" w14:textId="6408BE31" w:rsidR="00212251" w:rsidRPr="00212251" w:rsidRDefault="00212251" w:rsidP="00212251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Realisatie BENG:</w:t>
            </w:r>
          </w:p>
          <w:p w14:paraId="63F76323" w14:textId="77777777" w:rsidR="004A5B34" w:rsidRPr="004A5B34" w:rsidRDefault="004A5B34" w:rsidP="004A5B34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4A5B34">
              <w:rPr>
                <w:rFonts w:cs="Arial"/>
              </w:rPr>
              <w:t>Het realiseren van een Bijna energie neutraal utiliteitsgebouw (BENG) waarbij de bouwkundige werkzaamheden deel uitmaakte van deze opdracht;</w:t>
            </w:r>
          </w:p>
          <w:p w14:paraId="3D76CF13" w14:textId="79FFC361" w:rsidR="00B110E1" w:rsidRPr="004A5B34" w:rsidRDefault="00B110E1" w:rsidP="004A5B34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4A5B34">
              <w:rPr>
                <w:rFonts w:cs="Arial"/>
              </w:rPr>
              <w:t>Het realiseren van een Bijna energie neutraal utiliteitsgebouw (BENG) waarbij de installatiewerkzaamheden deel uitmaakte van deze opdracht</w:t>
            </w:r>
            <w:r w:rsidR="00FD5911" w:rsidRPr="004A5B34">
              <w:rPr>
                <w:rFonts w:cs="Arial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  <w:shd w:val="clear" w:color="auto" w:fill="auto"/>
          </w:tcPr>
          <w:p w14:paraId="4155A222" w14:textId="77777777" w:rsidR="00FD5911" w:rsidRDefault="00FD5911" w:rsidP="00B110E1">
            <w:pPr>
              <w:spacing w:line="360" w:lineRule="auto"/>
              <w:rPr>
                <w:rFonts w:cs="Tahoma"/>
                <w:szCs w:val="17"/>
              </w:rPr>
            </w:pPr>
          </w:p>
          <w:p w14:paraId="346A3863" w14:textId="77777777" w:rsidR="00212251" w:rsidRDefault="00212251" w:rsidP="00B110E1">
            <w:pPr>
              <w:spacing w:line="360" w:lineRule="auto"/>
              <w:rPr>
                <w:rFonts w:cs="Tahoma"/>
                <w:szCs w:val="17"/>
              </w:rPr>
            </w:pPr>
          </w:p>
          <w:p w14:paraId="4D959795" w14:textId="27564A39" w:rsidR="00B110E1" w:rsidRPr="007E2A00" w:rsidRDefault="00B110E1" w:rsidP="00B110E1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EE51A0C" w14:textId="77777777" w:rsidR="00B110E1" w:rsidRDefault="00B110E1" w:rsidP="00B110E1">
            <w:pPr>
              <w:spacing w:line="360" w:lineRule="auto"/>
              <w:rPr>
                <w:rFonts w:cs="Tahoma"/>
                <w:szCs w:val="17"/>
              </w:rPr>
            </w:pPr>
          </w:p>
          <w:p w14:paraId="36254648" w14:textId="77777777" w:rsidR="00B110E1" w:rsidRDefault="00B110E1" w:rsidP="00B110E1">
            <w:pPr>
              <w:spacing w:line="360" w:lineRule="auto"/>
              <w:rPr>
                <w:rFonts w:cs="Tahoma"/>
                <w:szCs w:val="17"/>
              </w:rPr>
            </w:pPr>
          </w:p>
          <w:p w14:paraId="5862E5A2" w14:textId="6EF5B89F" w:rsidR="00212251" w:rsidRPr="007E2A00" w:rsidRDefault="00212251" w:rsidP="00212251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8A8B66F" w14:textId="7B7BD337" w:rsidR="00B110E1" w:rsidRPr="001A33CD" w:rsidRDefault="00B110E1" w:rsidP="00B110E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C6182" w:rsidRPr="001A33CD" w14:paraId="611A9E80" w14:textId="77777777" w:rsidTr="00770287">
        <w:trPr>
          <w:trHeight w:val="1975"/>
        </w:trPr>
        <w:tc>
          <w:tcPr>
            <w:tcW w:w="649" w:type="dxa"/>
          </w:tcPr>
          <w:p w14:paraId="21D37A61" w14:textId="77777777" w:rsidR="00CC6182" w:rsidRDefault="00CC6182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10</w:t>
            </w:r>
          </w:p>
        </w:tc>
        <w:tc>
          <w:tcPr>
            <w:tcW w:w="3628" w:type="dxa"/>
          </w:tcPr>
          <w:p w14:paraId="490AB214" w14:textId="77777777" w:rsidR="00CC6182" w:rsidRPr="00615A35" w:rsidRDefault="00CC6182" w:rsidP="00770287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toepassing:</w:t>
            </w:r>
          </w:p>
          <w:p w14:paraId="3A5E971C" w14:textId="77777777" w:rsidR="00CC6182" w:rsidRPr="00FD5911" w:rsidRDefault="00CC6182" w:rsidP="00770287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1. 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ab/>
              <w:t>de maximale energiebehoefte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59D7F1F3" w14:textId="77777777" w:rsidR="00CC6182" w:rsidRDefault="00CC6182" w:rsidP="00770287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2. 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h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et maximale primair fossiel energiegebruik, eveneens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4C69DCE1" w14:textId="77777777" w:rsidR="00CC6182" w:rsidRDefault="00CC6182" w:rsidP="00770287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>
              <w:rPr>
                <w:rFonts w:ascii="Arial" w:hAnsi="Arial" w:cs="Arial"/>
                <w:color w:val="3E3E3E"/>
                <w:shd w:val="clear" w:color="auto" w:fill="FFFFFF"/>
              </w:rPr>
              <w:t xml:space="preserve">3. 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996469">
              <w:rPr>
                <w:rFonts w:ascii="Arial" w:hAnsi="Arial" w:cs="Arial"/>
                <w:color w:val="3E3E3E"/>
                <w:shd w:val="clear" w:color="auto" w:fill="FFFFFF"/>
              </w:rPr>
              <w:t>het minimale aandeel hernieuwbare energie in procenten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:</w:t>
            </w:r>
          </w:p>
          <w:p w14:paraId="144B8945" w14:textId="77777777" w:rsidR="00CC6182" w:rsidRDefault="00CC6182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30DDD444" w14:textId="77777777" w:rsidR="00CC6182" w:rsidRDefault="00CC6182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4924F105" w14:textId="77777777" w:rsidR="00CC6182" w:rsidRDefault="00CC6182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293F2F20" w14:textId="77777777" w:rsidR="00CC6182" w:rsidRPr="00C66C6C" w:rsidRDefault="00CC6182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8C0EA8">
              <w:rPr>
                <w:rFonts w:ascii="Arial" w:hAnsi="Arial" w:cs="Arial"/>
                <w:color w:val="3E3E3E"/>
                <w:shd w:val="clear" w:color="auto" w:fill="FFFFFF"/>
              </w:rPr>
              <w:t>Of als bewijsvoering BENG aantonen middels kopie van EPC-berekening, waarin deze minimaal 50% lager is dan de van toepassing zijnde bouwbesluiteis.</w:t>
            </w:r>
          </w:p>
        </w:tc>
        <w:tc>
          <w:tcPr>
            <w:tcW w:w="1814" w:type="dxa"/>
            <w:gridSpan w:val="2"/>
          </w:tcPr>
          <w:p w14:paraId="77FF9E16" w14:textId="77777777" w:rsidR="00CC6182" w:rsidRPr="00172A0F" w:rsidRDefault="00CC6182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2460AC6D" w14:textId="77777777" w:rsidR="00CC6182" w:rsidRDefault="00CC6182" w:rsidP="00770287">
            <w:pPr>
              <w:spacing w:line="360" w:lineRule="auto"/>
            </w:pPr>
          </w:p>
          <w:p w14:paraId="2BC3A3F2" w14:textId="77777777" w:rsidR="00CC6182" w:rsidRDefault="00CC6182" w:rsidP="00770287">
            <w:pPr>
              <w:spacing w:line="360" w:lineRule="auto"/>
            </w:pPr>
            <w:r>
              <w:t>…………………………</w:t>
            </w:r>
          </w:p>
          <w:p w14:paraId="0B75464C" w14:textId="77777777" w:rsidR="00CC6182" w:rsidRDefault="00CC6182" w:rsidP="00770287">
            <w:pPr>
              <w:spacing w:line="360" w:lineRule="auto"/>
            </w:pPr>
          </w:p>
          <w:p w14:paraId="2D167ABF" w14:textId="77777777" w:rsidR="00CC6182" w:rsidRDefault="00CC6182" w:rsidP="00770287">
            <w:pPr>
              <w:spacing w:line="360" w:lineRule="auto"/>
            </w:pPr>
          </w:p>
          <w:p w14:paraId="526FC083" w14:textId="77777777" w:rsidR="00CC6182" w:rsidRDefault="00CC6182" w:rsidP="00770287">
            <w:pPr>
              <w:spacing w:line="360" w:lineRule="auto"/>
            </w:pPr>
            <w:r>
              <w:t>…………………………</w:t>
            </w:r>
          </w:p>
          <w:p w14:paraId="2439343D" w14:textId="77777777" w:rsidR="00CC6182" w:rsidRDefault="00CC6182" w:rsidP="00770287">
            <w:pPr>
              <w:spacing w:line="360" w:lineRule="auto"/>
            </w:pPr>
          </w:p>
          <w:p w14:paraId="4195C90C" w14:textId="77777777" w:rsidR="00CC6182" w:rsidRDefault="00CC6182" w:rsidP="00770287">
            <w:pPr>
              <w:spacing w:line="360" w:lineRule="auto"/>
            </w:pPr>
            <w:r>
              <w:t>…………………………</w:t>
            </w:r>
          </w:p>
          <w:p w14:paraId="2A4EB6BD" w14:textId="77777777" w:rsidR="00CC6182" w:rsidRDefault="00CC6182" w:rsidP="00770287">
            <w:pPr>
              <w:spacing w:line="360" w:lineRule="auto"/>
            </w:pPr>
          </w:p>
          <w:p w14:paraId="28C54149" w14:textId="77777777" w:rsidR="00CC6182" w:rsidRDefault="00CC6182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32665214" w14:textId="77777777" w:rsidR="00CC6182" w:rsidRPr="00586364" w:rsidRDefault="00CC6182" w:rsidP="00770287">
            <w:pPr>
              <w:spacing w:line="360" w:lineRule="auto"/>
            </w:pPr>
          </w:p>
          <w:p w14:paraId="1A67AAD3" w14:textId="77777777" w:rsidR="00CC6182" w:rsidRPr="00586364" w:rsidRDefault="00CC6182" w:rsidP="00770287">
            <w:pPr>
              <w:spacing w:line="360" w:lineRule="auto"/>
            </w:pPr>
          </w:p>
          <w:p w14:paraId="1611272A" w14:textId="77777777" w:rsidR="00CC6182" w:rsidRPr="00586364" w:rsidRDefault="00CC6182" w:rsidP="00770287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814" w:type="dxa"/>
          </w:tcPr>
          <w:p w14:paraId="2B1826D0" w14:textId="77777777" w:rsidR="00CC6182" w:rsidRPr="00172A0F" w:rsidRDefault="00CC6182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5895C803" w14:textId="77777777" w:rsidR="00CC6182" w:rsidRDefault="00CC6182" w:rsidP="00770287">
            <w:pPr>
              <w:spacing w:line="360" w:lineRule="auto"/>
            </w:pPr>
          </w:p>
          <w:p w14:paraId="0526FBC0" w14:textId="77777777" w:rsidR="00CC6182" w:rsidRDefault="00CC6182" w:rsidP="00770287">
            <w:pPr>
              <w:spacing w:line="360" w:lineRule="auto"/>
            </w:pPr>
            <w:r>
              <w:t>…………………………</w:t>
            </w:r>
          </w:p>
          <w:p w14:paraId="4394B45D" w14:textId="77777777" w:rsidR="00CC6182" w:rsidRDefault="00CC6182" w:rsidP="00770287">
            <w:pPr>
              <w:spacing w:line="360" w:lineRule="auto"/>
            </w:pPr>
          </w:p>
          <w:p w14:paraId="3AD835CB" w14:textId="77777777" w:rsidR="00CC6182" w:rsidRDefault="00CC6182" w:rsidP="00770287">
            <w:pPr>
              <w:spacing w:line="360" w:lineRule="auto"/>
            </w:pPr>
          </w:p>
          <w:p w14:paraId="139476B4" w14:textId="77777777" w:rsidR="00CC6182" w:rsidRDefault="00CC6182" w:rsidP="00770287">
            <w:pPr>
              <w:spacing w:line="360" w:lineRule="auto"/>
            </w:pPr>
            <w:r>
              <w:t>…………………………</w:t>
            </w:r>
          </w:p>
          <w:p w14:paraId="419A9595" w14:textId="77777777" w:rsidR="00CC6182" w:rsidRDefault="00CC6182" w:rsidP="00770287">
            <w:pPr>
              <w:spacing w:line="360" w:lineRule="auto"/>
            </w:pPr>
          </w:p>
          <w:p w14:paraId="626945D3" w14:textId="77777777" w:rsidR="00CC6182" w:rsidRDefault="00CC6182" w:rsidP="00770287">
            <w:pPr>
              <w:spacing w:line="360" w:lineRule="auto"/>
            </w:pPr>
            <w:r>
              <w:t>…………………………</w:t>
            </w:r>
          </w:p>
          <w:p w14:paraId="7BA8A18A" w14:textId="77777777" w:rsidR="00CC6182" w:rsidRDefault="00CC6182" w:rsidP="00770287">
            <w:pPr>
              <w:spacing w:line="360" w:lineRule="auto"/>
            </w:pPr>
          </w:p>
          <w:p w14:paraId="0F4A2EEF" w14:textId="77777777" w:rsidR="00CC6182" w:rsidRPr="00586364" w:rsidRDefault="00CC6182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2BF74DC8" w14:textId="77777777" w:rsidR="00CC6182" w:rsidRDefault="00CC6182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496FCC05" w14:textId="77777777" w:rsidR="00CC6182" w:rsidRDefault="00CC6182" w:rsidP="00770287">
            <w:pPr>
              <w:spacing w:line="360" w:lineRule="auto"/>
              <w:rPr>
                <w:u w:val="single"/>
              </w:rPr>
            </w:pPr>
          </w:p>
          <w:p w14:paraId="60F2B7E7" w14:textId="77777777" w:rsidR="00CC6182" w:rsidRDefault="00CC6182" w:rsidP="00770287">
            <w:pPr>
              <w:spacing w:line="360" w:lineRule="auto"/>
              <w:rPr>
                <w:u w:val="single"/>
              </w:rPr>
            </w:pPr>
          </w:p>
          <w:p w14:paraId="5A85FBD2" w14:textId="77777777" w:rsidR="00CC6182" w:rsidRDefault="00CC6182" w:rsidP="00770287">
            <w:pPr>
              <w:spacing w:line="360" w:lineRule="auto"/>
            </w:pPr>
            <w:r>
              <w:t>…………………………</w:t>
            </w:r>
          </w:p>
        </w:tc>
      </w:tr>
      <w:tr w:rsidR="00C63BAB" w:rsidRPr="001A33CD" w14:paraId="5A83969E" w14:textId="77777777" w:rsidTr="000976B7">
        <w:trPr>
          <w:trHeight w:val="1975"/>
        </w:trPr>
        <w:tc>
          <w:tcPr>
            <w:tcW w:w="649" w:type="dxa"/>
          </w:tcPr>
          <w:p w14:paraId="5A83969B" w14:textId="2BF356C5" w:rsidR="00C63BAB" w:rsidRPr="001A33CD" w:rsidRDefault="009F4EF9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11</w:t>
            </w:r>
          </w:p>
        </w:tc>
        <w:tc>
          <w:tcPr>
            <w:tcW w:w="7256" w:type="dxa"/>
            <w:gridSpan w:val="4"/>
          </w:tcPr>
          <w:p w14:paraId="5A83969D" w14:textId="2809C18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C63BAB" w:rsidRPr="001A33CD" w14:paraId="5A8396A2" w14:textId="77777777" w:rsidTr="00D331E6">
        <w:trPr>
          <w:trHeight w:val="558"/>
        </w:trPr>
        <w:tc>
          <w:tcPr>
            <w:tcW w:w="649" w:type="dxa"/>
          </w:tcPr>
          <w:p w14:paraId="5A83969F" w14:textId="2A0D8E85" w:rsidR="00C63BAB" w:rsidRPr="001A33CD" w:rsidRDefault="009F4EF9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12</w:t>
            </w:r>
          </w:p>
        </w:tc>
        <w:tc>
          <w:tcPr>
            <w:tcW w:w="5158" w:type="dxa"/>
            <w:gridSpan w:val="2"/>
            <w:tcBorders>
              <w:right w:val="nil"/>
            </w:tcBorders>
          </w:tcPr>
          <w:p w14:paraId="5A8396A0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5A8396A1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6" w14:textId="77777777" w:rsidTr="00D331E6">
        <w:trPr>
          <w:trHeight w:val="558"/>
        </w:trPr>
        <w:tc>
          <w:tcPr>
            <w:tcW w:w="649" w:type="dxa"/>
          </w:tcPr>
          <w:p w14:paraId="5A8396A3" w14:textId="11266C3A" w:rsidR="00C63BAB" w:rsidRPr="001A33CD" w:rsidRDefault="009F4EF9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lastRenderedPageBreak/>
              <w:t>13</w:t>
            </w:r>
          </w:p>
        </w:tc>
        <w:tc>
          <w:tcPr>
            <w:tcW w:w="5158" w:type="dxa"/>
            <w:gridSpan w:val="2"/>
            <w:tcBorders>
              <w:right w:val="nil"/>
            </w:tcBorders>
          </w:tcPr>
          <w:p w14:paraId="5A8396A4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5A8396A5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A" w14:textId="77777777" w:rsidTr="00D331E6">
        <w:trPr>
          <w:trHeight w:val="558"/>
        </w:trPr>
        <w:tc>
          <w:tcPr>
            <w:tcW w:w="649" w:type="dxa"/>
          </w:tcPr>
          <w:p w14:paraId="5A8396A7" w14:textId="0ADC078C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</w:t>
            </w:r>
            <w:r w:rsidR="009F4EF9">
              <w:rPr>
                <w:rFonts w:cs="Tahoma"/>
                <w:szCs w:val="17"/>
              </w:rPr>
              <w:t>4</w:t>
            </w:r>
          </w:p>
        </w:tc>
        <w:tc>
          <w:tcPr>
            <w:tcW w:w="5158" w:type="dxa"/>
            <w:gridSpan w:val="2"/>
            <w:tcBorders>
              <w:right w:val="nil"/>
            </w:tcBorders>
          </w:tcPr>
          <w:p w14:paraId="5A8396A8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5A8396A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099C8A2E" w14:textId="77777777" w:rsidTr="00D331E6">
        <w:trPr>
          <w:trHeight w:val="558"/>
        </w:trPr>
        <w:tc>
          <w:tcPr>
            <w:tcW w:w="649" w:type="dxa"/>
          </w:tcPr>
          <w:p w14:paraId="4F5F6599" w14:textId="289D5854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</w:t>
            </w:r>
            <w:r w:rsidR="009F4EF9">
              <w:rPr>
                <w:rFonts w:cs="Tahoma"/>
                <w:szCs w:val="17"/>
              </w:rPr>
              <w:t>5</w:t>
            </w:r>
          </w:p>
        </w:tc>
        <w:tc>
          <w:tcPr>
            <w:tcW w:w="5158" w:type="dxa"/>
            <w:gridSpan w:val="2"/>
            <w:tcBorders>
              <w:right w:val="nil"/>
            </w:tcBorders>
          </w:tcPr>
          <w:p w14:paraId="19C96B76" w14:textId="77777777" w:rsidR="00C63BAB" w:rsidRDefault="00C63BAB" w:rsidP="00C63BAB">
            <w:pPr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Realisatie van het werk tot volle tevredenheid van de Opdrachtgever</w:t>
            </w:r>
            <w:r>
              <w:rPr>
                <w:rFonts w:cs="Verdana"/>
              </w:rPr>
              <w:t>?</w:t>
            </w:r>
          </w:p>
          <w:p w14:paraId="5F2C4F47" w14:textId="46D85011" w:rsidR="00C63BAB" w:rsidRPr="007551F4" w:rsidRDefault="00C63BAB" w:rsidP="00C63BAB">
            <w:pPr>
              <w:spacing w:line="360" w:lineRule="auto"/>
              <w:rPr>
                <w:rFonts w:cs="Tahoma"/>
                <w:sz w:val="14"/>
                <w:szCs w:val="14"/>
              </w:rPr>
            </w:pPr>
            <w:r w:rsidRPr="007551F4">
              <w:rPr>
                <w:rFonts w:cs="Verdana"/>
                <w:sz w:val="14"/>
                <w:szCs w:val="14"/>
              </w:rPr>
              <w:t>(</w:t>
            </w:r>
            <w:r w:rsidRPr="007551F4">
              <w:rPr>
                <w:sz w:val="14"/>
                <w:szCs w:val="14"/>
              </w:rPr>
              <w:t xml:space="preserve">op nader verzoek dient binnen </w:t>
            </w:r>
            <w:r w:rsidR="00DD0334">
              <w:rPr>
                <w:sz w:val="14"/>
                <w:szCs w:val="14"/>
              </w:rPr>
              <w:t>zeven</w:t>
            </w:r>
            <w:r w:rsidRPr="007551F4">
              <w:rPr>
                <w:sz w:val="14"/>
                <w:szCs w:val="14"/>
              </w:rPr>
              <w:t xml:space="preserve"> kalenderdagen de tevredenheidsverklaring te worden overlegd, zie paragraaf 8.4.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41EA4696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3A2C2A1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611880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3A4ED195" w14:textId="77777777" w:rsidTr="00624C2A">
        <w:trPr>
          <w:trHeight w:val="2108"/>
        </w:trPr>
        <w:tc>
          <w:tcPr>
            <w:tcW w:w="649" w:type="dxa"/>
          </w:tcPr>
          <w:p w14:paraId="7D91CE83" w14:textId="6BE825DB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</w:t>
            </w:r>
            <w:r w:rsidR="009F4EF9">
              <w:rPr>
                <w:rFonts w:cs="Tahoma"/>
                <w:szCs w:val="17"/>
              </w:rPr>
              <w:t>6</w:t>
            </w:r>
          </w:p>
        </w:tc>
        <w:tc>
          <w:tcPr>
            <w:tcW w:w="7256" w:type="dxa"/>
            <w:gridSpan w:val="4"/>
          </w:tcPr>
          <w:p w14:paraId="5DAC694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Motivatie voor keuze voor dit opgegeven referentieproject</w:t>
            </w:r>
            <w:r>
              <w:rPr>
                <w:rFonts w:cs="Tahoma"/>
                <w:szCs w:val="17"/>
              </w:rPr>
              <w:t>?</w:t>
            </w:r>
          </w:p>
        </w:tc>
      </w:tr>
      <w:tr w:rsidR="00C63BAB" w:rsidRPr="001A33CD" w14:paraId="5A8396EB" w14:textId="77777777" w:rsidTr="00603014">
        <w:trPr>
          <w:trHeight w:val="13599"/>
        </w:trPr>
        <w:tc>
          <w:tcPr>
            <w:tcW w:w="649" w:type="dxa"/>
          </w:tcPr>
          <w:p w14:paraId="1102B3CB" w14:textId="77AF7685" w:rsidR="00C63BAB" w:rsidRPr="00F231CC" w:rsidRDefault="009F4EF9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lastRenderedPageBreak/>
              <w:t>17</w:t>
            </w:r>
          </w:p>
        </w:tc>
        <w:tc>
          <w:tcPr>
            <w:tcW w:w="7256" w:type="dxa"/>
            <w:gridSpan w:val="4"/>
            <w:vAlign w:val="center"/>
          </w:tcPr>
          <w:p w14:paraId="5A8396EA" w14:textId="1220ADDC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</w:t>
            </w:r>
            <w:r w:rsidRPr="001A33CD">
              <w:rPr>
                <w:rFonts w:cs="Tahoma"/>
                <w:szCs w:val="17"/>
              </w:rPr>
              <w:t>lattegrond</w:t>
            </w:r>
            <w:r>
              <w:rPr>
                <w:rFonts w:cs="Tahoma"/>
                <w:szCs w:val="17"/>
              </w:rPr>
              <w:t>en</w:t>
            </w:r>
            <w:r w:rsidRPr="001A33CD">
              <w:rPr>
                <w:rFonts w:cs="Tahoma"/>
                <w:szCs w:val="17"/>
              </w:rPr>
              <w:t xml:space="preserve"> van Project </w:t>
            </w:r>
          </w:p>
        </w:tc>
      </w:tr>
      <w:tr w:rsidR="00C63BAB" w:rsidRPr="001A33CD" w14:paraId="5A8396F2" w14:textId="77777777" w:rsidTr="00603014">
        <w:trPr>
          <w:trHeight w:val="12323"/>
        </w:trPr>
        <w:tc>
          <w:tcPr>
            <w:tcW w:w="649" w:type="dxa"/>
          </w:tcPr>
          <w:p w14:paraId="627B8808" w14:textId="7A3AF34F" w:rsidR="00C63BAB" w:rsidRDefault="009F4EF9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lastRenderedPageBreak/>
              <w:t>18</w:t>
            </w:r>
          </w:p>
          <w:p w14:paraId="5A8396EC" w14:textId="2162B30C" w:rsidR="009F4EF9" w:rsidRPr="009F4EF9" w:rsidRDefault="009F4EF9" w:rsidP="009F4EF9">
            <w:pPr>
              <w:rPr>
                <w:rFonts w:cs="Tahoma"/>
                <w:szCs w:val="17"/>
              </w:rPr>
            </w:pPr>
          </w:p>
        </w:tc>
        <w:tc>
          <w:tcPr>
            <w:tcW w:w="7256" w:type="dxa"/>
            <w:gridSpan w:val="4"/>
            <w:vAlign w:val="center"/>
          </w:tcPr>
          <w:p w14:paraId="5A8396ED" w14:textId="5BACD8E2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</w:t>
            </w:r>
            <w:r w:rsidRPr="001A33CD">
              <w:rPr>
                <w:rFonts w:cs="Tahoma"/>
                <w:szCs w:val="17"/>
              </w:rPr>
              <w:t>fbeelding(en) van Project</w:t>
            </w:r>
          </w:p>
          <w:p w14:paraId="5A8396EE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EF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0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</w:tc>
      </w:tr>
    </w:tbl>
    <w:p w14:paraId="5A839909" w14:textId="53038338" w:rsidR="006412AC" w:rsidRDefault="006412AC" w:rsidP="00530843">
      <w:pPr>
        <w:pStyle w:val="Kop1"/>
        <w:numPr>
          <w:ilvl w:val="0"/>
          <w:numId w:val="0"/>
        </w:numPr>
      </w:pPr>
    </w:p>
    <w:p w14:paraId="5796FC25" w14:textId="6A6D957E" w:rsidR="00530843" w:rsidRPr="00D10A83" w:rsidRDefault="00530843" w:rsidP="00530843">
      <w:pPr>
        <w:rPr>
          <w:sz w:val="27"/>
        </w:rPr>
      </w:pPr>
    </w:p>
    <w:sectPr w:rsidR="00530843" w:rsidRPr="00D10A83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3480F" w14:textId="77777777" w:rsidR="00D23F1E" w:rsidRDefault="00D23F1E">
      <w:r>
        <w:separator/>
      </w:r>
    </w:p>
  </w:endnote>
  <w:endnote w:type="continuationSeparator" w:id="0">
    <w:p w14:paraId="738AC8EA" w14:textId="77777777" w:rsidR="00D23F1E" w:rsidRDefault="00D2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39918" w14:textId="1E75E39C" w:rsidR="00B06D78" w:rsidRPr="003E10F6" w:rsidRDefault="007E53E6" w:rsidP="00A42EFD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664344" wp14:editId="70B06755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250830"/>
              <wp:effectExtent l="0" t="0" r="0" b="698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25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515" w:type="dxa"/>
                            <w:tblInd w:w="-147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5"/>
                          </w:tblGrid>
                          <w:tr w:rsidR="00A42EFD" w14:paraId="639A4C6A" w14:textId="77777777" w:rsidTr="007E53E6">
                            <w:tc>
                              <w:tcPr>
                                <w:tcW w:w="151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2CC5008" w14:textId="77777777" w:rsidR="007E53E6" w:rsidRDefault="007E53E6" w:rsidP="007E53E6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2CDE9475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71F20D77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6DFB7A93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A42EFD" w14:paraId="0F6B69B1" w14:textId="77777777" w:rsidTr="007E53E6">
                            <w:trPr>
                              <w:trHeight w:val="468"/>
                            </w:trPr>
                            <w:tc>
                              <w:tcPr>
                                <w:tcW w:w="151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17277D1" w14:textId="46326F6E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26C259D5" w14:textId="77777777" w:rsidR="00A42EFD" w:rsidRDefault="00A42EFD" w:rsidP="00A42E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643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/V4AEAAKIDAAAOAAAAZHJzL2Uyb0RvYy54bWysU9tu2zAMfR+wfxD0vviydM2MOEXXosOA&#10;7gK0+wBZlmJhtqhRSuzs60fJaZqtb8NeBFGkD885pNdX09CzvUJvwNa8WOScKSuhNXZb8++P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" filled="f" stroked="f">
              <v:textbox>
                <w:txbxContent>
                  <w:tbl>
                    <w:tblPr>
                      <w:tblW w:w="1515" w:type="dxa"/>
                      <w:tblInd w:w="-147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5"/>
                    </w:tblGrid>
                    <w:tr w:rsidR="00A42EFD" w14:paraId="639A4C6A" w14:textId="77777777" w:rsidTr="007E53E6">
                      <w:tc>
                        <w:tcPr>
                          <w:tcW w:w="1515" w:type="dxa"/>
                          <w:tcBorders>
                            <w:top w:val="single" w:sz="4" w:space="0" w:color="auto"/>
                          </w:tcBorders>
                        </w:tcPr>
                        <w:p w14:paraId="12CC5008" w14:textId="77777777" w:rsidR="007E53E6" w:rsidRDefault="007E53E6" w:rsidP="007E53E6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2CDE9475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71F20D77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6DFB7A93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A42EFD" w14:paraId="0F6B69B1" w14:textId="77777777" w:rsidTr="007E53E6">
                      <w:trPr>
                        <w:trHeight w:val="468"/>
                      </w:trPr>
                      <w:tc>
                        <w:tcPr>
                          <w:tcW w:w="1515" w:type="dxa"/>
                          <w:tcBorders>
                            <w:bottom w:val="single" w:sz="4" w:space="0" w:color="auto"/>
                          </w:tcBorders>
                        </w:tcPr>
                        <w:p w14:paraId="317277D1" w14:textId="46326F6E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26C259D5" w14:textId="77777777" w:rsidR="00A42EFD" w:rsidRDefault="00A42EFD" w:rsidP="00A42EFD"/>
                </w:txbxContent>
              </v:textbox>
            </v:shape>
          </w:pict>
        </mc:Fallback>
      </mc:AlternateContent>
    </w:r>
    <w:r w:rsidR="00A42EFD" w:rsidRPr="0099012E">
      <w:rPr>
        <w:color w:val="4D4D4D"/>
        <w:sz w:val="14"/>
        <w:szCs w:val="14"/>
      </w:rPr>
      <w:t xml:space="preserve">Pagina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PAGE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1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 w:rsidRPr="0099012E">
      <w:rPr>
        <w:color w:val="4D4D4D"/>
        <w:sz w:val="14"/>
        <w:szCs w:val="14"/>
      </w:rPr>
      <w:t xml:space="preserve"> van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NUMPAGES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5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>
      <w:rPr>
        <w:bCs/>
        <w:color w:val="4D4D4D"/>
        <w:sz w:val="14"/>
        <w:szCs w:val="14"/>
      </w:rPr>
      <w:tab/>
    </w:r>
    <w:r w:rsidR="00A42EFD" w:rsidRPr="003E10F6">
      <w:rPr>
        <w:color w:val="4D4D4D"/>
        <w:sz w:val="14"/>
        <w:szCs w:val="14"/>
      </w:rPr>
      <w:fldChar w:fldCharType="begin"/>
    </w:r>
    <w:r w:rsidR="00A42EFD" w:rsidRPr="003E10F6">
      <w:rPr>
        <w:color w:val="4D4D4D"/>
        <w:sz w:val="14"/>
        <w:szCs w:val="14"/>
      </w:rPr>
      <w:instrText xml:space="preserve"> FILENAME  \* Lower  \* MERGEFORMAT </w:instrText>
    </w:r>
    <w:r w:rsidR="00A42EFD" w:rsidRPr="003E10F6">
      <w:rPr>
        <w:color w:val="4D4D4D"/>
        <w:sz w:val="14"/>
        <w:szCs w:val="14"/>
      </w:rPr>
      <w:fldChar w:fldCharType="separate"/>
    </w:r>
    <w:r w:rsidR="00656909">
      <w:rPr>
        <w:noProof/>
        <w:color w:val="4D4D4D"/>
        <w:sz w:val="14"/>
        <w:szCs w:val="14"/>
      </w:rPr>
      <w:t>bijlage03a modelblad ondersteuning referenties kerncompetentie</w:t>
    </w:r>
    <w:r w:rsidR="00A42EFD" w:rsidRPr="003E10F6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85E53" w14:textId="77777777" w:rsidR="00D23F1E" w:rsidRDefault="00D23F1E">
      <w:r>
        <w:separator/>
      </w:r>
    </w:p>
  </w:footnote>
  <w:footnote w:type="continuationSeparator" w:id="0">
    <w:p w14:paraId="416615CB" w14:textId="77777777" w:rsidR="00D23F1E" w:rsidRDefault="00D23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AB41" w14:textId="72F73CC3" w:rsidR="00A42EFD" w:rsidRDefault="00A42EF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E2F0E4" wp14:editId="4A400B9B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8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C3392"/>
    <w:multiLevelType w:val="hybridMultilevel"/>
    <w:tmpl w:val="5B3A4B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9"/>
  </w:num>
  <w:num w:numId="3">
    <w:abstractNumId w:val="18"/>
  </w:num>
  <w:num w:numId="4">
    <w:abstractNumId w:val="28"/>
  </w:num>
  <w:num w:numId="5">
    <w:abstractNumId w:val="3"/>
  </w:num>
  <w:num w:numId="6">
    <w:abstractNumId w:val="22"/>
  </w:num>
  <w:num w:numId="7">
    <w:abstractNumId w:val="1"/>
  </w:num>
  <w:num w:numId="8">
    <w:abstractNumId w:val="27"/>
  </w:num>
  <w:num w:numId="9">
    <w:abstractNumId w:val="15"/>
  </w:num>
  <w:num w:numId="10">
    <w:abstractNumId w:val="20"/>
  </w:num>
  <w:num w:numId="11">
    <w:abstractNumId w:val="5"/>
  </w:num>
  <w:num w:numId="12">
    <w:abstractNumId w:val="24"/>
  </w:num>
  <w:num w:numId="13">
    <w:abstractNumId w:val="17"/>
  </w:num>
  <w:num w:numId="14">
    <w:abstractNumId w:val="14"/>
  </w:num>
  <w:num w:numId="15">
    <w:abstractNumId w:val="2"/>
  </w:num>
  <w:num w:numId="16">
    <w:abstractNumId w:val="4"/>
  </w:num>
  <w:num w:numId="17">
    <w:abstractNumId w:val="19"/>
  </w:num>
  <w:num w:numId="18">
    <w:abstractNumId w:val="12"/>
  </w:num>
  <w:num w:numId="19">
    <w:abstractNumId w:val="10"/>
  </w:num>
  <w:num w:numId="20">
    <w:abstractNumId w:val="13"/>
  </w:num>
  <w:num w:numId="21">
    <w:abstractNumId w:val="9"/>
  </w:num>
  <w:num w:numId="22">
    <w:abstractNumId w:val="25"/>
  </w:num>
  <w:num w:numId="23">
    <w:abstractNumId w:val="7"/>
  </w:num>
  <w:num w:numId="24">
    <w:abstractNumId w:val="0"/>
  </w:num>
  <w:num w:numId="25">
    <w:abstractNumId w:val="7"/>
  </w:num>
  <w:num w:numId="26">
    <w:abstractNumId w:val="16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8"/>
  </w:num>
  <w:num w:numId="32">
    <w:abstractNumId w:val="21"/>
  </w:num>
  <w:num w:numId="33">
    <w:abstractNumId w:val="7"/>
  </w:num>
  <w:num w:numId="34">
    <w:abstractNumId w:val="11"/>
  </w:num>
  <w:num w:numId="35">
    <w:abstractNumId w:val="6"/>
  </w:num>
  <w:num w:numId="36">
    <w:abstractNumId w:val="26"/>
  </w:num>
  <w:num w:numId="37">
    <w:abstractNumId w:val="7"/>
  </w:num>
  <w:num w:numId="38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4AAF"/>
    <w:rsid w:val="00006AB7"/>
    <w:rsid w:val="00012CF4"/>
    <w:rsid w:val="00014128"/>
    <w:rsid w:val="000173BA"/>
    <w:rsid w:val="000263B2"/>
    <w:rsid w:val="00027481"/>
    <w:rsid w:val="00027FEB"/>
    <w:rsid w:val="0003055B"/>
    <w:rsid w:val="00030BD6"/>
    <w:rsid w:val="00032CC8"/>
    <w:rsid w:val="000344E9"/>
    <w:rsid w:val="000369E4"/>
    <w:rsid w:val="00036D5A"/>
    <w:rsid w:val="0003773E"/>
    <w:rsid w:val="00040B9C"/>
    <w:rsid w:val="0004202B"/>
    <w:rsid w:val="0004496E"/>
    <w:rsid w:val="00050933"/>
    <w:rsid w:val="000528A6"/>
    <w:rsid w:val="00060978"/>
    <w:rsid w:val="00061D1D"/>
    <w:rsid w:val="000625F1"/>
    <w:rsid w:val="00063529"/>
    <w:rsid w:val="00075628"/>
    <w:rsid w:val="00075BE4"/>
    <w:rsid w:val="00075D1D"/>
    <w:rsid w:val="00080774"/>
    <w:rsid w:val="0008664C"/>
    <w:rsid w:val="00087467"/>
    <w:rsid w:val="0009138A"/>
    <w:rsid w:val="000920D1"/>
    <w:rsid w:val="000972AF"/>
    <w:rsid w:val="00097CF8"/>
    <w:rsid w:val="000A1A60"/>
    <w:rsid w:val="000A1E6E"/>
    <w:rsid w:val="000A3163"/>
    <w:rsid w:val="000A5334"/>
    <w:rsid w:val="000B0491"/>
    <w:rsid w:val="000B4280"/>
    <w:rsid w:val="000B4BA0"/>
    <w:rsid w:val="000B5611"/>
    <w:rsid w:val="000B5641"/>
    <w:rsid w:val="000B7C68"/>
    <w:rsid w:val="000C2F5A"/>
    <w:rsid w:val="000C482A"/>
    <w:rsid w:val="000C5A44"/>
    <w:rsid w:val="000D0C85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591F"/>
    <w:rsid w:val="00106253"/>
    <w:rsid w:val="00114112"/>
    <w:rsid w:val="00132548"/>
    <w:rsid w:val="00136E9F"/>
    <w:rsid w:val="00137E7C"/>
    <w:rsid w:val="00144375"/>
    <w:rsid w:val="00145E26"/>
    <w:rsid w:val="0015260D"/>
    <w:rsid w:val="001534F5"/>
    <w:rsid w:val="001535C9"/>
    <w:rsid w:val="0015483C"/>
    <w:rsid w:val="001577CA"/>
    <w:rsid w:val="00161246"/>
    <w:rsid w:val="00161B7F"/>
    <w:rsid w:val="00162680"/>
    <w:rsid w:val="00163E5E"/>
    <w:rsid w:val="00172A0F"/>
    <w:rsid w:val="001737BF"/>
    <w:rsid w:val="0017628F"/>
    <w:rsid w:val="001770E8"/>
    <w:rsid w:val="00177BDA"/>
    <w:rsid w:val="001855A5"/>
    <w:rsid w:val="00186758"/>
    <w:rsid w:val="00186CAA"/>
    <w:rsid w:val="00196B3E"/>
    <w:rsid w:val="00196C4A"/>
    <w:rsid w:val="001A1570"/>
    <w:rsid w:val="001A4D62"/>
    <w:rsid w:val="001B1CC2"/>
    <w:rsid w:val="001B48B7"/>
    <w:rsid w:val="001B6823"/>
    <w:rsid w:val="001D1DC7"/>
    <w:rsid w:val="001E1263"/>
    <w:rsid w:val="001E16D8"/>
    <w:rsid w:val="001E563B"/>
    <w:rsid w:val="001F18C8"/>
    <w:rsid w:val="001F2CB0"/>
    <w:rsid w:val="001F6BDD"/>
    <w:rsid w:val="0020077A"/>
    <w:rsid w:val="002037A7"/>
    <w:rsid w:val="002121EF"/>
    <w:rsid w:val="00212251"/>
    <w:rsid w:val="00212310"/>
    <w:rsid w:val="002145F0"/>
    <w:rsid w:val="00216404"/>
    <w:rsid w:val="00220A06"/>
    <w:rsid w:val="00221574"/>
    <w:rsid w:val="002236F4"/>
    <w:rsid w:val="002258C5"/>
    <w:rsid w:val="00226B28"/>
    <w:rsid w:val="00234F98"/>
    <w:rsid w:val="00235546"/>
    <w:rsid w:val="00236510"/>
    <w:rsid w:val="00240A9A"/>
    <w:rsid w:val="00243871"/>
    <w:rsid w:val="00244965"/>
    <w:rsid w:val="00245A41"/>
    <w:rsid w:val="002462D9"/>
    <w:rsid w:val="00250572"/>
    <w:rsid w:val="002571B6"/>
    <w:rsid w:val="0026037D"/>
    <w:rsid w:val="00264D72"/>
    <w:rsid w:val="00266880"/>
    <w:rsid w:val="00270414"/>
    <w:rsid w:val="00272D3B"/>
    <w:rsid w:val="00274AFC"/>
    <w:rsid w:val="0027789D"/>
    <w:rsid w:val="00292317"/>
    <w:rsid w:val="0029504C"/>
    <w:rsid w:val="00297ABC"/>
    <w:rsid w:val="002A0FCC"/>
    <w:rsid w:val="002A1C9F"/>
    <w:rsid w:val="002A2907"/>
    <w:rsid w:val="002A4D6B"/>
    <w:rsid w:val="002B1326"/>
    <w:rsid w:val="002B5D73"/>
    <w:rsid w:val="002B6667"/>
    <w:rsid w:val="002B6B2F"/>
    <w:rsid w:val="002C1A4A"/>
    <w:rsid w:val="002C6C8A"/>
    <w:rsid w:val="002D075C"/>
    <w:rsid w:val="002D17C7"/>
    <w:rsid w:val="002D33DA"/>
    <w:rsid w:val="002D3B07"/>
    <w:rsid w:val="002D3C72"/>
    <w:rsid w:val="002D6498"/>
    <w:rsid w:val="002D7536"/>
    <w:rsid w:val="002D7B6E"/>
    <w:rsid w:val="002E1827"/>
    <w:rsid w:val="002F08F6"/>
    <w:rsid w:val="002F1536"/>
    <w:rsid w:val="00301F45"/>
    <w:rsid w:val="003033BB"/>
    <w:rsid w:val="00303904"/>
    <w:rsid w:val="00304199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3A72"/>
    <w:rsid w:val="00342BA8"/>
    <w:rsid w:val="00345C94"/>
    <w:rsid w:val="00353B8A"/>
    <w:rsid w:val="00355488"/>
    <w:rsid w:val="00360790"/>
    <w:rsid w:val="00363BE2"/>
    <w:rsid w:val="00365B28"/>
    <w:rsid w:val="0036662D"/>
    <w:rsid w:val="0037214D"/>
    <w:rsid w:val="00372B2A"/>
    <w:rsid w:val="00374D41"/>
    <w:rsid w:val="003751FC"/>
    <w:rsid w:val="00375DFA"/>
    <w:rsid w:val="0038156B"/>
    <w:rsid w:val="003817A6"/>
    <w:rsid w:val="00384CE6"/>
    <w:rsid w:val="00390B78"/>
    <w:rsid w:val="00390EDF"/>
    <w:rsid w:val="0039341C"/>
    <w:rsid w:val="003936C9"/>
    <w:rsid w:val="003A0C0B"/>
    <w:rsid w:val="003A27A5"/>
    <w:rsid w:val="003A2A12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10F6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066D3"/>
    <w:rsid w:val="00412BF0"/>
    <w:rsid w:val="004219CD"/>
    <w:rsid w:val="00430D12"/>
    <w:rsid w:val="00436C1A"/>
    <w:rsid w:val="004372CE"/>
    <w:rsid w:val="0043768E"/>
    <w:rsid w:val="00440A87"/>
    <w:rsid w:val="004416FB"/>
    <w:rsid w:val="00441C13"/>
    <w:rsid w:val="00444857"/>
    <w:rsid w:val="004501ED"/>
    <w:rsid w:val="0045091D"/>
    <w:rsid w:val="00456CD4"/>
    <w:rsid w:val="00456DD8"/>
    <w:rsid w:val="0046707B"/>
    <w:rsid w:val="004703A2"/>
    <w:rsid w:val="0047276D"/>
    <w:rsid w:val="00476FC1"/>
    <w:rsid w:val="00482218"/>
    <w:rsid w:val="0048379A"/>
    <w:rsid w:val="00485534"/>
    <w:rsid w:val="00487EA4"/>
    <w:rsid w:val="00487FB6"/>
    <w:rsid w:val="0049073D"/>
    <w:rsid w:val="0049158F"/>
    <w:rsid w:val="00491970"/>
    <w:rsid w:val="0049619B"/>
    <w:rsid w:val="004A0C51"/>
    <w:rsid w:val="004A3564"/>
    <w:rsid w:val="004A4501"/>
    <w:rsid w:val="004A485D"/>
    <w:rsid w:val="004A55A6"/>
    <w:rsid w:val="004A5B34"/>
    <w:rsid w:val="004A6CB3"/>
    <w:rsid w:val="004B3863"/>
    <w:rsid w:val="004C0607"/>
    <w:rsid w:val="004D04B1"/>
    <w:rsid w:val="004D1895"/>
    <w:rsid w:val="004D4976"/>
    <w:rsid w:val="004D551C"/>
    <w:rsid w:val="004E0308"/>
    <w:rsid w:val="004E098B"/>
    <w:rsid w:val="004E0E4A"/>
    <w:rsid w:val="004E20E4"/>
    <w:rsid w:val="004E403B"/>
    <w:rsid w:val="004E56B2"/>
    <w:rsid w:val="004F1A4B"/>
    <w:rsid w:val="00500B8D"/>
    <w:rsid w:val="005022F3"/>
    <w:rsid w:val="0050235E"/>
    <w:rsid w:val="00511A85"/>
    <w:rsid w:val="005120AF"/>
    <w:rsid w:val="0051462B"/>
    <w:rsid w:val="0051645B"/>
    <w:rsid w:val="0051698C"/>
    <w:rsid w:val="00522592"/>
    <w:rsid w:val="0052532A"/>
    <w:rsid w:val="00525BC3"/>
    <w:rsid w:val="00527C98"/>
    <w:rsid w:val="00530843"/>
    <w:rsid w:val="005319CC"/>
    <w:rsid w:val="00531B25"/>
    <w:rsid w:val="0054101F"/>
    <w:rsid w:val="00547B50"/>
    <w:rsid w:val="0055252C"/>
    <w:rsid w:val="0055566A"/>
    <w:rsid w:val="00555768"/>
    <w:rsid w:val="005752D6"/>
    <w:rsid w:val="00576C0E"/>
    <w:rsid w:val="00586364"/>
    <w:rsid w:val="00586673"/>
    <w:rsid w:val="0059425C"/>
    <w:rsid w:val="0059464F"/>
    <w:rsid w:val="00596F05"/>
    <w:rsid w:val="0059752B"/>
    <w:rsid w:val="00597AB9"/>
    <w:rsid w:val="005A032F"/>
    <w:rsid w:val="005A08EC"/>
    <w:rsid w:val="005A43D6"/>
    <w:rsid w:val="005B226D"/>
    <w:rsid w:val="005B3EF7"/>
    <w:rsid w:val="005B5AC0"/>
    <w:rsid w:val="005B6961"/>
    <w:rsid w:val="005B6B25"/>
    <w:rsid w:val="005B7E21"/>
    <w:rsid w:val="005C4510"/>
    <w:rsid w:val="005C6117"/>
    <w:rsid w:val="005C7987"/>
    <w:rsid w:val="005D20C5"/>
    <w:rsid w:val="005D4571"/>
    <w:rsid w:val="005D50E8"/>
    <w:rsid w:val="005D607F"/>
    <w:rsid w:val="005E03C1"/>
    <w:rsid w:val="005E132E"/>
    <w:rsid w:val="005E574E"/>
    <w:rsid w:val="005F3ED2"/>
    <w:rsid w:val="005F4A65"/>
    <w:rsid w:val="005F4D3A"/>
    <w:rsid w:val="005F4D72"/>
    <w:rsid w:val="005F50C9"/>
    <w:rsid w:val="00600559"/>
    <w:rsid w:val="00600A27"/>
    <w:rsid w:val="00601731"/>
    <w:rsid w:val="00603014"/>
    <w:rsid w:val="006030E9"/>
    <w:rsid w:val="00604987"/>
    <w:rsid w:val="00614292"/>
    <w:rsid w:val="00615758"/>
    <w:rsid w:val="00620A76"/>
    <w:rsid w:val="00626251"/>
    <w:rsid w:val="00626F70"/>
    <w:rsid w:val="00632D61"/>
    <w:rsid w:val="006412AC"/>
    <w:rsid w:val="0064196D"/>
    <w:rsid w:val="00645074"/>
    <w:rsid w:val="006453BF"/>
    <w:rsid w:val="00651751"/>
    <w:rsid w:val="00652CA6"/>
    <w:rsid w:val="006532C2"/>
    <w:rsid w:val="00656909"/>
    <w:rsid w:val="00657E17"/>
    <w:rsid w:val="006614A7"/>
    <w:rsid w:val="00661707"/>
    <w:rsid w:val="006643AD"/>
    <w:rsid w:val="00674977"/>
    <w:rsid w:val="00674C6A"/>
    <w:rsid w:val="00676F8C"/>
    <w:rsid w:val="00676FDA"/>
    <w:rsid w:val="00681406"/>
    <w:rsid w:val="006851BE"/>
    <w:rsid w:val="00687909"/>
    <w:rsid w:val="00695E34"/>
    <w:rsid w:val="006A4228"/>
    <w:rsid w:val="006A48F1"/>
    <w:rsid w:val="006B1379"/>
    <w:rsid w:val="006B1604"/>
    <w:rsid w:val="006B4E45"/>
    <w:rsid w:val="006B504F"/>
    <w:rsid w:val="006C33C0"/>
    <w:rsid w:val="006C4446"/>
    <w:rsid w:val="006C4767"/>
    <w:rsid w:val="006C4E10"/>
    <w:rsid w:val="006D54D9"/>
    <w:rsid w:val="006D5B0F"/>
    <w:rsid w:val="006E093D"/>
    <w:rsid w:val="006E1AF2"/>
    <w:rsid w:val="006E2061"/>
    <w:rsid w:val="006E3273"/>
    <w:rsid w:val="006E5862"/>
    <w:rsid w:val="006E5CBD"/>
    <w:rsid w:val="006E6DE5"/>
    <w:rsid w:val="006E7567"/>
    <w:rsid w:val="006E77AA"/>
    <w:rsid w:val="006F376C"/>
    <w:rsid w:val="006F4B98"/>
    <w:rsid w:val="006F6958"/>
    <w:rsid w:val="00701276"/>
    <w:rsid w:val="00702459"/>
    <w:rsid w:val="00705440"/>
    <w:rsid w:val="00706271"/>
    <w:rsid w:val="00710D19"/>
    <w:rsid w:val="00714845"/>
    <w:rsid w:val="00716C6C"/>
    <w:rsid w:val="007219C7"/>
    <w:rsid w:val="00722252"/>
    <w:rsid w:val="00726F0D"/>
    <w:rsid w:val="007301B5"/>
    <w:rsid w:val="007311D9"/>
    <w:rsid w:val="00733950"/>
    <w:rsid w:val="007425D8"/>
    <w:rsid w:val="007458F8"/>
    <w:rsid w:val="0074687F"/>
    <w:rsid w:val="0075276E"/>
    <w:rsid w:val="007555EE"/>
    <w:rsid w:val="00756473"/>
    <w:rsid w:val="00756AE4"/>
    <w:rsid w:val="00756C0B"/>
    <w:rsid w:val="00756ED4"/>
    <w:rsid w:val="0076142D"/>
    <w:rsid w:val="0076248A"/>
    <w:rsid w:val="007629A8"/>
    <w:rsid w:val="00763407"/>
    <w:rsid w:val="0076373B"/>
    <w:rsid w:val="00763CDB"/>
    <w:rsid w:val="00764899"/>
    <w:rsid w:val="0077442D"/>
    <w:rsid w:val="007754FF"/>
    <w:rsid w:val="0077619E"/>
    <w:rsid w:val="00777916"/>
    <w:rsid w:val="007804B8"/>
    <w:rsid w:val="007804C9"/>
    <w:rsid w:val="00790042"/>
    <w:rsid w:val="007955D9"/>
    <w:rsid w:val="007B1ED7"/>
    <w:rsid w:val="007B6FA7"/>
    <w:rsid w:val="007C21FD"/>
    <w:rsid w:val="007C43FE"/>
    <w:rsid w:val="007C4E16"/>
    <w:rsid w:val="007C53AB"/>
    <w:rsid w:val="007D1782"/>
    <w:rsid w:val="007D1E7A"/>
    <w:rsid w:val="007D2562"/>
    <w:rsid w:val="007D27AF"/>
    <w:rsid w:val="007D58BD"/>
    <w:rsid w:val="007D7E32"/>
    <w:rsid w:val="007E2A00"/>
    <w:rsid w:val="007E2DBD"/>
    <w:rsid w:val="007E53E6"/>
    <w:rsid w:val="007F3AA3"/>
    <w:rsid w:val="007F3AE9"/>
    <w:rsid w:val="007F6315"/>
    <w:rsid w:val="007F71F5"/>
    <w:rsid w:val="00804C67"/>
    <w:rsid w:val="008051DC"/>
    <w:rsid w:val="00813465"/>
    <w:rsid w:val="00821F24"/>
    <w:rsid w:val="0082233C"/>
    <w:rsid w:val="00822658"/>
    <w:rsid w:val="0082409E"/>
    <w:rsid w:val="008261C3"/>
    <w:rsid w:val="008345C3"/>
    <w:rsid w:val="00843230"/>
    <w:rsid w:val="00843FDE"/>
    <w:rsid w:val="0084502F"/>
    <w:rsid w:val="00846194"/>
    <w:rsid w:val="00851D25"/>
    <w:rsid w:val="00852683"/>
    <w:rsid w:val="00856E01"/>
    <w:rsid w:val="0086298F"/>
    <w:rsid w:val="00865163"/>
    <w:rsid w:val="008702E7"/>
    <w:rsid w:val="00871190"/>
    <w:rsid w:val="008731F2"/>
    <w:rsid w:val="00873406"/>
    <w:rsid w:val="00876067"/>
    <w:rsid w:val="00881D5A"/>
    <w:rsid w:val="00885BC4"/>
    <w:rsid w:val="00885C61"/>
    <w:rsid w:val="0089314C"/>
    <w:rsid w:val="008934CD"/>
    <w:rsid w:val="008A225D"/>
    <w:rsid w:val="008A3A1D"/>
    <w:rsid w:val="008A3EAC"/>
    <w:rsid w:val="008A4757"/>
    <w:rsid w:val="008C2633"/>
    <w:rsid w:val="008C2914"/>
    <w:rsid w:val="008C6313"/>
    <w:rsid w:val="008C7D0C"/>
    <w:rsid w:val="008D1FA0"/>
    <w:rsid w:val="008D5F08"/>
    <w:rsid w:val="008D7F29"/>
    <w:rsid w:val="008E119E"/>
    <w:rsid w:val="008E79D8"/>
    <w:rsid w:val="00900BA8"/>
    <w:rsid w:val="00914E1C"/>
    <w:rsid w:val="009163E0"/>
    <w:rsid w:val="0091740A"/>
    <w:rsid w:val="009238F5"/>
    <w:rsid w:val="00927AC3"/>
    <w:rsid w:val="009326EF"/>
    <w:rsid w:val="00933218"/>
    <w:rsid w:val="00935535"/>
    <w:rsid w:val="009402C2"/>
    <w:rsid w:val="0094432E"/>
    <w:rsid w:val="00946F83"/>
    <w:rsid w:val="00947F5D"/>
    <w:rsid w:val="009500A2"/>
    <w:rsid w:val="00955EFB"/>
    <w:rsid w:val="00956BED"/>
    <w:rsid w:val="00956D26"/>
    <w:rsid w:val="00956E6B"/>
    <w:rsid w:val="00961EB1"/>
    <w:rsid w:val="0096534F"/>
    <w:rsid w:val="00965517"/>
    <w:rsid w:val="009663E0"/>
    <w:rsid w:val="009759E7"/>
    <w:rsid w:val="00977A7F"/>
    <w:rsid w:val="00980B98"/>
    <w:rsid w:val="00986EF2"/>
    <w:rsid w:val="00987CAE"/>
    <w:rsid w:val="00991B9C"/>
    <w:rsid w:val="00996469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E64C1"/>
    <w:rsid w:val="009F1182"/>
    <w:rsid w:val="009F497D"/>
    <w:rsid w:val="009F4EF9"/>
    <w:rsid w:val="009F6171"/>
    <w:rsid w:val="009F72F9"/>
    <w:rsid w:val="00A01FC5"/>
    <w:rsid w:val="00A02183"/>
    <w:rsid w:val="00A11371"/>
    <w:rsid w:val="00A127EA"/>
    <w:rsid w:val="00A13467"/>
    <w:rsid w:val="00A2187D"/>
    <w:rsid w:val="00A2208C"/>
    <w:rsid w:val="00A232B9"/>
    <w:rsid w:val="00A25FA3"/>
    <w:rsid w:val="00A3221A"/>
    <w:rsid w:val="00A35266"/>
    <w:rsid w:val="00A35350"/>
    <w:rsid w:val="00A370A6"/>
    <w:rsid w:val="00A379C5"/>
    <w:rsid w:val="00A42230"/>
    <w:rsid w:val="00A42EFD"/>
    <w:rsid w:val="00A45CA9"/>
    <w:rsid w:val="00A45EAE"/>
    <w:rsid w:val="00A51D8F"/>
    <w:rsid w:val="00A5348A"/>
    <w:rsid w:val="00A55984"/>
    <w:rsid w:val="00A55FF1"/>
    <w:rsid w:val="00A56B49"/>
    <w:rsid w:val="00A65423"/>
    <w:rsid w:val="00A709D2"/>
    <w:rsid w:val="00A7118C"/>
    <w:rsid w:val="00A7366B"/>
    <w:rsid w:val="00A73EDB"/>
    <w:rsid w:val="00A81262"/>
    <w:rsid w:val="00A812FE"/>
    <w:rsid w:val="00A840D9"/>
    <w:rsid w:val="00A847F5"/>
    <w:rsid w:val="00A909F2"/>
    <w:rsid w:val="00A925D3"/>
    <w:rsid w:val="00A93C62"/>
    <w:rsid w:val="00A97EA3"/>
    <w:rsid w:val="00AA4493"/>
    <w:rsid w:val="00AA7217"/>
    <w:rsid w:val="00AB0288"/>
    <w:rsid w:val="00AB566E"/>
    <w:rsid w:val="00AD5C37"/>
    <w:rsid w:val="00AD6957"/>
    <w:rsid w:val="00AD777D"/>
    <w:rsid w:val="00AE366B"/>
    <w:rsid w:val="00AE3A49"/>
    <w:rsid w:val="00AE6228"/>
    <w:rsid w:val="00AE7EB2"/>
    <w:rsid w:val="00AF13CF"/>
    <w:rsid w:val="00AF29C9"/>
    <w:rsid w:val="00AF364E"/>
    <w:rsid w:val="00AF39DF"/>
    <w:rsid w:val="00AF4DE0"/>
    <w:rsid w:val="00AF5569"/>
    <w:rsid w:val="00B0018C"/>
    <w:rsid w:val="00B01B9B"/>
    <w:rsid w:val="00B04BA3"/>
    <w:rsid w:val="00B06D78"/>
    <w:rsid w:val="00B110E1"/>
    <w:rsid w:val="00B12035"/>
    <w:rsid w:val="00B1223C"/>
    <w:rsid w:val="00B1269E"/>
    <w:rsid w:val="00B140CC"/>
    <w:rsid w:val="00B152B9"/>
    <w:rsid w:val="00B15AE3"/>
    <w:rsid w:val="00B16FEB"/>
    <w:rsid w:val="00B30603"/>
    <w:rsid w:val="00B32C87"/>
    <w:rsid w:val="00B37E17"/>
    <w:rsid w:val="00B400A6"/>
    <w:rsid w:val="00B441DB"/>
    <w:rsid w:val="00B46B1D"/>
    <w:rsid w:val="00B50DED"/>
    <w:rsid w:val="00B54A2B"/>
    <w:rsid w:val="00B5621F"/>
    <w:rsid w:val="00B56FC2"/>
    <w:rsid w:val="00B570C3"/>
    <w:rsid w:val="00B657C0"/>
    <w:rsid w:val="00B71AB6"/>
    <w:rsid w:val="00B76E78"/>
    <w:rsid w:val="00B804A0"/>
    <w:rsid w:val="00B8255C"/>
    <w:rsid w:val="00B86DDA"/>
    <w:rsid w:val="00B95952"/>
    <w:rsid w:val="00B96F13"/>
    <w:rsid w:val="00BA3052"/>
    <w:rsid w:val="00BA30BB"/>
    <w:rsid w:val="00BB15A5"/>
    <w:rsid w:val="00BB431C"/>
    <w:rsid w:val="00BB4F61"/>
    <w:rsid w:val="00BB59D5"/>
    <w:rsid w:val="00BB5FA0"/>
    <w:rsid w:val="00BC3689"/>
    <w:rsid w:val="00BC70B0"/>
    <w:rsid w:val="00BD2D01"/>
    <w:rsid w:val="00BD2D0C"/>
    <w:rsid w:val="00BD392D"/>
    <w:rsid w:val="00BD732E"/>
    <w:rsid w:val="00BE0420"/>
    <w:rsid w:val="00BE1409"/>
    <w:rsid w:val="00BE3563"/>
    <w:rsid w:val="00BF5034"/>
    <w:rsid w:val="00BF6E39"/>
    <w:rsid w:val="00C076F0"/>
    <w:rsid w:val="00C13742"/>
    <w:rsid w:val="00C1401D"/>
    <w:rsid w:val="00C1446F"/>
    <w:rsid w:val="00C21A4B"/>
    <w:rsid w:val="00C44600"/>
    <w:rsid w:val="00C44A1E"/>
    <w:rsid w:val="00C5276C"/>
    <w:rsid w:val="00C5300E"/>
    <w:rsid w:val="00C531A4"/>
    <w:rsid w:val="00C54EF6"/>
    <w:rsid w:val="00C61EBA"/>
    <w:rsid w:val="00C62AAB"/>
    <w:rsid w:val="00C63BAB"/>
    <w:rsid w:val="00C64934"/>
    <w:rsid w:val="00C677A9"/>
    <w:rsid w:val="00C70B75"/>
    <w:rsid w:val="00C741DD"/>
    <w:rsid w:val="00C826B8"/>
    <w:rsid w:val="00CA292F"/>
    <w:rsid w:val="00CA3636"/>
    <w:rsid w:val="00CA6317"/>
    <w:rsid w:val="00CA6DB6"/>
    <w:rsid w:val="00CB3763"/>
    <w:rsid w:val="00CB74A1"/>
    <w:rsid w:val="00CC49B1"/>
    <w:rsid w:val="00CC5AF6"/>
    <w:rsid w:val="00CC6182"/>
    <w:rsid w:val="00CC73DE"/>
    <w:rsid w:val="00CC7861"/>
    <w:rsid w:val="00CD399F"/>
    <w:rsid w:val="00CD459F"/>
    <w:rsid w:val="00CD7F76"/>
    <w:rsid w:val="00CE0FDD"/>
    <w:rsid w:val="00CE68A3"/>
    <w:rsid w:val="00CF057F"/>
    <w:rsid w:val="00D10A83"/>
    <w:rsid w:val="00D10C59"/>
    <w:rsid w:val="00D143D1"/>
    <w:rsid w:val="00D144E0"/>
    <w:rsid w:val="00D15F88"/>
    <w:rsid w:val="00D16E5B"/>
    <w:rsid w:val="00D23F1E"/>
    <w:rsid w:val="00D24CE5"/>
    <w:rsid w:val="00D27FBA"/>
    <w:rsid w:val="00D331E6"/>
    <w:rsid w:val="00D367E9"/>
    <w:rsid w:val="00D3729D"/>
    <w:rsid w:val="00D44804"/>
    <w:rsid w:val="00D44C1A"/>
    <w:rsid w:val="00D500D3"/>
    <w:rsid w:val="00D51392"/>
    <w:rsid w:val="00D706FA"/>
    <w:rsid w:val="00D70FDC"/>
    <w:rsid w:val="00D70FF0"/>
    <w:rsid w:val="00D7234D"/>
    <w:rsid w:val="00D77010"/>
    <w:rsid w:val="00D807CB"/>
    <w:rsid w:val="00D85BF8"/>
    <w:rsid w:val="00D86351"/>
    <w:rsid w:val="00D90D67"/>
    <w:rsid w:val="00D972A5"/>
    <w:rsid w:val="00DA1A63"/>
    <w:rsid w:val="00DA27CC"/>
    <w:rsid w:val="00DA4FAA"/>
    <w:rsid w:val="00DB1C26"/>
    <w:rsid w:val="00DB1D3A"/>
    <w:rsid w:val="00DB413B"/>
    <w:rsid w:val="00DB617E"/>
    <w:rsid w:val="00DB73FE"/>
    <w:rsid w:val="00DC0C6B"/>
    <w:rsid w:val="00DC1B88"/>
    <w:rsid w:val="00DC1E9A"/>
    <w:rsid w:val="00DC1F9C"/>
    <w:rsid w:val="00DC21D6"/>
    <w:rsid w:val="00DC27AC"/>
    <w:rsid w:val="00DD0334"/>
    <w:rsid w:val="00DD0A37"/>
    <w:rsid w:val="00DD2127"/>
    <w:rsid w:val="00DD22AD"/>
    <w:rsid w:val="00DD2961"/>
    <w:rsid w:val="00DD43E1"/>
    <w:rsid w:val="00DE07F6"/>
    <w:rsid w:val="00DF0D98"/>
    <w:rsid w:val="00DF3F45"/>
    <w:rsid w:val="00E01952"/>
    <w:rsid w:val="00E04897"/>
    <w:rsid w:val="00E11087"/>
    <w:rsid w:val="00E11A0E"/>
    <w:rsid w:val="00E133D0"/>
    <w:rsid w:val="00E20799"/>
    <w:rsid w:val="00E20E86"/>
    <w:rsid w:val="00E22155"/>
    <w:rsid w:val="00E22636"/>
    <w:rsid w:val="00E22A32"/>
    <w:rsid w:val="00E22F0A"/>
    <w:rsid w:val="00E300DD"/>
    <w:rsid w:val="00E33005"/>
    <w:rsid w:val="00E33400"/>
    <w:rsid w:val="00E36842"/>
    <w:rsid w:val="00E36F6B"/>
    <w:rsid w:val="00E37399"/>
    <w:rsid w:val="00E52766"/>
    <w:rsid w:val="00E53AF2"/>
    <w:rsid w:val="00E54654"/>
    <w:rsid w:val="00E54A85"/>
    <w:rsid w:val="00E55F6A"/>
    <w:rsid w:val="00E6075E"/>
    <w:rsid w:val="00E7056C"/>
    <w:rsid w:val="00E72CEE"/>
    <w:rsid w:val="00E761C8"/>
    <w:rsid w:val="00E80369"/>
    <w:rsid w:val="00E8096D"/>
    <w:rsid w:val="00E838E3"/>
    <w:rsid w:val="00E85030"/>
    <w:rsid w:val="00E87158"/>
    <w:rsid w:val="00E905EC"/>
    <w:rsid w:val="00E93275"/>
    <w:rsid w:val="00E94149"/>
    <w:rsid w:val="00E94350"/>
    <w:rsid w:val="00E94CE4"/>
    <w:rsid w:val="00E94E98"/>
    <w:rsid w:val="00E974B2"/>
    <w:rsid w:val="00E9773F"/>
    <w:rsid w:val="00EA2C6A"/>
    <w:rsid w:val="00EB1CA3"/>
    <w:rsid w:val="00EB4832"/>
    <w:rsid w:val="00EB5147"/>
    <w:rsid w:val="00EC0348"/>
    <w:rsid w:val="00EC3645"/>
    <w:rsid w:val="00EC5536"/>
    <w:rsid w:val="00EC60BE"/>
    <w:rsid w:val="00ED077E"/>
    <w:rsid w:val="00ED262D"/>
    <w:rsid w:val="00ED5CD0"/>
    <w:rsid w:val="00ED6E0B"/>
    <w:rsid w:val="00EE2086"/>
    <w:rsid w:val="00EE5310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15FAB"/>
    <w:rsid w:val="00F231CC"/>
    <w:rsid w:val="00F2615A"/>
    <w:rsid w:val="00F2653E"/>
    <w:rsid w:val="00F35567"/>
    <w:rsid w:val="00F36605"/>
    <w:rsid w:val="00F37755"/>
    <w:rsid w:val="00F4040B"/>
    <w:rsid w:val="00F431FA"/>
    <w:rsid w:val="00F4532E"/>
    <w:rsid w:val="00F526CE"/>
    <w:rsid w:val="00F54260"/>
    <w:rsid w:val="00F54D6B"/>
    <w:rsid w:val="00F6128D"/>
    <w:rsid w:val="00F61A10"/>
    <w:rsid w:val="00F64906"/>
    <w:rsid w:val="00F64E65"/>
    <w:rsid w:val="00F70741"/>
    <w:rsid w:val="00F72ACC"/>
    <w:rsid w:val="00F80B33"/>
    <w:rsid w:val="00F82AA5"/>
    <w:rsid w:val="00F82F37"/>
    <w:rsid w:val="00F83DBA"/>
    <w:rsid w:val="00F847B1"/>
    <w:rsid w:val="00F85B44"/>
    <w:rsid w:val="00F9645B"/>
    <w:rsid w:val="00FA14E7"/>
    <w:rsid w:val="00FA7210"/>
    <w:rsid w:val="00FB2576"/>
    <w:rsid w:val="00FB5AF7"/>
    <w:rsid w:val="00FB6FED"/>
    <w:rsid w:val="00FB74CF"/>
    <w:rsid w:val="00FC2FE2"/>
    <w:rsid w:val="00FC60A8"/>
    <w:rsid w:val="00FD5911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EE8"/>
    <w:rsid w:val="00FF3035"/>
    <w:rsid w:val="00FF4F28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CE1D07C86BD4DBC9C2E3686DB090C" ma:contentTypeVersion="8" ma:contentTypeDescription="Een nieuw document maken." ma:contentTypeScope="" ma:versionID="106180530be58087c0af0c4d9a9cbfd4">
  <xsd:schema xmlns:xsd="http://www.w3.org/2001/XMLSchema" xmlns:xs="http://www.w3.org/2001/XMLSchema" xmlns:p="http://schemas.microsoft.com/office/2006/metadata/properties" xmlns:ns2="ac2b1d13-d68d-4d90-9753-f60b38bb4191" targetNamespace="http://schemas.microsoft.com/office/2006/metadata/properties" ma:root="true" ma:fieldsID="dae3bf778a087bf55d985f564b1c78a7" ns2:_="">
    <xsd:import namespace="ac2b1d13-d68d-4d90-9753-f60b38bb41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b1d13-d68d-4d90-9753-f60b38bb4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83209-E973-4A36-A800-8B76ADABF7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40CBC0-1783-4168-9C65-405F7AD6F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b1d13-d68d-4d90-9753-f60b38bb41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E2AB71-5F15-4305-A553-97B9D429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6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4340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</dc:creator>
  <cp:lastModifiedBy>Rick Brouwer</cp:lastModifiedBy>
  <cp:revision>78</cp:revision>
  <cp:lastPrinted>2022-01-17T16:42:00Z</cp:lastPrinted>
  <dcterms:created xsi:type="dcterms:W3CDTF">2018-09-21T10:17:00Z</dcterms:created>
  <dcterms:modified xsi:type="dcterms:W3CDTF">2022-01-17T16:43:00Z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0x01010043FCE1D07C86BD4DBC9C2E3686DB090C</vt:lpwstr>
  </property>
</Properties>
</file>