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DB9" w14:textId="77777777" w:rsidR="00DF15DE" w:rsidRDefault="00DF15DE" w:rsidP="00DF15DE">
      <w:pPr>
        <w:pStyle w:val="Kop1"/>
        <w:numPr>
          <w:ilvl w:val="0"/>
          <w:numId w:val="0"/>
        </w:numPr>
        <w:tabs>
          <w:tab w:val="left" w:pos="708"/>
        </w:tabs>
        <w:ind w:left="680" w:hanging="680"/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>Nieuwbouw Unilocatie Staring College te Borculo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5BCFBF2D" w:rsidR="00AF54B7" w:rsidRDefault="008D1FA0" w:rsidP="000D0C85">
      <w:pPr>
        <w:rPr>
          <w:lang w:eastAsia="en-US"/>
        </w:rPr>
      </w:pPr>
      <w:r w:rsidRPr="00DD22AD">
        <w:rPr>
          <w:lang w:eastAsia="en-US"/>
        </w:rPr>
        <w:t xml:space="preserve">Een volledige weergave met beeldmateriaal en beschrijving van </w:t>
      </w:r>
      <w:r w:rsidR="00357AF0">
        <w:rPr>
          <w:b/>
          <w:lang w:eastAsia="en-US"/>
        </w:rPr>
        <w:t>exact</w:t>
      </w:r>
      <w:r w:rsidR="005F24EA">
        <w:rPr>
          <w:b/>
          <w:lang w:eastAsia="en-US"/>
        </w:rPr>
        <w:t xml:space="preserve"> twee </w:t>
      </w:r>
      <w:r w:rsidR="00FA4FE7">
        <w:rPr>
          <w:b/>
          <w:lang w:eastAsia="en-US"/>
        </w:rPr>
        <w:t xml:space="preserve">verschillende </w:t>
      </w:r>
      <w:r w:rsidRPr="00FA4FE7">
        <w:rPr>
          <w:b/>
          <w:lang w:eastAsia="en-US"/>
        </w:rPr>
        <w:t>projecten</w:t>
      </w:r>
      <w:r w:rsidRPr="00DD22AD">
        <w:rPr>
          <w:lang w:eastAsia="en-US"/>
        </w:rPr>
        <w:t xml:space="preserve"> naar eigen keuze in de afgelopen vijf jaar d</w:t>
      </w:r>
      <w:r w:rsidR="00D807CB" w:rsidRPr="00DD22AD">
        <w:rPr>
          <w:lang w:eastAsia="en-US"/>
        </w:rPr>
        <w:t>ie</w:t>
      </w:r>
      <w:r w:rsidRPr="00DD22AD">
        <w:rPr>
          <w:lang w:eastAsia="en-US"/>
        </w:rPr>
        <w:t xml:space="preserve"> door </w:t>
      </w:r>
      <w:r w:rsidR="000D0C85" w:rsidRPr="00DD22AD">
        <w:rPr>
          <w:lang w:eastAsia="en-US"/>
        </w:rPr>
        <w:t>uw organisatie</w:t>
      </w:r>
      <w:r w:rsidRPr="00DD22AD">
        <w:rPr>
          <w:lang w:eastAsia="en-US"/>
        </w:rPr>
        <w:t xml:space="preserve"> </w:t>
      </w:r>
      <w:r w:rsidR="000D0C85" w:rsidRPr="00DD22AD">
        <w:rPr>
          <w:lang w:eastAsia="en-US"/>
        </w:rPr>
        <w:t>zijn</w:t>
      </w:r>
      <w:r w:rsidRPr="00DD22AD">
        <w:rPr>
          <w:lang w:eastAsia="en-US"/>
        </w:rPr>
        <w:t xml:space="preserve"> gerealiseerd</w:t>
      </w:r>
      <w:r w:rsidR="000D0C85" w:rsidRPr="00DD22AD">
        <w:rPr>
          <w:lang w:eastAsia="en-US"/>
        </w:rPr>
        <w:t xml:space="preserve"> met een complexiteit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5E4E6DB5" w14:textId="7C1AF07D" w:rsidR="00DD22AD" w:rsidRDefault="00036D5A" w:rsidP="000D0C85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Van maximaal 1 referentieproject is toegestaan dat deze nog niet is opgeleverd, echter de </w:t>
      </w:r>
      <w:r w:rsidR="00604787"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</w:t>
      </w:r>
      <w:r w:rsidR="008D1FA0" w:rsidRPr="00DD22AD">
        <w:rPr>
          <w:lang w:eastAsia="en-US"/>
        </w:rPr>
        <w:t>.</w:t>
      </w:r>
    </w:p>
    <w:p w14:paraId="2D656B5E" w14:textId="23829FBB" w:rsidR="00AF54B7" w:rsidRDefault="00AF54B7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7777777" w:rsidR="00FA4FE7" w:rsidRPr="00CF3E96" w:rsidRDefault="008D1FA0" w:rsidP="00FA4FE7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</w:p>
    <w:p w14:paraId="5A839666" w14:textId="77777777" w:rsidR="008D1FA0" w:rsidRPr="00DD22AD" w:rsidRDefault="008D1FA0" w:rsidP="008D1FA0"/>
    <w:p w14:paraId="5A839667" w14:textId="77777777" w:rsidR="008D1FA0" w:rsidRPr="00DD22AD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47375FE1" w14:textId="77777777" w:rsidR="005F24EA" w:rsidRDefault="008D1FA0" w:rsidP="008D1FA0">
      <w:pPr>
        <w:rPr>
          <w:b/>
          <w:lang w:eastAsia="en-US"/>
        </w:rPr>
      </w:pPr>
      <w:r w:rsidRPr="00DD22AD">
        <w:rPr>
          <w:b/>
          <w:lang w:eastAsia="en-US"/>
        </w:rPr>
        <w:softHyphen/>
      </w:r>
    </w:p>
    <w:p w14:paraId="0F41D9AF" w14:textId="77777777" w:rsidR="005F24EA" w:rsidRDefault="005F24EA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0F55F9D" w14:textId="77777777" w:rsidR="005F24EA" w:rsidRDefault="005F24EA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68DCBE1C" w14:textId="0072809D" w:rsidR="005F24EA" w:rsidRDefault="005F24EA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</w:t>
      </w:r>
      <w:proofErr w:type="gramStart"/>
      <w:r w:rsidR="005D13A0">
        <w:rPr>
          <w:b/>
          <w:sz w:val="20"/>
          <w:szCs w:val="20"/>
          <w:lang w:eastAsia="en-US"/>
        </w:rPr>
        <w:t>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</w:t>
      </w:r>
      <w:proofErr w:type="gramEnd"/>
      <w:r w:rsidR="005D13A0">
        <w:rPr>
          <w:b/>
          <w:i/>
          <w:sz w:val="16"/>
          <w:szCs w:val="16"/>
          <w:lang w:eastAsia="en-US"/>
        </w:rPr>
        <w:t xml:space="preserve">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04699169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bookmarkStart w:id="6" w:name="_Hlk513128751"/>
            <w:r w:rsidR="00B85D8C" w:rsidRPr="00C23BB1">
              <w:t>ervaring met realisatie onderwijsgebouw</w:t>
            </w:r>
            <w:bookmarkEnd w:id="6"/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6A05F957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45FDA">
              <w:t>ervaring</w:t>
            </w:r>
            <w:r w:rsidR="00E45FDA">
              <w:t xml:space="preserve"> met realisatie duurzaam en circulair gebouw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Default="006F2F59" w:rsidP="008D1FA0"/>
          <w:p w14:paraId="2BF9A677" w14:textId="77777777" w:rsidR="006F2F59" w:rsidRDefault="006F2F59" w:rsidP="008D1FA0"/>
          <w:p w14:paraId="5A839671" w14:textId="31D74EE0" w:rsidR="008D1FA0" w:rsidRPr="007E2A00" w:rsidRDefault="008D1FA0" w:rsidP="008D1FA0">
            <w:proofErr w:type="gramStart"/>
            <w:r w:rsidRPr="007E2A00">
              <w:t>Ja /</w:t>
            </w:r>
            <w:proofErr w:type="gramEnd"/>
            <w:r w:rsidRPr="007E2A00">
              <w:t xml:space="preserve"> Nee</w:t>
            </w:r>
          </w:p>
          <w:p w14:paraId="7A685337" w14:textId="77777777" w:rsidR="00D41AC4" w:rsidRDefault="00D41AC4" w:rsidP="008D1FA0"/>
          <w:p w14:paraId="5A839672" w14:textId="0E33F5C6" w:rsidR="008D1FA0" w:rsidRPr="007E2A00" w:rsidRDefault="008D1FA0" w:rsidP="008D1FA0">
            <w:proofErr w:type="gramStart"/>
            <w:r w:rsidRPr="007E2A00">
              <w:t>Ja /</w:t>
            </w:r>
            <w:proofErr w:type="gramEnd"/>
            <w:r w:rsidRPr="007E2A00">
              <w:t xml:space="preserve"> Nee</w:t>
            </w:r>
          </w:p>
          <w:p w14:paraId="5A839675" w14:textId="5D5FC9F2" w:rsidR="008D1FA0" w:rsidRPr="001A33CD" w:rsidRDefault="008D1FA0" w:rsidP="00FA4FE7"/>
        </w:tc>
      </w:tr>
    </w:tbl>
    <w:p w14:paraId="5BC4314A" w14:textId="77777777" w:rsidR="00FA4FE7" w:rsidRPr="001A33CD" w:rsidRDefault="00FA4FE7" w:rsidP="00FA4FE7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628"/>
        <w:gridCol w:w="1530"/>
        <w:gridCol w:w="284"/>
        <w:gridCol w:w="1814"/>
      </w:tblGrid>
      <w:tr w:rsidR="00FA4FE7" w:rsidRPr="001A33CD" w14:paraId="688AE344" w14:textId="77777777" w:rsidTr="00FF5716">
        <w:tc>
          <w:tcPr>
            <w:tcW w:w="649" w:type="dxa"/>
          </w:tcPr>
          <w:p w14:paraId="10A3C9A3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1</w:t>
            </w:r>
          </w:p>
        </w:tc>
        <w:tc>
          <w:tcPr>
            <w:tcW w:w="7256" w:type="dxa"/>
            <w:gridSpan w:val="4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FF5716">
        <w:tc>
          <w:tcPr>
            <w:tcW w:w="649" w:type="dxa"/>
          </w:tcPr>
          <w:p w14:paraId="333DA1C3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2</w:t>
            </w:r>
          </w:p>
        </w:tc>
        <w:tc>
          <w:tcPr>
            <w:tcW w:w="7256" w:type="dxa"/>
            <w:gridSpan w:val="4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AE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3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047E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4</w:t>
            </w: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18D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5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Ja /</w:t>
            </w:r>
            <w:proofErr w:type="gramEnd"/>
            <w:r>
              <w:rPr>
                <w:rFonts w:cs="Tahoma"/>
                <w:szCs w:val="17"/>
              </w:rPr>
              <w:t xml:space="preserve">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Ja /</w:t>
            </w:r>
            <w:proofErr w:type="gramEnd"/>
            <w:r>
              <w:rPr>
                <w:rFonts w:cs="Tahoma"/>
                <w:szCs w:val="17"/>
              </w:rPr>
              <w:t xml:space="preserve">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Ja /</w:t>
            </w:r>
            <w:proofErr w:type="gramEnd"/>
            <w:r>
              <w:rPr>
                <w:rFonts w:cs="Tahoma"/>
                <w:szCs w:val="17"/>
              </w:rPr>
              <w:t xml:space="preserve"> Nee</w:t>
            </w:r>
          </w:p>
        </w:tc>
      </w:tr>
      <w:tr w:rsidR="00FA4FE7" w:rsidRPr="001A33CD" w14:paraId="047B4327" w14:textId="77777777" w:rsidTr="005D13A0">
        <w:trPr>
          <w:trHeight w:val="558"/>
        </w:trPr>
        <w:tc>
          <w:tcPr>
            <w:tcW w:w="649" w:type="dxa"/>
          </w:tcPr>
          <w:p w14:paraId="6B7CC839" w14:textId="1E70611B" w:rsidR="00FA4FE7" w:rsidRPr="001A33CD" w:rsidRDefault="00413FBE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6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5FD83522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5D13A0">
        <w:trPr>
          <w:trHeight w:val="558"/>
        </w:trPr>
        <w:tc>
          <w:tcPr>
            <w:tcW w:w="649" w:type="dxa"/>
          </w:tcPr>
          <w:p w14:paraId="07CBF4EE" w14:textId="392CF79C" w:rsidR="00FA4FE7" w:rsidRPr="001A33CD" w:rsidRDefault="00413FBE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7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770287">
        <w:trPr>
          <w:trHeight w:val="558"/>
        </w:trPr>
        <w:tc>
          <w:tcPr>
            <w:tcW w:w="649" w:type="dxa"/>
            <w:shd w:val="clear" w:color="auto" w:fill="auto"/>
          </w:tcPr>
          <w:p w14:paraId="698FD77F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8</w:t>
            </w:r>
          </w:p>
        </w:tc>
        <w:tc>
          <w:tcPr>
            <w:tcW w:w="5158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 xml:space="preserve">elektrotechnische </w:t>
            </w:r>
            <w:r>
              <w:rPr>
                <w:rFonts w:cs="Arial"/>
              </w:rPr>
              <w:lastRenderedPageBreak/>
              <w:t>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790D0FFB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58F43BD" w14:textId="77777777" w:rsidR="00C666E1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2AA3B624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7E062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B2E978B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05787303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78E0F774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EE47D9" w:rsidRPr="001A33CD" w14:paraId="33A00F2C" w14:textId="77777777" w:rsidTr="00614D3C">
        <w:trPr>
          <w:trHeight w:val="558"/>
        </w:trPr>
        <w:tc>
          <w:tcPr>
            <w:tcW w:w="649" w:type="dxa"/>
            <w:shd w:val="clear" w:color="auto" w:fill="auto"/>
          </w:tcPr>
          <w:p w14:paraId="51A875D4" w14:textId="6E270EE1" w:rsidR="00EE47D9" w:rsidRPr="007E2A00" w:rsidRDefault="00C666E1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9</w:t>
            </w:r>
          </w:p>
        </w:tc>
        <w:tc>
          <w:tcPr>
            <w:tcW w:w="5158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77777777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3C91D467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3FE0C43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928A1E0" w14:textId="77777777" w:rsidR="000A7C26" w:rsidRDefault="000A7C26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0E0D69C9" w14:textId="61099F14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451C7C" w:rsidRPr="001A33CD" w14:paraId="04CDFB11" w14:textId="77777777" w:rsidTr="00770287">
        <w:trPr>
          <w:trHeight w:val="1975"/>
        </w:trPr>
        <w:tc>
          <w:tcPr>
            <w:tcW w:w="649" w:type="dxa"/>
          </w:tcPr>
          <w:p w14:paraId="52E10B22" w14:textId="2E817D28" w:rsidR="00451C7C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10</w:t>
            </w:r>
          </w:p>
        </w:tc>
        <w:tc>
          <w:tcPr>
            <w:tcW w:w="3628" w:type="dxa"/>
          </w:tcPr>
          <w:p w14:paraId="1E74FB45" w14:textId="64287879" w:rsidR="00451C7C" w:rsidRPr="00615A35" w:rsidRDefault="00451C7C" w:rsidP="00770287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 w:rsidR="00CE75BC"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</w:t>
            </w:r>
            <w:r w:rsidRPr="00615A35">
              <w:rPr>
                <w:u w:val="single"/>
              </w:rPr>
              <w:t>:</w:t>
            </w:r>
          </w:p>
          <w:p w14:paraId="08D8550B" w14:textId="0A9FB216" w:rsidR="00451C7C" w:rsidRPr="00FD5911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1.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de maximale energiebehoefte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6E434BB4" w14:textId="42DBDDFF" w:rsidR="00451C7C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2.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h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et maximale primair fossiel energiegebruik, eveneens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26BC27E3" w14:textId="44FDDC27" w:rsidR="00451C7C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>
              <w:rPr>
                <w:rFonts w:ascii="Arial" w:hAnsi="Arial" w:cs="Arial"/>
                <w:color w:val="3E3E3E"/>
                <w:shd w:val="clear" w:color="auto" w:fill="FFFFFF"/>
              </w:rPr>
              <w:t xml:space="preserve">3.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996469">
              <w:rPr>
                <w:rFonts w:ascii="Arial" w:hAnsi="Arial" w:cs="Arial"/>
                <w:color w:val="3E3E3E"/>
                <w:shd w:val="clear" w:color="auto" w:fill="FFFFFF"/>
              </w:rPr>
              <w:t>het minimale aandeel hernieuwbare energie in procenten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:</w:t>
            </w:r>
          </w:p>
          <w:p w14:paraId="1B52EDBC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5776F699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09DF395B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7167B196" w14:textId="45278A8E" w:rsidR="00451C7C" w:rsidRPr="00C66C6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3214ACA6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5E30182C" w14:textId="77777777" w:rsidR="00451C7C" w:rsidRDefault="00451C7C" w:rsidP="00770287">
            <w:pPr>
              <w:spacing w:line="360" w:lineRule="auto"/>
            </w:pPr>
          </w:p>
          <w:p w14:paraId="761C2ED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DECA9" w14:textId="77777777" w:rsidR="00451C7C" w:rsidRDefault="00451C7C" w:rsidP="00770287">
            <w:pPr>
              <w:spacing w:line="360" w:lineRule="auto"/>
            </w:pPr>
          </w:p>
          <w:p w14:paraId="0CACE14B" w14:textId="77777777" w:rsidR="00451C7C" w:rsidRDefault="00451C7C" w:rsidP="00770287">
            <w:pPr>
              <w:spacing w:line="360" w:lineRule="auto"/>
            </w:pPr>
          </w:p>
          <w:p w14:paraId="5F4BC22D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78652092" w14:textId="77777777" w:rsidR="00451C7C" w:rsidRDefault="00451C7C" w:rsidP="00770287">
            <w:pPr>
              <w:spacing w:line="360" w:lineRule="auto"/>
            </w:pPr>
          </w:p>
          <w:p w14:paraId="5A9F744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CAFB8" w14:textId="77777777" w:rsidR="00451C7C" w:rsidRDefault="00451C7C" w:rsidP="00770287">
            <w:pPr>
              <w:spacing w:line="360" w:lineRule="auto"/>
            </w:pPr>
          </w:p>
          <w:p w14:paraId="5D2DFD35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4857D283" w14:textId="77777777" w:rsidR="00451C7C" w:rsidRPr="00586364" w:rsidRDefault="00451C7C" w:rsidP="00770287">
            <w:pPr>
              <w:spacing w:line="360" w:lineRule="auto"/>
            </w:pPr>
          </w:p>
          <w:p w14:paraId="6C33D9E2" w14:textId="77777777" w:rsidR="00451C7C" w:rsidRPr="00586364" w:rsidRDefault="00451C7C" w:rsidP="00770287">
            <w:pPr>
              <w:spacing w:line="360" w:lineRule="auto"/>
            </w:pPr>
          </w:p>
          <w:p w14:paraId="0F65B278" w14:textId="18257E93" w:rsidR="00451C7C" w:rsidRPr="00586364" w:rsidRDefault="00451C7C" w:rsidP="00C66C6C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814" w:type="dxa"/>
          </w:tcPr>
          <w:p w14:paraId="4B7C6DF9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7F93D520" w14:textId="77777777" w:rsidR="00451C7C" w:rsidRDefault="00451C7C" w:rsidP="00770287">
            <w:pPr>
              <w:spacing w:line="360" w:lineRule="auto"/>
            </w:pPr>
          </w:p>
          <w:p w14:paraId="65642D80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4F327186" w14:textId="77777777" w:rsidR="00451C7C" w:rsidRDefault="00451C7C" w:rsidP="00770287">
            <w:pPr>
              <w:spacing w:line="360" w:lineRule="auto"/>
            </w:pPr>
          </w:p>
          <w:p w14:paraId="5D39FC57" w14:textId="77777777" w:rsidR="00451C7C" w:rsidRDefault="00451C7C" w:rsidP="00770287">
            <w:pPr>
              <w:spacing w:line="360" w:lineRule="auto"/>
            </w:pPr>
          </w:p>
          <w:p w14:paraId="14928D92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554DC619" w14:textId="77777777" w:rsidR="00451C7C" w:rsidRDefault="00451C7C" w:rsidP="00770287">
            <w:pPr>
              <w:spacing w:line="360" w:lineRule="auto"/>
            </w:pPr>
          </w:p>
          <w:p w14:paraId="23B57F6E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04E66A58" w14:textId="77777777" w:rsidR="00451C7C" w:rsidRDefault="00451C7C" w:rsidP="00770287">
            <w:pPr>
              <w:spacing w:line="360" w:lineRule="auto"/>
            </w:pPr>
          </w:p>
          <w:p w14:paraId="168A5B1B" w14:textId="64CFCA03" w:rsidR="00451C7C" w:rsidRPr="00586364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4D5E9EF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2D7C487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13F50AD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3C578675" w14:textId="6F4E9E2E" w:rsidR="00451C7C" w:rsidRDefault="00451C7C" w:rsidP="00C66C6C">
            <w:pPr>
              <w:spacing w:line="360" w:lineRule="auto"/>
            </w:pPr>
            <w:r>
              <w:t>…………………………</w:t>
            </w:r>
          </w:p>
        </w:tc>
      </w:tr>
      <w:tr w:rsidR="006D7B21" w14:paraId="515D2A3A" w14:textId="77777777" w:rsidTr="00FF5716">
        <w:trPr>
          <w:trHeight w:val="197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4BA7" w14:textId="2562757F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11</w:t>
            </w: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C2B7" w14:textId="3CABF245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12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C185" w14:textId="02763189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13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A6C5" w14:textId="47E02328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14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5DC2" w14:textId="24B40628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15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proofErr w:type="gramStart"/>
            <w:r w:rsidRPr="0067344F">
              <w:rPr>
                <w:rFonts w:cs="Arial"/>
              </w:rPr>
              <w:t>Ja /</w:t>
            </w:r>
            <w:proofErr w:type="gramEnd"/>
            <w:r w:rsidRPr="0067344F">
              <w:rPr>
                <w:rFonts w:cs="Arial"/>
              </w:rPr>
              <w:t xml:space="preserve">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FF5716">
        <w:trPr>
          <w:trHeight w:val="21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3F695248" w:rsidR="006D7B21" w:rsidRDefault="00C666E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16</w:t>
            </w: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FF5716">
        <w:trPr>
          <w:trHeight w:val="13599"/>
        </w:trPr>
        <w:tc>
          <w:tcPr>
            <w:tcW w:w="649" w:type="dxa"/>
          </w:tcPr>
          <w:p w14:paraId="3BBAA23B" w14:textId="2D67AA9F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</w:t>
            </w:r>
            <w:r w:rsidR="00C666E1">
              <w:rPr>
                <w:rFonts w:cs="Tahoma"/>
                <w:szCs w:val="17"/>
              </w:rPr>
              <w:t>7</w:t>
            </w:r>
          </w:p>
        </w:tc>
        <w:tc>
          <w:tcPr>
            <w:tcW w:w="7256" w:type="dxa"/>
            <w:gridSpan w:val="4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FF5716">
        <w:trPr>
          <w:trHeight w:val="12323"/>
        </w:trPr>
        <w:tc>
          <w:tcPr>
            <w:tcW w:w="649" w:type="dxa"/>
          </w:tcPr>
          <w:p w14:paraId="0551277E" w14:textId="6C730AFB" w:rsidR="00FA4FE7" w:rsidRPr="001A33CD" w:rsidRDefault="00413FBE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</w:t>
            </w:r>
            <w:r w:rsidR="00C666E1">
              <w:rPr>
                <w:rFonts w:cs="Tahoma"/>
                <w:szCs w:val="17"/>
              </w:rPr>
              <w:t>8</w:t>
            </w:r>
          </w:p>
        </w:tc>
        <w:tc>
          <w:tcPr>
            <w:tcW w:w="7256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5158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0DE70519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“ervaring met realisatie onderwijsgebouw”:</w:t>
            </w:r>
          </w:p>
        </w:tc>
      </w:tr>
      <w:tr w:rsidR="0080340D" w:rsidRPr="001A33CD" w14:paraId="0C66E970" w14:textId="77777777" w:rsidTr="00F40C1E">
        <w:trPr>
          <w:trHeight w:val="558"/>
        </w:trPr>
        <w:tc>
          <w:tcPr>
            <w:tcW w:w="649" w:type="dxa"/>
            <w:shd w:val="clear" w:color="auto" w:fill="auto"/>
          </w:tcPr>
          <w:p w14:paraId="4080284B" w14:textId="03FACAE7" w:rsidR="0080340D" w:rsidRPr="007E2A00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19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0F969340" w14:textId="77777777" w:rsidR="0080340D" w:rsidRDefault="0080340D" w:rsidP="00770287">
            <w:pPr>
              <w:suppressAutoHyphens/>
              <w:spacing w:line="360" w:lineRule="auto"/>
              <w:rPr>
                <w:rFonts w:cs="Tahoma"/>
                <w:szCs w:val="17"/>
              </w:rPr>
            </w:pPr>
            <w:r w:rsidRPr="00F60D9B">
              <w:rPr>
                <w:rFonts w:cs="Tahoma"/>
                <w:szCs w:val="17"/>
              </w:rPr>
              <w:t>Gebouw kent gebruiksfunctie onderw</w:t>
            </w:r>
            <w:r>
              <w:rPr>
                <w:rFonts w:cs="Tahoma"/>
                <w:szCs w:val="17"/>
              </w:rPr>
              <w:t>ijs:</w:t>
            </w:r>
          </w:p>
          <w:p w14:paraId="1E9BB51A" w14:textId="77777777" w:rsidR="0080340D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A54FAE">
              <w:rPr>
                <w:rFonts w:cs="Verdana"/>
              </w:rPr>
              <w:t>Basisonderwijs;</w:t>
            </w:r>
          </w:p>
          <w:p w14:paraId="567F586C" w14:textId="77777777" w:rsidR="0080340D" w:rsidRPr="00C92F7B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A54FAE">
              <w:rPr>
                <w:rFonts w:cs="Verdana"/>
              </w:rPr>
              <w:t>Voortgezet onderwijs</w:t>
            </w:r>
            <w:r>
              <w:rPr>
                <w:rFonts w:cs="Verdana"/>
              </w:rPr>
              <w:t>;</w:t>
            </w:r>
          </w:p>
          <w:p w14:paraId="6E7006FD" w14:textId="77777777" w:rsidR="0080340D" w:rsidRPr="00BB4A4D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Middelbaar beroepsonderwijs;</w:t>
            </w:r>
          </w:p>
          <w:p w14:paraId="5AC91D5B" w14:textId="77777777" w:rsidR="0080340D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>Hoger beroepsonderwijs, hogeschool;</w:t>
            </w:r>
          </w:p>
          <w:p w14:paraId="7078193A" w14:textId="77777777" w:rsidR="0080340D" w:rsidRPr="00F60D9B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B748B">
              <w:rPr>
                <w:rFonts w:cs="Verdana"/>
              </w:rPr>
              <w:t>Academisch</w:t>
            </w:r>
            <w:r>
              <w:t xml:space="preserve"> onderwijs, universiteit.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49BDD68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A89B6AC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0031C0CD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0FBE238F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80340D" w:rsidRPr="001A33CD" w14:paraId="101073A4" w14:textId="77777777" w:rsidTr="00F40C1E">
        <w:trPr>
          <w:trHeight w:val="558"/>
        </w:trPr>
        <w:tc>
          <w:tcPr>
            <w:tcW w:w="649" w:type="dxa"/>
            <w:shd w:val="clear" w:color="auto" w:fill="auto"/>
          </w:tcPr>
          <w:p w14:paraId="63163047" w14:textId="6015C753" w:rsidR="0080340D" w:rsidRPr="007E2A00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20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654707D6" w14:textId="77777777" w:rsidR="0080340D" w:rsidRPr="00452A41" w:rsidRDefault="0080340D" w:rsidP="00770287">
            <w:pPr>
              <w:suppressAutoHyphens/>
              <w:spacing w:line="360" w:lineRule="auto"/>
            </w:pPr>
            <w:r w:rsidRPr="00452A41">
              <w:t>Gebouw kent de volgende praktijkruimten:</w:t>
            </w:r>
          </w:p>
          <w:p w14:paraId="71048C4F" w14:textId="77777777" w:rsidR="0080340D" w:rsidRPr="00452A41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52A41">
              <w:rPr>
                <w:rFonts w:cs="Verdana"/>
              </w:rPr>
              <w:t>Werkplaats t.b.v. garage/ auto</w:t>
            </w:r>
            <w:r>
              <w:rPr>
                <w:rFonts w:cs="Verdana"/>
              </w:rPr>
              <w:t>’</w:t>
            </w:r>
            <w:r w:rsidRPr="00452A41">
              <w:rPr>
                <w:rFonts w:cs="Verdana"/>
              </w:rPr>
              <w:t>s</w:t>
            </w:r>
            <w:r>
              <w:rPr>
                <w:rFonts w:cs="Verdana"/>
              </w:rPr>
              <w:t xml:space="preserve"> of vergelijkbaar</w:t>
            </w:r>
            <w:r w:rsidRPr="00452A41">
              <w:rPr>
                <w:rFonts w:cs="Verdana"/>
              </w:rPr>
              <w:t>;</w:t>
            </w:r>
          </w:p>
          <w:p w14:paraId="56879E4C" w14:textId="77777777" w:rsidR="0080340D" w:rsidRPr="00452A41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52A41">
              <w:rPr>
                <w:rFonts w:cs="Verdana"/>
              </w:rPr>
              <w:t>Onderwijs grootkeuken t.b.v. horeca en bakkerij;</w:t>
            </w:r>
          </w:p>
          <w:p w14:paraId="2BD09D28" w14:textId="77777777" w:rsidR="0080340D" w:rsidRPr="00452A41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52A41">
              <w:rPr>
                <w:rFonts w:cs="Verdana"/>
              </w:rPr>
              <w:t>Biologie natuurkunde scheikunde practicumruimte;</w:t>
            </w:r>
          </w:p>
          <w:p w14:paraId="7D29CF4F" w14:textId="77777777" w:rsidR="0080340D" w:rsidRPr="007E302B" w:rsidRDefault="0080340D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452A41">
              <w:rPr>
                <w:rFonts w:cs="Verdana"/>
              </w:rPr>
              <w:t>technologieruimte (Hi-</w:t>
            </w:r>
            <w:proofErr w:type="spellStart"/>
            <w:r w:rsidRPr="00452A41">
              <w:rPr>
                <w:rFonts w:cs="Verdana"/>
              </w:rPr>
              <w:t>tech</w:t>
            </w:r>
            <w:proofErr w:type="spellEnd"/>
            <w:r w:rsidRPr="00452A41">
              <w:rPr>
                <w:rFonts w:cs="Verdana"/>
              </w:rPr>
              <w:t xml:space="preserve">/ smart industrie) (aanvullende ventilatie t.b.v. 3D printers, </w:t>
            </w:r>
            <w:proofErr w:type="spellStart"/>
            <w:r w:rsidRPr="00452A41">
              <w:rPr>
                <w:rFonts w:cs="Verdana"/>
              </w:rPr>
              <w:t>grid</w:t>
            </w:r>
            <w:proofErr w:type="spellEnd"/>
            <w:r w:rsidRPr="00452A41">
              <w:rPr>
                <w:rFonts w:cs="Verdana"/>
              </w:rPr>
              <w:t xml:space="preserve">/ </w:t>
            </w:r>
            <w:proofErr w:type="spellStart"/>
            <w:r w:rsidRPr="00452A41">
              <w:rPr>
                <w:rFonts w:cs="Verdana"/>
              </w:rPr>
              <w:t>trussen</w:t>
            </w:r>
            <w:proofErr w:type="spellEnd"/>
            <w:r w:rsidRPr="00452A41">
              <w:rPr>
                <w:rFonts w:cs="Verdana"/>
              </w:rPr>
              <w:t xml:space="preserve"> aan plafond, ruimte voor semipermanente opstellingen (robotica/ videobewerking) stroom data en perslucht).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A893976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D6E3039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73CB1B5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E7A2CAB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2273F" w:rsidRPr="001A33CD" w14:paraId="47AB9A59" w14:textId="77777777" w:rsidTr="00F40C1E">
        <w:trPr>
          <w:trHeight w:val="558"/>
        </w:trPr>
        <w:tc>
          <w:tcPr>
            <w:tcW w:w="649" w:type="dxa"/>
            <w:shd w:val="clear" w:color="auto" w:fill="auto"/>
          </w:tcPr>
          <w:p w14:paraId="3AE48D21" w14:textId="4A0B198E" w:rsidR="0082273F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21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20C43267" w14:textId="31AEE0DB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452132">
              <w:rPr>
                <w:rFonts w:cs="Verdana"/>
              </w:rPr>
              <w:t>gerealiseerde praktijkruimten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2566CC70" w14:textId="77777777" w:rsidTr="00F40C1E">
        <w:trPr>
          <w:trHeight w:val="558"/>
        </w:trPr>
        <w:tc>
          <w:tcPr>
            <w:tcW w:w="649" w:type="dxa"/>
            <w:shd w:val="clear" w:color="auto" w:fill="auto"/>
          </w:tcPr>
          <w:p w14:paraId="6231140C" w14:textId="056C048E" w:rsidR="0080340D" w:rsidRPr="007E2A00" w:rsidRDefault="00C66663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82273F">
              <w:rPr>
                <w:rFonts w:cs="Tahoma"/>
                <w:szCs w:val="17"/>
              </w:rPr>
              <w:t>2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5E2C031E" w14:textId="5A60F067" w:rsidR="0080340D" w:rsidRPr="007029B9" w:rsidRDefault="0080340D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Versie september 2015, van RvO NL):</w:t>
            </w:r>
          </w:p>
          <w:p w14:paraId="59808218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B of A;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80340D" w:rsidRPr="001A33CD" w14:paraId="79821323" w14:textId="77777777" w:rsidTr="00F40C1E">
        <w:trPr>
          <w:trHeight w:val="558"/>
        </w:trPr>
        <w:tc>
          <w:tcPr>
            <w:tcW w:w="649" w:type="dxa"/>
            <w:shd w:val="clear" w:color="auto" w:fill="auto"/>
          </w:tcPr>
          <w:p w14:paraId="23A4FE0B" w14:textId="7D55B707" w:rsidR="0080340D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82273F">
              <w:rPr>
                <w:rFonts w:cs="Tahoma"/>
                <w:szCs w:val="17"/>
              </w:rPr>
              <w:t>3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0A37CA56" w14:textId="77777777" w:rsidR="00740F7D" w:rsidRPr="00887F7D" w:rsidRDefault="00740F7D" w:rsidP="00740F7D">
            <w:pPr>
              <w:suppressAutoHyphens/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Wijze verworven opdracht</w:t>
            </w:r>
            <w:r>
              <w:rPr>
                <w:rFonts w:cs="Verdana"/>
              </w:rPr>
              <w:t>:</w:t>
            </w:r>
          </w:p>
          <w:p w14:paraId="0BB2B8A7" w14:textId="4ABC90F0" w:rsidR="0080340D" w:rsidRPr="00E141D9" w:rsidRDefault="00740F7D" w:rsidP="00E141D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887F7D">
              <w:rPr>
                <w:rFonts w:cs="Arial"/>
              </w:rPr>
              <w:t xml:space="preserve">Het betreft een werk </w:t>
            </w:r>
            <w:r w:rsidRPr="003E5713">
              <w:rPr>
                <w:rFonts w:cs="Arial"/>
                <w:b/>
              </w:rPr>
              <w:t>wel</w:t>
            </w:r>
            <w:r w:rsidRPr="00887F7D">
              <w:rPr>
                <w:rFonts w:cs="Arial"/>
              </w:rPr>
              <w:t xml:space="preserve"> verworven middels een (officiële/ formele) aanbestedingsprocedure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31C5B27" w14:textId="77777777" w:rsidR="00E141D9" w:rsidRDefault="00E141D9" w:rsidP="00E141D9">
            <w:pPr>
              <w:spacing w:line="360" w:lineRule="auto"/>
              <w:rPr>
                <w:rFonts w:cs="Tahoma"/>
                <w:szCs w:val="17"/>
              </w:rPr>
            </w:pPr>
          </w:p>
          <w:p w14:paraId="1B7729C2" w14:textId="77777777" w:rsidR="00E141D9" w:rsidRDefault="00E141D9" w:rsidP="00E141D9">
            <w:pPr>
              <w:spacing w:line="360" w:lineRule="auto"/>
              <w:rPr>
                <w:rFonts w:cs="Tahoma"/>
                <w:szCs w:val="17"/>
              </w:rPr>
            </w:pPr>
          </w:p>
          <w:p w14:paraId="62628B2C" w14:textId="11E1B8B1" w:rsidR="0080340D" w:rsidRPr="007E2A00" w:rsidRDefault="00E141D9" w:rsidP="00E141D9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740F7D" w:rsidRPr="001A33CD" w14:paraId="2CB7C16F" w14:textId="77777777" w:rsidTr="00F40C1E">
        <w:trPr>
          <w:trHeight w:val="558"/>
        </w:trPr>
        <w:tc>
          <w:tcPr>
            <w:tcW w:w="649" w:type="dxa"/>
            <w:shd w:val="clear" w:color="auto" w:fill="auto"/>
          </w:tcPr>
          <w:p w14:paraId="16F4A78A" w14:textId="3B0C833F" w:rsidR="00740F7D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82273F">
              <w:rPr>
                <w:rFonts w:cs="Tahoma"/>
                <w:szCs w:val="17"/>
              </w:rPr>
              <w:t>4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6DC97CC3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>
              <w:rPr>
                <w:rFonts w:cs="Verdana"/>
              </w:rPr>
              <w:t>1</w:t>
            </w:r>
            <w:r w:rsidRPr="001A27F7">
              <w:rPr>
                <w:rFonts w:cs="Verdana"/>
              </w:rPr>
              <w:t>.</w:t>
            </w:r>
            <w:r>
              <w:rPr>
                <w:rFonts w:cs="Verdana"/>
              </w:rPr>
              <w:t>8</w:t>
            </w:r>
            <w:r w:rsidRPr="001A27F7">
              <w:rPr>
                <w:rFonts w:cs="Verdana"/>
              </w:rPr>
              <w:t>00 m² bvo)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08D6310" w14:textId="77777777" w:rsidR="00740F7D" w:rsidRDefault="00740F7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77777777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1C9A57E5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“ervaring met realisatie duurzaam en circulair utiliteitsgebouw”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6D56C0" w:rsidRPr="001A33CD" w14:paraId="170C0A45" w14:textId="77777777" w:rsidTr="00770287">
        <w:trPr>
          <w:trHeight w:val="558"/>
        </w:trPr>
        <w:tc>
          <w:tcPr>
            <w:tcW w:w="649" w:type="dxa"/>
            <w:shd w:val="clear" w:color="auto" w:fill="auto"/>
          </w:tcPr>
          <w:p w14:paraId="2E2CC1B2" w14:textId="151E2CE5" w:rsidR="006D56C0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82273F">
              <w:rPr>
                <w:rFonts w:cs="Tahoma"/>
                <w:szCs w:val="17"/>
              </w:rPr>
              <w:t>5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060F8DA1" w14:textId="77777777" w:rsidR="006D56C0" w:rsidRDefault="006D56C0" w:rsidP="00770287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1DB9034D" w14:textId="59284694" w:rsidR="006D56C0" w:rsidRPr="00843400" w:rsidRDefault="00843400" w:rsidP="00843400">
            <w:pPr>
              <w:pStyle w:val="Lijstalinea"/>
              <w:numPr>
                <w:ilvl w:val="0"/>
                <w:numId w:val="34"/>
              </w:numPr>
              <w:rPr>
                <w:rFonts w:cs="Verdana"/>
              </w:rPr>
            </w:pPr>
            <w:r w:rsidRPr="00843400">
              <w:rPr>
                <w:rFonts w:cs="Verdana"/>
              </w:rPr>
              <w:t>Onderwijsgebouw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5DC06215" w14:textId="77777777" w:rsidR="006D56C0" w:rsidRDefault="006D56C0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7FB9EA" w14:textId="77777777" w:rsidR="006D56C0" w:rsidRPr="007E2A00" w:rsidRDefault="006D56C0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843400" w:rsidRPr="001A33CD" w14:paraId="546754DE" w14:textId="77777777" w:rsidTr="00770287">
        <w:trPr>
          <w:trHeight w:val="558"/>
        </w:trPr>
        <w:tc>
          <w:tcPr>
            <w:tcW w:w="649" w:type="dxa"/>
            <w:shd w:val="clear" w:color="auto" w:fill="auto"/>
          </w:tcPr>
          <w:p w14:paraId="28541907" w14:textId="2791B42E" w:rsidR="00843400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82273F">
              <w:rPr>
                <w:rFonts w:cs="Tahoma"/>
                <w:szCs w:val="17"/>
              </w:rPr>
              <w:t>6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6E5B00A5" w14:textId="77777777" w:rsidR="00B86945" w:rsidRPr="00413924" w:rsidRDefault="00B86945" w:rsidP="00B8694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GPR</w:t>
            </w:r>
            <w:r>
              <w:rPr>
                <w:rFonts w:cs="Verdana"/>
              </w:rPr>
              <w:t xml:space="preserve"> Gebouw</w:t>
            </w:r>
            <w:r w:rsidRPr="00413924">
              <w:rPr>
                <w:rFonts w:cs="Verdana"/>
              </w:rPr>
              <w:t>-score utiliteitsgebouw:</w:t>
            </w:r>
          </w:p>
          <w:p w14:paraId="3D50E14F" w14:textId="7F2435BA" w:rsidR="00860EF0" w:rsidRPr="00B86945" w:rsidRDefault="00860EF0" w:rsidP="00B86945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Behaalde </w:t>
            </w:r>
            <w:r w:rsidR="007E6884">
              <w:rPr>
                <w:rFonts w:cs="Verdana"/>
              </w:rPr>
              <w:t xml:space="preserve">GPR- Gebouw </w:t>
            </w:r>
            <w:r>
              <w:rPr>
                <w:rFonts w:cs="Verdana"/>
              </w:rPr>
              <w:t>score</w:t>
            </w:r>
            <w:r w:rsidR="007E6884">
              <w:rPr>
                <w:rFonts w:cs="Verdana"/>
              </w:rPr>
              <w:t xml:space="preserve"> utiliteitsgebouw</w:t>
            </w:r>
            <w:r>
              <w:rPr>
                <w:rFonts w:cs="Verdana"/>
              </w:rPr>
              <w:t>: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B77E440" w14:textId="77777777" w:rsidR="00860EF0" w:rsidRDefault="00860EF0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E05D47" w14:textId="717C5EDD" w:rsidR="00843400" w:rsidRDefault="00860EF0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………………………….</w:t>
            </w:r>
          </w:p>
        </w:tc>
      </w:tr>
      <w:tr w:rsidR="00843400" w:rsidRPr="001A33CD" w14:paraId="00A43412" w14:textId="77777777" w:rsidTr="00871240">
        <w:trPr>
          <w:trHeight w:val="274"/>
        </w:trPr>
        <w:tc>
          <w:tcPr>
            <w:tcW w:w="649" w:type="dxa"/>
            <w:shd w:val="clear" w:color="auto" w:fill="auto"/>
          </w:tcPr>
          <w:p w14:paraId="5F6A446B" w14:textId="4B489560" w:rsidR="00843400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82273F">
              <w:rPr>
                <w:rFonts w:cs="Tahoma"/>
                <w:szCs w:val="17"/>
              </w:rPr>
              <w:t>7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1343AE6A" w14:textId="77777777" w:rsidR="00871240" w:rsidRPr="00413924" w:rsidRDefault="00871240" w:rsidP="00871240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2686CE4F" w14:textId="77777777" w:rsidR="00871240" w:rsidRPr="00413924" w:rsidRDefault="00871240" w:rsidP="008078F4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proofErr w:type="spellStart"/>
            <w:r w:rsidRPr="00413924">
              <w:rPr>
                <w:rFonts w:cs="Verdana"/>
              </w:rPr>
              <w:t>Biobased</w:t>
            </w:r>
            <w:proofErr w:type="spellEnd"/>
            <w:r w:rsidRPr="00413924">
              <w:rPr>
                <w:rFonts w:cs="Verdana"/>
              </w:rPr>
              <w:t xml:space="preserve"> materialen toegepast;</w:t>
            </w:r>
          </w:p>
          <w:p w14:paraId="1CA57036" w14:textId="77777777" w:rsidR="00871240" w:rsidRPr="00413924" w:rsidRDefault="00871240" w:rsidP="008078F4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798DE773" w14:textId="77777777" w:rsidR="004847DA" w:rsidRDefault="00871240" w:rsidP="008078F4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 xml:space="preserve"> </w:t>
            </w:r>
            <w:r w:rsidRPr="00413924">
              <w:rPr>
                <w:rFonts w:cs="Verdana"/>
              </w:rPr>
              <w:t>interieur;</w:t>
            </w:r>
          </w:p>
          <w:p w14:paraId="0ACFAC71" w14:textId="32D391D2" w:rsidR="00843400" w:rsidRPr="004847DA" w:rsidRDefault="00871240" w:rsidP="008078F4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847DA">
              <w:rPr>
                <w:rFonts w:cs="Verdana"/>
              </w:rPr>
              <w:t>Hergebruik materialen exterieur.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253F0E0" w14:textId="77777777" w:rsidR="00843400" w:rsidRDefault="00843400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94C96F2" w14:textId="77777777" w:rsidR="00871240" w:rsidRDefault="00871240" w:rsidP="0087124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4ED724B" w14:textId="77777777" w:rsidR="00871240" w:rsidRDefault="00871240" w:rsidP="0087124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AE23391" w14:textId="77777777" w:rsidR="00871240" w:rsidRDefault="00871240" w:rsidP="0087124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C173048" w14:textId="470FD058" w:rsidR="00871240" w:rsidRDefault="00871240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5A305F" w:rsidRPr="001A33CD" w14:paraId="0A2E6342" w14:textId="77777777" w:rsidTr="00EB2AF8">
        <w:trPr>
          <w:trHeight w:val="274"/>
        </w:trPr>
        <w:tc>
          <w:tcPr>
            <w:tcW w:w="649" w:type="dxa"/>
            <w:shd w:val="clear" w:color="auto" w:fill="auto"/>
          </w:tcPr>
          <w:p w14:paraId="57B9C793" w14:textId="59B700E3" w:rsidR="005A305F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82273F">
              <w:rPr>
                <w:rFonts w:cs="Tahoma"/>
                <w:szCs w:val="17"/>
              </w:rPr>
              <w:t>8</w:t>
            </w:r>
          </w:p>
        </w:tc>
        <w:tc>
          <w:tcPr>
            <w:tcW w:w="7256" w:type="dxa"/>
            <w:gridSpan w:val="2"/>
            <w:shd w:val="clear" w:color="auto" w:fill="auto"/>
          </w:tcPr>
          <w:p w14:paraId="22E57F12" w14:textId="77777777" w:rsidR="005A305F" w:rsidRDefault="005A305F" w:rsidP="00871240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9AA6D43" w14:textId="77777777" w:rsidR="005A305F" w:rsidRDefault="005A305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</w:tbl>
    <w:p w14:paraId="63F85DAA" w14:textId="7AE86ECB" w:rsidR="00530843" w:rsidRPr="00037E05" w:rsidRDefault="00530843" w:rsidP="00871240">
      <w:pPr>
        <w:tabs>
          <w:tab w:val="left" w:pos="2579"/>
        </w:tabs>
      </w:pPr>
    </w:p>
    <w:sectPr w:rsidR="00530843" w:rsidRPr="00037E05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444E" w14:textId="77777777" w:rsidR="0027031C" w:rsidRDefault="0027031C">
      <w:r>
        <w:separator/>
      </w:r>
    </w:p>
  </w:endnote>
  <w:endnote w:type="continuationSeparator" w:id="0">
    <w:p w14:paraId="7C1B4F17" w14:textId="77777777" w:rsidR="0027031C" w:rsidRDefault="0027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2A0CEA6E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550B57">
      <w:rPr>
        <w:noProof/>
        <w:color w:val="4D4D4D"/>
        <w:sz w:val="14"/>
        <w:szCs w:val="14"/>
      </w:rPr>
      <w:t>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A4525" w14:textId="77777777" w:rsidR="0027031C" w:rsidRDefault="0027031C">
      <w:r>
        <w:separator/>
      </w:r>
    </w:p>
  </w:footnote>
  <w:footnote w:type="continuationSeparator" w:id="0">
    <w:p w14:paraId="526A1599" w14:textId="77777777" w:rsidR="0027031C" w:rsidRDefault="00270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5A66009A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1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32"/>
  </w:num>
  <w:num w:numId="3">
    <w:abstractNumId w:val="22"/>
  </w:num>
  <w:num w:numId="4">
    <w:abstractNumId w:val="31"/>
  </w:num>
  <w:num w:numId="5">
    <w:abstractNumId w:val="5"/>
  </w:num>
  <w:num w:numId="6">
    <w:abstractNumId w:val="26"/>
  </w:num>
  <w:num w:numId="7">
    <w:abstractNumId w:val="1"/>
  </w:num>
  <w:num w:numId="8">
    <w:abstractNumId w:val="30"/>
  </w:num>
  <w:num w:numId="9">
    <w:abstractNumId w:val="18"/>
  </w:num>
  <w:num w:numId="10">
    <w:abstractNumId w:val="24"/>
  </w:num>
  <w:num w:numId="11">
    <w:abstractNumId w:val="8"/>
  </w:num>
  <w:num w:numId="12">
    <w:abstractNumId w:val="27"/>
  </w:num>
  <w:num w:numId="13">
    <w:abstractNumId w:val="20"/>
  </w:num>
  <w:num w:numId="14">
    <w:abstractNumId w:val="17"/>
  </w:num>
  <w:num w:numId="15">
    <w:abstractNumId w:val="2"/>
  </w:num>
  <w:num w:numId="16">
    <w:abstractNumId w:val="7"/>
  </w:num>
  <w:num w:numId="17">
    <w:abstractNumId w:val="23"/>
  </w:num>
  <w:num w:numId="18">
    <w:abstractNumId w:val="15"/>
  </w:num>
  <w:num w:numId="19">
    <w:abstractNumId w:val="13"/>
  </w:num>
  <w:num w:numId="20">
    <w:abstractNumId w:val="16"/>
  </w:num>
  <w:num w:numId="21">
    <w:abstractNumId w:val="12"/>
  </w:num>
  <w:num w:numId="22">
    <w:abstractNumId w:val="28"/>
  </w:num>
  <w:num w:numId="23">
    <w:abstractNumId w:val="10"/>
  </w:num>
  <w:num w:numId="24">
    <w:abstractNumId w:val="0"/>
  </w:num>
  <w:num w:numId="25">
    <w:abstractNumId w:val="10"/>
  </w:num>
  <w:num w:numId="26">
    <w:abstractNumId w:val="19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1"/>
  </w:num>
  <w:num w:numId="32">
    <w:abstractNumId w:val="25"/>
  </w:num>
  <w:num w:numId="33">
    <w:abstractNumId w:val="10"/>
  </w:num>
  <w:num w:numId="34">
    <w:abstractNumId w:val="14"/>
  </w:num>
  <w:num w:numId="35">
    <w:abstractNumId w:val="9"/>
  </w:num>
  <w:num w:numId="36">
    <w:abstractNumId w:val="29"/>
  </w:num>
  <w:num w:numId="37">
    <w:abstractNumId w:val="10"/>
  </w:num>
  <w:num w:numId="38">
    <w:abstractNumId w:val="14"/>
  </w:num>
  <w:num w:numId="39">
    <w:abstractNumId w:val="4"/>
  </w:num>
  <w:num w:numId="40">
    <w:abstractNumId w:val="3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14"/>
  </w:num>
  <w:num w:numId="44">
    <w:abstractNumId w:val="6"/>
  </w:num>
  <w:num w:numId="4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5054"/>
    <w:rsid w:val="00061D1D"/>
    <w:rsid w:val="000625F1"/>
    <w:rsid w:val="00062645"/>
    <w:rsid w:val="00063529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14AD0"/>
    <w:rsid w:val="00132548"/>
    <w:rsid w:val="00137E7C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D62"/>
    <w:rsid w:val="001A67E3"/>
    <w:rsid w:val="001B1CC2"/>
    <w:rsid w:val="001D1DC7"/>
    <w:rsid w:val="001E04CF"/>
    <w:rsid w:val="001E1263"/>
    <w:rsid w:val="001E16D8"/>
    <w:rsid w:val="001E563B"/>
    <w:rsid w:val="001F2CB0"/>
    <w:rsid w:val="001F2FA5"/>
    <w:rsid w:val="001F6BDD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789D"/>
    <w:rsid w:val="00285C5F"/>
    <w:rsid w:val="00292317"/>
    <w:rsid w:val="00297ABC"/>
    <w:rsid w:val="002A0FCC"/>
    <w:rsid w:val="002A1C9F"/>
    <w:rsid w:val="002A2907"/>
    <w:rsid w:val="002A4D6B"/>
    <w:rsid w:val="002B1326"/>
    <w:rsid w:val="002B6667"/>
    <w:rsid w:val="002B6B2F"/>
    <w:rsid w:val="002C1A4A"/>
    <w:rsid w:val="002C6C8A"/>
    <w:rsid w:val="002D075C"/>
    <w:rsid w:val="002D17C7"/>
    <w:rsid w:val="002D33DA"/>
    <w:rsid w:val="002D3C72"/>
    <w:rsid w:val="002D6498"/>
    <w:rsid w:val="002D7536"/>
    <w:rsid w:val="002E1827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A72"/>
    <w:rsid w:val="00345C94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720F"/>
    <w:rsid w:val="004A0C51"/>
    <w:rsid w:val="004A3564"/>
    <w:rsid w:val="004A44D2"/>
    <w:rsid w:val="004A4501"/>
    <w:rsid w:val="004A485D"/>
    <w:rsid w:val="004A6CB3"/>
    <w:rsid w:val="004B3863"/>
    <w:rsid w:val="004B748B"/>
    <w:rsid w:val="004C2861"/>
    <w:rsid w:val="004C4BD7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22F3"/>
    <w:rsid w:val="0050235E"/>
    <w:rsid w:val="00511A85"/>
    <w:rsid w:val="005120AF"/>
    <w:rsid w:val="0051462B"/>
    <w:rsid w:val="0051645B"/>
    <w:rsid w:val="0051698C"/>
    <w:rsid w:val="0052532A"/>
    <w:rsid w:val="00525BC3"/>
    <w:rsid w:val="00527C98"/>
    <w:rsid w:val="00530843"/>
    <w:rsid w:val="00532BD4"/>
    <w:rsid w:val="0054101F"/>
    <w:rsid w:val="00547B50"/>
    <w:rsid w:val="00550B57"/>
    <w:rsid w:val="0055252C"/>
    <w:rsid w:val="0055566A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226D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607F"/>
    <w:rsid w:val="005E132E"/>
    <w:rsid w:val="005E574E"/>
    <w:rsid w:val="005F24EA"/>
    <w:rsid w:val="005F3ED2"/>
    <w:rsid w:val="005F4D72"/>
    <w:rsid w:val="005F50C9"/>
    <w:rsid w:val="00600559"/>
    <w:rsid w:val="00600A27"/>
    <w:rsid w:val="00601731"/>
    <w:rsid w:val="00603014"/>
    <w:rsid w:val="006030E9"/>
    <w:rsid w:val="00604787"/>
    <w:rsid w:val="00604987"/>
    <w:rsid w:val="00614292"/>
    <w:rsid w:val="00614972"/>
    <w:rsid w:val="00615758"/>
    <w:rsid w:val="00615A35"/>
    <w:rsid w:val="00622616"/>
    <w:rsid w:val="0062344E"/>
    <w:rsid w:val="006252DC"/>
    <w:rsid w:val="00626251"/>
    <w:rsid w:val="00632D61"/>
    <w:rsid w:val="0064196D"/>
    <w:rsid w:val="00645074"/>
    <w:rsid w:val="006453BF"/>
    <w:rsid w:val="006505B7"/>
    <w:rsid w:val="00651751"/>
    <w:rsid w:val="00652CA6"/>
    <w:rsid w:val="006532C2"/>
    <w:rsid w:val="00656AE2"/>
    <w:rsid w:val="00657E17"/>
    <w:rsid w:val="006614A7"/>
    <w:rsid w:val="00661707"/>
    <w:rsid w:val="006643AD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54D9"/>
    <w:rsid w:val="006D56C0"/>
    <w:rsid w:val="006D5B0F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A6B83"/>
    <w:rsid w:val="007B1ED7"/>
    <w:rsid w:val="007B6FA7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61C3"/>
    <w:rsid w:val="008345C3"/>
    <w:rsid w:val="00840286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6067"/>
    <w:rsid w:val="00881D5A"/>
    <w:rsid w:val="00885C61"/>
    <w:rsid w:val="0089314C"/>
    <w:rsid w:val="008934CD"/>
    <w:rsid w:val="00897F9F"/>
    <w:rsid w:val="008A225D"/>
    <w:rsid w:val="008A3A1D"/>
    <w:rsid w:val="008A4757"/>
    <w:rsid w:val="008B5841"/>
    <w:rsid w:val="008B6F4F"/>
    <w:rsid w:val="008C0EA8"/>
    <w:rsid w:val="008C2633"/>
    <w:rsid w:val="008C2914"/>
    <w:rsid w:val="008C6313"/>
    <w:rsid w:val="008C7D0C"/>
    <w:rsid w:val="008D1FA0"/>
    <w:rsid w:val="008D41B2"/>
    <w:rsid w:val="008D4CC2"/>
    <w:rsid w:val="008D5F08"/>
    <w:rsid w:val="008D7F29"/>
    <w:rsid w:val="008E79D8"/>
    <w:rsid w:val="00900BA8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127EA"/>
    <w:rsid w:val="00A2187D"/>
    <w:rsid w:val="00A2208C"/>
    <w:rsid w:val="00A232B9"/>
    <w:rsid w:val="00A25FA3"/>
    <w:rsid w:val="00A2643D"/>
    <w:rsid w:val="00A3221A"/>
    <w:rsid w:val="00A35266"/>
    <w:rsid w:val="00A35350"/>
    <w:rsid w:val="00A370A6"/>
    <w:rsid w:val="00A379C5"/>
    <w:rsid w:val="00A42230"/>
    <w:rsid w:val="00A45CA9"/>
    <w:rsid w:val="00A45EAE"/>
    <w:rsid w:val="00A51D8F"/>
    <w:rsid w:val="00A5348A"/>
    <w:rsid w:val="00A56B49"/>
    <w:rsid w:val="00A65423"/>
    <w:rsid w:val="00A709D2"/>
    <w:rsid w:val="00A7118C"/>
    <w:rsid w:val="00A7366B"/>
    <w:rsid w:val="00A81262"/>
    <w:rsid w:val="00A812FE"/>
    <w:rsid w:val="00A840D9"/>
    <w:rsid w:val="00A847F5"/>
    <w:rsid w:val="00A8570D"/>
    <w:rsid w:val="00A909F2"/>
    <w:rsid w:val="00A93C62"/>
    <w:rsid w:val="00AA4493"/>
    <w:rsid w:val="00AA4A7D"/>
    <w:rsid w:val="00AA7217"/>
    <w:rsid w:val="00AB0288"/>
    <w:rsid w:val="00AC7D8C"/>
    <w:rsid w:val="00AD6957"/>
    <w:rsid w:val="00AD777D"/>
    <w:rsid w:val="00AE366B"/>
    <w:rsid w:val="00AE3A49"/>
    <w:rsid w:val="00AE6228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57D7"/>
    <w:rsid w:val="00B46B1D"/>
    <w:rsid w:val="00B50DED"/>
    <w:rsid w:val="00B54A2B"/>
    <w:rsid w:val="00B5621F"/>
    <w:rsid w:val="00B56FC2"/>
    <w:rsid w:val="00B570C3"/>
    <w:rsid w:val="00B657C0"/>
    <w:rsid w:val="00B6771E"/>
    <w:rsid w:val="00B76E78"/>
    <w:rsid w:val="00B804A0"/>
    <w:rsid w:val="00B8121E"/>
    <w:rsid w:val="00B8255C"/>
    <w:rsid w:val="00B85D8C"/>
    <w:rsid w:val="00B86945"/>
    <w:rsid w:val="00B86DDA"/>
    <w:rsid w:val="00B95952"/>
    <w:rsid w:val="00BA1BF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26B8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D10C59"/>
    <w:rsid w:val="00D143D1"/>
    <w:rsid w:val="00D144E0"/>
    <w:rsid w:val="00D15F88"/>
    <w:rsid w:val="00D20E43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706FA"/>
    <w:rsid w:val="00D70FDC"/>
    <w:rsid w:val="00D70FF0"/>
    <w:rsid w:val="00D7234D"/>
    <w:rsid w:val="00D77010"/>
    <w:rsid w:val="00D807CB"/>
    <w:rsid w:val="00D85BF8"/>
    <w:rsid w:val="00D86351"/>
    <w:rsid w:val="00D90D67"/>
    <w:rsid w:val="00DA1A63"/>
    <w:rsid w:val="00DA27CC"/>
    <w:rsid w:val="00DA4FAA"/>
    <w:rsid w:val="00DB1C26"/>
    <w:rsid w:val="00DB1D3A"/>
    <w:rsid w:val="00DB413B"/>
    <w:rsid w:val="00DB66CE"/>
    <w:rsid w:val="00DB73FE"/>
    <w:rsid w:val="00DC0C6B"/>
    <w:rsid w:val="00DC1B88"/>
    <w:rsid w:val="00DC1E9A"/>
    <w:rsid w:val="00DC21D6"/>
    <w:rsid w:val="00DC27AC"/>
    <w:rsid w:val="00DD2127"/>
    <w:rsid w:val="00DD22AD"/>
    <w:rsid w:val="00DD2961"/>
    <w:rsid w:val="00DD43E1"/>
    <w:rsid w:val="00DE07F6"/>
    <w:rsid w:val="00DF0D98"/>
    <w:rsid w:val="00DF15DE"/>
    <w:rsid w:val="00E00DF4"/>
    <w:rsid w:val="00E01952"/>
    <w:rsid w:val="00E04897"/>
    <w:rsid w:val="00E11087"/>
    <w:rsid w:val="00E11A0E"/>
    <w:rsid w:val="00E133D0"/>
    <w:rsid w:val="00E141D9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7056C"/>
    <w:rsid w:val="00E72CEE"/>
    <w:rsid w:val="00E77C1B"/>
    <w:rsid w:val="00E8034C"/>
    <w:rsid w:val="00E80369"/>
    <w:rsid w:val="00E8096D"/>
    <w:rsid w:val="00E846FC"/>
    <w:rsid w:val="00E85030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47D9"/>
    <w:rsid w:val="00EE5310"/>
    <w:rsid w:val="00EF3102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615A"/>
    <w:rsid w:val="00F2653E"/>
    <w:rsid w:val="00F36605"/>
    <w:rsid w:val="00F36D97"/>
    <w:rsid w:val="00F37755"/>
    <w:rsid w:val="00F4040B"/>
    <w:rsid w:val="00F40C1E"/>
    <w:rsid w:val="00F526CE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4CEE"/>
    <w:rsid w:val="00FA4FE7"/>
    <w:rsid w:val="00FA5A44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CE1D07C86BD4DBC9C2E3686DB090C" ma:contentTypeVersion="8" ma:contentTypeDescription="Een nieuw document maken." ma:contentTypeScope="" ma:versionID="106180530be58087c0af0c4d9a9cbfd4">
  <xsd:schema xmlns:xsd="http://www.w3.org/2001/XMLSchema" xmlns:xs="http://www.w3.org/2001/XMLSchema" xmlns:p="http://schemas.microsoft.com/office/2006/metadata/properties" xmlns:ns2="ac2b1d13-d68d-4d90-9753-f60b38bb4191" targetNamespace="http://schemas.microsoft.com/office/2006/metadata/properties" ma:root="true" ma:fieldsID="dae3bf778a087bf55d985f564b1c78a7" ns2:_="">
    <xsd:import namespace="ac2b1d13-d68d-4d90-9753-f60b38bb41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b1d13-d68d-4d90-9753-f60b38bb4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ac2b1d13-d68d-4d90-9753-f60b38bb4191"/>
  </ds:schemaRefs>
</ds:datastoreItem>
</file>

<file path=customXml/itemProps2.xml><?xml version="1.0" encoding="utf-8"?>
<ds:datastoreItem xmlns:ds="http://schemas.openxmlformats.org/officeDocument/2006/customXml" ds:itemID="{F85B4A4A-9670-4718-936A-EF0F09831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b1d13-d68d-4d90-9753-f60b38bb41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7</Pages>
  <Words>851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6194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83</cp:revision>
  <cp:lastPrinted>2022-01-17T14:41:00Z</cp:lastPrinted>
  <dcterms:created xsi:type="dcterms:W3CDTF">2018-09-21T10:27:00Z</dcterms:created>
  <dcterms:modified xsi:type="dcterms:W3CDTF">2022-01-17T14:41:00Z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0x01010043FCE1D07C86BD4DBC9C2E3686DB090C</vt:lpwstr>
  </property>
</Properties>
</file>