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FD983" w14:textId="77777777" w:rsidR="004C4B75" w:rsidRDefault="00A87B67">
      <w:pPr>
        <w:spacing w:before="161" w:after="161" w:line="240" w:lineRule="auto"/>
        <w:outlineLvl w:val="0"/>
        <w:rPr>
          <w:rFonts w:ascii="clear_sans" w:eastAsia="Times New Roman" w:hAnsi="clear_sans" w:cs="Arial"/>
          <w:b/>
          <w:bCs/>
          <w:color w:val="5B6057"/>
          <w:kern w:val="3"/>
          <w:sz w:val="46"/>
          <w:szCs w:val="46"/>
          <w:lang w:eastAsia="nl-NL"/>
        </w:rPr>
      </w:pPr>
      <w:r>
        <w:rPr>
          <w:rFonts w:ascii="clear_sans" w:eastAsia="Times New Roman" w:hAnsi="clear_sans" w:cs="Arial"/>
          <w:b/>
          <w:bCs/>
          <w:color w:val="5B6057"/>
          <w:kern w:val="3"/>
          <w:sz w:val="46"/>
          <w:szCs w:val="46"/>
          <w:lang w:eastAsia="nl-NL"/>
        </w:rPr>
        <w:t>VEILIGHEIDSSCHOEN ADVISER HOOG ESD S3</w:t>
      </w:r>
    </w:p>
    <w:p w14:paraId="25F86855" w14:textId="77777777" w:rsidR="004C4B75" w:rsidRDefault="00A87B67">
      <w:pPr>
        <w:spacing w:before="100" w:after="100" w:line="240" w:lineRule="auto"/>
        <w:rPr>
          <w:rFonts w:ascii="clear_sans" w:eastAsia="Times New Roman" w:hAnsi="clear_sans" w:cs="Arial"/>
          <w:color w:val="5B6057"/>
          <w:sz w:val="23"/>
          <w:szCs w:val="23"/>
          <w:lang w:eastAsia="nl-NL"/>
        </w:rPr>
      </w:pPr>
      <w:r>
        <w:rPr>
          <w:rFonts w:ascii="clear_sans" w:eastAsia="Times New Roman" w:hAnsi="clear_sans" w:cs="Arial"/>
          <w:color w:val="5B6057"/>
          <w:sz w:val="23"/>
          <w:szCs w:val="23"/>
          <w:lang w:eastAsia="nl-NL"/>
        </w:rPr>
        <w:t>Uniformschoenen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3"/>
        <w:gridCol w:w="6049"/>
      </w:tblGrid>
      <w:tr w:rsidR="004C4B75" w14:paraId="219EAE6F" w14:textId="77777777">
        <w:tblPrEx>
          <w:tblCellMar>
            <w:top w:w="0" w:type="dxa"/>
            <w:bottom w:w="0" w:type="dxa"/>
          </w:tblCellMar>
        </w:tblPrEx>
        <w:tc>
          <w:tcPr>
            <w:tcW w:w="3023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45C75461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  <w:t>Merk</w:t>
            </w:r>
          </w:p>
        </w:tc>
        <w:tc>
          <w:tcPr>
            <w:tcW w:w="6049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0AFCDC5E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  <w:t>Elten</w:t>
            </w:r>
          </w:p>
        </w:tc>
      </w:tr>
      <w:tr w:rsidR="004C4B75" w14:paraId="726DB442" w14:textId="77777777">
        <w:tblPrEx>
          <w:tblCellMar>
            <w:top w:w="0" w:type="dxa"/>
            <w:bottom w:w="0" w:type="dxa"/>
          </w:tblCellMar>
        </w:tblPrEx>
        <w:tc>
          <w:tcPr>
            <w:tcW w:w="3023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5F969936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  <w:t>Materiaal</w:t>
            </w:r>
          </w:p>
        </w:tc>
        <w:tc>
          <w:tcPr>
            <w:tcW w:w="6049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2F8091FF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  <w:t>Leer</w:t>
            </w:r>
          </w:p>
        </w:tc>
      </w:tr>
      <w:tr w:rsidR="004C4B75" w14:paraId="1C3F95FE" w14:textId="77777777">
        <w:tblPrEx>
          <w:tblCellMar>
            <w:top w:w="0" w:type="dxa"/>
            <w:bottom w:w="0" w:type="dxa"/>
          </w:tblCellMar>
        </w:tblPrEx>
        <w:tc>
          <w:tcPr>
            <w:tcW w:w="3023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75A932E5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  <w:t>Artikelcode</w:t>
            </w:r>
          </w:p>
        </w:tc>
        <w:tc>
          <w:tcPr>
            <w:tcW w:w="6049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7712832F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  <w:t>30.09063.10.420</w:t>
            </w:r>
          </w:p>
        </w:tc>
      </w:tr>
    </w:tbl>
    <w:p w14:paraId="4E69E4C0" w14:textId="77777777" w:rsidR="004C4B75" w:rsidRDefault="004C4B75">
      <w:pPr>
        <w:rPr>
          <w:rFonts w:ascii="Arial" w:hAnsi="Arial"/>
          <w:color w:val="E60000"/>
          <w:sz w:val="23"/>
          <w:szCs w:val="23"/>
        </w:rPr>
      </w:pPr>
    </w:p>
    <w:p w14:paraId="4F796B6C" w14:textId="77777777" w:rsidR="004C4B75" w:rsidRDefault="004C4B75">
      <w:pPr>
        <w:rPr>
          <w:rFonts w:ascii="Arial" w:hAnsi="Arial"/>
          <w:color w:val="E60000"/>
          <w:sz w:val="23"/>
          <w:szCs w:val="23"/>
        </w:rPr>
      </w:pPr>
    </w:p>
    <w:p w14:paraId="001AE7A1" w14:textId="77777777" w:rsidR="004C4B75" w:rsidRDefault="00A87B67">
      <w:r>
        <w:rPr>
          <w:rFonts w:ascii="Arial" w:hAnsi="Arial"/>
          <w:noProof/>
          <w:color w:val="E60000"/>
          <w:sz w:val="23"/>
          <w:szCs w:val="23"/>
        </w:rPr>
        <w:drawing>
          <wp:inline distT="0" distB="0" distL="0" distR="0" wp14:anchorId="44EFF162" wp14:editId="440C1FF5">
            <wp:extent cx="2182462" cy="1925698"/>
            <wp:effectExtent l="0" t="0" r="1938" b="4702"/>
            <wp:docPr id="1" name="Afbeelding 1" descr="VLGH.SCHOEN ADVISER HG ESD S3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2462" cy="19256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334B35A" w14:textId="77777777" w:rsidR="004C4B75" w:rsidRDefault="004C4B75"/>
    <w:p w14:paraId="37D14F73" w14:textId="77777777" w:rsidR="004C4B75" w:rsidRDefault="00A87B67">
      <w:pPr>
        <w:rPr>
          <w:rFonts w:ascii="clear_sans" w:hAnsi="clear_sans" w:cs="Arial"/>
          <w:color w:val="5B6057"/>
          <w:sz w:val="46"/>
          <w:szCs w:val="46"/>
        </w:rPr>
      </w:pPr>
      <w:r>
        <w:rPr>
          <w:rFonts w:ascii="clear_sans" w:hAnsi="clear_sans" w:cs="Arial"/>
          <w:color w:val="5B6057"/>
          <w:sz w:val="46"/>
          <w:szCs w:val="46"/>
        </w:rPr>
        <w:t>VEILIGHEIDSSCHOEN ADVISER LAAG ESD S3</w:t>
      </w:r>
    </w:p>
    <w:p w14:paraId="73E1C923" w14:textId="77777777" w:rsidR="004C4B75" w:rsidRDefault="00A87B67">
      <w:pPr>
        <w:spacing w:before="100" w:after="100" w:line="240" w:lineRule="auto"/>
        <w:rPr>
          <w:rFonts w:ascii="clear_sans" w:eastAsia="Times New Roman" w:hAnsi="clear_sans" w:cs="Arial"/>
          <w:color w:val="5B6057"/>
          <w:sz w:val="23"/>
          <w:szCs w:val="23"/>
          <w:lang w:eastAsia="nl-NL"/>
        </w:rPr>
      </w:pPr>
      <w:r>
        <w:rPr>
          <w:rFonts w:ascii="clear_sans" w:eastAsia="Times New Roman" w:hAnsi="clear_sans" w:cs="Arial"/>
          <w:color w:val="5B6057"/>
          <w:sz w:val="23"/>
          <w:szCs w:val="23"/>
          <w:lang w:eastAsia="nl-NL"/>
        </w:rPr>
        <w:t>Uniformschoenen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3"/>
        <w:gridCol w:w="6049"/>
      </w:tblGrid>
      <w:tr w:rsidR="004C4B75" w14:paraId="57A4A7FA" w14:textId="77777777">
        <w:tblPrEx>
          <w:tblCellMar>
            <w:top w:w="0" w:type="dxa"/>
            <w:bottom w:w="0" w:type="dxa"/>
          </w:tblCellMar>
        </w:tblPrEx>
        <w:tc>
          <w:tcPr>
            <w:tcW w:w="3023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37EE462A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  <w:t>Merk</w:t>
            </w:r>
          </w:p>
        </w:tc>
        <w:tc>
          <w:tcPr>
            <w:tcW w:w="6049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4B069C3D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  <w:t>Elten</w:t>
            </w:r>
          </w:p>
        </w:tc>
      </w:tr>
      <w:tr w:rsidR="004C4B75" w14:paraId="7628181F" w14:textId="77777777">
        <w:tblPrEx>
          <w:tblCellMar>
            <w:top w:w="0" w:type="dxa"/>
            <w:bottom w:w="0" w:type="dxa"/>
          </w:tblCellMar>
        </w:tblPrEx>
        <w:tc>
          <w:tcPr>
            <w:tcW w:w="3023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62CCF729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  <w:t>Materiaal</w:t>
            </w:r>
          </w:p>
        </w:tc>
        <w:tc>
          <w:tcPr>
            <w:tcW w:w="6049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6C32DBD3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  <w:t>Leer</w:t>
            </w:r>
          </w:p>
        </w:tc>
      </w:tr>
      <w:tr w:rsidR="004C4B75" w14:paraId="61D67C72" w14:textId="77777777">
        <w:tblPrEx>
          <w:tblCellMar>
            <w:top w:w="0" w:type="dxa"/>
            <w:bottom w:w="0" w:type="dxa"/>
          </w:tblCellMar>
        </w:tblPrEx>
        <w:tc>
          <w:tcPr>
            <w:tcW w:w="3023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7B3261CE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  <w:t>Artikelcode</w:t>
            </w:r>
          </w:p>
        </w:tc>
        <w:tc>
          <w:tcPr>
            <w:tcW w:w="6049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56DF287A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  <w:t>30.09099.10.400</w:t>
            </w:r>
          </w:p>
          <w:p w14:paraId="4A20A7E9" w14:textId="77777777" w:rsidR="004C4B75" w:rsidRDefault="004C4B75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</w:p>
        </w:tc>
      </w:tr>
    </w:tbl>
    <w:p w14:paraId="7C710358" w14:textId="77777777" w:rsidR="004C4B75" w:rsidRDefault="00A87B67">
      <w:r>
        <w:rPr>
          <w:rFonts w:ascii="clear_sans" w:hAnsi="clear_sans" w:cs="Arial"/>
          <w:noProof/>
          <w:color w:val="E60000"/>
          <w:sz w:val="23"/>
          <w:szCs w:val="23"/>
        </w:rPr>
        <w:drawing>
          <wp:inline distT="0" distB="0" distL="0" distR="0" wp14:anchorId="2032CE4D" wp14:editId="582120B6">
            <wp:extent cx="2093674" cy="1847353"/>
            <wp:effectExtent l="0" t="0" r="1826" b="0"/>
            <wp:docPr id="2" name="Afbeelding 2" descr="VLGH.SCHOEN ADVISER LG ESD S3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3674" cy="18473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69A3052" w14:textId="77777777" w:rsidR="004C4B75" w:rsidRDefault="004C4B75"/>
    <w:p w14:paraId="343C7C40" w14:textId="77777777" w:rsidR="004C4B75" w:rsidRDefault="004C4B75"/>
    <w:p w14:paraId="0F778183" w14:textId="77777777" w:rsidR="004C4B75" w:rsidRDefault="00A87B67">
      <w:pPr>
        <w:spacing w:before="161" w:after="161" w:line="240" w:lineRule="auto"/>
        <w:outlineLvl w:val="0"/>
        <w:rPr>
          <w:rFonts w:ascii="clear_sans" w:eastAsia="Times New Roman" w:hAnsi="clear_sans" w:cs="Arial"/>
          <w:b/>
          <w:bCs/>
          <w:color w:val="5B6057"/>
          <w:kern w:val="3"/>
          <w:sz w:val="46"/>
          <w:szCs w:val="46"/>
          <w:lang w:eastAsia="nl-NL"/>
        </w:rPr>
      </w:pPr>
      <w:r>
        <w:rPr>
          <w:rFonts w:ascii="clear_sans" w:eastAsia="Times New Roman" w:hAnsi="clear_sans" w:cs="Arial"/>
          <w:b/>
          <w:bCs/>
          <w:color w:val="5B6057"/>
          <w:kern w:val="3"/>
          <w:sz w:val="46"/>
          <w:szCs w:val="46"/>
          <w:lang w:eastAsia="nl-NL"/>
        </w:rPr>
        <w:lastRenderedPageBreak/>
        <w:t>VEILIGHEIDSSCHOEN MILANO S3 D</w:t>
      </w:r>
    </w:p>
    <w:p w14:paraId="76B04565" w14:textId="77777777" w:rsidR="004C4B75" w:rsidRDefault="00A87B67">
      <w:pPr>
        <w:spacing w:before="100" w:after="100" w:line="240" w:lineRule="auto"/>
        <w:rPr>
          <w:rFonts w:ascii="clear_sans" w:eastAsia="Times New Roman" w:hAnsi="clear_sans" w:cs="Arial"/>
          <w:color w:val="5B6057"/>
          <w:sz w:val="23"/>
          <w:szCs w:val="23"/>
          <w:lang w:eastAsia="nl-NL"/>
        </w:rPr>
      </w:pPr>
      <w:r>
        <w:rPr>
          <w:rFonts w:ascii="clear_sans" w:eastAsia="Times New Roman" w:hAnsi="clear_sans" w:cs="Arial"/>
          <w:color w:val="5B6057"/>
          <w:sz w:val="23"/>
          <w:szCs w:val="23"/>
          <w:lang w:eastAsia="nl-NL"/>
        </w:rPr>
        <w:t>Uniformschoenen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3"/>
        <w:gridCol w:w="6049"/>
      </w:tblGrid>
      <w:tr w:rsidR="004C4B75" w14:paraId="31A7523F" w14:textId="77777777">
        <w:tblPrEx>
          <w:tblCellMar>
            <w:top w:w="0" w:type="dxa"/>
            <w:bottom w:w="0" w:type="dxa"/>
          </w:tblCellMar>
        </w:tblPrEx>
        <w:tc>
          <w:tcPr>
            <w:tcW w:w="3023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6363267B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  <w:t>Merk</w:t>
            </w:r>
          </w:p>
        </w:tc>
        <w:tc>
          <w:tcPr>
            <w:tcW w:w="6049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6DC82103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  <w:t>Emma</w:t>
            </w:r>
          </w:p>
        </w:tc>
      </w:tr>
      <w:tr w:rsidR="004C4B75" w14:paraId="620137AF" w14:textId="77777777">
        <w:tblPrEx>
          <w:tblCellMar>
            <w:top w:w="0" w:type="dxa"/>
            <w:bottom w:w="0" w:type="dxa"/>
          </w:tblCellMar>
        </w:tblPrEx>
        <w:tc>
          <w:tcPr>
            <w:tcW w:w="3023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7B0B12ED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  <w:t>Materiaal</w:t>
            </w:r>
          </w:p>
        </w:tc>
        <w:tc>
          <w:tcPr>
            <w:tcW w:w="6049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72E1F858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  <w:t>Leer</w:t>
            </w:r>
          </w:p>
        </w:tc>
      </w:tr>
      <w:tr w:rsidR="004C4B75" w14:paraId="658B81BD" w14:textId="77777777">
        <w:tblPrEx>
          <w:tblCellMar>
            <w:top w:w="0" w:type="dxa"/>
            <w:bottom w:w="0" w:type="dxa"/>
          </w:tblCellMar>
        </w:tblPrEx>
        <w:tc>
          <w:tcPr>
            <w:tcW w:w="3023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63C22E2E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  <w:t>Artikelcode</w:t>
            </w:r>
          </w:p>
        </w:tc>
        <w:tc>
          <w:tcPr>
            <w:tcW w:w="6049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2B729359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  <w:t>30.03371.10.390</w:t>
            </w:r>
          </w:p>
        </w:tc>
      </w:tr>
    </w:tbl>
    <w:p w14:paraId="33FD29A5" w14:textId="77777777" w:rsidR="004C4B75" w:rsidRDefault="004C4B75"/>
    <w:p w14:paraId="12336DB2" w14:textId="77777777" w:rsidR="004C4B75" w:rsidRDefault="00A87B67">
      <w:r>
        <w:rPr>
          <w:rFonts w:ascii="clear_sans" w:hAnsi="clear_sans" w:cs="Arial"/>
          <w:noProof/>
          <w:color w:val="E60000"/>
          <w:sz w:val="23"/>
          <w:szCs w:val="23"/>
        </w:rPr>
        <w:drawing>
          <wp:inline distT="0" distB="0" distL="0" distR="0" wp14:anchorId="09F0BD90" wp14:editId="73A4EFD0">
            <wp:extent cx="2300804" cy="2030123"/>
            <wp:effectExtent l="0" t="0" r="0" b="1877"/>
            <wp:docPr id="3" name="Afbeelding 3" descr="VLGH.SCHOEN MILANO S3 D ZW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0804" cy="203012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A03F578" w14:textId="77777777" w:rsidR="004C4B75" w:rsidRDefault="00A87B67">
      <w:pPr>
        <w:spacing w:before="161" w:after="161" w:line="240" w:lineRule="auto"/>
        <w:outlineLvl w:val="0"/>
        <w:rPr>
          <w:rFonts w:ascii="clear_sans" w:eastAsia="Times New Roman" w:hAnsi="clear_sans" w:cs="Arial"/>
          <w:b/>
          <w:bCs/>
          <w:color w:val="5B6057"/>
          <w:kern w:val="3"/>
          <w:sz w:val="46"/>
          <w:szCs w:val="46"/>
          <w:lang w:eastAsia="nl-NL"/>
        </w:rPr>
      </w:pPr>
      <w:r>
        <w:rPr>
          <w:rFonts w:ascii="clear_sans" w:eastAsia="Times New Roman" w:hAnsi="clear_sans" w:cs="Arial"/>
          <w:b/>
          <w:bCs/>
          <w:color w:val="5B6057"/>
          <w:kern w:val="3"/>
          <w:sz w:val="46"/>
          <w:szCs w:val="46"/>
          <w:lang w:eastAsia="nl-NL"/>
        </w:rPr>
        <w:t>VEILIGHEIDSSCHOEN MODENA S3 D</w:t>
      </w:r>
    </w:p>
    <w:p w14:paraId="64ECD216" w14:textId="77777777" w:rsidR="004C4B75" w:rsidRDefault="00A87B67">
      <w:pPr>
        <w:spacing w:before="100" w:after="100" w:line="240" w:lineRule="auto"/>
        <w:rPr>
          <w:rFonts w:ascii="clear_sans" w:eastAsia="Times New Roman" w:hAnsi="clear_sans" w:cs="Arial"/>
          <w:color w:val="5B6057"/>
          <w:sz w:val="23"/>
          <w:szCs w:val="23"/>
          <w:lang w:eastAsia="nl-NL"/>
        </w:rPr>
      </w:pPr>
      <w:r>
        <w:rPr>
          <w:rFonts w:ascii="clear_sans" w:eastAsia="Times New Roman" w:hAnsi="clear_sans" w:cs="Arial"/>
          <w:color w:val="5B6057"/>
          <w:sz w:val="23"/>
          <w:szCs w:val="23"/>
          <w:lang w:eastAsia="nl-NL"/>
        </w:rPr>
        <w:t>Uniformschoenen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3"/>
        <w:gridCol w:w="6049"/>
      </w:tblGrid>
      <w:tr w:rsidR="004C4B75" w14:paraId="0886F816" w14:textId="77777777">
        <w:tblPrEx>
          <w:tblCellMar>
            <w:top w:w="0" w:type="dxa"/>
            <w:bottom w:w="0" w:type="dxa"/>
          </w:tblCellMar>
        </w:tblPrEx>
        <w:tc>
          <w:tcPr>
            <w:tcW w:w="3023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6C44797F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  <w:t>Merk</w:t>
            </w:r>
          </w:p>
        </w:tc>
        <w:tc>
          <w:tcPr>
            <w:tcW w:w="6049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19F5DF5F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  <w:t>Emma</w:t>
            </w:r>
          </w:p>
        </w:tc>
      </w:tr>
      <w:tr w:rsidR="004C4B75" w14:paraId="7171F054" w14:textId="77777777">
        <w:tblPrEx>
          <w:tblCellMar>
            <w:top w:w="0" w:type="dxa"/>
            <w:bottom w:w="0" w:type="dxa"/>
          </w:tblCellMar>
        </w:tblPrEx>
        <w:tc>
          <w:tcPr>
            <w:tcW w:w="3023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3CE81CCA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  <w:t>Materiaal</w:t>
            </w:r>
          </w:p>
        </w:tc>
        <w:tc>
          <w:tcPr>
            <w:tcW w:w="6049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2FA53F16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  <w:t>Leer</w:t>
            </w:r>
          </w:p>
        </w:tc>
      </w:tr>
      <w:tr w:rsidR="004C4B75" w14:paraId="31653D54" w14:textId="77777777">
        <w:tblPrEx>
          <w:tblCellMar>
            <w:top w:w="0" w:type="dxa"/>
            <w:bottom w:w="0" w:type="dxa"/>
          </w:tblCellMar>
        </w:tblPrEx>
        <w:tc>
          <w:tcPr>
            <w:tcW w:w="3023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3B1DAF57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2B2B2B"/>
                <w:sz w:val="23"/>
                <w:szCs w:val="23"/>
                <w:lang w:eastAsia="nl-NL"/>
              </w:rPr>
              <w:t>Artikelcode</w:t>
            </w:r>
          </w:p>
        </w:tc>
        <w:tc>
          <w:tcPr>
            <w:tcW w:w="6049" w:type="dxa"/>
            <w:shd w:val="clear" w:color="auto" w:fill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</w:tcPr>
          <w:p w14:paraId="7CDC7AF0" w14:textId="77777777" w:rsidR="004C4B75" w:rsidRDefault="00A87B67">
            <w:pPr>
              <w:spacing w:after="0" w:line="240" w:lineRule="auto"/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</w:pPr>
            <w:r>
              <w:rPr>
                <w:rFonts w:ascii="clear_sans" w:eastAsia="Times New Roman" w:hAnsi="clear_sans"/>
                <w:color w:val="5B6057"/>
                <w:sz w:val="23"/>
                <w:szCs w:val="23"/>
                <w:lang w:eastAsia="nl-NL"/>
              </w:rPr>
              <w:t>30.03372.10.470</w:t>
            </w:r>
          </w:p>
        </w:tc>
      </w:tr>
    </w:tbl>
    <w:p w14:paraId="13EE87F9" w14:textId="77777777" w:rsidR="004C4B75" w:rsidRDefault="004C4B75"/>
    <w:p w14:paraId="40E327BC" w14:textId="77777777" w:rsidR="004C4B75" w:rsidRDefault="004C4B75"/>
    <w:p w14:paraId="65782DB0" w14:textId="77777777" w:rsidR="004C4B75" w:rsidRDefault="004C4B75"/>
    <w:p w14:paraId="4E7DA356" w14:textId="77777777" w:rsidR="004C4B75" w:rsidRDefault="00A87B67">
      <w:r>
        <w:rPr>
          <w:rFonts w:ascii="clear_sans" w:hAnsi="clear_sans" w:cs="Arial"/>
          <w:noProof/>
          <w:color w:val="E60000"/>
          <w:sz w:val="23"/>
          <w:szCs w:val="23"/>
        </w:rPr>
        <w:drawing>
          <wp:inline distT="0" distB="0" distL="0" distR="0" wp14:anchorId="1990E8BD" wp14:editId="673D5CF8">
            <wp:extent cx="2149297" cy="1896447"/>
            <wp:effectExtent l="0" t="0" r="0" b="0"/>
            <wp:docPr id="4" name="Afbeelding 4" descr="VLGH.SCHOEN MODENA S3 D ZW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9297" cy="189644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4C4B75">
      <w:head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23257A" w14:textId="77777777" w:rsidR="00A87B67" w:rsidRDefault="00A87B67">
      <w:pPr>
        <w:spacing w:after="0" w:line="240" w:lineRule="auto"/>
      </w:pPr>
      <w:r>
        <w:separator/>
      </w:r>
    </w:p>
  </w:endnote>
  <w:endnote w:type="continuationSeparator" w:id="0">
    <w:p w14:paraId="40FDEAB5" w14:textId="77777777" w:rsidR="00A87B67" w:rsidRDefault="00A87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lear_san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5F48CD" w14:textId="77777777" w:rsidR="00A87B67" w:rsidRDefault="00A87B6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0E8FA45" w14:textId="77777777" w:rsidR="00A87B67" w:rsidRDefault="00A87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465999" w14:textId="77777777" w:rsidR="00C576A1" w:rsidRDefault="00A87B67">
    <w:pPr>
      <w:pStyle w:val="Koptekst"/>
    </w:pPr>
  </w:p>
  <w:p w14:paraId="1AE837EC" w14:textId="77777777" w:rsidR="00C576A1" w:rsidRDefault="00A87B67">
    <w:pPr>
      <w:pStyle w:val="Koptekst"/>
    </w:pPr>
  </w:p>
  <w:p w14:paraId="59B61D98" w14:textId="77777777" w:rsidR="00C576A1" w:rsidRDefault="00A87B67">
    <w:pPr>
      <w:pStyle w:val="Koptekst"/>
    </w:pPr>
  </w:p>
  <w:p w14:paraId="3A9A2749" w14:textId="77777777" w:rsidR="00C576A1" w:rsidRDefault="00A87B67">
    <w:pPr>
      <w:pStyle w:val="Koptekst"/>
    </w:pPr>
  </w:p>
  <w:p w14:paraId="46E1F7E8" w14:textId="77777777" w:rsidR="00C576A1" w:rsidRDefault="00A87B67">
    <w:pPr>
      <w:pStyle w:val="Koptekst"/>
    </w:pPr>
  </w:p>
  <w:p w14:paraId="65F057B2" w14:textId="77777777" w:rsidR="00C576A1" w:rsidRDefault="00A87B6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hideSpellingErrors/>
  <w:hideGrammaticalErrors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C4B75"/>
    <w:rsid w:val="004C4B75"/>
    <w:rsid w:val="00A87B67"/>
    <w:rsid w:val="00C4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D88DFF"/>
  <w15:docId w15:val="{A78EB466-996D-7E43-8228-0AD8B655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</w:style>
  <w:style w:type="paragraph" w:styleId="Kop1">
    <w:name w:val="heading 1"/>
    <w:basedOn w:val="Standaard"/>
    <w:uiPriority w:val="9"/>
    <w:qFormat/>
    <w:pPr>
      <w:spacing w:before="161" w:after="161" w:line="240" w:lineRule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</w:style>
  <w:style w:type="paragraph" w:styleId="Voettekst">
    <w:name w:val="footer"/>
    <w:basedOn w:val="Standa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</w:style>
  <w:style w:type="paragraph" w:customStyle="1" w:styleId="text-category">
    <w:name w:val="text-category"/>
    <w:basedOn w:val="Standaard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Kop1Char">
    <w:name w:val="Kop 1 Char"/>
    <w:basedOn w:val="Standaardalinea-lettertype"/>
    <w:rPr>
      <w:rFonts w:ascii="Times New Roman" w:eastAsia="Times New Roman" w:hAnsi="Times New Roman" w:cs="Times New Roman"/>
      <w:b/>
      <w:bCs/>
      <w:kern w:val="3"/>
      <w:sz w:val="48"/>
      <w:szCs w:val="48"/>
      <w:lang w:eastAsia="nl-NL"/>
    </w:rPr>
  </w:style>
  <w:style w:type="paragraph" w:styleId="Ballontekst">
    <w:name w:val="Balloon Text"/>
    <w:basedOn w:val="Standa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</Words>
  <Characters>386</Characters>
  <Application>Microsoft Office Word</Application>
  <DocSecurity>0</DocSecurity>
  <Lines>32</Lines>
  <Paragraphs>14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 Chrispijn - van der Werf</dc:creator>
  <dc:description/>
  <cp:lastModifiedBy>Rob Bennink</cp:lastModifiedBy>
  <cp:revision>2</cp:revision>
  <cp:lastPrinted>2018-07-23T11:48:00Z</cp:lastPrinted>
  <dcterms:created xsi:type="dcterms:W3CDTF">2021-07-09T10:12:00Z</dcterms:created>
  <dcterms:modified xsi:type="dcterms:W3CDTF">2021-07-09T10:12:00Z</dcterms:modified>
</cp:coreProperties>
</file>