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38A39CC" w14:textId="77777777" w:rsidR="00325261" w:rsidRDefault="00325261" w:rsidP="00325261">
      <w:pPr>
        <w:rPr>
          <w:rFonts w:ascii="Arial" w:hAnsi="Arial" w:cs="Arial"/>
          <w:b/>
          <w:sz w:val="20"/>
          <w:szCs w:val="20"/>
        </w:rPr>
      </w:pPr>
      <w:bookmarkStart w:id="0" w:name="_GoBack"/>
      <w:bookmarkEnd w:id="0"/>
      <w:r>
        <w:rPr>
          <w:rFonts w:ascii="Arial" w:hAnsi="Arial" w:cs="Arial"/>
          <w:b/>
          <w:sz w:val="20"/>
          <w:szCs w:val="20"/>
        </w:rPr>
        <w:t>Klacht</w:t>
      </w:r>
      <w:r w:rsidRPr="0028302E">
        <w:rPr>
          <w:rFonts w:ascii="Arial" w:hAnsi="Arial" w:cs="Arial"/>
          <w:b/>
          <w:sz w:val="20"/>
          <w:szCs w:val="20"/>
        </w:rPr>
        <w:t>enformulier aanbestedingen</w:t>
      </w:r>
    </w:p>
    <w:p w14:paraId="438A39CD" w14:textId="77777777" w:rsidR="00325261" w:rsidRDefault="00325261" w:rsidP="00325261">
      <w:r w:rsidRPr="00B11872">
        <w:rPr>
          <w:rFonts w:ascii="Arial" w:eastAsia="Times New Roman" w:hAnsi="Arial" w:cs="Arial"/>
          <w:sz w:val="20"/>
          <w:szCs w:val="20"/>
        </w:rPr>
        <w:t xml:space="preserve">Gegevens </w:t>
      </w:r>
      <w:r w:rsidRPr="00B11872">
        <w:rPr>
          <w:rFonts w:ascii="Arial" w:eastAsia="Times New Roman" w:hAnsi="Arial" w:cs="Arial"/>
          <w:sz w:val="16"/>
          <w:szCs w:val="16"/>
        </w:rPr>
        <w:t>(in te vullen door Kl</w:t>
      </w:r>
      <w:r>
        <w:rPr>
          <w:rFonts w:ascii="Arial" w:eastAsia="Times New Roman" w:hAnsi="Arial" w:cs="Arial"/>
          <w:sz w:val="16"/>
          <w:szCs w:val="16"/>
        </w:rPr>
        <w:t xml:space="preserve">agende partij en versturen aan: </w:t>
      </w:r>
      <w:hyperlink r:id="rId11" w:history="1">
        <w:r w:rsidRPr="00C546B9">
          <w:rPr>
            <w:rStyle w:val="Hyperlink"/>
            <w:rFonts w:ascii="Arial" w:eastAsia="Times New Roman" w:hAnsi="Arial" w:cs="Arial"/>
            <w:sz w:val="20"/>
            <w:szCs w:val="20"/>
            <w:lang w:eastAsia="en-US"/>
          </w:rPr>
          <w:t>Klachtenmeldpunt.aanbestedingen@ifv.nl</w:t>
        </w:r>
      </w:hyperlink>
      <w:r w:rsidRPr="00B11872">
        <w:rPr>
          <w:rFonts w:ascii="Arial" w:eastAsia="Times New Roman" w:hAnsi="Arial" w:cs="Arial"/>
          <w:sz w:val="16"/>
          <w:szCs w:val="16"/>
        </w:rPr>
        <w:t>)</w:t>
      </w:r>
    </w:p>
    <w:tbl>
      <w:tblPr>
        <w:tblW w:w="5345" w:type="pct"/>
        <w:tblInd w:w="5" w:type="dxa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1677"/>
        <w:gridCol w:w="1884"/>
        <w:gridCol w:w="817"/>
        <w:gridCol w:w="1423"/>
        <w:gridCol w:w="1675"/>
        <w:gridCol w:w="2205"/>
      </w:tblGrid>
      <w:tr w:rsidR="00325261" w:rsidRPr="00B11872" w14:paraId="438A39D2" w14:textId="77777777" w:rsidTr="004A116B">
        <w:trPr>
          <w:trHeight w:hRule="exact" w:val="300"/>
        </w:trPr>
        <w:tc>
          <w:tcPr>
            <w:tcW w:w="866" w:type="pct"/>
            <w:tcBorders>
              <w:top w:val="single" w:sz="4" w:space="0" w:color="auto"/>
              <w:left w:val="single" w:sz="6" w:space="0" w:color="auto"/>
            </w:tcBorders>
            <w:shd w:val="clear" w:color="auto" w:fill="EAF1DD"/>
          </w:tcPr>
          <w:p w14:paraId="438A39CE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</w:rPr>
              <w:t>Klagende partij</w:t>
            </w:r>
          </w:p>
        </w:tc>
        <w:tc>
          <w:tcPr>
            <w:tcW w:w="2130" w:type="pct"/>
            <w:gridSpan w:val="3"/>
            <w:tcBorders>
              <w:top w:val="single" w:sz="4" w:space="0" w:color="auto"/>
              <w:left w:val="nil"/>
              <w:bottom w:val="dotted" w:sz="6" w:space="0" w:color="auto"/>
            </w:tcBorders>
            <w:shd w:val="clear" w:color="auto" w:fill="EAF1DD"/>
          </w:tcPr>
          <w:p w14:paraId="438A39CF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65" w:type="pct"/>
            <w:tcBorders>
              <w:top w:val="single" w:sz="4" w:space="0" w:color="auto"/>
              <w:left w:val="single" w:sz="6" w:space="0" w:color="auto"/>
            </w:tcBorders>
            <w:shd w:val="clear" w:color="auto" w:fill="EAF1DD"/>
          </w:tcPr>
          <w:p w14:paraId="438A39D0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B11872">
              <w:rPr>
                <w:rFonts w:ascii="Arial" w:eastAsia="Times New Roman" w:hAnsi="Arial" w:cs="Arial"/>
                <w:b/>
                <w:sz w:val="20"/>
                <w:szCs w:val="20"/>
              </w:rPr>
              <w:t>Datum:</w:t>
            </w:r>
          </w:p>
        </w:tc>
        <w:tc>
          <w:tcPr>
            <w:tcW w:w="1139" w:type="pct"/>
            <w:tcBorders>
              <w:top w:val="single" w:sz="4" w:space="0" w:color="auto"/>
              <w:left w:val="nil"/>
              <w:bottom w:val="dotted" w:sz="6" w:space="0" w:color="auto"/>
              <w:right w:val="single" w:sz="6" w:space="0" w:color="auto"/>
            </w:tcBorders>
            <w:shd w:val="clear" w:color="auto" w:fill="EAF1DD"/>
          </w:tcPr>
          <w:p w14:paraId="438A39D1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25261" w:rsidRPr="00B11872" w14:paraId="438A39D7" w14:textId="77777777" w:rsidTr="004A116B">
        <w:trPr>
          <w:trHeight w:hRule="exact" w:val="300"/>
        </w:trPr>
        <w:tc>
          <w:tcPr>
            <w:tcW w:w="866" w:type="pct"/>
            <w:tcBorders>
              <w:left w:val="single" w:sz="6" w:space="0" w:color="auto"/>
            </w:tcBorders>
            <w:shd w:val="clear" w:color="auto" w:fill="EAF1DD"/>
          </w:tcPr>
          <w:p w14:paraId="438A39D3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B11872">
              <w:rPr>
                <w:rFonts w:ascii="Arial" w:eastAsia="Times New Roman" w:hAnsi="Arial" w:cs="Arial"/>
                <w:b/>
                <w:sz w:val="20"/>
                <w:szCs w:val="20"/>
              </w:rPr>
              <w:t>Contactpersoon</w:t>
            </w:r>
          </w:p>
        </w:tc>
        <w:tc>
          <w:tcPr>
            <w:tcW w:w="2130" w:type="pct"/>
            <w:gridSpan w:val="3"/>
            <w:tcBorders>
              <w:left w:val="nil"/>
              <w:bottom w:val="dotted" w:sz="6" w:space="0" w:color="auto"/>
            </w:tcBorders>
            <w:shd w:val="clear" w:color="auto" w:fill="EAF1DD"/>
          </w:tcPr>
          <w:p w14:paraId="438A39D4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65" w:type="pct"/>
            <w:tcBorders>
              <w:left w:val="single" w:sz="6" w:space="0" w:color="auto"/>
            </w:tcBorders>
            <w:shd w:val="clear" w:color="auto" w:fill="DBE5F1"/>
          </w:tcPr>
          <w:p w14:paraId="438A39D5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B11872">
              <w:rPr>
                <w:rFonts w:ascii="Arial" w:eastAsia="Times New Roman" w:hAnsi="Arial" w:cs="Arial"/>
                <w:b/>
                <w:sz w:val="20"/>
                <w:szCs w:val="20"/>
              </w:rPr>
              <w:t>Briefnummer in:</w:t>
            </w:r>
          </w:p>
        </w:tc>
        <w:tc>
          <w:tcPr>
            <w:tcW w:w="1139" w:type="pct"/>
            <w:tcBorders>
              <w:bottom w:val="dotted" w:sz="6" w:space="0" w:color="auto"/>
              <w:right w:val="single" w:sz="6" w:space="0" w:color="auto"/>
            </w:tcBorders>
            <w:shd w:val="clear" w:color="auto" w:fill="DBE5F1"/>
          </w:tcPr>
          <w:p w14:paraId="438A39D6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25261" w:rsidRPr="00B11872" w14:paraId="438A39DE" w14:textId="77777777" w:rsidTr="004A116B">
        <w:trPr>
          <w:trHeight w:hRule="exact" w:val="300"/>
        </w:trPr>
        <w:tc>
          <w:tcPr>
            <w:tcW w:w="866" w:type="pct"/>
            <w:tcBorders>
              <w:left w:val="single" w:sz="6" w:space="0" w:color="auto"/>
            </w:tcBorders>
            <w:shd w:val="clear" w:color="auto" w:fill="EAF1DD"/>
          </w:tcPr>
          <w:p w14:paraId="438A39D8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B11872">
              <w:rPr>
                <w:rFonts w:ascii="Arial" w:eastAsia="Times New Roman" w:hAnsi="Arial" w:cs="Arial"/>
                <w:b/>
                <w:sz w:val="20"/>
                <w:szCs w:val="20"/>
              </w:rPr>
              <w:t>Straat</w:t>
            </w:r>
          </w:p>
        </w:tc>
        <w:tc>
          <w:tcPr>
            <w:tcW w:w="973" w:type="pct"/>
            <w:tcBorders>
              <w:left w:val="nil"/>
              <w:bottom w:val="dotted" w:sz="6" w:space="0" w:color="auto"/>
            </w:tcBorders>
            <w:shd w:val="clear" w:color="auto" w:fill="EAF1DD"/>
          </w:tcPr>
          <w:p w14:paraId="438A39D9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422" w:type="pct"/>
            <w:tcBorders>
              <w:left w:val="nil"/>
            </w:tcBorders>
            <w:shd w:val="clear" w:color="auto" w:fill="EAF1DD"/>
          </w:tcPr>
          <w:p w14:paraId="438A39DA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B11872">
              <w:rPr>
                <w:rFonts w:ascii="Arial" w:eastAsia="Times New Roman" w:hAnsi="Arial" w:cs="Arial"/>
                <w:b/>
                <w:sz w:val="20"/>
                <w:szCs w:val="20"/>
              </w:rPr>
              <w:t>Nr.:</w:t>
            </w:r>
          </w:p>
        </w:tc>
        <w:tc>
          <w:tcPr>
            <w:tcW w:w="735" w:type="pct"/>
            <w:tcBorders>
              <w:left w:val="nil"/>
            </w:tcBorders>
            <w:shd w:val="clear" w:color="auto" w:fill="EAF1DD"/>
          </w:tcPr>
          <w:p w14:paraId="438A39DB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65" w:type="pct"/>
            <w:tcBorders>
              <w:left w:val="single" w:sz="6" w:space="0" w:color="auto"/>
            </w:tcBorders>
            <w:shd w:val="clear" w:color="auto" w:fill="DBE5F1"/>
          </w:tcPr>
          <w:p w14:paraId="438A39DC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B11872">
              <w:rPr>
                <w:rFonts w:ascii="Arial" w:eastAsia="Times New Roman" w:hAnsi="Arial" w:cs="Arial"/>
                <w:b/>
                <w:sz w:val="20"/>
                <w:szCs w:val="20"/>
              </w:rPr>
              <w:t>Aanbesteding nr.</w:t>
            </w:r>
          </w:p>
        </w:tc>
        <w:tc>
          <w:tcPr>
            <w:tcW w:w="1139" w:type="pct"/>
            <w:tcBorders>
              <w:bottom w:val="dotted" w:sz="6" w:space="0" w:color="auto"/>
              <w:right w:val="single" w:sz="6" w:space="0" w:color="auto"/>
            </w:tcBorders>
            <w:shd w:val="clear" w:color="auto" w:fill="DBE5F1"/>
          </w:tcPr>
          <w:p w14:paraId="438A39DD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25261" w:rsidRPr="00B11872" w14:paraId="438A39E5" w14:textId="77777777" w:rsidTr="004A116B">
        <w:trPr>
          <w:trHeight w:hRule="exact" w:val="300"/>
        </w:trPr>
        <w:tc>
          <w:tcPr>
            <w:tcW w:w="866" w:type="pct"/>
            <w:tcBorders>
              <w:left w:val="single" w:sz="6" w:space="0" w:color="auto"/>
            </w:tcBorders>
            <w:shd w:val="clear" w:color="auto" w:fill="EAF1DD"/>
          </w:tcPr>
          <w:p w14:paraId="438A39DF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B11872">
              <w:rPr>
                <w:rFonts w:ascii="Arial" w:eastAsia="Times New Roman" w:hAnsi="Arial" w:cs="Arial"/>
                <w:b/>
                <w:sz w:val="20"/>
                <w:szCs w:val="20"/>
              </w:rPr>
              <w:t>Postcode</w:t>
            </w:r>
          </w:p>
        </w:tc>
        <w:tc>
          <w:tcPr>
            <w:tcW w:w="973" w:type="pct"/>
            <w:tcBorders>
              <w:top w:val="dotted" w:sz="6" w:space="0" w:color="auto"/>
              <w:left w:val="nil"/>
              <w:bottom w:val="dotted" w:sz="6" w:space="0" w:color="auto"/>
            </w:tcBorders>
            <w:shd w:val="clear" w:color="auto" w:fill="EAF1DD"/>
          </w:tcPr>
          <w:p w14:paraId="438A39E0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422" w:type="pct"/>
            <w:tcBorders>
              <w:left w:val="nil"/>
            </w:tcBorders>
            <w:shd w:val="clear" w:color="auto" w:fill="EAF1DD"/>
          </w:tcPr>
          <w:p w14:paraId="438A39E1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B11872">
              <w:rPr>
                <w:rFonts w:ascii="Arial" w:eastAsia="Times New Roman" w:hAnsi="Arial" w:cs="Arial"/>
                <w:b/>
                <w:sz w:val="20"/>
                <w:szCs w:val="20"/>
              </w:rPr>
              <w:t>Plaats:</w:t>
            </w:r>
          </w:p>
        </w:tc>
        <w:tc>
          <w:tcPr>
            <w:tcW w:w="735" w:type="pct"/>
            <w:tcBorders>
              <w:top w:val="dotted" w:sz="6" w:space="0" w:color="auto"/>
              <w:left w:val="nil"/>
              <w:bottom w:val="dotted" w:sz="6" w:space="0" w:color="auto"/>
            </w:tcBorders>
            <w:shd w:val="clear" w:color="auto" w:fill="EAF1DD"/>
          </w:tcPr>
          <w:p w14:paraId="438A39E2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65" w:type="pct"/>
            <w:tcBorders>
              <w:left w:val="single" w:sz="6" w:space="0" w:color="auto"/>
            </w:tcBorders>
            <w:shd w:val="clear" w:color="auto" w:fill="DBE5F1"/>
          </w:tcPr>
          <w:p w14:paraId="438A39E3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B11872">
              <w:rPr>
                <w:rFonts w:ascii="Arial" w:eastAsia="Times New Roman" w:hAnsi="Arial" w:cs="Arial"/>
                <w:b/>
                <w:sz w:val="20"/>
                <w:szCs w:val="20"/>
              </w:rPr>
              <w:t>Kenmerk:</w:t>
            </w:r>
          </w:p>
        </w:tc>
        <w:tc>
          <w:tcPr>
            <w:tcW w:w="1139" w:type="pct"/>
            <w:tcBorders>
              <w:bottom w:val="dotted" w:sz="6" w:space="0" w:color="auto"/>
              <w:right w:val="single" w:sz="6" w:space="0" w:color="auto"/>
            </w:tcBorders>
            <w:shd w:val="clear" w:color="auto" w:fill="DBE5F1"/>
          </w:tcPr>
          <w:p w14:paraId="438A39E4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25261" w:rsidRPr="00B11872" w14:paraId="438A39EA" w14:textId="77777777" w:rsidTr="004A116B">
        <w:trPr>
          <w:trHeight w:hRule="exact" w:val="300"/>
        </w:trPr>
        <w:tc>
          <w:tcPr>
            <w:tcW w:w="866" w:type="pct"/>
            <w:tcBorders>
              <w:left w:val="single" w:sz="6" w:space="0" w:color="auto"/>
            </w:tcBorders>
            <w:shd w:val="clear" w:color="auto" w:fill="EAF1DD"/>
          </w:tcPr>
          <w:p w14:paraId="438A39E6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B11872">
              <w:rPr>
                <w:rFonts w:ascii="Arial" w:eastAsia="Times New Roman" w:hAnsi="Arial" w:cs="Arial"/>
                <w:b/>
                <w:sz w:val="20"/>
                <w:szCs w:val="20"/>
              </w:rPr>
              <w:t>Telefoon</w:t>
            </w:r>
          </w:p>
        </w:tc>
        <w:tc>
          <w:tcPr>
            <w:tcW w:w="2130" w:type="pct"/>
            <w:gridSpan w:val="3"/>
            <w:tcBorders>
              <w:top w:val="dotted" w:sz="6" w:space="0" w:color="auto"/>
              <w:left w:val="nil"/>
              <w:bottom w:val="dotted" w:sz="6" w:space="0" w:color="auto"/>
            </w:tcBorders>
            <w:shd w:val="clear" w:color="auto" w:fill="EAF1DD"/>
          </w:tcPr>
          <w:p w14:paraId="438A39E7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65" w:type="pct"/>
            <w:tcBorders>
              <w:left w:val="single" w:sz="6" w:space="0" w:color="auto"/>
            </w:tcBorders>
            <w:shd w:val="clear" w:color="auto" w:fill="EAF1DD"/>
          </w:tcPr>
          <w:p w14:paraId="438A39E8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39" w:type="pct"/>
            <w:tcBorders>
              <w:left w:val="nil"/>
              <w:right w:val="single" w:sz="6" w:space="0" w:color="auto"/>
            </w:tcBorders>
            <w:shd w:val="clear" w:color="auto" w:fill="EAF1DD"/>
          </w:tcPr>
          <w:p w14:paraId="438A39E9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25261" w:rsidRPr="00B11872" w14:paraId="438A39EF" w14:textId="77777777" w:rsidTr="004A116B">
        <w:trPr>
          <w:trHeight w:hRule="exact" w:val="300"/>
        </w:trPr>
        <w:tc>
          <w:tcPr>
            <w:tcW w:w="866" w:type="pct"/>
            <w:tcBorders>
              <w:left w:val="single" w:sz="6" w:space="0" w:color="auto"/>
            </w:tcBorders>
            <w:shd w:val="clear" w:color="auto" w:fill="EAF1DD"/>
          </w:tcPr>
          <w:p w14:paraId="438A39EB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B11872">
              <w:rPr>
                <w:rFonts w:ascii="Arial" w:eastAsia="Times New Roman" w:hAnsi="Arial" w:cs="Arial"/>
                <w:b/>
                <w:sz w:val="20"/>
                <w:szCs w:val="20"/>
              </w:rPr>
              <w:t>Aanbesteding</w:t>
            </w:r>
          </w:p>
        </w:tc>
        <w:tc>
          <w:tcPr>
            <w:tcW w:w="2130" w:type="pct"/>
            <w:gridSpan w:val="3"/>
            <w:tcBorders>
              <w:top w:val="dotted" w:sz="6" w:space="0" w:color="auto"/>
              <w:left w:val="nil"/>
              <w:bottom w:val="dotted" w:sz="6" w:space="0" w:color="auto"/>
            </w:tcBorders>
            <w:shd w:val="clear" w:color="auto" w:fill="EAF1DD"/>
          </w:tcPr>
          <w:p w14:paraId="438A39EC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65" w:type="pct"/>
            <w:tcBorders>
              <w:left w:val="single" w:sz="6" w:space="0" w:color="auto"/>
            </w:tcBorders>
            <w:shd w:val="clear" w:color="auto" w:fill="EAF1DD"/>
          </w:tcPr>
          <w:p w14:paraId="438A39ED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39" w:type="pct"/>
            <w:tcBorders>
              <w:left w:val="nil"/>
              <w:right w:val="single" w:sz="6" w:space="0" w:color="auto"/>
            </w:tcBorders>
            <w:shd w:val="clear" w:color="auto" w:fill="EAF1DD"/>
          </w:tcPr>
          <w:p w14:paraId="438A39EE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25261" w:rsidRPr="00B11872" w14:paraId="438A39F2" w14:textId="77777777" w:rsidTr="004A116B">
        <w:trPr>
          <w:trHeight w:hRule="exact" w:val="300"/>
        </w:trPr>
        <w:tc>
          <w:tcPr>
            <w:tcW w:w="2996" w:type="pct"/>
            <w:gridSpan w:val="4"/>
            <w:tcBorders>
              <w:left w:val="single" w:sz="6" w:space="0" w:color="auto"/>
              <w:bottom w:val="single" w:sz="6" w:space="0" w:color="auto"/>
            </w:tcBorders>
            <w:shd w:val="clear" w:color="auto" w:fill="EAF1DD"/>
          </w:tcPr>
          <w:p w14:paraId="438A39F0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004" w:type="pct"/>
            <w:gridSpan w:val="2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AF1DD"/>
          </w:tcPr>
          <w:p w14:paraId="438A39F1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</w:tbl>
    <w:p w14:paraId="438A39F3" w14:textId="77777777" w:rsidR="00325261" w:rsidRPr="00B11872" w:rsidRDefault="00325261" w:rsidP="00325261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Arial"/>
          <w:szCs w:val="20"/>
        </w:rPr>
      </w:pPr>
    </w:p>
    <w:tbl>
      <w:tblPr>
        <w:tblW w:w="9709" w:type="dxa"/>
        <w:shd w:val="clear" w:color="auto" w:fill="EAF1DD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09"/>
      </w:tblGrid>
      <w:tr w:rsidR="00325261" w:rsidRPr="00B11872" w14:paraId="438A39F9" w14:textId="77777777" w:rsidTr="004A116B">
        <w:tc>
          <w:tcPr>
            <w:tcW w:w="9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AF1DD"/>
          </w:tcPr>
          <w:p w14:paraId="438A39F4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eastAsia="Times New Roman" w:hAnsi="Arial" w:cs="Arial"/>
                <w:sz w:val="18"/>
                <w:szCs w:val="18"/>
              </w:rPr>
            </w:pPr>
          </w:p>
          <w:p w14:paraId="438A39F5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eastAsia="Times New Roman" w:hAnsi="Arial" w:cs="Arial"/>
                <w:sz w:val="18"/>
                <w:szCs w:val="20"/>
              </w:rPr>
            </w:pPr>
            <w:r w:rsidRPr="00B11872">
              <w:rPr>
                <w:rFonts w:ascii="Arial" w:eastAsia="Times New Roman" w:hAnsi="Arial" w:cs="Arial"/>
                <w:sz w:val="18"/>
                <w:szCs w:val="20"/>
              </w:rPr>
              <w:t xml:space="preserve">Omschrijving </w:t>
            </w:r>
            <w:r>
              <w:rPr>
                <w:rFonts w:ascii="Arial" w:eastAsia="Times New Roman" w:hAnsi="Arial" w:cs="Arial"/>
                <w:sz w:val="18"/>
                <w:szCs w:val="20"/>
              </w:rPr>
              <w:t>Klacht</w:t>
            </w:r>
            <w:r w:rsidRPr="00B11872">
              <w:rPr>
                <w:rFonts w:ascii="Arial" w:eastAsia="Times New Roman" w:hAnsi="Arial" w:cs="Arial"/>
                <w:sz w:val="18"/>
                <w:szCs w:val="20"/>
              </w:rPr>
              <w:t>, zie: E-mail/brief en/of bijlage(n)</w:t>
            </w:r>
          </w:p>
          <w:p w14:paraId="438A39F6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eastAsia="Times New Roman" w:hAnsi="Arial" w:cs="Arial"/>
                <w:sz w:val="18"/>
                <w:szCs w:val="20"/>
              </w:rPr>
            </w:pPr>
            <w:r w:rsidRPr="00B11872">
              <w:rPr>
                <w:rFonts w:ascii="Arial" w:eastAsia="Times New Roman" w:hAnsi="Arial" w:cs="Arial"/>
                <w:sz w:val="18"/>
                <w:szCs w:val="20"/>
              </w:rPr>
              <w:tab/>
            </w:r>
            <w:r w:rsidRPr="00B11872">
              <w:rPr>
                <w:rFonts w:ascii="Arial" w:eastAsia="Times New Roman" w:hAnsi="Arial" w:cs="Arial"/>
                <w:sz w:val="18"/>
                <w:szCs w:val="20"/>
              </w:rPr>
              <w:tab/>
            </w:r>
            <w:r w:rsidRPr="00B11872">
              <w:rPr>
                <w:rFonts w:ascii="Arial" w:eastAsia="Times New Roman" w:hAnsi="Arial" w:cs="Arial"/>
                <w:sz w:val="18"/>
                <w:szCs w:val="20"/>
              </w:rPr>
              <w:tab/>
            </w:r>
            <w:r w:rsidRPr="00B11872">
              <w:rPr>
                <w:rFonts w:ascii="Arial" w:eastAsia="Times New Roman" w:hAnsi="Arial" w:cs="Arial"/>
                <w:sz w:val="18"/>
                <w:szCs w:val="20"/>
              </w:rPr>
              <w:tab/>
            </w:r>
            <w:r w:rsidRPr="00B11872">
              <w:rPr>
                <w:rFonts w:ascii="Arial" w:eastAsia="Times New Roman" w:hAnsi="Arial" w:cs="Arial"/>
                <w:sz w:val="18"/>
                <w:szCs w:val="20"/>
              </w:rPr>
              <w:tab/>
            </w:r>
            <w:r w:rsidRPr="00B11872">
              <w:rPr>
                <w:rFonts w:ascii="Arial" w:eastAsia="Times New Roman" w:hAnsi="Arial" w:cs="Arial"/>
                <w:sz w:val="18"/>
                <w:szCs w:val="20"/>
              </w:rPr>
              <w:tab/>
            </w:r>
            <w:r w:rsidRPr="00B11872">
              <w:rPr>
                <w:rFonts w:ascii="Arial" w:eastAsia="Times New Roman" w:hAnsi="Arial" w:cs="Arial"/>
                <w:sz w:val="18"/>
                <w:szCs w:val="20"/>
              </w:rPr>
              <w:tab/>
            </w:r>
            <w:r w:rsidRPr="00B11872">
              <w:rPr>
                <w:rFonts w:ascii="Arial" w:eastAsia="Times New Roman" w:hAnsi="Arial" w:cs="Arial"/>
                <w:sz w:val="18"/>
                <w:szCs w:val="20"/>
              </w:rPr>
              <w:tab/>
              <w:t>Naar waarheid ingevuld</w:t>
            </w:r>
          </w:p>
          <w:p w14:paraId="438A39F7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eastAsia="Times New Roman" w:hAnsi="Arial" w:cs="Arial"/>
                <w:sz w:val="18"/>
                <w:szCs w:val="20"/>
              </w:rPr>
            </w:pPr>
            <w:r w:rsidRPr="00B11872">
              <w:rPr>
                <w:rFonts w:ascii="Arial" w:eastAsia="Times New Roman" w:hAnsi="Arial" w:cs="Arial"/>
                <w:sz w:val="18"/>
                <w:szCs w:val="20"/>
              </w:rPr>
              <w:t>Mogelijke oplossing:</w:t>
            </w:r>
            <w:r w:rsidRPr="00B11872">
              <w:rPr>
                <w:rFonts w:ascii="Arial" w:eastAsia="Times New Roman" w:hAnsi="Arial" w:cs="Arial"/>
                <w:sz w:val="18"/>
                <w:szCs w:val="20"/>
              </w:rPr>
              <w:tab/>
            </w:r>
            <w:r w:rsidRPr="00B11872">
              <w:rPr>
                <w:rFonts w:ascii="Arial" w:eastAsia="Times New Roman" w:hAnsi="Arial" w:cs="Arial"/>
                <w:sz w:val="18"/>
                <w:szCs w:val="20"/>
              </w:rPr>
              <w:tab/>
            </w:r>
            <w:r w:rsidRPr="00B11872">
              <w:rPr>
                <w:rFonts w:ascii="Arial" w:eastAsia="Times New Roman" w:hAnsi="Arial" w:cs="Arial"/>
                <w:sz w:val="18"/>
                <w:szCs w:val="20"/>
              </w:rPr>
              <w:tab/>
            </w:r>
            <w:r w:rsidRPr="00B11872">
              <w:rPr>
                <w:rFonts w:ascii="Arial" w:eastAsia="Times New Roman" w:hAnsi="Arial" w:cs="Arial"/>
                <w:sz w:val="18"/>
                <w:szCs w:val="20"/>
              </w:rPr>
              <w:tab/>
            </w:r>
            <w:r w:rsidRPr="00B11872">
              <w:rPr>
                <w:rFonts w:ascii="Arial" w:eastAsia="Times New Roman" w:hAnsi="Arial" w:cs="Arial"/>
                <w:sz w:val="18"/>
                <w:szCs w:val="20"/>
              </w:rPr>
              <w:tab/>
            </w:r>
            <w:r w:rsidRPr="00B11872">
              <w:rPr>
                <w:rFonts w:ascii="Arial" w:eastAsia="Times New Roman" w:hAnsi="Arial" w:cs="Arial"/>
                <w:sz w:val="18"/>
                <w:szCs w:val="20"/>
              </w:rPr>
              <w:tab/>
              <w:t>Handtekening Klagende partij:</w:t>
            </w:r>
          </w:p>
          <w:p w14:paraId="438A39F8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eastAsia="Times New Roman" w:hAnsi="Arial" w:cs="Arial"/>
                <w:sz w:val="18"/>
                <w:szCs w:val="20"/>
              </w:rPr>
            </w:pPr>
          </w:p>
        </w:tc>
      </w:tr>
    </w:tbl>
    <w:p w14:paraId="438A39FA" w14:textId="77777777" w:rsidR="00325261" w:rsidRPr="00B11872" w:rsidRDefault="00325261" w:rsidP="00325261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Arial"/>
          <w:sz w:val="16"/>
          <w:szCs w:val="16"/>
        </w:rPr>
      </w:pPr>
    </w:p>
    <w:p w14:paraId="438A39FB" w14:textId="77777777" w:rsidR="00325261" w:rsidRPr="00B11872" w:rsidRDefault="00325261" w:rsidP="00325261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Arial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Klacht</w:t>
      </w:r>
      <w:r w:rsidRPr="00B11872">
        <w:rPr>
          <w:rFonts w:ascii="Arial" w:eastAsia="Times New Roman" w:hAnsi="Arial" w:cs="Arial"/>
          <w:sz w:val="20"/>
          <w:szCs w:val="20"/>
        </w:rPr>
        <w:t xml:space="preserve"> registreren (</w:t>
      </w:r>
      <w:r w:rsidRPr="00B11872">
        <w:rPr>
          <w:rFonts w:ascii="Arial" w:eastAsia="Times New Roman" w:hAnsi="Arial" w:cs="Arial"/>
          <w:sz w:val="16"/>
          <w:szCs w:val="16"/>
        </w:rPr>
        <w:t xml:space="preserve">In te vullen door </w:t>
      </w:r>
      <w:r>
        <w:rPr>
          <w:rFonts w:ascii="Arial" w:eastAsia="Times New Roman" w:hAnsi="Arial" w:cs="Arial"/>
          <w:sz w:val="16"/>
          <w:szCs w:val="16"/>
        </w:rPr>
        <w:t>Klacht</w:t>
      </w:r>
      <w:r w:rsidRPr="00B11872">
        <w:rPr>
          <w:rFonts w:ascii="Arial" w:eastAsia="Times New Roman" w:hAnsi="Arial" w:cs="Arial"/>
          <w:sz w:val="16"/>
          <w:szCs w:val="16"/>
        </w:rPr>
        <w:t>enmeldpunt)</w:t>
      </w:r>
    </w:p>
    <w:tbl>
      <w:tblPr>
        <w:tblW w:w="0" w:type="auto"/>
        <w:shd w:val="clear" w:color="auto" w:fill="DBE5F1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09"/>
      </w:tblGrid>
      <w:tr w:rsidR="00325261" w:rsidRPr="00B11872" w14:paraId="438A3A01" w14:textId="77777777" w:rsidTr="004A116B">
        <w:tc>
          <w:tcPr>
            <w:tcW w:w="9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BE5F1"/>
          </w:tcPr>
          <w:p w14:paraId="438A39FC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eastAsia="Times New Roman" w:hAnsi="Arial" w:cs="Arial"/>
                <w:sz w:val="18"/>
                <w:szCs w:val="18"/>
              </w:rPr>
            </w:pPr>
          </w:p>
          <w:p w14:paraId="438A39FD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 w:rsidRPr="00B11872">
              <w:rPr>
                <w:rFonts w:ascii="Arial" w:eastAsia="Times New Roman" w:hAnsi="Arial" w:cs="Arial"/>
                <w:sz w:val="20"/>
                <w:szCs w:val="20"/>
              </w:rPr>
              <w:t xml:space="preserve">Contactpersoon 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Klacht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>enmeldpunt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ab/>
              <w:t>:</w:t>
            </w:r>
          </w:p>
          <w:p w14:paraId="438A39FE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 w:rsidRPr="00B11872">
              <w:rPr>
                <w:rFonts w:ascii="Arial" w:eastAsia="Times New Roman" w:hAnsi="Arial" w:cs="Arial"/>
                <w:sz w:val="20"/>
                <w:szCs w:val="20"/>
              </w:rPr>
              <w:t>Contactpersoon Aanbestedende dienst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ab/>
              <w:t>:</w:t>
            </w:r>
          </w:p>
          <w:p w14:paraId="438A39FF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 w:rsidRPr="00B11872">
              <w:rPr>
                <w:rFonts w:ascii="Arial" w:eastAsia="Times New Roman" w:hAnsi="Arial" w:cs="Arial"/>
                <w:sz w:val="20"/>
                <w:szCs w:val="20"/>
              </w:rPr>
              <w:t xml:space="preserve">Binnenkomst 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Klacht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 xml:space="preserve"> datum: 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ab/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ab/>
              <w:t>:</w:t>
            </w:r>
            <w:r w:rsidRPr="00B11872">
              <w:rPr>
                <w:rFonts w:ascii="Arial" w:eastAsia="Times New Roman" w:hAnsi="Arial" w:cs="Arial"/>
                <w:sz w:val="20"/>
                <w:szCs w:val="20"/>
                <w:u w:val="single"/>
              </w:rPr>
              <w:t xml:space="preserve">         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>-</w:t>
            </w:r>
            <w:r w:rsidRPr="00B11872">
              <w:rPr>
                <w:rFonts w:ascii="Arial" w:eastAsia="Times New Roman" w:hAnsi="Arial" w:cs="Arial"/>
                <w:sz w:val="20"/>
                <w:szCs w:val="20"/>
                <w:u w:val="single"/>
              </w:rPr>
              <w:t xml:space="preserve">         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>-</w:t>
            </w:r>
            <w:r w:rsidRPr="00B11872">
              <w:rPr>
                <w:rFonts w:ascii="Arial" w:eastAsia="Times New Roman" w:hAnsi="Arial" w:cs="Arial"/>
                <w:sz w:val="20"/>
                <w:szCs w:val="20"/>
                <w:u w:val="single"/>
              </w:rPr>
              <w:t xml:space="preserve">               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ab/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ab/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ab/>
              <w:t>Tijd:               uur</w:t>
            </w:r>
          </w:p>
          <w:p w14:paraId="438A3A00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</w:tbl>
    <w:p w14:paraId="438A3A02" w14:textId="77777777" w:rsidR="00325261" w:rsidRPr="00B11872" w:rsidRDefault="00325261" w:rsidP="00325261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Arial"/>
          <w:sz w:val="16"/>
          <w:szCs w:val="16"/>
        </w:rPr>
      </w:pPr>
    </w:p>
    <w:p w14:paraId="438A3A03" w14:textId="77777777" w:rsidR="00325261" w:rsidRPr="00B11872" w:rsidRDefault="00325261" w:rsidP="00325261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Arial"/>
          <w:sz w:val="16"/>
          <w:szCs w:val="16"/>
        </w:rPr>
      </w:pPr>
      <w:r>
        <w:rPr>
          <w:rFonts w:ascii="Arial" w:eastAsia="Times New Roman" w:hAnsi="Arial" w:cs="Arial"/>
          <w:sz w:val="20"/>
          <w:szCs w:val="20"/>
        </w:rPr>
        <w:t>Klacht</w:t>
      </w:r>
      <w:r w:rsidRPr="00B11872">
        <w:rPr>
          <w:rFonts w:ascii="Arial" w:eastAsia="Times New Roman" w:hAnsi="Arial" w:cs="Arial"/>
          <w:sz w:val="20"/>
          <w:szCs w:val="20"/>
        </w:rPr>
        <w:t xml:space="preserve"> voortgang (</w:t>
      </w:r>
      <w:r w:rsidRPr="00B11872">
        <w:rPr>
          <w:rFonts w:ascii="Arial" w:eastAsia="Times New Roman" w:hAnsi="Arial" w:cs="Arial"/>
          <w:sz w:val="16"/>
          <w:szCs w:val="16"/>
        </w:rPr>
        <w:t xml:space="preserve">In te vullen door </w:t>
      </w:r>
      <w:r>
        <w:rPr>
          <w:rFonts w:ascii="Arial" w:eastAsia="Times New Roman" w:hAnsi="Arial" w:cs="Arial"/>
          <w:sz w:val="16"/>
          <w:szCs w:val="16"/>
        </w:rPr>
        <w:t>Klacht</w:t>
      </w:r>
      <w:r w:rsidRPr="00B11872">
        <w:rPr>
          <w:rFonts w:ascii="Arial" w:eastAsia="Times New Roman" w:hAnsi="Arial" w:cs="Arial"/>
          <w:sz w:val="16"/>
          <w:szCs w:val="16"/>
        </w:rPr>
        <w:t>enmeldpunt)</w:t>
      </w:r>
    </w:p>
    <w:tbl>
      <w:tblPr>
        <w:tblW w:w="0" w:type="auto"/>
        <w:shd w:val="clear" w:color="auto" w:fill="DBE5F1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09"/>
      </w:tblGrid>
      <w:tr w:rsidR="00325261" w:rsidRPr="00B11872" w14:paraId="438A3A09" w14:textId="77777777" w:rsidTr="004A116B">
        <w:tc>
          <w:tcPr>
            <w:tcW w:w="9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BE5F1"/>
            <w:vAlign w:val="center"/>
          </w:tcPr>
          <w:p w14:paraId="438A3A04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eastAsia="Times New Roman" w:hAnsi="Arial" w:cs="Arial"/>
                <w:sz w:val="18"/>
                <w:szCs w:val="18"/>
              </w:rPr>
            </w:pPr>
          </w:p>
          <w:p w14:paraId="438A3A05" w14:textId="77777777" w:rsidR="00325261" w:rsidRPr="00B11872" w:rsidRDefault="00325261" w:rsidP="00325261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 w:rsidRPr="00B11872">
              <w:rPr>
                <w:rFonts w:ascii="Arial" w:eastAsia="Times New Roman" w:hAnsi="Arial" w:cs="Arial"/>
                <w:b/>
                <w:sz w:val="20"/>
                <w:szCs w:val="20"/>
              </w:rPr>
              <w:t>UIT: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ab/>
              <w:t xml:space="preserve">Bevestiging 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Klacht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 xml:space="preserve"> aan Klagende partij d.d.: 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ab/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ab/>
              <w:t xml:space="preserve">             </w:t>
            </w:r>
            <w:r w:rsidRPr="00B11872">
              <w:rPr>
                <w:rFonts w:ascii="Arial" w:eastAsia="Times New Roman" w:hAnsi="Arial" w:cs="Arial"/>
                <w:sz w:val="20"/>
                <w:szCs w:val="20"/>
                <w:u w:val="single"/>
              </w:rPr>
              <w:t xml:space="preserve">         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>-</w:t>
            </w:r>
            <w:r w:rsidRPr="00B11872">
              <w:rPr>
                <w:rFonts w:ascii="Arial" w:eastAsia="Times New Roman" w:hAnsi="Arial" w:cs="Arial"/>
                <w:sz w:val="20"/>
                <w:szCs w:val="20"/>
                <w:u w:val="single"/>
              </w:rPr>
              <w:t xml:space="preserve">         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 xml:space="preserve">-_______ 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br/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ab/>
              <w:t xml:space="preserve">Briefnummer uit: </w:t>
            </w:r>
            <w:r w:rsidRPr="00B11872">
              <w:rPr>
                <w:rFonts w:ascii="Arial" w:eastAsia="Times New Roman" w:hAnsi="Arial" w:cs="Arial"/>
                <w:sz w:val="20"/>
                <w:szCs w:val="20"/>
                <w:u w:val="single"/>
              </w:rPr>
              <w:t xml:space="preserve">                                            </w:t>
            </w:r>
          </w:p>
          <w:p w14:paraId="438A3A06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ind w:left="360"/>
              <w:textAlignment w:val="baseline"/>
              <w:rPr>
                <w:rFonts w:ascii="Arial" w:eastAsia="Times New Roman" w:hAnsi="Arial" w:cs="Arial"/>
                <w:sz w:val="16"/>
                <w:szCs w:val="16"/>
              </w:rPr>
            </w:pPr>
          </w:p>
          <w:p w14:paraId="438A3A07" w14:textId="77777777" w:rsidR="00325261" w:rsidRPr="00B11872" w:rsidRDefault="00325261" w:rsidP="00325261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 w:rsidRPr="00B11872">
              <w:rPr>
                <w:rFonts w:ascii="Arial" w:eastAsia="Times New Roman" w:hAnsi="Arial" w:cs="Arial"/>
                <w:b/>
                <w:sz w:val="20"/>
                <w:szCs w:val="20"/>
              </w:rPr>
              <w:t>UIT: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ab/>
              <w:t xml:space="preserve">Informatie aan 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Klacht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>encommissie d.d.: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ab/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ab/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ab/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ab/>
            </w:r>
            <w:r w:rsidRPr="00B11872">
              <w:rPr>
                <w:rFonts w:ascii="Arial" w:eastAsia="Times New Roman" w:hAnsi="Arial" w:cs="Arial"/>
                <w:sz w:val="20"/>
                <w:szCs w:val="20"/>
                <w:u w:val="single"/>
              </w:rPr>
              <w:t xml:space="preserve">         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>-</w:t>
            </w:r>
            <w:r w:rsidRPr="00B11872">
              <w:rPr>
                <w:rFonts w:ascii="Arial" w:eastAsia="Times New Roman" w:hAnsi="Arial" w:cs="Arial"/>
                <w:sz w:val="20"/>
                <w:szCs w:val="20"/>
                <w:u w:val="single"/>
              </w:rPr>
              <w:t xml:space="preserve">         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>-_______</w:t>
            </w:r>
            <w:r w:rsidRPr="00B11872">
              <w:rPr>
                <w:rFonts w:ascii="Arial" w:eastAsia="Times New Roman" w:hAnsi="Arial" w:cs="Arial"/>
                <w:sz w:val="20"/>
                <w:szCs w:val="20"/>
                <w:u w:val="single"/>
              </w:rPr>
              <w:t xml:space="preserve">              </w:t>
            </w:r>
          </w:p>
          <w:p w14:paraId="438A3A08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ind w:left="360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</w:tbl>
    <w:p w14:paraId="438A3A0A" w14:textId="77777777" w:rsidR="00325261" w:rsidRPr="00B11872" w:rsidRDefault="00325261" w:rsidP="00325261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Arial"/>
          <w:sz w:val="16"/>
          <w:szCs w:val="16"/>
        </w:rPr>
      </w:pPr>
    </w:p>
    <w:p w14:paraId="438A3A0B" w14:textId="77777777" w:rsidR="00325261" w:rsidRPr="00B11872" w:rsidRDefault="00325261" w:rsidP="00325261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Arial"/>
          <w:szCs w:val="20"/>
        </w:rPr>
      </w:pPr>
      <w:r w:rsidRPr="00B11872">
        <w:rPr>
          <w:rFonts w:ascii="Arial" w:eastAsia="Times New Roman" w:hAnsi="Arial" w:cs="Arial"/>
          <w:sz w:val="20"/>
          <w:szCs w:val="20"/>
        </w:rPr>
        <w:t>Advies op basis van onderzoek (</w:t>
      </w:r>
      <w:r w:rsidRPr="00B11872">
        <w:rPr>
          <w:rFonts w:ascii="Arial" w:eastAsia="Times New Roman" w:hAnsi="Arial" w:cs="Arial"/>
          <w:sz w:val="16"/>
          <w:szCs w:val="16"/>
        </w:rPr>
        <w:t xml:space="preserve">In te vullen door </w:t>
      </w:r>
      <w:r>
        <w:rPr>
          <w:rFonts w:ascii="Arial" w:eastAsia="Times New Roman" w:hAnsi="Arial" w:cs="Arial"/>
          <w:sz w:val="16"/>
          <w:szCs w:val="16"/>
        </w:rPr>
        <w:t>Klacht</w:t>
      </w:r>
      <w:r w:rsidRPr="00B11872">
        <w:rPr>
          <w:rFonts w:ascii="Arial" w:eastAsia="Times New Roman" w:hAnsi="Arial" w:cs="Arial"/>
          <w:sz w:val="16"/>
          <w:szCs w:val="16"/>
        </w:rPr>
        <w:t>enmeldpunt)</w:t>
      </w:r>
    </w:p>
    <w:tbl>
      <w:tblPr>
        <w:tblW w:w="0" w:type="auto"/>
        <w:shd w:val="clear" w:color="auto" w:fill="E5DFEC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09"/>
      </w:tblGrid>
      <w:tr w:rsidR="00325261" w:rsidRPr="00B11872" w14:paraId="438A3A13" w14:textId="77777777" w:rsidTr="004A116B">
        <w:trPr>
          <w:trHeight w:val="1752"/>
        </w:trPr>
        <w:tc>
          <w:tcPr>
            <w:tcW w:w="9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5DFEC"/>
          </w:tcPr>
          <w:p w14:paraId="438A3A0C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eastAsia="Times New Roman" w:hAnsi="Arial" w:cs="Arial"/>
                <w:sz w:val="18"/>
                <w:szCs w:val="18"/>
              </w:rPr>
            </w:pPr>
          </w:p>
          <w:p w14:paraId="438A3A0D" w14:textId="77777777" w:rsidR="00325261" w:rsidRPr="00B11872" w:rsidRDefault="00325261" w:rsidP="00325261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B11872">
              <w:rPr>
                <w:rFonts w:ascii="Arial" w:eastAsia="Times New Roman" w:hAnsi="Arial" w:cs="Arial"/>
                <w:b/>
                <w:sz w:val="20"/>
                <w:szCs w:val="20"/>
              </w:rPr>
              <w:t>Resultaat onderzoek, zie blad 2 en/of bijlage</w:t>
            </w:r>
          </w:p>
          <w:p w14:paraId="438A3A0E" w14:textId="77777777" w:rsidR="00325261" w:rsidRPr="00B11872" w:rsidRDefault="00325261" w:rsidP="00325261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 w:rsidRPr="00B11872">
              <w:rPr>
                <w:rFonts w:ascii="Arial" w:eastAsia="Times New Roman" w:hAnsi="Arial" w:cs="Arial"/>
                <w:b/>
                <w:sz w:val="20"/>
                <w:szCs w:val="20"/>
              </w:rPr>
              <w:t>Verslag van hoorzittingen d.d.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ab/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ab/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ab/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ab/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ab/>
            </w:r>
            <w:r w:rsidRPr="00B11872">
              <w:rPr>
                <w:rFonts w:ascii="Arial" w:eastAsia="Times New Roman" w:hAnsi="Arial" w:cs="Arial"/>
                <w:sz w:val="20"/>
                <w:szCs w:val="20"/>
                <w:u w:val="single"/>
              </w:rPr>
              <w:t xml:space="preserve">         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>-</w:t>
            </w:r>
            <w:r w:rsidRPr="00B11872">
              <w:rPr>
                <w:rFonts w:ascii="Arial" w:eastAsia="Times New Roman" w:hAnsi="Arial" w:cs="Arial"/>
                <w:sz w:val="20"/>
                <w:szCs w:val="20"/>
                <w:u w:val="single"/>
              </w:rPr>
              <w:t xml:space="preserve">         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>-_______</w:t>
            </w:r>
            <w:r w:rsidRPr="00B11872">
              <w:rPr>
                <w:rFonts w:ascii="Arial" w:eastAsia="Times New Roman" w:hAnsi="Arial" w:cs="Arial"/>
                <w:sz w:val="20"/>
                <w:szCs w:val="20"/>
                <w:u w:val="single"/>
              </w:rPr>
              <w:t xml:space="preserve">              </w:t>
            </w:r>
          </w:p>
          <w:p w14:paraId="438A3A0F" w14:textId="77777777" w:rsidR="00325261" w:rsidRPr="00B11872" w:rsidRDefault="00325261" w:rsidP="00325261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spacing w:after="0" w:line="240" w:lineRule="exact"/>
              <w:contextualSpacing/>
              <w:textAlignment w:val="baseline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B11872">
              <w:rPr>
                <w:rFonts w:ascii="Arial" w:eastAsia="Times New Roman" w:hAnsi="Arial" w:cs="Arial"/>
                <w:b/>
                <w:sz w:val="20"/>
                <w:szCs w:val="20"/>
              </w:rPr>
              <w:t>Eventueel betrokken deskundigen:</w:t>
            </w:r>
            <w:r w:rsidRPr="00B11872">
              <w:rPr>
                <w:rFonts w:ascii="Arial" w:eastAsia="Times New Roman" w:hAnsi="Arial" w:cs="Arial"/>
                <w:b/>
                <w:sz w:val="20"/>
                <w:szCs w:val="20"/>
              </w:rPr>
              <w:br/>
            </w:r>
          </w:p>
          <w:p w14:paraId="438A3A10" w14:textId="77777777" w:rsidR="00325261" w:rsidRPr="00B11872" w:rsidRDefault="00325261" w:rsidP="00325261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spacing w:after="0" w:line="240" w:lineRule="exact"/>
              <w:contextualSpacing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 w:rsidRPr="00B11872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Advies en maatregelen aan Klagende partij en Aanbestedende </w:t>
            </w:r>
          </w:p>
          <w:p w14:paraId="438A3A11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ind w:left="720"/>
              <w:contextualSpacing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 w:rsidRPr="00B11872">
              <w:rPr>
                <w:rFonts w:ascii="Arial" w:eastAsia="Times New Roman" w:hAnsi="Arial" w:cs="Arial"/>
                <w:b/>
                <w:sz w:val="20"/>
                <w:szCs w:val="20"/>
              </w:rPr>
              <w:t>dienst d.d.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ab/>
              <w:t xml:space="preserve">                                                                                         </w:t>
            </w:r>
            <w:r w:rsidRPr="00B11872">
              <w:rPr>
                <w:rFonts w:ascii="Arial" w:eastAsia="Times New Roman" w:hAnsi="Arial" w:cs="Arial"/>
                <w:sz w:val="20"/>
                <w:szCs w:val="20"/>
                <w:u w:val="single"/>
              </w:rPr>
              <w:t xml:space="preserve">         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>-</w:t>
            </w:r>
            <w:r w:rsidRPr="00B11872">
              <w:rPr>
                <w:rFonts w:ascii="Arial" w:eastAsia="Times New Roman" w:hAnsi="Arial" w:cs="Arial"/>
                <w:sz w:val="20"/>
                <w:szCs w:val="20"/>
                <w:u w:val="single"/>
              </w:rPr>
              <w:t xml:space="preserve">         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>-_______</w:t>
            </w:r>
            <w:r w:rsidRPr="00B11872">
              <w:rPr>
                <w:rFonts w:ascii="Arial" w:eastAsia="Times New Roman" w:hAnsi="Arial" w:cs="Arial"/>
                <w:sz w:val="20"/>
                <w:szCs w:val="20"/>
                <w:u w:val="single"/>
              </w:rPr>
              <w:t xml:space="preserve">               </w:t>
            </w:r>
          </w:p>
          <w:p w14:paraId="438A3A12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ind w:left="720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</w:tbl>
    <w:p w14:paraId="438A3A14" w14:textId="77777777" w:rsidR="00325261" w:rsidRPr="00B11872" w:rsidRDefault="00325261" w:rsidP="00325261">
      <w:pPr>
        <w:overflowPunct w:val="0"/>
        <w:autoSpaceDE w:val="0"/>
        <w:autoSpaceDN w:val="0"/>
        <w:adjustRightInd w:val="0"/>
        <w:spacing w:after="0" w:line="240" w:lineRule="exact"/>
        <w:textAlignment w:val="baseline"/>
        <w:rPr>
          <w:rFonts w:ascii="Arial" w:eastAsia="Times New Roman" w:hAnsi="Arial" w:cs="Arial"/>
          <w:sz w:val="16"/>
          <w:szCs w:val="16"/>
        </w:rPr>
      </w:pPr>
    </w:p>
    <w:p w14:paraId="438A3A15" w14:textId="77777777" w:rsidR="00325261" w:rsidRPr="00B11872" w:rsidRDefault="00325261" w:rsidP="00325261">
      <w:pPr>
        <w:overflowPunct w:val="0"/>
        <w:autoSpaceDE w:val="0"/>
        <w:autoSpaceDN w:val="0"/>
        <w:adjustRightInd w:val="0"/>
        <w:spacing w:after="0" w:line="240" w:lineRule="exact"/>
        <w:textAlignment w:val="baseline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Klacht</w:t>
      </w:r>
      <w:r w:rsidRPr="00B11872">
        <w:rPr>
          <w:rFonts w:ascii="Arial" w:eastAsia="Times New Roman" w:hAnsi="Arial" w:cs="Arial"/>
          <w:sz w:val="20"/>
          <w:szCs w:val="20"/>
        </w:rPr>
        <w:t xml:space="preserve"> afhandeling </w:t>
      </w:r>
      <w:r w:rsidRPr="00B11872">
        <w:rPr>
          <w:rFonts w:ascii="Arial" w:eastAsia="Times New Roman" w:hAnsi="Arial" w:cs="Arial"/>
          <w:sz w:val="16"/>
          <w:szCs w:val="16"/>
        </w:rPr>
        <w:t xml:space="preserve">(In te vullen door </w:t>
      </w:r>
      <w:r>
        <w:rPr>
          <w:rFonts w:ascii="Arial" w:eastAsia="Times New Roman" w:hAnsi="Arial" w:cs="Arial"/>
          <w:sz w:val="16"/>
          <w:szCs w:val="16"/>
        </w:rPr>
        <w:t>Klacht</w:t>
      </w:r>
      <w:r w:rsidRPr="00B11872">
        <w:rPr>
          <w:rFonts w:ascii="Arial" w:eastAsia="Times New Roman" w:hAnsi="Arial" w:cs="Arial"/>
          <w:sz w:val="16"/>
          <w:szCs w:val="16"/>
        </w:rPr>
        <w:t>enmeldpunt)</w:t>
      </w:r>
    </w:p>
    <w:tbl>
      <w:tblPr>
        <w:tblW w:w="0" w:type="auto"/>
        <w:shd w:val="clear" w:color="auto" w:fill="FDE9D9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09"/>
      </w:tblGrid>
      <w:tr w:rsidR="00325261" w:rsidRPr="00B11872" w14:paraId="438A3A1B" w14:textId="77777777" w:rsidTr="004A116B">
        <w:tc>
          <w:tcPr>
            <w:tcW w:w="9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DE9D9"/>
          </w:tcPr>
          <w:p w14:paraId="438A3A16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eastAsia="Times New Roman" w:hAnsi="Arial" w:cs="Arial"/>
                <w:sz w:val="18"/>
                <w:szCs w:val="18"/>
              </w:rPr>
            </w:pPr>
          </w:p>
          <w:p w14:paraId="438A3A17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 w:rsidRPr="00B11872">
              <w:rPr>
                <w:rFonts w:ascii="Arial" w:eastAsia="Times New Roman" w:hAnsi="Arial" w:cs="Arial"/>
                <w:sz w:val="20"/>
                <w:szCs w:val="20"/>
              </w:rPr>
              <w:t>Besluit advies op te volgen: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ab/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ab/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ab/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ab/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ab/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ab/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ab/>
            </w:r>
            <w:r w:rsidRPr="00B11872">
              <w:rPr>
                <w:rFonts w:ascii="Arial" w:eastAsia="Times New Roman" w:hAnsi="Arial" w:cs="Arial"/>
                <w:b/>
                <w:sz w:val="20"/>
                <w:szCs w:val="20"/>
              </w:rPr>
              <w:t>Ja/Nee</w:t>
            </w:r>
          </w:p>
          <w:p w14:paraId="438A3A18" w14:textId="77777777" w:rsidR="00325261" w:rsidRPr="00B11872" w:rsidRDefault="00325261" w:rsidP="00325261">
            <w:pPr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spacing w:after="0" w:line="240" w:lineRule="exact"/>
              <w:contextualSpacing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 w:rsidRPr="00B11872">
              <w:rPr>
                <w:rFonts w:ascii="Arial" w:eastAsia="Times New Roman" w:hAnsi="Arial" w:cs="Arial"/>
                <w:sz w:val="20"/>
                <w:szCs w:val="20"/>
              </w:rPr>
              <w:t xml:space="preserve">Indien 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Klacht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Pr="00B11872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terecht of gedeeltelijk terecht 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>is: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br/>
              <w:t>-Advies inclusief maatregelen aan Klagende partij d.d.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ab/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ab/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ab/>
            </w:r>
            <w:r w:rsidRPr="00B11872">
              <w:rPr>
                <w:rFonts w:ascii="Arial" w:eastAsia="Times New Roman" w:hAnsi="Arial" w:cs="Arial"/>
                <w:sz w:val="20"/>
                <w:szCs w:val="20"/>
                <w:u w:val="single"/>
              </w:rPr>
              <w:t xml:space="preserve">         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>-</w:t>
            </w:r>
            <w:r w:rsidRPr="00B11872">
              <w:rPr>
                <w:rFonts w:ascii="Arial" w:eastAsia="Times New Roman" w:hAnsi="Arial" w:cs="Arial"/>
                <w:sz w:val="20"/>
                <w:szCs w:val="20"/>
                <w:u w:val="single"/>
              </w:rPr>
              <w:t xml:space="preserve">         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>-_______</w:t>
            </w:r>
            <w:r w:rsidRPr="00B11872">
              <w:rPr>
                <w:rFonts w:ascii="Arial" w:eastAsia="Times New Roman" w:hAnsi="Arial" w:cs="Arial"/>
                <w:sz w:val="20"/>
                <w:szCs w:val="20"/>
                <w:u w:val="single"/>
              </w:rPr>
              <w:t xml:space="preserve">               </w:t>
            </w:r>
            <w:r w:rsidRPr="00B11872">
              <w:rPr>
                <w:rFonts w:ascii="Arial" w:eastAsia="Times New Roman" w:hAnsi="Arial" w:cs="Arial"/>
                <w:sz w:val="20"/>
                <w:szCs w:val="20"/>
                <w:u w:val="single"/>
              </w:rPr>
              <w:br/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 xml:space="preserve">-Indien noodzakelijk opschorten van de aanbesteding d.d. 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ab/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ab/>
              <w:t xml:space="preserve"> 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ab/>
            </w:r>
            <w:r w:rsidRPr="00B11872">
              <w:rPr>
                <w:rFonts w:ascii="Arial" w:eastAsia="Times New Roman" w:hAnsi="Arial" w:cs="Arial"/>
                <w:sz w:val="20"/>
                <w:szCs w:val="20"/>
                <w:u w:val="single"/>
              </w:rPr>
              <w:t xml:space="preserve">         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>-</w:t>
            </w:r>
            <w:r w:rsidRPr="00B11872">
              <w:rPr>
                <w:rFonts w:ascii="Arial" w:eastAsia="Times New Roman" w:hAnsi="Arial" w:cs="Arial"/>
                <w:sz w:val="20"/>
                <w:szCs w:val="20"/>
                <w:u w:val="single"/>
              </w:rPr>
              <w:t xml:space="preserve">         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>-_______</w:t>
            </w:r>
            <w:r w:rsidRPr="00B11872">
              <w:rPr>
                <w:rFonts w:ascii="Arial" w:eastAsia="Times New Roman" w:hAnsi="Arial" w:cs="Arial"/>
                <w:sz w:val="20"/>
                <w:szCs w:val="20"/>
                <w:u w:val="single"/>
              </w:rPr>
              <w:t xml:space="preserve">               </w:t>
            </w:r>
            <w:r w:rsidRPr="00B11872">
              <w:rPr>
                <w:rFonts w:ascii="Arial" w:eastAsia="Times New Roman" w:hAnsi="Arial" w:cs="Arial"/>
                <w:sz w:val="20"/>
                <w:szCs w:val="20"/>
                <w:u w:val="single"/>
              </w:rPr>
              <w:br/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>-Indien gewenst besluit met advies en maatregelen aan Inschrijvers d.d.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ab/>
            </w:r>
            <w:r w:rsidRPr="00B11872">
              <w:rPr>
                <w:rFonts w:ascii="Arial" w:eastAsia="Times New Roman" w:hAnsi="Arial" w:cs="Arial"/>
                <w:sz w:val="20"/>
                <w:szCs w:val="20"/>
                <w:u w:val="single"/>
              </w:rPr>
              <w:t xml:space="preserve">         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>-</w:t>
            </w:r>
            <w:r w:rsidRPr="00B11872">
              <w:rPr>
                <w:rFonts w:ascii="Arial" w:eastAsia="Times New Roman" w:hAnsi="Arial" w:cs="Arial"/>
                <w:sz w:val="20"/>
                <w:szCs w:val="20"/>
                <w:u w:val="single"/>
              </w:rPr>
              <w:t xml:space="preserve">         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>-_______</w:t>
            </w:r>
            <w:r w:rsidRPr="00B11872">
              <w:rPr>
                <w:rFonts w:ascii="Arial" w:eastAsia="Times New Roman" w:hAnsi="Arial" w:cs="Arial"/>
                <w:sz w:val="20"/>
                <w:szCs w:val="20"/>
                <w:u w:val="single"/>
              </w:rPr>
              <w:t xml:space="preserve">               </w:t>
            </w:r>
          </w:p>
          <w:p w14:paraId="438A3A19" w14:textId="77777777" w:rsidR="00325261" w:rsidRPr="00B11872" w:rsidRDefault="00325261" w:rsidP="00325261">
            <w:pPr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spacing w:after="0" w:line="240" w:lineRule="exact"/>
              <w:contextualSpacing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 w:rsidRPr="00B11872">
              <w:rPr>
                <w:rFonts w:ascii="Arial" w:eastAsia="Times New Roman" w:hAnsi="Arial" w:cs="Arial"/>
                <w:sz w:val="20"/>
                <w:szCs w:val="20"/>
              </w:rPr>
              <w:t xml:space="preserve">Indien 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Klacht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Pr="00B11872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onterecht 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 xml:space="preserve">is: 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br/>
              <w:t xml:space="preserve">Afwijzingsbrief met motivatie aan Klagende partij d.d. 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ab/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ab/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ab/>
            </w:r>
            <w:r w:rsidRPr="00B11872">
              <w:rPr>
                <w:rFonts w:ascii="Arial" w:eastAsia="Times New Roman" w:hAnsi="Arial" w:cs="Arial"/>
                <w:sz w:val="20"/>
                <w:szCs w:val="20"/>
                <w:u w:val="single"/>
              </w:rPr>
              <w:t xml:space="preserve">         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>-</w:t>
            </w:r>
            <w:r w:rsidRPr="00B11872">
              <w:rPr>
                <w:rFonts w:ascii="Arial" w:eastAsia="Times New Roman" w:hAnsi="Arial" w:cs="Arial"/>
                <w:sz w:val="20"/>
                <w:szCs w:val="20"/>
                <w:u w:val="single"/>
              </w:rPr>
              <w:t xml:space="preserve">         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>-_______</w:t>
            </w:r>
            <w:r w:rsidRPr="00B11872">
              <w:rPr>
                <w:rFonts w:ascii="Arial" w:eastAsia="Times New Roman" w:hAnsi="Arial" w:cs="Arial"/>
                <w:sz w:val="20"/>
                <w:szCs w:val="20"/>
                <w:u w:val="single"/>
              </w:rPr>
              <w:t xml:space="preserve">               </w:t>
            </w:r>
          </w:p>
          <w:p w14:paraId="438A3A1A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</w:tbl>
    <w:p w14:paraId="438A3A1C" w14:textId="77777777" w:rsidR="00325261" w:rsidRDefault="00325261" w:rsidP="00325261">
      <w:pPr>
        <w:overflowPunct w:val="0"/>
        <w:autoSpaceDE w:val="0"/>
        <w:autoSpaceDN w:val="0"/>
        <w:adjustRightInd w:val="0"/>
        <w:spacing w:after="0" w:line="240" w:lineRule="exact"/>
        <w:textAlignment w:val="baseline"/>
        <w:rPr>
          <w:rFonts w:ascii="Arial" w:eastAsia="Times New Roman" w:hAnsi="Arial" w:cs="Arial"/>
          <w:sz w:val="20"/>
          <w:szCs w:val="20"/>
        </w:rPr>
      </w:pPr>
    </w:p>
    <w:p w14:paraId="438A3A1D" w14:textId="77777777" w:rsidR="00325261" w:rsidRDefault="00325261" w:rsidP="00325261">
      <w:pPr>
        <w:overflowPunct w:val="0"/>
        <w:autoSpaceDE w:val="0"/>
        <w:autoSpaceDN w:val="0"/>
        <w:adjustRightInd w:val="0"/>
        <w:spacing w:after="0" w:line="240" w:lineRule="exact"/>
        <w:textAlignment w:val="baseline"/>
        <w:rPr>
          <w:rFonts w:ascii="Arial" w:eastAsia="Times New Roman" w:hAnsi="Arial" w:cs="Arial"/>
          <w:sz w:val="20"/>
          <w:szCs w:val="20"/>
        </w:rPr>
      </w:pPr>
    </w:p>
    <w:p w14:paraId="438A3A1E" w14:textId="77777777" w:rsidR="00325261" w:rsidRDefault="00325261" w:rsidP="00325261">
      <w:pPr>
        <w:overflowPunct w:val="0"/>
        <w:autoSpaceDE w:val="0"/>
        <w:autoSpaceDN w:val="0"/>
        <w:adjustRightInd w:val="0"/>
        <w:spacing w:after="0" w:line="240" w:lineRule="exact"/>
        <w:textAlignment w:val="baseline"/>
        <w:rPr>
          <w:rFonts w:ascii="Arial" w:eastAsia="Times New Roman" w:hAnsi="Arial" w:cs="Arial"/>
          <w:sz w:val="20"/>
          <w:szCs w:val="20"/>
        </w:rPr>
      </w:pPr>
    </w:p>
    <w:p w14:paraId="438A3A1F" w14:textId="77777777" w:rsidR="00325261" w:rsidRDefault="00325261" w:rsidP="00325261">
      <w:pPr>
        <w:overflowPunct w:val="0"/>
        <w:autoSpaceDE w:val="0"/>
        <w:autoSpaceDN w:val="0"/>
        <w:adjustRightInd w:val="0"/>
        <w:spacing w:after="0" w:line="240" w:lineRule="exact"/>
        <w:textAlignment w:val="baseline"/>
        <w:rPr>
          <w:rFonts w:ascii="Arial" w:eastAsia="Times New Roman" w:hAnsi="Arial" w:cs="Arial"/>
          <w:sz w:val="20"/>
          <w:szCs w:val="20"/>
        </w:rPr>
      </w:pPr>
    </w:p>
    <w:p w14:paraId="438A3A20" w14:textId="77777777" w:rsidR="00325261" w:rsidRPr="00B11872" w:rsidRDefault="00325261" w:rsidP="00325261">
      <w:pPr>
        <w:overflowPunct w:val="0"/>
        <w:autoSpaceDE w:val="0"/>
        <w:autoSpaceDN w:val="0"/>
        <w:adjustRightInd w:val="0"/>
        <w:spacing w:after="0" w:line="240" w:lineRule="exact"/>
        <w:textAlignment w:val="baseline"/>
        <w:rPr>
          <w:rFonts w:ascii="Arial" w:eastAsia="Times New Roman" w:hAnsi="Arial" w:cs="Arial"/>
          <w:sz w:val="20"/>
          <w:szCs w:val="20"/>
        </w:rPr>
      </w:pPr>
      <w:r w:rsidRPr="00B11872">
        <w:rPr>
          <w:rFonts w:ascii="Arial" w:eastAsia="Times New Roman" w:hAnsi="Arial" w:cs="Arial"/>
          <w:sz w:val="20"/>
          <w:szCs w:val="20"/>
        </w:rPr>
        <w:lastRenderedPageBreak/>
        <w:t xml:space="preserve">Opvolging maatregelen en afsluiting </w:t>
      </w:r>
      <w:r>
        <w:rPr>
          <w:rFonts w:ascii="Arial" w:eastAsia="Times New Roman" w:hAnsi="Arial" w:cs="Arial"/>
          <w:sz w:val="20"/>
          <w:szCs w:val="20"/>
        </w:rPr>
        <w:t>Klacht</w:t>
      </w:r>
      <w:r w:rsidRPr="00B11872">
        <w:rPr>
          <w:rFonts w:ascii="Arial" w:eastAsia="Times New Roman" w:hAnsi="Arial" w:cs="Arial"/>
          <w:sz w:val="20"/>
          <w:szCs w:val="20"/>
        </w:rPr>
        <w:t xml:space="preserve"> (</w:t>
      </w:r>
      <w:r w:rsidRPr="00B11872">
        <w:rPr>
          <w:rFonts w:ascii="Arial" w:eastAsia="Times New Roman" w:hAnsi="Arial" w:cs="Arial"/>
          <w:sz w:val="16"/>
          <w:szCs w:val="16"/>
        </w:rPr>
        <w:t xml:space="preserve">in te vullen door </w:t>
      </w:r>
      <w:r>
        <w:rPr>
          <w:rFonts w:ascii="Arial" w:eastAsia="Times New Roman" w:hAnsi="Arial" w:cs="Arial"/>
          <w:sz w:val="16"/>
          <w:szCs w:val="16"/>
        </w:rPr>
        <w:t>Klacht</w:t>
      </w:r>
      <w:r w:rsidRPr="00B11872">
        <w:rPr>
          <w:rFonts w:ascii="Arial" w:eastAsia="Times New Roman" w:hAnsi="Arial" w:cs="Arial"/>
          <w:sz w:val="16"/>
          <w:szCs w:val="16"/>
        </w:rPr>
        <w:t>enmeldpunt)</w:t>
      </w:r>
    </w:p>
    <w:tbl>
      <w:tblPr>
        <w:tblW w:w="0" w:type="auto"/>
        <w:shd w:val="clear" w:color="auto" w:fill="DBE5F1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09"/>
      </w:tblGrid>
      <w:tr w:rsidR="00325261" w:rsidRPr="00B11872" w14:paraId="438A3A25" w14:textId="77777777" w:rsidTr="004A116B">
        <w:tc>
          <w:tcPr>
            <w:tcW w:w="9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BE5F1"/>
          </w:tcPr>
          <w:p w14:paraId="438A3A21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eastAsia="Times New Roman" w:hAnsi="Arial" w:cs="Arial"/>
                <w:sz w:val="18"/>
                <w:szCs w:val="18"/>
              </w:rPr>
            </w:pPr>
          </w:p>
          <w:p w14:paraId="438A3A22" w14:textId="77777777" w:rsidR="00325261" w:rsidRPr="00B11872" w:rsidRDefault="00325261" w:rsidP="00325261">
            <w:pPr>
              <w:numPr>
                <w:ilvl w:val="0"/>
                <w:numId w:val="4"/>
              </w:numPr>
              <w:overflowPunct w:val="0"/>
              <w:autoSpaceDE w:val="0"/>
              <w:autoSpaceDN w:val="0"/>
              <w:adjustRightInd w:val="0"/>
              <w:spacing w:after="0" w:line="240" w:lineRule="exact"/>
              <w:contextualSpacing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 w:rsidRPr="00B11872">
              <w:rPr>
                <w:rFonts w:ascii="Arial" w:eastAsia="Times New Roman" w:hAnsi="Arial" w:cs="Arial"/>
                <w:sz w:val="20"/>
                <w:szCs w:val="20"/>
              </w:rPr>
              <w:t xml:space="preserve">Maatregelen op uitvoering geverifieerd d.d. 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ab/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ab/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ab/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ab/>
            </w:r>
            <w:r w:rsidRPr="00B11872">
              <w:rPr>
                <w:rFonts w:ascii="Arial" w:eastAsia="Times New Roman" w:hAnsi="Arial" w:cs="Arial"/>
                <w:sz w:val="20"/>
                <w:szCs w:val="20"/>
                <w:u w:val="single"/>
              </w:rPr>
              <w:t xml:space="preserve">         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>-</w:t>
            </w:r>
            <w:r w:rsidRPr="00B11872">
              <w:rPr>
                <w:rFonts w:ascii="Arial" w:eastAsia="Times New Roman" w:hAnsi="Arial" w:cs="Arial"/>
                <w:sz w:val="20"/>
                <w:szCs w:val="20"/>
                <w:u w:val="single"/>
              </w:rPr>
              <w:t xml:space="preserve">         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>-_______</w:t>
            </w:r>
            <w:r>
              <w:rPr>
                <w:rFonts w:ascii="Arial" w:eastAsia="Times New Roman" w:hAnsi="Arial" w:cs="Arial"/>
                <w:sz w:val="20"/>
                <w:szCs w:val="20"/>
                <w:u w:val="single"/>
              </w:rPr>
              <w:t xml:space="preserve"> </w:t>
            </w:r>
            <w:r w:rsidRPr="00B11872">
              <w:rPr>
                <w:rFonts w:ascii="Arial" w:eastAsia="Times New Roman" w:hAnsi="Arial" w:cs="Arial"/>
                <w:sz w:val="20"/>
                <w:szCs w:val="20"/>
                <w:u w:val="single"/>
              </w:rPr>
              <w:t xml:space="preserve">             </w:t>
            </w:r>
          </w:p>
          <w:p w14:paraId="438A3A23" w14:textId="77777777" w:rsidR="00325261" w:rsidRPr="00B11872" w:rsidRDefault="00325261" w:rsidP="00325261">
            <w:pPr>
              <w:numPr>
                <w:ilvl w:val="0"/>
                <w:numId w:val="4"/>
              </w:numPr>
              <w:overflowPunct w:val="0"/>
              <w:autoSpaceDE w:val="0"/>
              <w:autoSpaceDN w:val="0"/>
              <w:adjustRightInd w:val="0"/>
              <w:spacing w:after="0" w:line="240" w:lineRule="exact"/>
              <w:contextualSpacing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Klacht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 xml:space="preserve"> afgesloten en 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Klacht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 xml:space="preserve">endossier gearchiveerd d.d. 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ab/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ab/>
            </w:r>
            <w:r w:rsidRPr="00B11872">
              <w:rPr>
                <w:rFonts w:ascii="Arial" w:eastAsia="Times New Roman" w:hAnsi="Arial" w:cs="Arial"/>
                <w:sz w:val="20"/>
                <w:szCs w:val="20"/>
                <w:u w:val="single"/>
              </w:rPr>
              <w:t xml:space="preserve">         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>-</w:t>
            </w:r>
            <w:r w:rsidRPr="00B11872">
              <w:rPr>
                <w:rFonts w:ascii="Arial" w:eastAsia="Times New Roman" w:hAnsi="Arial" w:cs="Arial"/>
                <w:sz w:val="20"/>
                <w:szCs w:val="20"/>
                <w:u w:val="single"/>
              </w:rPr>
              <w:t xml:space="preserve">         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>-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_______</w:t>
            </w:r>
            <w:r w:rsidRPr="00B11872">
              <w:rPr>
                <w:rFonts w:ascii="Arial" w:eastAsia="Times New Roman" w:hAnsi="Arial" w:cs="Arial"/>
                <w:sz w:val="20"/>
                <w:szCs w:val="20"/>
                <w:u w:val="single"/>
              </w:rPr>
              <w:t xml:space="preserve">               </w:t>
            </w:r>
          </w:p>
          <w:p w14:paraId="438A3A24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</w:tbl>
    <w:p w14:paraId="438A3A26" w14:textId="77777777" w:rsidR="00325261" w:rsidRDefault="00325261" w:rsidP="00325261">
      <w:pPr>
        <w:overflowPunct w:val="0"/>
        <w:autoSpaceDE w:val="0"/>
        <w:autoSpaceDN w:val="0"/>
        <w:adjustRightInd w:val="0"/>
        <w:spacing w:after="0" w:line="240" w:lineRule="exact"/>
        <w:textAlignment w:val="baseline"/>
        <w:rPr>
          <w:rFonts w:ascii="Arial" w:eastAsia="Times New Roman" w:hAnsi="Arial" w:cs="Arial"/>
          <w:sz w:val="20"/>
          <w:szCs w:val="20"/>
        </w:rPr>
      </w:pPr>
    </w:p>
    <w:p w14:paraId="438A3A27" w14:textId="77777777" w:rsidR="00325261" w:rsidRPr="00B11872" w:rsidRDefault="00325261" w:rsidP="00325261">
      <w:pPr>
        <w:overflowPunct w:val="0"/>
        <w:autoSpaceDE w:val="0"/>
        <w:autoSpaceDN w:val="0"/>
        <w:adjustRightInd w:val="0"/>
        <w:spacing w:after="0" w:line="240" w:lineRule="exact"/>
        <w:textAlignment w:val="baseline"/>
        <w:rPr>
          <w:rFonts w:ascii="Arial" w:eastAsia="Times New Roman" w:hAnsi="Arial" w:cs="Arial"/>
          <w:sz w:val="20"/>
          <w:szCs w:val="20"/>
        </w:rPr>
      </w:pPr>
      <w:r w:rsidRPr="00B11872">
        <w:rPr>
          <w:rFonts w:ascii="Arial" w:eastAsia="Times New Roman" w:hAnsi="Arial" w:cs="Arial"/>
          <w:sz w:val="20"/>
          <w:szCs w:val="20"/>
        </w:rPr>
        <w:t xml:space="preserve">Notities m.b.t. </w:t>
      </w:r>
      <w:r>
        <w:rPr>
          <w:rFonts w:ascii="Arial" w:eastAsia="Times New Roman" w:hAnsi="Arial" w:cs="Arial"/>
          <w:sz w:val="20"/>
          <w:szCs w:val="20"/>
        </w:rPr>
        <w:t>klacht</w:t>
      </w:r>
      <w:r w:rsidRPr="00B11872">
        <w:rPr>
          <w:rFonts w:ascii="Arial" w:eastAsia="Times New Roman" w:hAnsi="Arial" w:cs="Arial"/>
          <w:sz w:val="20"/>
          <w:szCs w:val="20"/>
        </w:rPr>
        <w:t xml:space="preserve">onderzoek (door </w:t>
      </w:r>
      <w:r>
        <w:rPr>
          <w:rFonts w:ascii="Arial" w:eastAsia="Times New Roman" w:hAnsi="Arial" w:cs="Arial"/>
          <w:sz w:val="20"/>
          <w:szCs w:val="20"/>
        </w:rPr>
        <w:t>Klacht</w:t>
      </w:r>
      <w:r w:rsidRPr="00B11872">
        <w:rPr>
          <w:rFonts w:ascii="Arial" w:eastAsia="Times New Roman" w:hAnsi="Arial" w:cs="Arial"/>
          <w:sz w:val="20"/>
          <w:szCs w:val="20"/>
        </w:rPr>
        <w:t>encommissie)</w:t>
      </w:r>
    </w:p>
    <w:tbl>
      <w:tblPr>
        <w:tblW w:w="977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dotted" w:sz="6" w:space="0" w:color="auto"/>
          <w:insideV w:val="dotted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78"/>
      </w:tblGrid>
      <w:tr w:rsidR="00325261" w:rsidRPr="00B11872" w14:paraId="438A3A29" w14:textId="77777777" w:rsidTr="004A116B">
        <w:tc>
          <w:tcPr>
            <w:tcW w:w="9778" w:type="dxa"/>
          </w:tcPr>
          <w:p w14:paraId="438A3A28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25261" w:rsidRPr="00B11872" w14:paraId="438A3A2B" w14:textId="77777777" w:rsidTr="004A116B">
        <w:tc>
          <w:tcPr>
            <w:tcW w:w="9778" w:type="dxa"/>
          </w:tcPr>
          <w:p w14:paraId="438A3A2A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25261" w:rsidRPr="00B11872" w14:paraId="438A3A2D" w14:textId="77777777" w:rsidTr="004A116B">
        <w:tc>
          <w:tcPr>
            <w:tcW w:w="9778" w:type="dxa"/>
          </w:tcPr>
          <w:p w14:paraId="438A3A2C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25261" w:rsidRPr="00B11872" w14:paraId="438A3A2F" w14:textId="77777777" w:rsidTr="004A116B">
        <w:tc>
          <w:tcPr>
            <w:tcW w:w="9778" w:type="dxa"/>
          </w:tcPr>
          <w:p w14:paraId="438A3A2E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25261" w:rsidRPr="00B11872" w14:paraId="438A3A31" w14:textId="77777777" w:rsidTr="004A116B">
        <w:tc>
          <w:tcPr>
            <w:tcW w:w="9778" w:type="dxa"/>
          </w:tcPr>
          <w:p w14:paraId="438A3A30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25261" w:rsidRPr="00B11872" w14:paraId="438A3A33" w14:textId="77777777" w:rsidTr="004A116B">
        <w:tc>
          <w:tcPr>
            <w:tcW w:w="9778" w:type="dxa"/>
          </w:tcPr>
          <w:p w14:paraId="438A3A32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25261" w:rsidRPr="00B11872" w14:paraId="438A3A35" w14:textId="77777777" w:rsidTr="004A116B">
        <w:tc>
          <w:tcPr>
            <w:tcW w:w="9778" w:type="dxa"/>
          </w:tcPr>
          <w:p w14:paraId="438A3A34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25261" w:rsidRPr="00B11872" w14:paraId="438A3A37" w14:textId="77777777" w:rsidTr="004A116B">
        <w:tc>
          <w:tcPr>
            <w:tcW w:w="9778" w:type="dxa"/>
          </w:tcPr>
          <w:p w14:paraId="438A3A36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25261" w:rsidRPr="00B11872" w14:paraId="438A3A39" w14:textId="77777777" w:rsidTr="004A116B">
        <w:tc>
          <w:tcPr>
            <w:tcW w:w="9778" w:type="dxa"/>
          </w:tcPr>
          <w:p w14:paraId="438A3A38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25261" w:rsidRPr="00B11872" w14:paraId="438A3A3B" w14:textId="77777777" w:rsidTr="004A116B">
        <w:tc>
          <w:tcPr>
            <w:tcW w:w="9778" w:type="dxa"/>
          </w:tcPr>
          <w:p w14:paraId="438A3A3A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25261" w:rsidRPr="00B11872" w14:paraId="438A3A3D" w14:textId="77777777" w:rsidTr="004A116B">
        <w:tc>
          <w:tcPr>
            <w:tcW w:w="9778" w:type="dxa"/>
          </w:tcPr>
          <w:p w14:paraId="438A3A3C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25261" w:rsidRPr="00B11872" w14:paraId="438A3A3F" w14:textId="77777777" w:rsidTr="004A116B">
        <w:tc>
          <w:tcPr>
            <w:tcW w:w="9778" w:type="dxa"/>
          </w:tcPr>
          <w:p w14:paraId="438A3A3E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25261" w:rsidRPr="00B11872" w14:paraId="438A3A41" w14:textId="77777777" w:rsidTr="004A116B">
        <w:tc>
          <w:tcPr>
            <w:tcW w:w="9778" w:type="dxa"/>
          </w:tcPr>
          <w:p w14:paraId="438A3A40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25261" w:rsidRPr="00B11872" w14:paraId="438A3A43" w14:textId="77777777" w:rsidTr="004A116B">
        <w:tc>
          <w:tcPr>
            <w:tcW w:w="9778" w:type="dxa"/>
          </w:tcPr>
          <w:p w14:paraId="438A3A42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25261" w:rsidRPr="00B11872" w14:paraId="438A3A45" w14:textId="77777777" w:rsidTr="004A116B">
        <w:tc>
          <w:tcPr>
            <w:tcW w:w="9778" w:type="dxa"/>
          </w:tcPr>
          <w:p w14:paraId="438A3A44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25261" w:rsidRPr="00B11872" w14:paraId="438A3A47" w14:textId="77777777" w:rsidTr="004A116B">
        <w:tc>
          <w:tcPr>
            <w:tcW w:w="9778" w:type="dxa"/>
          </w:tcPr>
          <w:p w14:paraId="438A3A46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25261" w:rsidRPr="00B11872" w14:paraId="438A3A49" w14:textId="77777777" w:rsidTr="004A116B">
        <w:tc>
          <w:tcPr>
            <w:tcW w:w="9778" w:type="dxa"/>
          </w:tcPr>
          <w:p w14:paraId="438A3A48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25261" w:rsidRPr="00B11872" w14:paraId="438A3A4B" w14:textId="77777777" w:rsidTr="004A116B">
        <w:tc>
          <w:tcPr>
            <w:tcW w:w="9778" w:type="dxa"/>
          </w:tcPr>
          <w:p w14:paraId="438A3A4A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25261" w:rsidRPr="00B11872" w14:paraId="438A3A4D" w14:textId="77777777" w:rsidTr="004A116B">
        <w:tc>
          <w:tcPr>
            <w:tcW w:w="9778" w:type="dxa"/>
          </w:tcPr>
          <w:p w14:paraId="438A3A4C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25261" w:rsidRPr="00B11872" w14:paraId="438A3A4F" w14:textId="77777777" w:rsidTr="004A116B">
        <w:tc>
          <w:tcPr>
            <w:tcW w:w="9778" w:type="dxa"/>
          </w:tcPr>
          <w:p w14:paraId="438A3A4E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25261" w:rsidRPr="00B11872" w14:paraId="438A3A51" w14:textId="77777777" w:rsidTr="004A116B">
        <w:tc>
          <w:tcPr>
            <w:tcW w:w="9778" w:type="dxa"/>
          </w:tcPr>
          <w:p w14:paraId="438A3A50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25261" w:rsidRPr="00B11872" w14:paraId="438A3A53" w14:textId="77777777" w:rsidTr="004A116B">
        <w:tc>
          <w:tcPr>
            <w:tcW w:w="9778" w:type="dxa"/>
          </w:tcPr>
          <w:p w14:paraId="438A3A52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25261" w:rsidRPr="00B11872" w14:paraId="438A3A55" w14:textId="77777777" w:rsidTr="004A116B">
        <w:tc>
          <w:tcPr>
            <w:tcW w:w="9778" w:type="dxa"/>
          </w:tcPr>
          <w:p w14:paraId="438A3A54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25261" w:rsidRPr="00B11872" w14:paraId="438A3A57" w14:textId="77777777" w:rsidTr="004A116B">
        <w:tc>
          <w:tcPr>
            <w:tcW w:w="9778" w:type="dxa"/>
          </w:tcPr>
          <w:p w14:paraId="438A3A56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25261" w:rsidRPr="00B11872" w14:paraId="438A3A59" w14:textId="77777777" w:rsidTr="004A116B">
        <w:tc>
          <w:tcPr>
            <w:tcW w:w="9778" w:type="dxa"/>
          </w:tcPr>
          <w:p w14:paraId="438A3A58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25261" w:rsidRPr="00B11872" w14:paraId="438A3A5B" w14:textId="77777777" w:rsidTr="004A116B">
        <w:tc>
          <w:tcPr>
            <w:tcW w:w="9778" w:type="dxa"/>
          </w:tcPr>
          <w:p w14:paraId="438A3A5A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25261" w:rsidRPr="00B11872" w14:paraId="438A3A5D" w14:textId="77777777" w:rsidTr="004A116B">
        <w:tc>
          <w:tcPr>
            <w:tcW w:w="9778" w:type="dxa"/>
          </w:tcPr>
          <w:p w14:paraId="438A3A5C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25261" w:rsidRPr="00B11872" w14:paraId="438A3A5F" w14:textId="77777777" w:rsidTr="004A116B">
        <w:tc>
          <w:tcPr>
            <w:tcW w:w="9778" w:type="dxa"/>
          </w:tcPr>
          <w:p w14:paraId="438A3A5E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25261" w:rsidRPr="00B11872" w14:paraId="438A3A61" w14:textId="77777777" w:rsidTr="004A116B">
        <w:tc>
          <w:tcPr>
            <w:tcW w:w="9778" w:type="dxa"/>
          </w:tcPr>
          <w:p w14:paraId="438A3A60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25261" w:rsidRPr="00B11872" w14:paraId="438A3A63" w14:textId="77777777" w:rsidTr="004A116B">
        <w:tc>
          <w:tcPr>
            <w:tcW w:w="9778" w:type="dxa"/>
          </w:tcPr>
          <w:p w14:paraId="438A3A62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25261" w:rsidRPr="00B11872" w14:paraId="438A3A65" w14:textId="77777777" w:rsidTr="004A116B">
        <w:tc>
          <w:tcPr>
            <w:tcW w:w="9778" w:type="dxa"/>
          </w:tcPr>
          <w:p w14:paraId="438A3A64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25261" w:rsidRPr="00B11872" w14:paraId="438A3A67" w14:textId="77777777" w:rsidTr="004A116B">
        <w:tc>
          <w:tcPr>
            <w:tcW w:w="9778" w:type="dxa"/>
          </w:tcPr>
          <w:p w14:paraId="438A3A66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25261" w:rsidRPr="00B11872" w14:paraId="438A3A69" w14:textId="77777777" w:rsidTr="004A116B">
        <w:tc>
          <w:tcPr>
            <w:tcW w:w="9778" w:type="dxa"/>
          </w:tcPr>
          <w:p w14:paraId="438A3A68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</w:tbl>
    <w:p w14:paraId="438A3A6A" w14:textId="77777777" w:rsidR="00126D03" w:rsidRDefault="00126D03"/>
    <w:sectPr w:rsidR="00126D03">
      <w:headerReference w:type="even" r:id="rId12"/>
      <w:headerReference w:type="default" r:id="rId13"/>
      <w:footerReference w:type="default" r:id="rId14"/>
      <w:headerReference w:type="firs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38A3A6D" w14:textId="77777777" w:rsidR="007E5552" w:rsidRDefault="002E4797">
      <w:pPr>
        <w:spacing w:after="0" w:line="240" w:lineRule="auto"/>
      </w:pPr>
      <w:r>
        <w:separator/>
      </w:r>
    </w:p>
  </w:endnote>
  <w:endnote w:type="continuationSeparator" w:id="0">
    <w:p w14:paraId="438A3A6E" w14:textId="77777777" w:rsidR="007E5552" w:rsidRDefault="002E47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38A3A71" w14:textId="77777777" w:rsidR="004E1676" w:rsidRPr="004E1676" w:rsidRDefault="00325261" w:rsidP="004E1676">
    <w:pPr>
      <w:rPr>
        <w:rFonts w:ascii="Arial" w:hAnsi="Arial" w:cs="Arial"/>
        <w:i/>
        <w:sz w:val="16"/>
        <w:szCs w:val="16"/>
      </w:rPr>
    </w:pPr>
    <w:r w:rsidRPr="00112D4D">
      <w:rPr>
        <w:rFonts w:ascii="Arial" w:hAnsi="Arial" w:cs="Arial"/>
        <w:i/>
        <w:sz w:val="16"/>
        <w:szCs w:val="16"/>
      </w:rPr>
      <w:t xml:space="preserve">Instituut Fysieke Veiligheid </w:t>
    </w:r>
    <w:r>
      <w:rPr>
        <w:rFonts w:ascii="Arial" w:hAnsi="Arial" w:cs="Arial"/>
        <w:i/>
        <w:sz w:val="16"/>
        <w:szCs w:val="16"/>
      </w:rPr>
      <w:t>(</w:t>
    </w:r>
    <w:r w:rsidRPr="00112D4D">
      <w:rPr>
        <w:rFonts w:ascii="Arial" w:hAnsi="Arial" w:cs="Arial"/>
        <w:i/>
        <w:sz w:val="16"/>
        <w:szCs w:val="16"/>
      </w:rPr>
      <w:t>IFV</w:t>
    </w:r>
    <w:r>
      <w:rPr>
        <w:rFonts w:ascii="Arial" w:hAnsi="Arial" w:cs="Arial"/>
        <w:i/>
        <w:sz w:val="16"/>
        <w:szCs w:val="16"/>
      </w:rPr>
      <w:t>), maart 2018</w:t>
    </w:r>
    <w:r>
      <w:rPr>
        <w:rFonts w:ascii="Arial" w:hAnsi="Arial" w:cs="Arial"/>
        <w:i/>
        <w:sz w:val="16"/>
        <w:szCs w:val="16"/>
      </w:rPr>
      <w:br/>
      <w:t>V</w:t>
    </w:r>
    <w:r w:rsidRPr="00112D4D">
      <w:rPr>
        <w:rFonts w:ascii="Arial" w:hAnsi="Arial" w:cs="Arial"/>
        <w:i/>
        <w:sz w:val="16"/>
        <w:szCs w:val="16"/>
      </w:rPr>
      <w:t>ersie: 1.</w:t>
    </w:r>
    <w:r>
      <w:rPr>
        <w:rFonts w:ascii="Arial" w:hAnsi="Arial" w:cs="Arial"/>
        <w:i/>
        <w:sz w:val="16"/>
        <w:szCs w:val="16"/>
      </w:rPr>
      <w:t>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38A3A6B" w14:textId="77777777" w:rsidR="007E5552" w:rsidRDefault="002E4797">
      <w:pPr>
        <w:spacing w:after="0" w:line="240" w:lineRule="auto"/>
      </w:pPr>
      <w:r>
        <w:separator/>
      </w:r>
    </w:p>
  </w:footnote>
  <w:footnote w:type="continuationSeparator" w:id="0">
    <w:p w14:paraId="438A3A6C" w14:textId="77777777" w:rsidR="007E5552" w:rsidRDefault="002E47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38A3A6F" w14:textId="77777777" w:rsidR="005260ED" w:rsidRDefault="006758B3">
    <w:pPr>
      <w:pStyle w:val="Koptekst"/>
    </w:pPr>
    <w:r>
      <w:rPr>
        <w:noProof/>
      </w:rPr>
      <w:pict w14:anchorId="438A3A7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0194672" o:spid="_x0000_s1026" type="#_x0000_t136" style="position:absolute;margin-left:0;margin-top:0;width:572.2pt;height:67.3pt;rotation:315;z-index:-251656192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INTERN DOCUMEN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38A3A70" w14:textId="77777777" w:rsidR="005260ED" w:rsidRDefault="006758B3">
    <w:pPr>
      <w:pStyle w:val="Koptekst"/>
    </w:pPr>
    <w:r>
      <w:rPr>
        <w:noProof/>
      </w:rPr>
      <w:pict w14:anchorId="438A3A7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0194673" o:spid="_x0000_s1027" type="#_x0000_t136" style="position:absolute;margin-left:0;margin-top:0;width:572.2pt;height:67.3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INTERN DOCUMEN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38A3A72" w14:textId="77777777" w:rsidR="005260ED" w:rsidRDefault="006758B3">
    <w:pPr>
      <w:pStyle w:val="Koptekst"/>
    </w:pPr>
    <w:r>
      <w:rPr>
        <w:noProof/>
      </w:rPr>
      <w:pict w14:anchorId="438A3A7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0194671" o:spid="_x0000_s1025" type="#_x0000_t136" style="position:absolute;margin-left:0;margin-top:0;width:572.2pt;height:67.3pt;rotation:315;z-index:-251658240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INTERN DOCUMENT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E516AF"/>
    <w:multiLevelType w:val="hybridMultilevel"/>
    <w:tmpl w:val="CFA47E1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553590"/>
    <w:multiLevelType w:val="hybridMultilevel"/>
    <w:tmpl w:val="07A0F0E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5D87BC6"/>
    <w:multiLevelType w:val="hybridMultilevel"/>
    <w:tmpl w:val="7A360B3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1E768DF"/>
    <w:multiLevelType w:val="hybridMultilevel"/>
    <w:tmpl w:val="D9D2F6B0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hideSpellingErrors/>
  <w:hideGrammaticalErrors/>
  <w:revisionView w:inkAnnotations="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5261"/>
    <w:rsid w:val="000017B6"/>
    <w:rsid w:val="0001158D"/>
    <w:rsid w:val="0001452D"/>
    <w:rsid w:val="0001653C"/>
    <w:rsid w:val="00022ACF"/>
    <w:rsid w:val="00033BD9"/>
    <w:rsid w:val="0004188F"/>
    <w:rsid w:val="00043FEE"/>
    <w:rsid w:val="00054C16"/>
    <w:rsid w:val="00055D51"/>
    <w:rsid w:val="0009258B"/>
    <w:rsid w:val="000945E4"/>
    <w:rsid w:val="000A38D7"/>
    <w:rsid w:val="000A6959"/>
    <w:rsid w:val="000A7355"/>
    <w:rsid w:val="000B08BD"/>
    <w:rsid w:val="000B5D00"/>
    <w:rsid w:val="000B6959"/>
    <w:rsid w:val="000C1087"/>
    <w:rsid w:val="000C4DA7"/>
    <w:rsid w:val="000E24E0"/>
    <w:rsid w:val="000F1EA1"/>
    <w:rsid w:val="000F2ED6"/>
    <w:rsid w:val="000F3F85"/>
    <w:rsid w:val="00101D94"/>
    <w:rsid w:val="0010231F"/>
    <w:rsid w:val="00104AB7"/>
    <w:rsid w:val="0010659E"/>
    <w:rsid w:val="00111512"/>
    <w:rsid w:val="001138C6"/>
    <w:rsid w:val="00113D5E"/>
    <w:rsid w:val="00114DCE"/>
    <w:rsid w:val="001201FE"/>
    <w:rsid w:val="00126D03"/>
    <w:rsid w:val="00131155"/>
    <w:rsid w:val="00161BCE"/>
    <w:rsid w:val="001670CB"/>
    <w:rsid w:val="00180FA6"/>
    <w:rsid w:val="001835C9"/>
    <w:rsid w:val="00183AC7"/>
    <w:rsid w:val="0019317A"/>
    <w:rsid w:val="00194DEF"/>
    <w:rsid w:val="001A61B8"/>
    <w:rsid w:val="001B46BB"/>
    <w:rsid w:val="001C2A42"/>
    <w:rsid w:val="001D0DF1"/>
    <w:rsid w:val="001D5DD8"/>
    <w:rsid w:val="001E1B24"/>
    <w:rsid w:val="001E2810"/>
    <w:rsid w:val="001F3E8E"/>
    <w:rsid w:val="001F52B6"/>
    <w:rsid w:val="00200973"/>
    <w:rsid w:val="0020282E"/>
    <w:rsid w:val="00212E6C"/>
    <w:rsid w:val="00222C1D"/>
    <w:rsid w:val="00223AF2"/>
    <w:rsid w:val="00230E14"/>
    <w:rsid w:val="00241F8D"/>
    <w:rsid w:val="00246289"/>
    <w:rsid w:val="00255D7D"/>
    <w:rsid w:val="00261BCF"/>
    <w:rsid w:val="00262EDC"/>
    <w:rsid w:val="00271FBB"/>
    <w:rsid w:val="0027378D"/>
    <w:rsid w:val="00274941"/>
    <w:rsid w:val="00284E5F"/>
    <w:rsid w:val="00293AFC"/>
    <w:rsid w:val="00293B0E"/>
    <w:rsid w:val="002958D5"/>
    <w:rsid w:val="002974D3"/>
    <w:rsid w:val="002A27BC"/>
    <w:rsid w:val="002A52F7"/>
    <w:rsid w:val="002A6F5A"/>
    <w:rsid w:val="002A74C6"/>
    <w:rsid w:val="002B5787"/>
    <w:rsid w:val="002C73BA"/>
    <w:rsid w:val="002D2A73"/>
    <w:rsid w:val="002D6D49"/>
    <w:rsid w:val="002E4797"/>
    <w:rsid w:val="002F0525"/>
    <w:rsid w:val="002F403D"/>
    <w:rsid w:val="002F7B89"/>
    <w:rsid w:val="00305E32"/>
    <w:rsid w:val="00306B9C"/>
    <w:rsid w:val="00315D48"/>
    <w:rsid w:val="003217ED"/>
    <w:rsid w:val="00325261"/>
    <w:rsid w:val="0033214E"/>
    <w:rsid w:val="0033392B"/>
    <w:rsid w:val="0033633D"/>
    <w:rsid w:val="00353CF3"/>
    <w:rsid w:val="003559CD"/>
    <w:rsid w:val="00360F6B"/>
    <w:rsid w:val="003636DC"/>
    <w:rsid w:val="003837F5"/>
    <w:rsid w:val="00383860"/>
    <w:rsid w:val="00387F9C"/>
    <w:rsid w:val="003A0DB9"/>
    <w:rsid w:val="003A1D08"/>
    <w:rsid w:val="003A3127"/>
    <w:rsid w:val="003A6443"/>
    <w:rsid w:val="003B0878"/>
    <w:rsid w:val="003D68CE"/>
    <w:rsid w:val="003E763D"/>
    <w:rsid w:val="003E7EF6"/>
    <w:rsid w:val="003F0257"/>
    <w:rsid w:val="00406358"/>
    <w:rsid w:val="004170E6"/>
    <w:rsid w:val="00423B84"/>
    <w:rsid w:val="004257B5"/>
    <w:rsid w:val="00445B01"/>
    <w:rsid w:val="00446381"/>
    <w:rsid w:val="00454AAF"/>
    <w:rsid w:val="00460DC8"/>
    <w:rsid w:val="0046144B"/>
    <w:rsid w:val="00463A16"/>
    <w:rsid w:val="00464B54"/>
    <w:rsid w:val="00466164"/>
    <w:rsid w:val="00471D1C"/>
    <w:rsid w:val="004742F8"/>
    <w:rsid w:val="00486351"/>
    <w:rsid w:val="00486F2D"/>
    <w:rsid w:val="004A01C1"/>
    <w:rsid w:val="004A103D"/>
    <w:rsid w:val="004A291C"/>
    <w:rsid w:val="004B0509"/>
    <w:rsid w:val="004B2D52"/>
    <w:rsid w:val="004B4F06"/>
    <w:rsid w:val="004D01D0"/>
    <w:rsid w:val="004D2E2E"/>
    <w:rsid w:val="004D4512"/>
    <w:rsid w:val="004E0BA2"/>
    <w:rsid w:val="004E54A6"/>
    <w:rsid w:val="004F471A"/>
    <w:rsid w:val="004F5B55"/>
    <w:rsid w:val="00505A47"/>
    <w:rsid w:val="00510199"/>
    <w:rsid w:val="00516B88"/>
    <w:rsid w:val="005174C7"/>
    <w:rsid w:val="0054181A"/>
    <w:rsid w:val="00554A48"/>
    <w:rsid w:val="00561DC0"/>
    <w:rsid w:val="00563D81"/>
    <w:rsid w:val="00565716"/>
    <w:rsid w:val="005679C7"/>
    <w:rsid w:val="00572C85"/>
    <w:rsid w:val="005972F8"/>
    <w:rsid w:val="005B031B"/>
    <w:rsid w:val="005B3AE1"/>
    <w:rsid w:val="005B79D5"/>
    <w:rsid w:val="005C3F74"/>
    <w:rsid w:val="005D52C2"/>
    <w:rsid w:val="005E3488"/>
    <w:rsid w:val="005F48E3"/>
    <w:rsid w:val="005F6713"/>
    <w:rsid w:val="0060294E"/>
    <w:rsid w:val="00603E7C"/>
    <w:rsid w:val="00606FC6"/>
    <w:rsid w:val="00634B3E"/>
    <w:rsid w:val="00651B15"/>
    <w:rsid w:val="00651B64"/>
    <w:rsid w:val="006624CF"/>
    <w:rsid w:val="00662AE4"/>
    <w:rsid w:val="006714CB"/>
    <w:rsid w:val="00672232"/>
    <w:rsid w:val="006758B3"/>
    <w:rsid w:val="00675DAB"/>
    <w:rsid w:val="0069234C"/>
    <w:rsid w:val="006A018D"/>
    <w:rsid w:val="006A0D98"/>
    <w:rsid w:val="006A3286"/>
    <w:rsid w:val="006A6074"/>
    <w:rsid w:val="006B1EF9"/>
    <w:rsid w:val="006B2609"/>
    <w:rsid w:val="006B5386"/>
    <w:rsid w:val="006B6800"/>
    <w:rsid w:val="006D0D74"/>
    <w:rsid w:val="006D2A4B"/>
    <w:rsid w:val="006D69C8"/>
    <w:rsid w:val="006D6AF5"/>
    <w:rsid w:val="006D73DE"/>
    <w:rsid w:val="006E1D03"/>
    <w:rsid w:val="006E5E4D"/>
    <w:rsid w:val="006F230D"/>
    <w:rsid w:val="006F7776"/>
    <w:rsid w:val="007001D0"/>
    <w:rsid w:val="00701679"/>
    <w:rsid w:val="00725579"/>
    <w:rsid w:val="00731108"/>
    <w:rsid w:val="00732F27"/>
    <w:rsid w:val="0074296A"/>
    <w:rsid w:val="00742FA4"/>
    <w:rsid w:val="00757F12"/>
    <w:rsid w:val="0076295E"/>
    <w:rsid w:val="00762FD3"/>
    <w:rsid w:val="00763CB5"/>
    <w:rsid w:val="007745F5"/>
    <w:rsid w:val="00776CC6"/>
    <w:rsid w:val="00783B42"/>
    <w:rsid w:val="0079474E"/>
    <w:rsid w:val="00797715"/>
    <w:rsid w:val="007A0876"/>
    <w:rsid w:val="007C30B3"/>
    <w:rsid w:val="007C33B0"/>
    <w:rsid w:val="007D2CE8"/>
    <w:rsid w:val="007D595A"/>
    <w:rsid w:val="007E193D"/>
    <w:rsid w:val="007E2DC1"/>
    <w:rsid w:val="007E5552"/>
    <w:rsid w:val="007E6F8C"/>
    <w:rsid w:val="007F1827"/>
    <w:rsid w:val="007F2FCD"/>
    <w:rsid w:val="00804F25"/>
    <w:rsid w:val="008061D6"/>
    <w:rsid w:val="008126EA"/>
    <w:rsid w:val="008224C5"/>
    <w:rsid w:val="008235DF"/>
    <w:rsid w:val="00836854"/>
    <w:rsid w:val="0083768B"/>
    <w:rsid w:val="008425A9"/>
    <w:rsid w:val="0084550A"/>
    <w:rsid w:val="008629C9"/>
    <w:rsid w:val="00863DFA"/>
    <w:rsid w:val="008658C4"/>
    <w:rsid w:val="00871BCE"/>
    <w:rsid w:val="008807DB"/>
    <w:rsid w:val="00886493"/>
    <w:rsid w:val="0089264D"/>
    <w:rsid w:val="008A17B0"/>
    <w:rsid w:val="008B125B"/>
    <w:rsid w:val="008B7AE8"/>
    <w:rsid w:val="008C60B7"/>
    <w:rsid w:val="008D03E1"/>
    <w:rsid w:val="008D2EDA"/>
    <w:rsid w:val="008D7FFA"/>
    <w:rsid w:val="009103A6"/>
    <w:rsid w:val="009143A0"/>
    <w:rsid w:val="00916E7A"/>
    <w:rsid w:val="009206B2"/>
    <w:rsid w:val="009209A6"/>
    <w:rsid w:val="00923B78"/>
    <w:rsid w:val="00923FEF"/>
    <w:rsid w:val="00927FEB"/>
    <w:rsid w:val="009332DE"/>
    <w:rsid w:val="00944A78"/>
    <w:rsid w:val="00946992"/>
    <w:rsid w:val="00962198"/>
    <w:rsid w:val="00991C3C"/>
    <w:rsid w:val="00991F3E"/>
    <w:rsid w:val="009962AC"/>
    <w:rsid w:val="00996866"/>
    <w:rsid w:val="009A06CE"/>
    <w:rsid w:val="009A20BD"/>
    <w:rsid w:val="009A7363"/>
    <w:rsid w:val="009B56BC"/>
    <w:rsid w:val="009C52E3"/>
    <w:rsid w:val="009C6C66"/>
    <w:rsid w:val="009D02A0"/>
    <w:rsid w:val="009E2419"/>
    <w:rsid w:val="009F718F"/>
    <w:rsid w:val="00A00086"/>
    <w:rsid w:val="00A013AF"/>
    <w:rsid w:val="00A055B5"/>
    <w:rsid w:val="00A069C1"/>
    <w:rsid w:val="00A23908"/>
    <w:rsid w:val="00A246ED"/>
    <w:rsid w:val="00A24B7C"/>
    <w:rsid w:val="00A3141B"/>
    <w:rsid w:val="00A3194C"/>
    <w:rsid w:val="00A33031"/>
    <w:rsid w:val="00A3379D"/>
    <w:rsid w:val="00A33AD0"/>
    <w:rsid w:val="00A360A8"/>
    <w:rsid w:val="00A43F0A"/>
    <w:rsid w:val="00A5137F"/>
    <w:rsid w:val="00A65751"/>
    <w:rsid w:val="00A96D2D"/>
    <w:rsid w:val="00AA077A"/>
    <w:rsid w:val="00AA11E8"/>
    <w:rsid w:val="00AA2D42"/>
    <w:rsid w:val="00AA68EC"/>
    <w:rsid w:val="00AB1BFB"/>
    <w:rsid w:val="00AB2885"/>
    <w:rsid w:val="00AB43DA"/>
    <w:rsid w:val="00AB77A0"/>
    <w:rsid w:val="00AB79D8"/>
    <w:rsid w:val="00AC09C2"/>
    <w:rsid w:val="00AC51D6"/>
    <w:rsid w:val="00AD08E4"/>
    <w:rsid w:val="00AE513F"/>
    <w:rsid w:val="00AF702E"/>
    <w:rsid w:val="00B111EF"/>
    <w:rsid w:val="00B17019"/>
    <w:rsid w:val="00B2676B"/>
    <w:rsid w:val="00B2690F"/>
    <w:rsid w:val="00B32B41"/>
    <w:rsid w:val="00B36131"/>
    <w:rsid w:val="00B51EEF"/>
    <w:rsid w:val="00B54967"/>
    <w:rsid w:val="00B640A9"/>
    <w:rsid w:val="00B70B4E"/>
    <w:rsid w:val="00B7267B"/>
    <w:rsid w:val="00B74F01"/>
    <w:rsid w:val="00B827DD"/>
    <w:rsid w:val="00B85049"/>
    <w:rsid w:val="00B87BAA"/>
    <w:rsid w:val="00B90BE8"/>
    <w:rsid w:val="00B94A67"/>
    <w:rsid w:val="00B967AE"/>
    <w:rsid w:val="00BA2C65"/>
    <w:rsid w:val="00BB6145"/>
    <w:rsid w:val="00BB79B7"/>
    <w:rsid w:val="00BC0AEF"/>
    <w:rsid w:val="00BD4515"/>
    <w:rsid w:val="00BE5190"/>
    <w:rsid w:val="00BF09DA"/>
    <w:rsid w:val="00BF0E18"/>
    <w:rsid w:val="00C05833"/>
    <w:rsid w:val="00C066F7"/>
    <w:rsid w:val="00C07106"/>
    <w:rsid w:val="00C439D0"/>
    <w:rsid w:val="00C45008"/>
    <w:rsid w:val="00C45CBF"/>
    <w:rsid w:val="00C51F57"/>
    <w:rsid w:val="00C5257F"/>
    <w:rsid w:val="00C76D2B"/>
    <w:rsid w:val="00C77453"/>
    <w:rsid w:val="00C81091"/>
    <w:rsid w:val="00C92FDD"/>
    <w:rsid w:val="00C97CC8"/>
    <w:rsid w:val="00CA1ED0"/>
    <w:rsid w:val="00CA2BA7"/>
    <w:rsid w:val="00CA4129"/>
    <w:rsid w:val="00CA473F"/>
    <w:rsid w:val="00CA50BF"/>
    <w:rsid w:val="00CB098C"/>
    <w:rsid w:val="00CC335D"/>
    <w:rsid w:val="00CD66B9"/>
    <w:rsid w:val="00CF2B1F"/>
    <w:rsid w:val="00CF5C11"/>
    <w:rsid w:val="00D02701"/>
    <w:rsid w:val="00D069B3"/>
    <w:rsid w:val="00D15955"/>
    <w:rsid w:val="00D164C7"/>
    <w:rsid w:val="00D20D90"/>
    <w:rsid w:val="00D26D1A"/>
    <w:rsid w:val="00D31581"/>
    <w:rsid w:val="00D36C95"/>
    <w:rsid w:val="00D43226"/>
    <w:rsid w:val="00D47D0A"/>
    <w:rsid w:val="00D57229"/>
    <w:rsid w:val="00D63167"/>
    <w:rsid w:val="00D65467"/>
    <w:rsid w:val="00D67AC1"/>
    <w:rsid w:val="00D700E8"/>
    <w:rsid w:val="00D719B5"/>
    <w:rsid w:val="00D72426"/>
    <w:rsid w:val="00D76A4D"/>
    <w:rsid w:val="00D80D32"/>
    <w:rsid w:val="00D97CDF"/>
    <w:rsid w:val="00DA07A9"/>
    <w:rsid w:val="00DB4E04"/>
    <w:rsid w:val="00DB5B5F"/>
    <w:rsid w:val="00DB731E"/>
    <w:rsid w:val="00DD6C10"/>
    <w:rsid w:val="00E037A7"/>
    <w:rsid w:val="00E07E09"/>
    <w:rsid w:val="00E21B59"/>
    <w:rsid w:val="00E35541"/>
    <w:rsid w:val="00E361C4"/>
    <w:rsid w:val="00E5591E"/>
    <w:rsid w:val="00E645D3"/>
    <w:rsid w:val="00E67648"/>
    <w:rsid w:val="00E81C32"/>
    <w:rsid w:val="00EA53E5"/>
    <w:rsid w:val="00EB62DF"/>
    <w:rsid w:val="00EB73A4"/>
    <w:rsid w:val="00EC40EA"/>
    <w:rsid w:val="00EC6111"/>
    <w:rsid w:val="00EC725F"/>
    <w:rsid w:val="00ED1A15"/>
    <w:rsid w:val="00EE0BE2"/>
    <w:rsid w:val="00EF1FCA"/>
    <w:rsid w:val="00F07938"/>
    <w:rsid w:val="00F14CD0"/>
    <w:rsid w:val="00F22FB5"/>
    <w:rsid w:val="00F23746"/>
    <w:rsid w:val="00F2697F"/>
    <w:rsid w:val="00F339CB"/>
    <w:rsid w:val="00F52D0D"/>
    <w:rsid w:val="00F55E82"/>
    <w:rsid w:val="00F831FC"/>
    <w:rsid w:val="00F84837"/>
    <w:rsid w:val="00F92679"/>
    <w:rsid w:val="00F92C47"/>
    <w:rsid w:val="00F94605"/>
    <w:rsid w:val="00F95B51"/>
    <w:rsid w:val="00FA1080"/>
    <w:rsid w:val="00FA1D2A"/>
    <w:rsid w:val="00FA55B5"/>
    <w:rsid w:val="00FA59F0"/>
    <w:rsid w:val="00FB1500"/>
    <w:rsid w:val="00FC5302"/>
    <w:rsid w:val="00FD0433"/>
    <w:rsid w:val="00FD0B36"/>
    <w:rsid w:val="00FD3853"/>
    <w:rsid w:val="00FD70C2"/>
    <w:rsid w:val="00FE268A"/>
    <w:rsid w:val="00FE7F4E"/>
    <w:rsid w:val="00FF1DCE"/>
    <w:rsid w:val="00FF5557"/>
    <w:rsid w:val="00FF75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8A39CC"/>
  <w15:chartTrackingRefBased/>
  <w15:docId w15:val="{B0E591BC-B48D-4937-9399-23CF1FF5B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325261"/>
    <w:rPr>
      <w:rFonts w:eastAsiaTheme="minorEastAsia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rsid w:val="00325261"/>
    <w:rPr>
      <w:color w:val="0000FF"/>
      <w:u w:val="single"/>
    </w:rPr>
  </w:style>
  <w:style w:type="paragraph" w:styleId="Koptekst">
    <w:name w:val="header"/>
    <w:basedOn w:val="Standaard"/>
    <w:link w:val="KoptekstChar"/>
    <w:unhideWhenUsed/>
    <w:rsid w:val="003252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rsid w:val="00325261"/>
    <w:rPr>
      <w:rFonts w:eastAsiaTheme="minorEastAsia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1" Type="http://schemas.openxmlformats.org/officeDocument/2006/relationships/hyperlink" Target="mailto:Klachtenmeldpunt.aanbestedingen@ifv.nl" TargetMode="Externa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7FCCAD1C26D554C8CD1713E054CC48B" ma:contentTypeVersion="0" ma:contentTypeDescription="Een nieuw document maken." ma:contentTypeScope="" ma:versionID="e1fb411a2d523a14bf5215b8ad3c8b68">
  <xsd:schema xmlns:xsd="http://www.w3.org/2001/XMLSchema" xmlns:xs="http://www.w3.org/2001/XMLSchema" xmlns:p="http://schemas.microsoft.com/office/2006/metadata/properties" xmlns:ns2="5346c262-05e3-4ebe-a6e9-714087984627" targetNamespace="http://schemas.microsoft.com/office/2006/metadata/properties" ma:root="true" ma:fieldsID="00de4f48b3f81885ce0d7be34d0f58de" ns2:_="">
    <xsd:import namespace="5346c262-05e3-4ebe-a6e9-714087984627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46c262-05e3-4ebe-a6e9-714087984627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BFEE568C8BB2642B7D4F98B8D940923" ma:contentTypeVersion="4" ma:contentTypeDescription="Een nieuw document maken." ma:contentTypeScope="" ma:versionID="83f79dd41bc81868e72e84463dd75a5a">
  <xsd:schema xmlns:xsd="http://www.w3.org/2001/XMLSchema" xmlns:xs="http://www.w3.org/2001/XMLSchema" xmlns:p="http://schemas.microsoft.com/office/2006/metadata/properties" xmlns:ns2="fee05014-e5d3-405d-8bd7-4a92113b5782" xmlns:ns3="d14fef86-251e-473f-9920-6f7bc43114ed" targetNamespace="http://schemas.microsoft.com/office/2006/metadata/properties" ma:root="true" ma:fieldsID="1c356452933973abb2926bc7d7b5b678" ns2:_="" ns3:_="">
    <xsd:import namespace="fee05014-e5d3-405d-8bd7-4a92113b5782"/>
    <xsd:import namespace="d14fef86-251e-473f-9920-6f7bc43114e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e05014-e5d3-405d-8bd7-4a92113b578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4fef86-251e-473f-9920-6f7bc43114e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FCE5F9F-AB87-48CA-A80C-ADB111367C8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346c262-05e3-4ebe-a6e9-71408798462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68FE026-2E43-48E7-9466-5EAAF4F0EDFF}"/>
</file>

<file path=customXml/itemProps3.xml><?xml version="1.0" encoding="utf-8"?>
<ds:datastoreItem xmlns:ds="http://schemas.openxmlformats.org/officeDocument/2006/customXml" ds:itemID="{C64B2C20-F9CD-44AE-A907-AC20C75220E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26748F0-019C-48E6-A854-19314FF1C46F}">
  <ds:schemaRefs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5346c262-05e3-4ebe-a6e9-714087984627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14B2C1D3</Template>
  <TotalTime>0</TotalTime>
  <Pages>3</Pages>
  <Words>379</Words>
  <Characters>2087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Sharanda de Jong [IFV]</dc:creator>
  <cp:keywords/>
  <dc:description/>
  <cp:lastModifiedBy>Bart Noordzij</cp:lastModifiedBy>
  <cp:revision>2</cp:revision>
  <dcterms:created xsi:type="dcterms:W3CDTF">2020-05-29T11:39:00Z</dcterms:created>
  <dcterms:modified xsi:type="dcterms:W3CDTF">2020-05-29T11:39:00Z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0x010100BBFEE568C8BB2642B7D4F98B8D940923</vt:lpwstr>
  </property>
  <property fmtid="{D5CDD505-2E9C-101B-9397-08002B2CF9AE}" pid="3" name="_dlc_DocIdItemGuid">
    <vt:lpwstr>fae007f9-4a0f-4ae3-bf28-ef217df4d562</vt:lpwstr>
  </property>
</Properties>
</file>