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10" w:rsidRPr="009E7F10" w:rsidRDefault="009E7F10" w:rsidP="009E7F10">
      <w:pPr>
        <w:spacing w:line="240" w:lineRule="auto"/>
        <w:jc w:val="center"/>
        <w:rPr>
          <w:rFonts w:ascii="Roboto" w:hAnsi="Roboto"/>
          <w:sz w:val="36"/>
          <w:szCs w:val="36"/>
        </w:rPr>
      </w:pPr>
    </w:p>
    <w:p w:rsidR="009E7F10" w:rsidRPr="009E7F10" w:rsidRDefault="009E7F10" w:rsidP="009E7F10">
      <w:pPr>
        <w:spacing w:line="240" w:lineRule="auto"/>
        <w:rPr>
          <w:rFonts w:ascii="Roboto" w:hAnsi="Roboto"/>
          <w:sz w:val="36"/>
          <w:szCs w:val="36"/>
        </w:rPr>
      </w:pPr>
      <w:r w:rsidRPr="009E7F10">
        <w:rPr>
          <w:rFonts w:ascii="Roboto" w:hAnsi="Roboto"/>
          <w:sz w:val="36"/>
          <w:szCs w:val="36"/>
        </w:rPr>
        <w:t xml:space="preserve">    </w:t>
      </w:r>
      <w:r w:rsidRPr="009E7F10">
        <w:rPr>
          <w:rFonts w:ascii="Roboto" w:hAnsi="Roboto"/>
          <w:noProof/>
          <w:sz w:val="36"/>
          <w:szCs w:val="36"/>
          <w:lang w:eastAsia="nl-NL"/>
        </w:rPr>
        <w:drawing>
          <wp:inline distT="0" distB="0" distL="0" distR="0" wp14:anchorId="7C396528" wp14:editId="40EAADF0">
            <wp:extent cx="2099144" cy="453152"/>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360" cy="454494"/>
                    </a:xfrm>
                    <a:prstGeom prst="rect">
                      <a:avLst/>
                    </a:prstGeom>
                    <a:noFill/>
                  </pic:spPr>
                </pic:pic>
              </a:graphicData>
            </a:graphic>
          </wp:inline>
        </w:drawing>
      </w:r>
      <w:r w:rsidRPr="009E7F10">
        <w:rPr>
          <w:rFonts w:ascii="Roboto" w:hAnsi="Roboto"/>
          <w:sz w:val="36"/>
          <w:szCs w:val="36"/>
        </w:rPr>
        <w:t xml:space="preserve">                           </w:t>
      </w:r>
      <w:r w:rsidRPr="009E7F10">
        <w:rPr>
          <w:rFonts w:ascii="Roboto" w:hAnsi="Roboto"/>
          <w:noProof/>
          <w:sz w:val="36"/>
          <w:szCs w:val="36"/>
          <w:lang w:eastAsia="nl-NL"/>
        </w:rPr>
        <w:drawing>
          <wp:inline distT="0" distB="0" distL="0" distR="0" wp14:anchorId="061F9427" wp14:editId="048345FB">
            <wp:extent cx="1598212" cy="460944"/>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4722" cy="468590"/>
                    </a:xfrm>
                    <a:prstGeom prst="rect">
                      <a:avLst/>
                    </a:prstGeom>
                    <a:noFill/>
                  </pic:spPr>
                </pic:pic>
              </a:graphicData>
            </a:graphic>
          </wp:inline>
        </w:drawing>
      </w:r>
    </w:p>
    <w:p w:rsidR="009E7F10" w:rsidRPr="009E7F10" w:rsidRDefault="009E7F10" w:rsidP="009E7F10">
      <w:pPr>
        <w:spacing w:line="240" w:lineRule="auto"/>
        <w:jc w:val="center"/>
        <w:rPr>
          <w:rFonts w:ascii="Roboto" w:hAnsi="Roboto"/>
          <w:sz w:val="36"/>
          <w:szCs w:val="36"/>
        </w:rPr>
      </w:pPr>
    </w:p>
    <w:p w:rsidR="00A90991" w:rsidRPr="009E7F10" w:rsidRDefault="00A90991" w:rsidP="00960602">
      <w:pPr>
        <w:spacing w:after="0" w:line="240" w:lineRule="auto"/>
        <w:jc w:val="center"/>
        <w:rPr>
          <w:rFonts w:ascii="Roboto" w:hAnsi="Roboto" w:cs="Segoe UI"/>
          <w:b/>
          <w:sz w:val="20"/>
          <w:szCs w:val="20"/>
        </w:rPr>
      </w:pPr>
    </w:p>
    <w:p w:rsidR="009E7F10" w:rsidRPr="009E7F10" w:rsidRDefault="009E7F10" w:rsidP="00960602">
      <w:pPr>
        <w:spacing w:after="0" w:line="240" w:lineRule="auto"/>
        <w:jc w:val="center"/>
        <w:rPr>
          <w:rFonts w:ascii="Roboto" w:hAnsi="Roboto" w:cs="Segoe UI"/>
          <w:b/>
          <w:sz w:val="20"/>
          <w:szCs w:val="20"/>
        </w:rPr>
      </w:pPr>
    </w:p>
    <w:p w:rsidR="009E7F10" w:rsidRPr="009E7F10" w:rsidRDefault="009E7F10" w:rsidP="00960602">
      <w:pPr>
        <w:spacing w:after="0" w:line="240" w:lineRule="auto"/>
        <w:jc w:val="center"/>
        <w:rPr>
          <w:rFonts w:ascii="Roboto" w:hAnsi="Roboto" w:cs="Segoe UI"/>
          <w:b/>
          <w:sz w:val="20"/>
          <w:szCs w:val="20"/>
        </w:rPr>
      </w:pPr>
    </w:p>
    <w:p w:rsidR="009E7F10" w:rsidRPr="009E7F10" w:rsidRDefault="009E7F10" w:rsidP="00960602">
      <w:pPr>
        <w:spacing w:after="0" w:line="240" w:lineRule="auto"/>
        <w:jc w:val="center"/>
        <w:rPr>
          <w:rFonts w:ascii="Roboto" w:hAnsi="Roboto" w:cs="Segoe UI"/>
          <w:b/>
          <w:sz w:val="20"/>
          <w:szCs w:val="20"/>
        </w:rPr>
      </w:pPr>
    </w:p>
    <w:p w:rsidR="009E7F10" w:rsidRPr="009E7F10" w:rsidRDefault="009E7F10" w:rsidP="00960602">
      <w:pPr>
        <w:spacing w:after="0" w:line="240" w:lineRule="auto"/>
        <w:jc w:val="center"/>
        <w:rPr>
          <w:rFonts w:ascii="Roboto" w:hAnsi="Roboto" w:cs="Segoe UI"/>
          <w:b/>
          <w:sz w:val="20"/>
          <w:szCs w:val="20"/>
        </w:rPr>
      </w:pPr>
    </w:p>
    <w:p w:rsidR="00960602" w:rsidRPr="009E7F10" w:rsidRDefault="00960602" w:rsidP="00960602">
      <w:pPr>
        <w:spacing w:after="0" w:line="240" w:lineRule="auto"/>
        <w:jc w:val="center"/>
        <w:rPr>
          <w:rFonts w:ascii="Roboto" w:hAnsi="Roboto" w:cs="Segoe UI"/>
          <w:b/>
          <w:sz w:val="20"/>
          <w:szCs w:val="20"/>
        </w:rPr>
      </w:pPr>
      <w:r w:rsidRPr="009E7F10">
        <w:rPr>
          <w:rFonts w:ascii="Roboto" w:hAnsi="Roboto" w:cs="Segoe UI"/>
          <w:b/>
          <w:sz w:val="20"/>
          <w:szCs w:val="20"/>
        </w:rPr>
        <w:t>OVEREENKOMST</w:t>
      </w:r>
    </w:p>
    <w:p w:rsidR="00E659D8" w:rsidRPr="009E7F10" w:rsidRDefault="00E659D8" w:rsidP="00E659D8">
      <w:pPr>
        <w:spacing w:after="0" w:line="240" w:lineRule="auto"/>
        <w:jc w:val="center"/>
        <w:rPr>
          <w:rFonts w:ascii="Roboto" w:eastAsia="Calibri" w:hAnsi="Roboto" w:cs="Segoe UI"/>
          <w:b/>
          <w:sz w:val="20"/>
          <w:szCs w:val="20"/>
        </w:rPr>
      </w:pPr>
    </w:p>
    <w:p w:rsidR="00E659D8" w:rsidRPr="009E7F10" w:rsidRDefault="00E659D8" w:rsidP="00E659D8">
      <w:pPr>
        <w:spacing w:after="0" w:line="240" w:lineRule="auto"/>
        <w:jc w:val="center"/>
        <w:rPr>
          <w:rFonts w:ascii="Roboto" w:eastAsia="Calibri" w:hAnsi="Roboto" w:cs="Segoe UI"/>
          <w:sz w:val="20"/>
          <w:szCs w:val="20"/>
        </w:rPr>
      </w:pPr>
      <w:r w:rsidRPr="009E7F10">
        <w:rPr>
          <w:rFonts w:ascii="Roboto" w:eastAsia="Calibri" w:hAnsi="Roboto" w:cs="Segoe UI"/>
          <w:sz w:val="20"/>
          <w:szCs w:val="20"/>
        </w:rPr>
        <w:t>inzake</w:t>
      </w:r>
    </w:p>
    <w:p w:rsidR="00E659D8" w:rsidRPr="009E7F10" w:rsidRDefault="00E659D8" w:rsidP="00E659D8">
      <w:pPr>
        <w:spacing w:after="0" w:line="240" w:lineRule="auto"/>
        <w:jc w:val="center"/>
        <w:rPr>
          <w:rFonts w:ascii="Roboto" w:eastAsia="Calibri" w:hAnsi="Roboto" w:cs="Segoe UI"/>
          <w:sz w:val="20"/>
          <w:szCs w:val="20"/>
        </w:rPr>
      </w:pPr>
    </w:p>
    <w:p w:rsidR="00E659D8" w:rsidRPr="009E7F10" w:rsidRDefault="009E7F10" w:rsidP="00E659D8">
      <w:pPr>
        <w:spacing w:after="0" w:line="240" w:lineRule="auto"/>
        <w:jc w:val="center"/>
        <w:rPr>
          <w:rFonts w:ascii="Roboto" w:eastAsia="Calibri" w:hAnsi="Roboto" w:cs="Segoe UI"/>
          <w:sz w:val="20"/>
          <w:szCs w:val="20"/>
        </w:rPr>
      </w:pPr>
      <w:r w:rsidRPr="009E7F10">
        <w:rPr>
          <w:rFonts w:ascii="Roboto" w:eastAsia="Calibri" w:hAnsi="Roboto" w:cs="Segoe UI"/>
          <w:sz w:val="20"/>
          <w:szCs w:val="20"/>
        </w:rPr>
        <w:t xml:space="preserve">de </w:t>
      </w:r>
      <w:r w:rsidR="002E4B94" w:rsidRPr="009E7F10">
        <w:rPr>
          <w:rFonts w:ascii="Roboto" w:eastAsia="Calibri" w:hAnsi="Roboto" w:cs="Segoe UI"/>
          <w:sz w:val="20"/>
          <w:szCs w:val="20"/>
        </w:rPr>
        <w:t xml:space="preserve">levering </w:t>
      </w:r>
      <w:r w:rsidRPr="009E7F10">
        <w:rPr>
          <w:rFonts w:ascii="Roboto" w:eastAsia="Calibri" w:hAnsi="Roboto" w:cs="Segoe UI"/>
          <w:sz w:val="20"/>
          <w:szCs w:val="20"/>
        </w:rPr>
        <w:t xml:space="preserve">van </w:t>
      </w:r>
      <w:r w:rsidR="002E4B94" w:rsidRPr="009E7F10">
        <w:rPr>
          <w:rFonts w:ascii="Roboto" w:eastAsia="Calibri" w:hAnsi="Roboto" w:cs="Segoe UI"/>
          <w:sz w:val="20"/>
          <w:szCs w:val="20"/>
        </w:rPr>
        <w:t xml:space="preserve">Gfe behuizingen en losse betonen bodemplaten </w:t>
      </w:r>
    </w:p>
    <w:p w:rsidR="002E4B94" w:rsidRPr="009E7F10" w:rsidRDefault="002E4B94" w:rsidP="00E659D8">
      <w:pPr>
        <w:spacing w:after="0" w:line="240" w:lineRule="auto"/>
        <w:jc w:val="center"/>
        <w:rPr>
          <w:rFonts w:ascii="Roboto" w:eastAsia="Calibri" w:hAnsi="Roboto" w:cs="Segoe UI"/>
          <w:sz w:val="20"/>
          <w:szCs w:val="20"/>
        </w:rPr>
      </w:pPr>
    </w:p>
    <w:p w:rsidR="00E659D8" w:rsidRPr="009E7F10" w:rsidRDefault="00E659D8" w:rsidP="00E659D8">
      <w:pPr>
        <w:spacing w:after="0" w:line="240" w:lineRule="auto"/>
        <w:jc w:val="center"/>
        <w:rPr>
          <w:rFonts w:ascii="Roboto" w:eastAsia="Calibri" w:hAnsi="Roboto" w:cs="Segoe UI"/>
          <w:sz w:val="20"/>
          <w:szCs w:val="20"/>
        </w:rPr>
      </w:pPr>
      <w:r w:rsidRPr="009E7F10">
        <w:rPr>
          <w:rFonts w:ascii="Roboto" w:eastAsia="Calibri" w:hAnsi="Roboto" w:cs="Segoe UI"/>
          <w:sz w:val="20"/>
          <w:szCs w:val="20"/>
        </w:rPr>
        <w:t>tussen</w:t>
      </w:r>
    </w:p>
    <w:p w:rsidR="00E659D8" w:rsidRPr="009E7F10" w:rsidRDefault="00E659D8" w:rsidP="00E659D8">
      <w:pPr>
        <w:tabs>
          <w:tab w:val="left" w:pos="5174"/>
        </w:tabs>
        <w:spacing w:after="0" w:line="240" w:lineRule="auto"/>
        <w:rPr>
          <w:rFonts w:ascii="Roboto" w:eastAsia="Calibri" w:hAnsi="Roboto" w:cs="Segoe UI"/>
          <w:sz w:val="20"/>
          <w:szCs w:val="20"/>
        </w:rPr>
      </w:pPr>
      <w:r w:rsidRPr="009E7F10">
        <w:rPr>
          <w:rFonts w:ascii="Roboto" w:eastAsia="Calibri" w:hAnsi="Roboto" w:cs="Segoe UI"/>
          <w:sz w:val="20"/>
          <w:szCs w:val="20"/>
        </w:rPr>
        <w:tab/>
      </w:r>
    </w:p>
    <w:p w:rsidR="00E659D8" w:rsidRPr="009E7F10" w:rsidRDefault="009E7F10" w:rsidP="00E659D8">
      <w:pPr>
        <w:spacing w:after="0" w:line="240" w:lineRule="auto"/>
        <w:jc w:val="center"/>
        <w:rPr>
          <w:rFonts w:ascii="Roboto" w:eastAsia="Calibri" w:hAnsi="Roboto" w:cs="Segoe UI"/>
          <w:sz w:val="20"/>
          <w:szCs w:val="20"/>
        </w:rPr>
      </w:pPr>
      <w:r w:rsidRPr="009E7F10">
        <w:rPr>
          <w:rFonts w:ascii="Roboto" w:eastAsia="Calibri" w:hAnsi="Roboto" w:cs="Segoe UI"/>
          <w:sz w:val="20"/>
          <w:szCs w:val="20"/>
        </w:rPr>
        <w:t xml:space="preserve">GAD van </w:t>
      </w:r>
      <w:r w:rsidR="00E21AF5" w:rsidRPr="009E7F10">
        <w:rPr>
          <w:rFonts w:ascii="Roboto" w:eastAsia="Calibri" w:hAnsi="Roboto" w:cs="Segoe UI"/>
          <w:sz w:val="20"/>
          <w:szCs w:val="20"/>
        </w:rPr>
        <w:t>d</w:t>
      </w:r>
      <w:r w:rsidR="00E659D8" w:rsidRPr="009E7F10">
        <w:rPr>
          <w:rFonts w:ascii="Roboto" w:eastAsia="Calibri" w:hAnsi="Roboto" w:cs="Segoe UI"/>
          <w:sz w:val="20"/>
          <w:szCs w:val="20"/>
        </w:rPr>
        <w:t>e Regio Gooi en Vechtstreek</w:t>
      </w:r>
    </w:p>
    <w:p w:rsidR="00E659D8" w:rsidRPr="009E7F10" w:rsidRDefault="00E659D8" w:rsidP="00E659D8">
      <w:pPr>
        <w:spacing w:after="0" w:line="240" w:lineRule="auto"/>
        <w:jc w:val="center"/>
        <w:rPr>
          <w:rFonts w:ascii="Roboto" w:eastAsia="Calibri" w:hAnsi="Roboto" w:cs="Segoe UI"/>
          <w:sz w:val="20"/>
          <w:szCs w:val="20"/>
        </w:rPr>
      </w:pPr>
    </w:p>
    <w:p w:rsidR="00E659D8" w:rsidRPr="009E7F10" w:rsidRDefault="00E659D8" w:rsidP="00E659D8">
      <w:pPr>
        <w:spacing w:after="0" w:line="240" w:lineRule="auto"/>
        <w:jc w:val="center"/>
        <w:rPr>
          <w:rFonts w:ascii="Roboto" w:eastAsia="Calibri" w:hAnsi="Roboto" w:cs="Segoe UI"/>
          <w:sz w:val="20"/>
          <w:szCs w:val="20"/>
        </w:rPr>
      </w:pPr>
      <w:r w:rsidRPr="009E7F10">
        <w:rPr>
          <w:rFonts w:ascii="Roboto" w:eastAsia="Calibri" w:hAnsi="Roboto" w:cs="Segoe UI"/>
          <w:sz w:val="20"/>
          <w:szCs w:val="20"/>
        </w:rPr>
        <w:t>en</w:t>
      </w:r>
    </w:p>
    <w:p w:rsidR="00E659D8" w:rsidRPr="009E7F10" w:rsidRDefault="00E659D8" w:rsidP="00E659D8">
      <w:pPr>
        <w:spacing w:after="0" w:line="240" w:lineRule="auto"/>
        <w:jc w:val="center"/>
        <w:rPr>
          <w:rFonts w:ascii="Roboto" w:eastAsia="Calibri" w:hAnsi="Roboto" w:cs="Segoe UI"/>
          <w:sz w:val="20"/>
          <w:szCs w:val="20"/>
        </w:rPr>
      </w:pPr>
    </w:p>
    <w:p w:rsidR="00E659D8" w:rsidRPr="009E7F10" w:rsidRDefault="00EB2F00" w:rsidP="00E659D8">
      <w:pPr>
        <w:spacing w:after="0" w:line="240" w:lineRule="auto"/>
        <w:jc w:val="center"/>
        <w:rPr>
          <w:rFonts w:ascii="Roboto" w:eastAsia="Calibri" w:hAnsi="Roboto" w:cs="Segoe UI"/>
          <w:sz w:val="20"/>
          <w:szCs w:val="20"/>
        </w:rPr>
      </w:pPr>
      <w:sdt>
        <w:sdtPr>
          <w:rPr>
            <w:rFonts w:ascii="Roboto" w:eastAsia="Calibri" w:hAnsi="Roboto" w:cs="Segoe UI"/>
            <w:sz w:val="20"/>
            <w:szCs w:val="20"/>
          </w:rPr>
          <w:alias w:val="vul hier de bedrijfsnaam in van de leverancier"/>
          <w:tag w:val="vul hier de bedrijfsnaam in van de leverancier"/>
          <w:id w:val="768971447"/>
          <w:placeholder>
            <w:docPart w:val="8F1C782F3D114E9C8905C81B4F4977D7"/>
          </w:placeholder>
          <w:showingPlcHdr/>
        </w:sdtPr>
        <w:sdtEndPr/>
        <w:sdtContent>
          <w:r w:rsidR="00E659D8" w:rsidRPr="009E7F10">
            <w:rPr>
              <w:rFonts w:ascii="Roboto" w:eastAsia="Calibri" w:hAnsi="Roboto" w:cs="Segoe UI"/>
              <w:sz w:val="20"/>
              <w:szCs w:val="20"/>
              <w:highlight w:val="yellow"/>
            </w:rPr>
            <w:t>&lt;naam leverancier&gt;</w:t>
          </w:r>
        </w:sdtContent>
      </w:sdt>
    </w:p>
    <w:p w:rsidR="00E659D8" w:rsidRPr="009E7F10" w:rsidRDefault="00E659D8" w:rsidP="00E659D8">
      <w:pPr>
        <w:tabs>
          <w:tab w:val="left" w:pos="3265"/>
        </w:tabs>
        <w:spacing w:after="0" w:line="240" w:lineRule="auto"/>
        <w:rPr>
          <w:rFonts w:ascii="Roboto" w:eastAsia="Calibri" w:hAnsi="Roboto" w:cs="Segoe UI"/>
          <w:sz w:val="20"/>
          <w:szCs w:val="20"/>
        </w:rPr>
      </w:pPr>
      <w:r w:rsidRPr="009E7F10">
        <w:rPr>
          <w:rFonts w:ascii="Roboto" w:eastAsia="Calibri" w:hAnsi="Roboto" w:cs="Segoe UI"/>
          <w:sz w:val="20"/>
          <w:szCs w:val="20"/>
        </w:rPr>
        <w:tab/>
      </w:r>
    </w:p>
    <w:p w:rsidR="00960602" w:rsidRPr="009E7F10" w:rsidRDefault="00960602" w:rsidP="00960602">
      <w:pPr>
        <w:spacing w:after="0" w:line="240" w:lineRule="auto"/>
        <w:jc w:val="center"/>
        <w:rPr>
          <w:rFonts w:ascii="Roboto" w:hAnsi="Roboto" w:cs="Segoe UI"/>
          <w:b/>
          <w:sz w:val="20"/>
          <w:szCs w:val="20"/>
        </w:rPr>
      </w:pPr>
    </w:p>
    <w:p w:rsidR="00960602" w:rsidRPr="009E7F10" w:rsidRDefault="00960602" w:rsidP="00E659D8">
      <w:pPr>
        <w:spacing w:after="0" w:line="240" w:lineRule="auto"/>
        <w:rPr>
          <w:rFonts w:ascii="Roboto" w:hAnsi="Roboto" w:cs="Segoe UI"/>
          <w:sz w:val="20"/>
          <w:szCs w:val="20"/>
        </w:rPr>
      </w:pPr>
    </w:p>
    <w:p w:rsidR="00960602" w:rsidRPr="009E7F10" w:rsidRDefault="00F620DA" w:rsidP="00F620DA">
      <w:pPr>
        <w:tabs>
          <w:tab w:val="left" w:pos="3265"/>
        </w:tabs>
        <w:spacing w:after="0" w:line="240" w:lineRule="auto"/>
        <w:rPr>
          <w:rFonts w:ascii="Roboto" w:hAnsi="Roboto" w:cs="Segoe UI"/>
          <w:sz w:val="20"/>
          <w:szCs w:val="20"/>
        </w:rPr>
      </w:pPr>
      <w:r w:rsidRPr="009E7F10">
        <w:rPr>
          <w:rFonts w:ascii="Roboto" w:hAnsi="Roboto" w:cs="Segoe UI"/>
          <w:sz w:val="20"/>
          <w:szCs w:val="20"/>
        </w:rPr>
        <w:tab/>
      </w:r>
    </w:p>
    <w:p w:rsidR="00960602" w:rsidRPr="009E7F10" w:rsidRDefault="00960602" w:rsidP="00960602">
      <w:pPr>
        <w:spacing w:after="0" w:line="240" w:lineRule="auto"/>
        <w:rPr>
          <w:rFonts w:ascii="Roboto" w:hAnsi="Roboto" w:cs="Segoe UI"/>
          <w:sz w:val="20"/>
          <w:szCs w:val="20"/>
        </w:rPr>
      </w:pPr>
    </w:p>
    <w:p w:rsidR="00EC1A84" w:rsidRPr="009E7F10" w:rsidRDefault="00EC1A84" w:rsidP="00960602">
      <w:pPr>
        <w:spacing w:after="0" w:line="240" w:lineRule="auto"/>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Times New Roman"/>
        </w:rPr>
      </w:pPr>
    </w:p>
    <w:p w:rsidR="00770BCA" w:rsidRPr="009E7F10" w:rsidRDefault="00770BCA">
      <w:pPr>
        <w:rPr>
          <w:rFonts w:ascii="Roboto" w:hAnsi="Roboto" w:cs="Segoe UI"/>
          <w:sz w:val="20"/>
          <w:szCs w:val="20"/>
        </w:rPr>
      </w:pPr>
      <w:r w:rsidRPr="009E7F10">
        <w:rPr>
          <w:rFonts w:ascii="Roboto" w:hAnsi="Roboto" w:cs="Times New Roman"/>
          <w:sz w:val="20"/>
          <w:szCs w:val="20"/>
        </w:rPr>
        <w:t>Kenmerk</w:t>
      </w:r>
      <w:r w:rsidRPr="009E7F10">
        <w:rPr>
          <w:rFonts w:ascii="Roboto" w:hAnsi="Roboto" w:cs="Times New Roman"/>
          <w:sz w:val="20"/>
          <w:szCs w:val="20"/>
        </w:rPr>
        <w:tab/>
        <w:t xml:space="preserve">: </w:t>
      </w:r>
      <w:r w:rsidR="004250DB" w:rsidRPr="009E7F10">
        <w:rPr>
          <w:rFonts w:ascii="Roboto" w:hAnsi="Roboto" w:cs="Times New Roman"/>
          <w:sz w:val="20"/>
          <w:szCs w:val="20"/>
        </w:rPr>
        <w:t xml:space="preserve"> </w:t>
      </w:r>
      <w:sdt>
        <w:sdtPr>
          <w:rPr>
            <w:rFonts w:ascii="Roboto" w:eastAsia="Calibri" w:hAnsi="Roboto" w:cs="Times New Roman"/>
            <w:color w:val="262626"/>
            <w:sz w:val="20"/>
            <w:lang w:eastAsia="nl-NL"/>
          </w:rPr>
          <w:alias w:val="Vul het corsanummer in waaronder deze overeenkomst is opgeslagen"/>
          <w:id w:val="705138740"/>
          <w:placeholder>
            <w:docPart w:val="8D5497DDFAC341DFB9E7417C07EF4BBE"/>
          </w:placeholder>
          <w:showingPlcHdr/>
        </w:sdtPr>
        <w:sdtEndPr/>
        <w:sdtContent>
          <w:r w:rsidR="004250DB" w:rsidRPr="009E7F10">
            <w:rPr>
              <w:rFonts w:ascii="Roboto" w:eastAsia="Calibri" w:hAnsi="Roboto" w:cs="Times New Roman"/>
              <w:sz w:val="20"/>
              <w:highlight w:val="yellow"/>
              <w:lang w:eastAsia="nl-NL"/>
            </w:rPr>
            <w:t>&lt;corsanummer&gt;</w:t>
          </w:r>
        </w:sdtContent>
      </w:sdt>
    </w:p>
    <w:p w:rsidR="00F34901" w:rsidRPr="009E7F10" w:rsidRDefault="00F34901">
      <w:pPr>
        <w:rPr>
          <w:rFonts w:ascii="Roboto" w:hAnsi="Roboto" w:cs="Segoe UI"/>
          <w:sz w:val="20"/>
          <w:szCs w:val="20"/>
        </w:rPr>
      </w:pPr>
      <w:r w:rsidRPr="009E7F10">
        <w:rPr>
          <w:rFonts w:ascii="Roboto" w:hAnsi="Roboto" w:cs="Segoe UI"/>
          <w:sz w:val="20"/>
          <w:szCs w:val="20"/>
        </w:rPr>
        <w:br w:type="page"/>
      </w:r>
    </w:p>
    <w:p w:rsidR="00F4339E" w:rsidRPr="009E7F10" w:rsidRDefault="00F4339E" w:rsidP="00F4339E">
      <w:pPr>
        <w:spacing w:after="0" w:line="240" w:lineRule="auto"/>
        <w:rPr>
          <w:rFonts w:ascii="Roboto" w:hAnsi="Roboto" w:cs="Segoe UI"/>
          <w:b/>
          <w:sz w:val="20"/>
          <w:szCs w:val="20"/>
        </w:rPr>
      </w:pPr>
      <w:r w:rsidRPr="009E7F10">
        <w:rPr>
          <w:rFonts w:ascii="Roboto" w:hAnsi="Roboto" w:cs="Segoe UI"/>
          <w:b/>
          <w:sz w:val="20"/>
          <w:szCs w:val="20"/>
        </w:rPr>
        <w:lastRenderedPageBreak/>
        <w:t>DE ONDERGETEKENDEN:</w:t>
      </w:r>
    </w:p>
    <w:p w:rsidR="00F4339E" w:rsidRPr="009E7F10" w:rsidRDefault="00F4339E" w:rsidP="00F4339E">
      <w:pPr>
        <w:spacing w:after="0" w:line="240" w:lineRule="auto"/>
        <w:rPr>
          <w:rFonts w:ascii="Roboto" w:hAnsi="Roboto" w:cs="Segoe UI"/>
          <w:sz w:val="20"/>
          <w:szCs w:val="20"/>
        </w:rPr>
      </w:pPr>
    </w:p>
    <w:p w:rsidR="00F4339E" w:rsidRPr="009E7F10" w:rsidRDefault="00F4339E" w:rsidP="006537FF">
      <w:pPr>
        <w:spacing w:after="0" w:line="276" w:lineRule="auto"/>
        <w:rPr>
          <w:rFonts w:ascii="Roboto" w:hAnsi="Roboto" w:cs="Segoe UI"/>
          <w:sz w:val="20"/>
          <w:szCs w:val="20"/>
        </w:rPr>
      </w:pPr>
      <w:r w:rsidRPr="009E7F10">
        <w:rPr>
          <w:rFonts w:ascii="Roboto" w:hAnsi="Roboto" w:cs="Segoe UI"/>
          <w:sz w:val="20"/>
          <w:szCs w:val="20"/>
        </w:rPr>
        <w:t xml:space="preserve">De </w:t>
      </w:r>
      <w:r w:rsidR="009E7F10" w:rsidRPr="009E7F10">
        <w:rPr>
          <w:rFonts w:ascii="Roboto" w:hAnsi="Roboto" w:cs="Segoe UI"/>
          <w:sz w:val="20"/>
          <w:szCs w:val="20"/>
        </w:rPr>
        <w:t xml:space="preserve">GAD van de </w:t>
      </w:r>
      <w:r w:rsidRPr="009E7F10">
        <w:rPr>
          <w:rFonts w:ascii="Roboto" w:hAnsi="Roboto" w:cs="Segoe UI"/>
          <w:sz w:val="20"/>
          <w:szCs w:val="20"/>
        </w:rPr>
        <w:t xml:space="preserve">Regio Gooi en Vechtstreek, ten deze rechtsgeldig vertegenwoordigd door </w:t>
      </w:r>
      <w:sdt>
        <w:sdtPr>
          <w:rPr>
            <w:rFonts w:ascii="Roboto" w:eastAsia="Calibri" w:hAnsi="Roboto" w:cs="Segoe UI"/>
            <w:sz w:val="20"/>
            <w:szCs w:val="20"/>
          </w:rPr>
          <w:alias w:val="vul hier de naam en functie in van de bevoegd medewerker"/>
          <w:id w:val="-347098589"/>
          <w:placeholder>
            <w:docPart w:val="E92D770131124186AB4F5A72C00C476E"/>
          </w:placeholder>
          <w:showingPlcHdr/>
        </w:sdtPr>
        <w:sdtEndPr/>
        <w:sdtContent>
          <w:r w:rsidR="00EF1816" w:rsidRPr="009E7F10">
            <w:rPr>
              <w:rFonts w:ascii="Roboto" w:eastAsia="Calibri" w:hAnsi="Roboto" w:cs="Segoe UI"/>
              <w:sz w:val="20"/>
              <w:szCs w:val="20"/>
              <w:highlight w:val="yellow"/>
            </w:rPr>
            <w:t>&lt;naam en functie&gt;</w:t>
          </w:r>
        </w:sdtContent>
      </w:sdt>
      <w:r w:rsidR="00EF1816" w:rsidRPr="009E7F10">
        <w:rPr>
          <w:rFonts w:ascii="Roboto" w:eastAsia="Calibri" w:hAnsi="Roboto" w:cs="Segoe UI"/>
          <w:sz w:val="20"/>
          <w:szCs w:val="20"/>
        </w:rPr>
        <w:t xml:space="preserve"> </w:t>
      </w:r>
      <w:r w:rsidR="009E7F10" w:rsidRPr="009E7F10">
        <w:rPr>
          <w:rFonts w:ascii="Roboto" w:eastAsia="Calibri" w:hAnsi="Roboto" w:cs="Segoe UI"/>
          <w:sz w:val="20"/>
          <w:szCs w:val="20"/>
        </w:rPr>
        <w:t>,</w:t>
      </w:r>
      <w:r w:rsidR="009E7F10" w:rsidRPr="009E7F10">
        <w:rPr>
          <w:rFonts w:ascii="Roboto" w:hAnsi="Roboto" w:cs="Segoe UI"/>
          <w:sz w:val="20"/>
          <w:szCs w:val="20"/>
        </w:rPr>
        <w:t xml:space="preserve"> </w:t>
      </w:r>
      <w:r w:rsidRPr="009E7F10">
        <w:rPr>
          <w:rFonts w:ascii="Roboto" w:hAnsi="Roboto" w:cs="Segoe UI"/>
          <w:sz w:val="20"/>
          <w:szCs w:val="20"/>
        </w:rPr>
        <w:t xml:space="preserve">hierna te noemen: </w:t>
      </w:r>
      <w:r w:rsidRPr="009E7F10">
        <w:rPr>
          <w:rFonts w:ascii="Roboto" w:hAnsi="Roboto" w:cs="Segoe UI"/>
          <w:sz w:val="20"/>
          <w:szCs w:val="20"/>
          <w:u w:val="single"/>
        </w:rPr>
        <w:t>Opdrachtgever</w:t>
      </w:r>
    </w:p>
    <w:p w:rsidR="00F4339E" w:rsidRPr="009E7F10" w:rsidRDefault="00F4339E" w:rsidP="006537FF">
      <w:pPr>
        <w:spacing w:after="0" w:line="276" w:lineRule="auto"/>
        <w:rPr>
          <w:rFonts w:ascii="Roboto" w:hAnsi="Roboto" w:cs="Segoe UI"/>
          <w:sz w:val="20"/>
          <w:szCs w:val="20"/>
        </w:rPr>
      </w:pPr>
    </w:p>
    <w:p w:rsidR="00F4339E" w:rsidRPr="009E7F10" w:rsidRDefault="00F4339E" w:rsidP="006537FF">
      <w:pPr>
        <w:spacing w:after="0" w:line="276" w:lineRule="auto"/>
        <w:rPr>
          <w:rFonts w:ascii="Roboto" w:hAnsi="Roboto" w:cs="Segoe UI"/>
          <w:sz w:val="20"/>
          <w:szCs w:val="20"/>
        </w:rPr>
      </w:pPr>
      <w:r w:rsidRPr="009E7F10">
        <w:rPr>
          <w:rFonts w:ascii="Roboto" w:hAnsi="Roboto" w:cs="Segoe UI"/>
          <w:sz w:val="20"/>
          <w:szCs w:val="20"/>
        </w:rPr>
        <w:t>en</w:t>
      </w:r>
    </w:p>
    <w:p w:rsidR="00EF1816" w:rsidRPr="009E7F10" w:rsidRDefault="00EF1816" w:rsidP="006537FF">
      <w:pPr>
        <w:spacing w:after="0" w:line="276" w:lineRule="auto"/>
        <w:rPr>
          <w:rFonts w:ascii="Roboto" w:eastAsia="Calibri" w:hAnsi="Roboto" w:cs="Segoe UI"/>
          <w:sz w:val="20"/>
          <w:szCs w:val="20"/>
        </w:rPr>
      </w:pPr>
    </w:p>
    <w:p w:rsidR="00F4339E" w:rsidRPr="009E7F10" w:rsidRDefault="00EB2F00" w:rsidP="006537FF">
      <w:pPr>
        <w:spacing w:after="0" w:line="276" w:lineRule="auto"/>
        <w:rPr>
          <w:rFonts w:ascii="Roboto" w:hAnsi="Roboto" w:cs="Segoe UI"/>
          <w:sz w:val="20"/>
          <w:szCs w:val="20"/>
        </w:rPr>
      </w:pPr>
      <w:sdt>
        <w:sdtPr>
          <w:rPr>
            <w:rFonts w:ascii="Roboto" w:eastAsia="Calibri" w:hAnsi="Roboto" w:cs="Segoe UI"/>
            <w:sz w:val="20"/>
            <w:szCs w:val="20"/>
          </w:rPr>
          <w:alias w:val="vul hier de bedrijfsnaam in van de leverancier"/>
          <w:tag w:val="vul hier de bedrijfsnaam in van de leverancier"/>
          <w:id w:val="-2006504148"/>
          <w:placeholder>
            <w:docPart w:val="8D2100F37AFD4968AA38145FF70C2056"/>
          </w:placeholder>
          <w:showingPlcHdr/>
        </w:sdtPr>
        <w:sdtEndPr/>
        <w:sdtContent>
          <w:r w:rsidR="00EF1816" w:rsidRPr="009E7F10">
            <w:rPr>
              <w:rFonts w:ascii="Roboto" w:eastAsia="Calibri" w:hAnsi="Roboto" w:cs="Segoe UI"/>
              <w:sz w:val="20"/>
              <w:szCs w:val="20"/>
              <w:highlight w:val="yellow"/>
            </w:rPr>
            <w:t>&lt;naam leverancier&gt;</w:t>
          </w:r>
        </w:sdtContent>
      </w:sdt>
      <w:r w:rsidR="00EF1816" w:rsidRPr="009E7F10">
        <w:rPr>
          <w:rFonts w:ascii="Roboto" w:eastAsia="Calibri" w:hAnsi="Roboto" w:cs="Segoe UI"/>
          <w:sz w:val="20"/>
          <w:szCs w:val="20"/>
        </w:rPr>
        <w:t xml:space="preserve">, gevestigd te </w:t>
      </w:r>
      <w:sdt>
        <w:sdtPr>
          <w:rPr>
            <w:rFonts w:ascii="Roboto" w:eastAsia="Calibri" w:hAnsi="Roboto" w:cs="Segoe UI"/>
            <w:sz w:val="20"/>
            <w:szCs w:val="20"/>
          </w:rPr>
          <w:alias w:val="vul hier de vestigingsplaats in van de leverancier"/>
          <w:tag w:val="vul hier de vestigingsplaats in van de leverancier"/>
          <w:id w:val="1185785296"/>
          <w:placeholder>
            <w:docPart w:val="9E4F97AF2ADE47F697104E61064083E5"/>
          </w:placeholder>
          <w:showingPlcHdr/>
        </w:sdtPr>
        <w:sdtEndPr/>
        <w:sdtContent>
          <w:r w:rsidR="00EF1816" w:rsidRPr="009E7F10">
            <w:rPr>
              <w:rFonts w:ascii="Roboto" w:eastAsia="Calibri" w:hAnsi="Roboto" w:cs="Segoe UI"/>
              <w:sz w:val="20"/>
              <w:szCs w:val="20"/>
              <w:highlight w:val="yellow"/>
            </w:rPr>
            <w:t>&lt;plaatsnaam&gt;</w:t>
          </w:r>
        </w:sdtContent>
      </w:sdt>
      <w:r w:rsidR="00EF1816" w:rsidRPr="009E7F10">
        <w:rPr>
          <w:rFonts w:ascii="Roboto" w:eastAsia="Calibri" w:hAnsi="Roboto" w:cs="Segoe UI"/>
          <w:sz w:val="20"/>
          <w:szCs w:val="20"/>
        </w:rPr>
        <w:t xml:space="preserve"> , ten deze rechtsgeldig vertegenwoordigd door </w:t>
      </w:r>
      <w:sdt>
        <w:sdtPr>
          <w:rPr>
            <w:rFonts w:ascii="Roboto" w:eastAsia="Calibri" w:hAnsi="Roboto" w:cs="Segoe UI"/>
            <w:sz w:val="20"/>
            <w:szCs w:val="20"/>
          </w:rPr>
          <w:alias w:val="vul hier de naam en functie in van de bevoegd medewerker"/>
          <w:id w:val="740598036"/>
          <w:placeholder>
            <w:docPart w:val="A0DD724F492047F4A996A7024F9B0D97"/>
          </w:placeholder>
          <w:showingPlcHdr/>
        </w:sdtPr>
        <w:sdtEndPr/>
        <w:sdtContent>
          <w:r w:rsidR="00EF1816" w:rsidRPr="009E7F10">
            <w:rPr>
              <w:rFonts w:ascii="Roboto" w:eastAsia="Calibri" w:hAnsi="Roboto" w:cs="Segoe UI"/>
              <w:sz w:val="20"/>
              <w:szCs w:val="20"/>
              <w:highlight w:val="yellow"/>
            </w:rPr>
            <w:t>&lt;naam en functie&gt;</w:t>
          </w:r>
        </w:sdtContent>
      </w:sdt>
    </w:p>
    <w:p w:rsidR="00F4339E" w:rsidRPr="009E7F10" w:rsidRDefault="00F4339E" w:rsidP="006537FF">
      <w:pPr>
        <w:spacing w:after="0" w:line="276" w:lineRule="auto"/>
        <w:rPr>
          <w:rFonts w:ascii="Roboto" w:hAnsi="Roboto" w:cs="Segoe UI"/>
          <w:sz w:val="20"/>
          <w:szCs w:val="20"/>
        </w:rPr>
      </w:pPr>
    </w:p>
    <w:p w:rsidR="00F4339E" w:rsidRPr="009E7F10" w:rsidRDefault="00F4339E" w:rsidP="006537FF">
      <w:pPr>
        <w:spacing w:after="0" w:line="276" w:lineRule="auto"/>
        <w:rPr>
          <w:rFonts w:ascii="Roboto" w:hAnsi="Roboto" w:cs="Segoe UI"/>
          <w:sz w:val="20"/>
          <w:szCs w:val="20"/>
        </w:rPr>
      </w:pPr>
      <w:r w:rsidRPr="009E7F10">
        <w:rPr>
          <w:rFonts w:ascii="Roboto" w:hAnsi="Roboto" w:cs="Segoe UI"/>
          <w:sz w:val="20"/>
          <w:szCs w:val="20"/>
        </w:rPr>
        <w:t>gezamenlijk aan te duiden als “</w:t>
      </w:r>
      <w:r w:rsidRPr="009E7F10">
        <w:rPr>
          <w:rFonts w:ascii="Roboto" w:hAnsi="Roboto" w:cs="Segoe UI"/>
          <w:sz w:val="20"/>
          <w:szCs w:val="20"/>
          <w:u w:val="single"/>
        </w:rPr>
        <w:t>Partijen</w:t>
      </w:r>
      <w:r w:rsidRPr="009E7F10">
        <w:rPr>
          <w:rFonts w:ascii="Roboto" w:hAnsi="Roboto" w:cs="Segoe UI"/>
          <w:sz w:val="20"/>
          <w:szCs w:val="20"/>
        </w:rPr>
        <w:t>”</w:t>
      </w:r>
    </w:p>
    <w:p w:rsidR="00EC1A84" w:rsidRPr="009E7F10" w:rsidRDefault="00EC1A84" w:rsidP="006537FF">
      <w:pPr>
        <w:spacing w:after="0" w:line="276" w:lineRule="auto"/>
        <w:rPr>
          <w:rFonts w:ascii="Roboto" w:hAnsi="Roboto" w:cs="Times New Roman"/>
        </w:rPr>
      </w:pPr>
    </w:p>
    <w:p w:rsidR="00EC1A84" w:rsidRPr="009E7F10" w:rsidRDefault="00EC1A84" w:rsidP="006537FF">
      <w:pPr>
        <w:spacing w:after="0" w:line="276" w:lineRule="auto"/>
        <w:rPr>
          <w:rFonts w:ascii="Roboto" w:hAnsi="Roboto" w:cs="Times New Roman"/>
          <w:b/>
        </w:rPr>
      </w:pPr>
      <w:r w:rsidRPr="009E7F10">
        <w:rPr>
          <w:rFonts w:ascii="Roboto" w:hAnsi="Roboto" w:cs="Times New Roman"/>
          <w:b/>
        </w:rPr>
        <w:t>OVERWEGENDE:</w:t>
      </w:r>
    </w:p>
    <w:p w:rsidR="00EC1A84" w:rsidRPr="009E7F10" w:rsidRDefault="00EC1A84" w:rsidP="006537FF">
      <w:pPr>
        <w:pStyle w:val="Lijstalinea"/>
        <w:spacing w:line="276" w:lineRule="auto"/>
        <w:rPr>
          <w:rFonts w:ascii="Roboto" w:hAnsi="Roboto" w:cs="Times New Roman"/>
        </w:rPr>
      </w:pPr>
    </w:p>
    <w:p w:rsidR="002C4090" w:rsidRPr="009E7F10" w:rsidRDefault="00905B52" w:rsidP="002C4090">
      <w:pPr>
        <w:pStyle w:val="Lijstalinea"/>
        <w:numPr>
          <w:ilvl w:val="0"/>
          <w:numId w:val="1"/>
        </w:numPr>
        <w:spacing w:after="0" w:line="276" w:lineRule="auto"/>
        <w:rPr>
          <w:rFonts w:ascii="Roboto" w:hAnsi="Roboto" w:cs="Segoe UI"/>
          <w:sz w:val="20"/>
          <w:szCs w:val="20"/>
        </w:rPr>
      </w:pPr>
      <w:r w:rsidRPr="009E7F10">
        <w:rPr>
          <w:rFonts w:ascii="Roboto" w:hAnsi="Roboto" w:cs="Segoe UI"/>
          <w:sz w:val="20"/>
          <w:szCs w:val="20"/>
        </w:rPr>
        <w:t xml:space="preserve">dat Opdrachtgever </w:t>
      </w:r>
      <w:r w:rsidR="002C4090" w:rsidRPr="009E7F10">
        <w:rPr>
          <w:rFonts w:ascii="Roboto" w:hAnsi="Roboto" w:cs="Segoe UI"/>
          <w:sz w:val="20"/>
          <w:szCs w:val="20"/>
        </w:rPr>
        <w:t xml:space="preserve">een overeenkomst wil sluiten met één </w:t>
      </w:r>
      <w:r w:rsidR="002E4B94" w:rsidRPr="009E7F10">
        <w:rPr>
          <w:rFonts w:ascii="Roboto" w:hAnsi="Roboto" w:cs="Segoe UI"/>
          <w:sz w:val="20"/>
          <w:szCs w:val="20"/>
        </w:rPr>
        <w:t>Opdrachtnemer</w:t>
      </w:r>
      <w:r w:rsidR="002C4090" w:rsidRPr="009E7F10">
        <w:rPr>
          <w:rFonts w:ascii="Roboto" w:hAnsi="Roboto" w:cs="Segoe UI"/>
          <w:sz w:val="20"/>
          <w:szCs w:val="20"/>
        </w:rPr>
        <w:t xml:space="preserve"> voor de </w:t>
      </w:r>
      <w:r w:rsidR="00123D03" w:rsidRPr="009E7F10">
        <w:rPr>
          <w:rFonts w:ascii="Roboto" w:hAnsi="Roboto" w:cs="Segoe UI"/>
          <w:sz w:val="20"/>
          <w:szCs w:val="20"/>
        </w:rPr>
        <w:t>levering van Gfe behuizingen en losse betonnen bodemplaten</w:t>
      </w:r>
      <w:r w:rsidR="00010B93" w:rsidRPr="009E7F10">
        <w:rPr>
          <w:rFonts w:ascii="Roboto" w:hAnsi="Roboto" w:cs="Segoe UI"/>
          <w:sz w:val="20"/>
          <w:szCs w:val="20"/>
        </w:rPr>
        <w:t>;</w:t>
      </w:r>
    </w:p>
    <w:p w:rsidR="00010B93" w:rsidRPr="009E7F10" w:rsidRDefault="00010B93" w:rsidP="00010B93">
      <w:pPr>
        <w:pStyle w:val="Lijstalinea"/>
        <w:numPr>
          <w:ilvl w:val="0"/>
          <w:numId w:val="1"/>
        </w:numPr>
        <w:spacing w:after="0" w:line="276" w:lineRule="auto"/>
        <w:rPr>
          <w:rFonts w:ascii="Roboto" w:hAnsi="Roboto" w:cs="Segoe UI"/>
          <w:sz w:val="20"/>
          <w:szCs w:val="20"/>
        </w:rPr>
      </w:pPr>
      <w:r w:rsidRPr="009E7F10">
        <w:rPr>
          <w:rFonts w:ascii="Roboto" w:hAnsi="Roboto" w:cs="Segoe UI"/>
          <w:sz w:val="20"/>
          <w:szCs w:val="20"/>
        </w:rPr>
        <w:t>dat Opdrachtgever hiervoor een Europese openbare aanbesteding heeft gehouden, die op</w:t>
      </w:r>
      <w:r w:rsidR="006C6139" w:rsidRPr="009E7F10">
        <w:rPr>
          <w:rFonts w:ascii="Roboto" w:hAnsi="Roboto" w:cs="Segoe UI"/>
          <w:sz w:val="20"/>
          <w:szCs w:val="20"/>
        </w:rPr>
        <w:t xml:space="preserve"> </w:t>
      </w:r>
      <w:r w:rsidR="00123D03" w:rsidRPr="009E7F10">
        <w:rPr>
          <w:rFonts w:ascii="Roboto" w:hAnsi="Roboto" w:cs="Segoe UI"/>
          <w:sz w:val="20"/>
          <w:szCs w:val="20"/>
        </w:rPr>
        <w:t>4 april 2022</w:t>
      </w:r>
      <w:r w:rsidR="006C6139" w:rsidRPr="009E7F10">
        <w:rPr>
          <w:rFonts w:ascii="Roboto" w:hAnsi="Roboto" w:cs="Segoe UI"/>
          <w:sz w:val="20"/>
          <w:szCs w:val="20"/>
        </w:rPr>
        <w:t xml:space="preserve"> </w:t>
      </w:r>
      <w:r w:rsidRPr="009E7F10">
        <w:rPr>
          <w:rFonts w:ascii="Roboto" w:hAnsi="Roboto" w:cs="Segoe UI"/>
          <w:sz w:val="20"/>
          <w:szCs w:val="20"/>
        </w:rPr>
        <w:t>is gepubliceerd op TenderNed met de daarbij behorende documentatie, onder toepassing van de (gewijzigde) Aanbestedingswet 2012;</w:t>
      </w:r>
    </w:p>
    <w:p w:rsidR="00010B93" w:rsidRPr="009E7F10" w:rsidRDefault="00010B93" w:rsidP="00010B93">
      <w:pPr>
        <w:pStyle w:val="Lijstalinea"/>
        <w:numPr>
          <w:ilvl w:val="0"/>
          <w:numId w:val="1"/>
        </w:numPr>
        <w:spacing w:after="0" w:line="276" w:lineRule="auto"/>
        <w:rPr>
          <w:rFonts w:ascii="Roboto" w:hAnsi="Roboto" w:cs="Segoe UI"/>
          <w:sz w:val="20"/>
          <w:szCs w:val="20"/>
        </w:rPr>
      </w:pPr>
      <w:r w:rsidRPr="009E7F10">
        <w:rPr>
          <w:rFonts w:ascii="Roboto" w:hAnsi="Roboto" w:cs="Segoe UI"/>
          <w:sz w:val="20"/>
          <w:szCs w:val="20"/>
        </w:rPr>
        <w:t xml:space="preserve">dat </w:t>
      </w:r>
      <w:r w:rsidR="002E4B94" w:rsidRPr="009E7F10">
        <w:rPr>
          <w:rFonts w:ascii="Roboto" w:hAnsi="Roboto" w:cs="Segoe UI"/>
          <w:sz w:val="20"/>
          <w:szCs w:val="20"/>
        </w:rPr>
        <w:t>Opdrachtnemer</w:t>
      </w:r>
      <w:r w:rsidRPr="009E7F10">
        <w:rPr>
          <w:rFonts w:ascii="Roboto" w:hAnsi="Roboto" w:cs="Segoe UI"/>
          <w:sz w:val="20"/>
          <w:szCs w:val="20"/>
        </w:rPr>
        <w:t xml:space="preserve"> op </w:t>
      </w:r>
      <w:r w:rsidRPr="009E7F10">
        <w:rPr>
          <w:rFonts w:ascii="Roboto" w:hAnsi="Roboto" w:cs="Segoe UI"/>
          <w:sz w:val="20"/>
          <w:szCs w:val="20"/>
          <w:highlight w:val="yellow"/>
        </w:rPr>
        <w:t>[datum]</w:t>
      </w:r>
      <w:r w:rsidRPr="009E7F10">
        <w:rPr>
          <w:rFonts w:ascii="Roboto" w:hAnsi="Roboto" w:cs="Segoe UI"/>
          <w:sz w:val="20"/>
          <w:szCs w:val="20"/>
        </w:rPr>
        <w:t xml:space="preserve"> een inschrijving heeft gedaan;</w:t>
      </w:r>
    </w:p>
    <w:p w:rsidR="00010B93" w:rsidRPr="009E7F10" w:rsidRDefault="00010B93" w:rsidP="00010B93">
      <w:pPr>
        <w:pStyle w:val="Lijstalinea"/>
        <w:numPr>
          <w:ilvl w:val="0"/>
          <w:numId w:val="1"/>
        </w:numPr>
        <w:spacing w:after="0" w:line="276" w:lineRule="auto"/>
        <w:rPr>
          <w:rFonts w:ascii="Roboto" w:hAnsi="Roboto" w:cs="Segoe UI"/>
          <w:sz w:val="20"/>
          <w:szCs w:val="20"/>
        </w:rPr>
      </w:pPr>
      <w:r w:rsidRPr="009E7F10">
        <w:rPr>
          <w:rFonts w:ascii="Roboto" w:hAnsi="Roboto" w:cs="Segoe UI"/>
          <w:sz w:val="20"/>
          <w:szCs w:val="20"/>
        </w:rPr>
        <w:t xml:space="preserve">dat de opdracht aan </w:t>
      </w:r>
      <w:r w:rsidR="002E4B94" w:rsidRPr="009E7F10">
        <w:rPr>
          <w:rFonts w:ascii="Roboto" w:hAnsi="Roboto" w:cs="Segoe UI"/>
          <w:sz w:val="20"/>
          <w:szCs w:val="20"/>
        </w:rPr>
        <w:t>Opdrachtnemer</w:t>
      </w:r>
      <w:r w:rsidRPr="009E7F10">
        <w:rPr>
          <w:rFonts w:ascii="Roboto" w:hAnsi="Roboto" w:cs="Segoe UI"/>
          <w:sz w:val="20"/>
          <w:szCs w:val="20"/>
        </w:rPr>
        <w:t xml:space="preserve"> </w:t>
      </w:r>
      <w:r w:rsidR="00123D03" w:rsidRPr="009E7F10">
        <w:rPr>
          <w:rFonts w:ascii="Roboto" w:hAnsi="Roboto" w:cs="Segoe UI"/>
          <w:sz w:val="20"/>
          <w:szCs w:val="20"/>
        </w:rPr>
        <w:t xml:space="preserve">voorlopig is </w:t>
      </w:r>
      <w:r w:rsidRPr="009E7F10">
        <w:rPr>
          <w:rFonts w:ascii="Roboto" w:hAnsi="Roboto" w:cs="Segoe UI"/>
          <w:sz w:val="20"/>
          <w:szCs w:val="20"/>
        </w:rPr>
        <w:t xml:space="preserve">gegund op </w:t>
      </w:r>
      <w:r w:rsidRPr="009E7F10">
        <w:rPr>
          <w:rFonts w:ascii="Roboto" w:hAnsi="Roboto" w:cs="Segoe UI"/>
          <w:sz w:val="20"/>
          <w:szCs w:val="20"/>
          <w:highlight w:val="yellow"/>
        </w:rPr>
        <w:t>[datum]</w:t>
      </w:r>
      <w:r w:rsidR="00123D03" w:rsidRPr="009E7F10">
        <w:rPr>
          <w:rFonts w:ascii="Roboto" w:hAnsi="Roboto" w:cs="Segoe UI"/>
          <w:sz w:val="20"/>
          <w:szCs w:val="20"/>
        </w:rPr>
        <w:t xml:space="preserve"> en dat hier bezwaren tegen aangetekend zijn</w:t>
      </w:r>
      <w:r w:rsidRPr="009E7F10">
        <w:rPr>
          <w:rFonts w:ascii="Roboto" w:hAnsi="Roboto" w:cs="Segoe UI"/>
          <w:sz w:val="20"/>
          <w:szCs w:val="20"/>
        </w:rPr>
        <w:t>;</w:t>
      </w:r>
    </w:p>
    <w:p w:rsidR="00BA52AE" w:rsidRPr="009E7F10" w:rsidRDefault="00BA52AE" w:rsidP="006537FF">
      <w:pPr>
        <w:pStyle w:val="Lijstalinea"/>
        <w:numPr>
          <w:ilvl w:val="0"/>
          <w:numId w:val="1"/>
        </w:numPr>
        <w:spacing w:after="0" w:line="276" w:lineRule="auto"/>
        <w:rPr>
          <w:rFonts w:ascii="Roboto" w:hAnsi="Roboto" w:cs="Times New Roman"/>
        </w:rPr>
      </w:pPr>
      <w:r w:rsidRPr="009E7F10">
        <w:rPr>
          <w:rFonts w:ascii="Roboto" w:hAnsi="Roboto" w:cs="Segoe UI"/>
          <w:sz w:val="20"/>
          <w:szCs w:val="20"/>
        </w:rPr>
        <w:t>dat Partijen</w:t>
      </w:r>
      <w:r w:rsidR="001C3B35" w:rsidRPr="009E7F10">
        <w:rPr>
          <w:rFonts w:ascii="Roboto" w:hAnsi="Roboto" w:cs="Segoe UI"/>
          <w:sz w:val="20"/>
          <w:szCs w:val="20"/>
        </w:rPr>
        <w:t xml:space="preserve"> hierover</w:t>
      </w:r>
      <w:r w:rsidRPr="009E7F10">
        <w:rPr>
          <w:rFonts w:ascii="Roboto" w:hAnsi="Roboto" w:cs="Segoe UI"/>
          <w:sz w:val="20"/>
          <w:szCs w:val="20"/>
        </w:rPr>
        <w:t xml:space="preserve"> hun afspraken </w:t>
      </w:r>
      <w:r w:rsidR="001C3B35" w:rsidRPr="009E7F10">
        <w:rPr>
          <w:rFonts w:ascii="Roboto" w:hAnsi="Roboto" w:cs="Segoe UI"/>
          <w:sz w:val="20"/>
          <w:szCs w:val="20"/>
        </w:rPr>
        <w:t xml:space="preserve">nader </w:t>
      </w:r>
      <w:r w:rsidRPr="009E7F10">
        <w:rPr>
          <w:rFonts w:ascii="Roboto" w:hAnsi="Roboto" w:cs="Segoe UI"/>
          <w:sz w:val="20"/>
          <w:szCs w:val="20"/>
        </w:rPr>
        <w:t>wensen vast</w:t>
      </w:r>
      <w:r w:rsidR="00E21AF5" w:rsidRPr="009E7F10">
        <w:rPr>
          <w:rFonts w:ascii="Roboto" w:hAnsi="Roboto" w:cs="Segoe UI"/>
          <w:sz w:val="20"/>
          <w:szCs w:val="20"/>
        </w:rPr>
        <w:t xml:space="preserve"> te leggen in deze Overeenkomst;</w:t>
      </w:r>
      <w:r w:rsidR="008318C8" w:rsidRPr="009E7F10">
        <w:rPr>
          <w:rFonts w:ascii="Roboto" w:hAnsi="Roboto" w:cs="Segoe UI"/>
          <w:sz w:val="20"/>
          <w:szCs w:val="20"/>
        </w:rPr>
        <w:br/>
      </w:r>
    </w:p>
    <w:p w:rsidR="00EC1A84" w:rsidRPr="009E7F10" w:rsidRDefault="00EC1A84" w:rsidP="00EC1A84">
      <w:pPr>
        <w:spacing w:after="0" w:line="240" w:lineRule="auto"/>
        <w:rPr>
          <w:rFonts w:ascii="Roboto" w:hAnsi="Roboto" w:cs="Times New Roman"/>
          <w:b/>
        </w:rPr>
      </w:pPr>
      <w:r w:rsidRPr="009E7F10">
        <w:rPr>
          <w:rFonts w:ascii="Roboto" w:hAnsi="Roboto" w:cs="Times New Roman"/>
          <w:b/>
        </w:rPr>
        <w:t>KOMEN OVEREEN ALS VOLGT:</w:t>
      </w:r>
    </w:p>
    <w:p w:rsidR="00EC1A84" w:rsidRPr="009E7F10" w:rsidRDefault="00EC1A84" w:rsidP="00EC1A84">
      <w:pPr>
        <w:spacing w:after="0" w:line="240" w:lineRule="auto"/>
        <w:rPr>
          <w:rFonts w:ascii="Roboto" w:hAnsi="Roboto" w:cs="Times New Roman"/>
        </w:rPr>
      </w:pPr>
    </w:p>
    <w:p w:rsidR="00A84A1D" w:rsidRPr="009E7F10" w:rsidRDefault="00A84A1D" w:rsidP="00EC1A84">
      <w:pPr>
        <w:spacing w:after="0" w:line="240" w:lineRule="auto"/>
        <w:rPr>
          <w:rFonts w:ascii="Roboto" w:hAnsi="Roboto" w:cs="Times New Roman"/>
          <w:b/>
        </w:rPr>
      </w:pPr>
      <w:r w:rsidRPr="009E7F10">
        <w:rPr>
          <w:rFonts w:ascii="Roboto" w:hAnsi="Roboto" w:cs="Times New Roman"/>
          <w:b/>
        </w:rPr>
        <w:t>Artikel 1</w:t>
      </w:r>
      <w:r w:rsidRPr="009E7F10">
        <w:rPr>
          <w:rFonts w:ascii="Roboto" w:hAnsi="Roboto" w:cs="Times New Roman"/>
          <w:b/>
        </w:rPr>
        <w:tab/>
        <w:t>Begrippen</w:t>
      </w:r>
    </w:p>
    <w:p w:rsidR="00EF1816" w:rsidRPr="009E7F10" w:rsidRDefault="00EF1816" w:rsidP="006537FF">
      <w:pPr>
        <w:spacing w:after="0" w:line="276" w:lineRule="auto"/>
        <w:rPr>
          <w:rFonts w:ascii="Roboto" w:eastAsia="Calibri" w:hAnsi="Roboto" w:cs="Segoe UI"/>
          <w:sz w:val="20"/>
          <w:szCs w:val="20"/>
        </w:rPr>
      </w:pPr>
      <w:r w:rsidRPr="009E7F10">
        <w:rPr>
          <w:rFonts w:ascii="Roboto" w:eastAsia="Calibri" w:hAnsi="Roboto" w:cs="Segoe UI"/>
          <w:sz w:val="20"/>
          <w:szCs w:val="20"/>
        </w:rPr>
        <w:t xml:space="preserve">In deze Overeenkomst wordt een aantal begrippen met een beginhoofdletter gebruikt. Aan deze begrippen komt de betekenis toe die hieraan wordt gegeven in artikel </w:t>
      </w:r>
      <w:r w:rsidR="009E7F10">
        <w:rPr>
          <w:rFonts w:ascii="Roboto" w:eastAsia="Calibri" w:hAnsi="Roboto" w:cs="Segoe UI"/>
          <w:sz w:val="20"/>
          <w:szCs w:val="20"/>
        </w:rPr>
        <w:t>2</w:t>
      </w:r>
      <w:r w:rsidRPr="009E7F10">
        <w:rPr>
          <w:rFonts w:ascii="Roboto" w:eastAsia="Calibri" w:hAnsi="Roboto" w:cs="Segoe UI"/>
          <w:sz w:val="20"/>
          <w:szCs w:val="20"/>
        </w:rPr>
        <w:t xml:space="preserve"> van de Algemene inkoopvoorwaarden Regio Gooi en Vechtstreek 20</w:t>
      </w:r>
      <w:r w:rsidR="00123D03" w:rsidRPr="009E7F10">
        <w:rPr>
          <w:rFonts w:ascii="Roboto" w:eastAsia="Calibri" w:hAnsi="Roboto" w:cs="Segoe UI"/>
          <w:sz w:val="20"/>
          <w:szCs w:val="20"/>
        </w:rPr>
        <w:t>22</w:t>
      </w:r>
      <w:r w:rsidRPr="009E7F10">
        <w:rPr>
          <w:rFonts w:ascii="Roboto" w:eastAsia="Calibri" w:hAnsi="Roboto" w:cs="Segoe UI"/>
          <w:sz w:val="20"/>
          <w:szCs w:val="20"/>
        </w:rPr>
        <w:t xml:space="preserve"> (hierna te noemen: Algemene inkoopvoorwaarden). </w:t>
      </w:r>
    </w:p>
    <w:p w:rsidR="00EF1816" w:rsidRPr="009E7F10" w:rsidRDefault="00EF1816" w:rsidP="006537FF">
      <w:pPr>
        <w:spacing w:after="0" w:line="276" w:lineRule="auto"/>
        <w:rPr>
          <w:rFonts w:ascii="Roboto" w:eastAsia="Calibri" w:hAnsi="Roboto" w:cs="Segoe UI"/>
          <w:b/>
          <w:sz w:val="20"/>
          <w:szCs w:val="20"/>
        </w:rPr>
      </w:pPr>
    </w:p>
    <w:p w:rsidR="00EC1A84" w:rsidRPr="009E7F10" w:rsidRDefault="00EC1A84" w:rsidP="006537FF">
      <w:pPr>
        <w:widowControl w:val="0"/>
        <w:spacing w:after="0" w:line="276" w:lineRule="auto"/>
        <w:rPr>
          <w:rFonts w:ascii="Roboto" w:hAnsi="Roboto" w:cs="Segoe UI"/>
          <w:b/>
          <w:sz w:val="20"/>
          <w:szCs w:val="20"/>
        </w:rPr>
      </w:pPr>
      <w:r w:rsidRPr="009E7F10">
        <w:rPr>
          <w:rFonts w:ascii="Roboto" w:hAnsi="Roboto" w:cs="Segoe UI"/>
          <w:b/>
          <w:sz w:val="20"/>
          <w:szCs w:val="20"/>
        </w:rPr>
        <w:t xml:space="preserve">Artikel </w:t>
      </w:r>
      <w:r w:rsidR="00A84A1D" w:rsidRPr="009E7F10">
        <w:rPr>
          <w:rFonts w:ascii="Roboto" w:hAnsi="Roboto" w:cs="Segoe UI"/>
          <w:b/>
          <w:sz w:val="20"/>
          <w:szCs w:val="20"/>
        </w:rPr>
        <w:t>2</w:t>
      </w:r>
      <w:r w:rsidRPr="009E7F10">
        <w:rPr>
          <w:rFonts w:ascii="Roboto" w:hAnsi="Roboto" w:cs="Segoe UI"/>
          <w:b/>
          <w:sz w:val="20"/>
          <w:szCs w:val="20"/>
        </w:rPr>
        <w:tab/>
        <w:t>Voorwerp van de overeenkomst</w:t>
      </w:r>
    </w:p>
    <w:p w:rsidR="00EB23F1" w:rsidRPr="009E7F10" w:rsidRDefault="002E4B94" w:rsidP="006537FF">
      <w:pPr>
        <w:pStyle w:val="Lijstalinea"/>
        <w:widowControl w:val="0"/>
        <w:numPr>
          <w:ilvl w:val="0"/>
          <w:numId w:val="2"/>
        </w:numPr>
        <w:tabs>
          <w:tab w:val="left" w:pos="1276"/>
        </w:tabs>
        <w:spacing w:after="0" w:line="276" w:lineRule="auto"/>
        <w:ind w:left="357" w:hanging="357"/>
        <w:rPr>
          <w:rFonts w:ascii="Roboto" w:eastAsia="Calibri" w:hAnsi="Roboto" w:cs="Segoe UI"/>
          <w:sz w:val="20"/>
          <w:szCs w:val="20"/>
        </w:rPr>
      </w:pPr>
      <w:r w:rsidRPr="009E7F10">
        <w:rPr>
          <w:rFonts w:ascii="Roboto" w:hAnsi="Roboto" w:cs="Segoe UI"/>
          <w:sz w:val="20"/>
          <w:szCs w:val="20"/>
        </w:rPr>
        <w:t>Opdrachtnemer</w:t>
      </w:r>
      <w:r w:rsidR="00EB23F1" w:rsidRPr="009E7F10">
        <w:rPr>
          <w:rFonts w:ascii="Roboto" w:hAnsi="Roboto" w:cs="Segoe UI"/>
          <w:sz w:val="20"/>
          <w:szCs w:val="20"/>
        </w:rPr>
        <w:t xml:space="preserve"> verbindt zich jegens Opdrachtgever </w:t>
      </w:r>
      <w:r w:rsidR="00EE1770" w:rsidRPr="009E7F10">
        <w:rPr>
          <w:rFonts w:ascii="Roboto" w:hAnsi="Roboto" w:cs="Segoe UI"/>
          <w:sz w:val="20"/>
          <w:szCs w:val="20"/>
        </w:rPr>
        <w:t>tot</w:t>
      </w:r>
      <w:r w:rsidR="00123D03" w:rsidRPr="009E7F10">
        <w:rPr>
          <w:rFonts w:ascii="Roboto" w:hAnsi="Roboto" w:cs="Segoe UI"/>
          <w:sz w:val="20"/>
          <w:szCs w:val="20"/>
        </w:rPr>
        <w:t xml:space="preserve"> de levering van Gfe behuizing en losse betonnen bodemplaten, zoals beschreven in bijlage 1 en bijlage 3. </w:t>
      </w:r>
    </w:p>
    <w:p w:rsidR="009F26A5" w:rsidRPr="009E7F10" w:rsidRDefault="00EF1816" w:rsidP="006537FF">
      <w:pPr>
        <w:pStyle w:val="Lijstalinea"/>
        <w:widowControl w:val="0"/>
        <w:numPr>
          <w:ilvl w:val="0"/>
          <w:numId w:val="2"/>
        </w:numPr>
        <w:spacing w:after="0" w:line="276" w:lineRule="auto"/>
        <w:ind w:left="357" w:hanging="357"/>
        <w:rPr>
          <w:rFonts w:ascii="Roboto" w:eastAsia="Calibri" w:hAnsi="Roboto" w:cs="Segoe UI"/>
          <w:sz w:val="20"/>
          <w:szCs w:val="20"/>
        </w:rPr>
      </w:pPr>
      <w:r w:rsidRPr="009E7F10">
        <w:rPr>
          <w:rFonts w:ascii="Roboto" w:eastAsia="Calibri" w:hAnsi="Roboto" w:cs="Segoe UI"/>
          <w:sz w:val="20"/>
          <w:szCs w:val="20"/>
        </w:rPr>
        <w:t xml:space="preserve">De volgende </w:t>
      </w:r>
      <w:r w:rsidR="00E21AF5" w:rsidRPr="009E7F10">
        <w:rPr>
          <w:rFonts w:ascii="Roboto" w:eastAsia="Calibri" w:hAnsi="Roboto" w:cs="Segoe UI"/>
          <w:sz w:val="20"/>
          <w:szCs w:val="20"/>
        </w:rPr>
        <w:t>b</w:t>
      </w:r>
      <w:r w:rsidRPr="009E7F10">
        <w:rPr>
          <w:rFonts w:ascii="Roboto" w:eastAsia="Calibri" w:hAnsi="Roboto" w:cs="Segoe UI"/>
          <w:sz w:val="20"/>
          <w:szCs w:val="20"/>
        </w:rPr>
        <w:t>ijlagen maken integraal onder</w:t>
      </w:r>
      <w:r w:rsidR="009F26A5" w:rsidRPr="009E7F10">
        <w:rPr>
          <w:rFonts w:ascii="Roboto" w:eastAsia="Calibri" w:hAnsi="Roboto" w:cs="Segoe UI"/>
          <w:sz w:val="20"/>
          <w:szCs w:val="20"/>
        </w:rPr>
        <w:t>deel uit van deze Overeenkomst</w:t>
      </w:r>
      <w:r w:rsidR="00226CA2" w:rsidRPr="009E7F10">
        <w:rPr>
          <w:rFonts w:ascii="Roboto" w:eastAsia="Calibri" w:hAnsi="Roboto" w:cs="Segoe UI"/>
          <w:sz w:val="20"/>
          <w:szCs w:val="20"/>
        </w:rPr>
        <w:t>. In geval van strijdigheid tussen deze bijlagen geldt de volgende rangorde:</w:t>
      </w:r>
    </w:p>
    <w:p w:rsidR="009F26A5" w:rsidRPr="009E7F10" w:rsidRDefault="00626951" w:rsidP="009F26A5">
      <w:pPr>
        <w:pStyle w:val="Lijstalinea"/>
        <w:widowControl w:val="0"/>
        <w:numPr>
          <w:ilvl w:val="1"/>
          <w:numId w:val="2"/>
        </w:numPr>
        <w:tabs>
          <w:tab w:val="left" w:pos="1276"/>
        </w:tabs>
        <w:spacing w:after="0" w:line="276" w:lineRule="auto"/>
        <w:rPr>
          <w:rFonts w:ascii="Roboto" w:eastAsia="Calibri" w:hAnsi="Roboto" w:cs="Segoe UI"/>
          <w:sz w:val="20"/>
          <w:szCs w:val="20"/>
        </w:rPr>
      </w:pPr>
      <w:r w:rsidRPr="009E7F10">
        <w:rPr>
          <w:rFonts w:ascii="Roboto" w:eastAsia="Calibri" w:hAnsi="Roboto" w:cs="Segoe UI"/>
          <w:sz w:val="20"/>
          <w:szCs w:val="20"/>
        </w:rPr>
        <w:t>Bijlage 1</w:t>
      </w:r>
      <w:r w:rsidR="00EF1816" w:rsidRPr="009E7F10">
        <w:rPr>
          <w:rFonts w:ascii="Roboto" w:eastAsia="Calibri" w:hAnsi="Roboto" w:cs="Segoe UI"/>
          <w:sz w:val="20"/>
          <w:szCs w:val="20"/>
        </w:rPr>
        <w:t xml:space="preserve">  </w:t>
      </w:r>
      <w:r w:rsidR="00EF1816" w:rsidRPr="009E7F10">
        <w:rPr>
          <w:rFonts w:ascii="Roboto" w:eastAsia="Calibri" w:hAnsi="Roboto" w:cs="Segoe UI"/>
          <w:sz w:val="20"/>
          <w:szCs w:val="20"/>
        </w:rPr>
        <w:tab/>
      </w:r>
      <w:r w:rsidR="009F26A5" w:rsidRPr="009E7F10">
        <w:rPr>
          <w:rFonts w:ascii="Roboto" w:eastAsia="Calibri" w:hAnsi="Roboto" w:cs="Segoe UI"/>
          <w:sz w:val="20"/>
          <w:szCs w:val="20"/>
        </w:rPr>
        <w:t xml:space="preserve">Aanbestedingsdocument d.d. </w:t>
      </w:r>
      <w:r w:rsidR="00123D03" w:rsidRPr="009E7F10">
        <w:rPr>
          <w:rFonts w:ascii="Roboto" w:eastAsia="Calibri" w:hAnsi="Roboto" w:cs="Segoe UI"/>
          <w:sz w:val="20"/>
          <w:szCs w:val="20"/>
        </w:rPr>
        <w:t>4 april 2022</w:t>
      </w:r>
      <w:r w:rsidR="009F26A5" w:rsidRPr="009E7F10">
        <w:rPr>
          <w:rFonts w:ascii="Roboto" w:eastAsia="Calibri" w:hAnsi="Roboto" w:cs="Segoe UI"/>
          <w:sz w:val="20"/>
          <w:szCs w:val="20"/>
        </w:rPr>
        <w:t xml:space="preserve"> zoals gewijzigd door de Nota(s) van Inlichtingen d.d. </w:t>
      </w:r>
      <w:r w:rsidR="009F26A5" w:rsidRPr="009E7F10">
        <w:rPr>
          <w:rFonts w:ascii="Roboto" w:eastAsia="Calibri" w:hAnsi="Roboto" w:cs="Segoe UI"/>
          <w:sz w:val="20"/>
          <w:szCs w:val="20"/>
          <w:highlight w:val="yellow"/>
        </w:rPr>
        <w:t>[datum</w:t>
      </w:r>
      <w:r w:rsidR="00123D03" w:rsidRPr="009E7F10">
        <w:rPr>
          <w:rFonts w:ascii="Roboto" w:eastAsia="Calibri" w:hAnsi="Roboto" w:cs="Segoe UI"/>
          <w:sz w:val="20"/>
          <w:szCs w:val="20"/>
        </w:rPr>
        <w:t>]</w:t>
      </w:r>
    </w:p>
    <w:p w:rsidR="009F26A5" w:rsidRPr="009E7F10" w:rsidRDefault="009F26A5" w:rsidP="009F26A5">
      <w:pPr>
        <w:pStyle w:val="Lijstalinea"/>
        <w:widowControl w:val="0"/>
        <w:numPr>
          <w:ilvl w:val="1"/>
          <w:numId w:val="2"/>
        </w:numPr>
        <w:tabs>
          <w:tab w:val="left" w:pos="1276"/>
        </w:tabs>
        <w:spacing w:after="0" w:line="276" w:lineRule="auto"/>
        <w:rPr>
          <w:rFonts w:ascii="Roboto" w:eastAsia="Calibri" w:hAnsi="Roboto" w:cs="Segoe UI"/>
          <w:sz w:val="20"/>
          <w:szCs w:val="20"/>
        </w:rPr>
      </w:pPr>
      <w:r w:rsidRPr="009E7F10">
        <w:rPr>
          <w:rFonts w:ascii="Roboto" w:eastAsia="Calibri" w:hAnsi="Roboto" w:cs="Segoe UI"/>
          <w:sz w:val="20"/>
          <w:szCs w:val="20"/>
        </w:rPr>
        <w:t>Bijlage 2</w:t>
      </w:r>
      <w:r w:rsidRPr="009E7F10">
        <w:rPr>
          <w:rFonts w:ascii="Roboto" w:eastAsia="Calibri" w:hAnsi="Roboto" w:cs="Segoe UI"/>
          <w:sz w:val="20"/>
          <w:szCs w:val="20"/>
        </w:rPr>
        <w:tab/>
        <w:t>Algemene inkoopvoorwaarden Regio Gooi en Vechtstreek 20</w:t>
      </w:r>
      <w:r w:rsidR="00123D03" w:rsidRPr="009E7F10">
        <w:rPr>
          <w:rFonts w:ascii="Roboto" w:eastAsia="Calibri" w:hAnsi="Roboto" w:cs="Segoe UI"/>
          <w:sz w:val="20"/>
          <w:szCs w:val="20"/>
        </w:rPr>
        <w:t>22</w:t>
      </w:r>
    </w:p>
    <w:p w:rsidR="005B7A03" w:rsidRPr="009E7F10" w:rsidRDefault="009F26A5" w:rsidP="005B7A03">
      <w:pPr>
        <w:pStyle w:val="Lijstalinea"/>
        <w:widowControl w:val="0"/>
        <w:numPr>
          <w:ilvl w:val="1"/>
          <w:numId w:val="2"/>
        </w:numPr>
        <w:tabs>
          <w:tab w:val="left" w:pos="1276"/>
        </w:tabs>
        <w:spacing w:after="0" w:line="276" w:lineRule="auto"/>
        <w:rPr>
          <w:rFonts w:ascii="Roboto" w:hAnsi="Roboto" w:cs="Segoe UI"/>
          <w:sz w:val="20"/>
          <w:szCs w:val="20"/>
        </w:rPr>
      </w:pPr>
      <w:r w:rsidRPr="009E7F10">
        <w:rPr>
          <w:rFonts w:ascii="Roboto" w:eastAsia="Calibri" w:hAnsi="Roboto" w:cs="Segoe UI"/>
          <w:sz w:val="20"/>
          <w:szCs w:val="20"/>
        </w:rPr>
        <w:t>Bijlage 3</w:t>
      </w:r>
      <w:r w:rsidRPr="009E7F10">
        <w:rPr>
          <w:rFonts w:ascii="Roboto" w:eastAsia="Calibri" w:hAnsi="Roboto" w:cs="Segoe UI"/>
          <w:sz w:val="20"/>
          <w:szCs w:val="20"/>
        </w:rPr>
        <w:tab/>
      </w:r>
      <w:r w:rsidR="005B7A03" w:rsidRPr="009E7F10">
        <w:rPr>
          <w:rFonts w:ascii="Roboto" w:eastAsia="Calibri" w:hAnsi="Roboto" w:cs="Segoe UI"/>
          <w:sz w:val="20"/>
          <w:szCs w:val="20"/>
        </w:rPr>
        <w:t xml:space="preserve">Constructietekening van de Gfe behuizing met materiaal specificaties, ook van de (duurzame) betonplaat </w:t>
      </w:r>
    </w:p>
    <w:p w:rsidR="00E21AF5" w:rsidRPr="009E7F10" w:rsidRDefault="00626951" w:rsidP="00226CA2">
      <w:pPr>
        <w:pStyle w:val="Lijstalinea"/>
        <w:widowControl w:val="0"/>
        <w:numPr>
          <w:ilvl w:val="1"/>
          <w:numId w:val="2"/>
        </w:numPr>
        <w:tabs>
          <w:tab w:val="left" w:pos="1276"/>
        </w:tabs>
        <w:spacing w:after="0" w:line="276" w:lineRule="auto"/>
        <w:rPr>
          <w:rFonts w:ascii="Roboto" w:hAnsi="Roboto" w:cs="Segoe UI"/>
          <w:sz w:val="20"/>
          <w:szCs w:val="20"/>
        </w:rPr>
      </w:pPr>
      <w:r w:rsidRPr="009E7F10">
        <w:rPr>
          <w:rFonts w:ascii="Roboto" w:eastAsia="Calibri" w:hAnsi="Roboto" w:cs="Segoe UI"/>
          <w:sz w:val="20"/>
          <w:szCs w:val="20"/>
        </w:rPr>
        <w:t>Bijlage 4</w:t>
      </w:r>
      <w:r w:rsidRPr="009E7F10">
        <w:rPr>
          <w:rFonts w:ascii="Roboto" w:eastAsia="Calibri" w:hAnsi="Roboto" w:cs="Segoe UI"/>
          <w:sz w:val="20"/>
          <w:szCs w:val="20"/>
        </w:rPr>
        <w:tab/>
      </w:r>
      <w:r w:rsidR="00E21AF5" w:rsidRPr="009E7F10">
        <w:rPr>
          <w:rFonts w:ascii="Roboto" w:eastAsia="Calibri" w:hAnsi="Roboto" w:cs="Segoe UI"/>
          <w:sz w:val="20"/>
          <w:szCs w:val="20"/>
        </w:rPr>
        <w:t>Prijsbijlage(n)</w:t>
      </w:r>
    </w:p>
    <w:p w:rsidR="00226CA2" w:rsidRPr="009E7F10" w:rsidRDefault="00CD6117" w:rsidP="00226CA2">
      <w:pPr>
        <w:pStyle w:val="Lijstalinea"/>
        <w:widowControl w:val="0"/>
        <w:numPr>
          <w:ilvl w:val="1"/>
          <w:numId w:val="2"/>
        </w:numPr>
        <w:tabs>
          <w:tab w:val="left" w:pos="1276"/>
        </w:tabs>
        <w:spacing w:after="0" w:line="276" w:lineRule="auto"/>
        <w:rPr>
          <w:rFonts w:ascii="Roboto" w:hAnsi="Roboto" w:cs="Segoe UI"/>
          <w:sz w:val="20"/>
          <w:szCs w:val="20"/>
        </w:rPr>
      </w:pPr>
      <w:r w:rsidRPr="009E7F10">
        <w:rPr>
          <w:rFonts w:ascii="Roboto" w:eastAsia="Calibri" w:hAnsi="Roboto" w:cs="Segoe UI"/>
          <w:sz w:val="20"/>
          <w:szCs w:val="20"/>
        </w:rPr>
        <w:t>Bi</w:t>
      </w:r>
      <w:r w:rsidR="00626951" w:rsidRPr="009E7F10">
        <w:rPr>
          <w:rFonts w:ascii="Roboto" w:eastAsia="Calibri" w:hAnsi="Roboto" w:cs="Segoe UI"/>
          <w:sz w:val="20"/>
          <w:szCs w:val="20"/>
        </w:rPr>
        <w:t xml:space="preserve">jlage </w:t>
      </w:r>
      <w:r w:rsidR="005B7A03" w:rsidRPr="009E7F10">
        <w:rPr>
          <w:rFonts w:ascii="Roboto" w:eastAsia="Calibri" w:hAnsi="Roboto" w:cs="Segoe UI"/>
          <w:sz w:val="20"/>
          <w:szCs w:val="20"/>
        </w:rPr>
        <w:t>5</w:t>
      </w:r>
      <w:r w:rsidRPr="009E7F10">
        <w:rPr>
          <w:rFonts w:ascii="Roboto" w:eastAsia="Calibri" w:hAnsi="Roboto" w:cs="Segoe UI"/>
          <w:sz w:val="20"/>
          <w:szCs w:val="20"/>
        </w:rPr>
        <w:tab/>
      </w:r>
      <w:r w:rsidR="009F26A5" w:rsidRPr="009E7F10">
        <w:rPr>
          <w:rFonts w:ascii="Roboto" w:eastAsia="Calibri" w:hAnsi="Roboto" w:cs="Segoe UI"/>
          <w:sz w:val="20"/>
          <w:szCs w:val="20"/>
        </w:rPr>
        <w:t xml:space="preserve">Inschrijving van </w:t>
      </w:r>
      <w:r w:rsidR="002E4B94" w:rsidRPr="009E7F10">
        <w:rPr>
          <w:rFonts w:ascii="Roboto" w:eastAsia="Calibri" w:hAnsi="Roboto" w:cs="Segoe UI"/>
          <w:sz w:val="20"/>
          <w:szCs w:val="20"/>
        </w:rPr>
        <w:t>Opdrachtnemer</w:t>
      </w:r>
      <w:r w:rsidR="009F26A5" w:rsidRPr="009E7F10">
        <w:rPr>
          <w:rFonts w:ascii="Roboto" w:eastAsia="Calibri" w:hAnsi="Roboto" w:cs="Segoe UI"/>
          <w:sz w:val="20"/>
          <w:szCs w:val="20"/>
        </w:rPr>
        <w:t xml:space="preserve"> d.d. </w:t>
      </w:r>
      <w:r w:rsidR="009F26A5" w:rsidRPr="009E7F10">
        <w:rPr>
          <w:rFonts w:ascii="Roboto" w:eastAsia="Calibri" w:hAnsi="Roboto" w:cs="Segoe UI"/>
          <w:sz w:val="20"/>
          <w:szCs w:val="20"/>
          <w:highlight w:val="yellow"/>
        </w:rPr>
        <w:t>[datum],</w:t>
      </w:r>
      <w:r w:rsidR="009F26A5" w:rsidRPr="009E7F10">
        <w:rPr>
          <w:rFonts w:ascii="Roboto" w:eastAsia="Calibri" w:hAnsi="Roboto" w:cs="Segoe UI"/>
          <w:sz w:val="20"/>
          <w:szCs w:val="20"/>
        </w:rPr>
        <w:t xml:space="preserve"> </w:t>
      </w:r>
    </w:p>
    <w:p w:rsidR="00BA52AE" w:rsidRPr="009E7F10" w:rsidRDefault="00BA52AE" w:rsidP="00226CA2">
      <w:pPr>
        <w:pStyle w:val="Lijstalinea"/>
        <w:widowControl w:val="0"/>
        <w:numPr>
          <w:ilvl w:val="0"/>
          <w:numId w:val="2"/>
        </w:numPr>
        <w:tabs>
          <w:tab w:val="left" w:pos="1276"/>
        </w:tabs>
        <w:spacing w:after="0" w:line="276" w:lineRule="auto"/>
        <w:rPr>
          <w:rFonts w:ascii="Roboto" w:hAnsi="Roboto" w:cs="Segoe UI"/>
          <w:sz w:val="20"/>
          <w:szCs w:val="20"/>
        </w:rPr>
      </w:pPr>
      <w:r w:rsidRPr="009E7F10">
        <w:rPr>
          <w:rFonts w:ascii="Roboto" w:hAnsi="Roboto" w:cs="Segoe UI"/>
          <w:sz w:val="20"/>
          <w:szCs w:val="20"/>
        </w:rPr>
        <w:t>In geval van strijdigheid tussen deze Overeenkomst en een of meer van de in het vorige lid genoemde bijlagen, prevaleert het gestelde in de Overeenkomst</w:t>
      </w:r>
      <w:r w:rsidR="008318C8" w:rsidRPr="009E7F10">
        <w:rPr>
          <w:rFonts w:ascii="Roboto" w:hAnsi="Roboto" w:cs="Segoe UI"/>
          <w:sz w:val="20"/>
          <w:szCs w:val="20"/>
        </w:rPr>
        <w:t>.</w:t>
      </w:r>
    </w:p>
    <w:p w:rsidR="00BA52AE" w:rsidRPr="009E7F10" w:rsidRDefault="00BA52AE" w:rsidP="006537FF">
      <w:pPr>
        <w:pStyle w:val="Lijstalinea"/>
        <w:numPr>
          <w:ilvl w:val="0"/>
          <w:numId w:val="2"/>
        </w:numPr>
        <w:spacing w:after="0" w:line="276" w:lineRule="auto"/>
        <w:rPr>
          <w:rFonts w:ascii="Roboto" w:hAnsi="Roboto" w:cs="Segoe UI"/>
          <w:sz w:val="20"/>
          <w:szCs w:val="20"/>
        </w:rPr>
      </w:pPr>
      <w:r w:rsidRPr="009E7F10">
        <w:rPr>
          <w:rFonts w:ascii="Roboto" w:hAnsi="Roboto" w:cs="Segoe UI"/>
          <w:sz w:val="20"/>
          <w:szCs w:val="20"/>
        </w:rPr>
        <w:t xml:space="preserve">Wijzigingen van deze Overeenkomst of aanvullingen daarop worden eerst rechtsgeldig en bindend voor Partijen, nadat zij schriftelijk, in de vorm van een aan deze overeenkomst te hechten bijlage, tussen Opdrachtgever en </w:t>
      </w:r>
      <w:r w:rsidR="002E4B94" w:rsidRPr="009E7F10">
        <w:rPr>
          <w:rFonts w:ascii="Roboto" w:hAnsi="Roboto" w:cs="Segoe UI"/>
          <w:sz w:val="20"/>
          <w:szCs w:val="20"/>
        </w:rPr>
        <w:t>Opdrachtnemer</w:t>
      </w:r>
      <w:r w:rsidRPr="009E7F10">
        <w:rPr>
          <w:rFonts w:ascii="Roboto" w:hAnsi="Roboto" w:cs="Segoe UI"/>
          <w:sz w:val="20"/>
          <w:szCs w:val="20"/>
        </w:rPr>
        <w:t xml:space="preserve"> zijn overeen gekomen.</w:t>
      </w:r>
    </w:p>
    <w:p w:rsidR="00C8046C" w:rsidRPr="009E7F10" w:rsidRDefault="00BA52AE" w:rsidP="006537FF">
      <w:pPr>
        <w:pStyle w:val="Lijstalinea"/>
        <w:numPr>
          <w:ilvl w:val="0"/>
          <w:numId w:val="2"/>
        </w:numPr>
        <w:spacing w:after="0" w:line="276" w:lineRule="auto"/>
        <w:rPr>
          <w:rFonts w:ascii="Roboto" w:hAnsi="Roboto" w:cs="Segoe UI"/>
          <w:sz w:val="20"/>
          <w:szCs w:val="20"/>
        </w:rPr>
      </w:pPr>
      <w:r w:rsidRPr="009E7F10">
        <w:rPr>
          <w:rFonts w:ascii="Roboto" w:hAnsi="Roboto" w:cs="Segoe UI"/>
          <w:sz w:val="20"/>
          <w:szCs w:val="20"/>
        </w:rPr>
        <w:lastRenderedPageBreak/>
        <w:t xml:space="preserve">Op deze Overeenkomst zijn uitsluitend van toepassing de Algemene inkoopvoorwaarden Regio Gooi en Vechtstreek </w:t>
      </w:r>
      <w:r w:rsidR="001A28C9" w:rsidRPr="009E7F10">
        <w:rPr>
          <w:rFonts w:ascii="Roboto" w:hAnsi="Roboto" w:cs="Segoe UI"/>
          <w:sz w:val="20"/>
          <w:szCs w:val="20"/>
        </w:rPr>
        <w:t>20</w:t>
      </w:r>
      <w:r w:rsidR="002E4B94" w:rsidRPr="009E7F10">
        <w:rPr>
          <w:rFonts w:ascii="Roboto" w:hAnsi="Roboto" w:cs="Segoe UI"/>
          <w:sz w:val="20"/>
          <w:szCs w:val="20"/>
        </w:rPr>
        <w:t>22</w:t>
      </w:r>
      <w:r w:rsidRPr="009E7F10">
        <w:rPr>
          <w:rFonts w:ascii="Roboto" w:hAnsi="Roboto" w:cs="Segoe UI"/>
          <w:sz w:val="20"/>
          <w:szCs w:val="20"/>
        </w:rPr>
        <w:t xml:space="preserve">, voor zover daar bij deze Overeenkomst niet van wordt afgeweken. </w:t>
      </w:r>
      <w:r w:rsidR="008318C8" w:rsidRPr="009E7F10">
        <w:rPr>
          <w:rFonts w:ascii="Roboto" w:hAnsi="Roboto" w:cs="Segoe UI"/>
          <w:sz w:val="20"/>
          <w:szCs w:val="20"/>
        </w:rPr>
        <w:br/>
      </w:r>
      <w:r w:rsidRPr="009E7F10">
        <w:rPr>
          <w:rFonts w:ascii="Roboto" w:hAnsi="Roboto" w:cs="Segoe UI"/>
          <w:sz w:val="20"/>
          <w:szCs w:val="20"/>
        </w:rPr>
        <w:t xml:space="preserve">De toepasselijkheid van (eventuele) algemene en bijzondere voorwaarden van </w:t>
      </w:r>
      <w:r w:rsidR="002E4B94" w:rsidRPr="009E7F10">
        <w:rPr>
          <w:rFonts w:ascii="Roboto" w:hAnsi="Roboto" w:cs="Segoe UI"/>
          <w:sz w:val="20"/>
          <w:szCs w:val="20"/>
        </w:rPr>
        <w:t>Opdrachtnemer</w:t>
      </w:r>
      <w:r w:rsidRPr="009E7F10">
        <w:rPr>
          <w:rFonts w:ascii="Roboto" w:hAnsi="Roboto" w:cs="Segoe UI"/>
          <w:sz w:val="20"/>
          <w:szCs w:val="20"/>
        </w:rPr>
        <w:t xml:space="preserve"> zijn uitgesloten.</w:t>
      </w:r>
    </w:p>
    <w:p w:rsidR="00C3479D" w:rsidRPr="009E7F10" w:rsidRDefault="00C3479D" w:rsidP="006537FF">
      <w:pPr>
        <w:spacing w:after="0" w:line="276" w:lineRule="auto"/>
        <w:rPr>
          <w:rFonts w:ascii="Roboto" w:hAnsi="Roboto" w:cs="Segoe UI"/>
          <w:sz w:val="20"/>
          <w:szCs w:val="20"/>
        </w:rPr>
      </w:pPr>
    </w:p>
    <w:p w:rsidR="00C11BC8" w:rsidRPr="009E7F10" w:rsidRDefault="00C11BC8" w:rsidP="006537FF">
      <w:pPr>
        <w:spacing w:after="0" w:line="276" w:lineRule="auto"/>
        <w:rPr>
          <w:rFonts w:ascii="Roboto" w:hAnsi="Roboto" w:cs="Segoe UI"/>
          <w:b/>
          <w:sz w:val="20"/>
          <w:szCs w:val="20"/>
        </w:rPr>
      </w:pPr>
      <w:r w:rsidRPr="009E7F10">
        <w:rPr>
          <w:rFonts w:ascii="Roboto" w:hAnsi="Roboto" w:cs="Segoe UI"/>
          <w:b/>
          <w:sz w:val="20"/>
          <w:szCs w:val="20"/>
        </w:rPr>
        <w:t xml:space="preserve">Artikel </w:t>
      </w:r>
      <w:r w:rsidR="00A84A1D" w:rsidRPr="009E7F10">
        <w:rPr>
          <w:rFonts w:ascii="Roboto" w:hAnsi="Roboto" w:cs="Segoe UI"/>
          <w:b/>
          <w:sz w:val="20"/>
          <w:szCs w:val="20"/>
        </w:rPr>
        <w:t>3</w:t>
      </w:r>
      <w:r w:rsidRPr="009E7F10">
        <w:rPr>
          <w:rFonts w:ascii="Roboto" w:hAnsi="Roboto" w:cs="Segoe UI"/>
          <w:b/>
          <w:sz w:val="20"/>
          <w:szCs w:val="20"/>
        </w:rPr>
        <w:tab/>
      </w:r>
      <w:r w:rsidR="005058D5" w:rsidRPr="009E7F10">
        <w:rPr>
          <w:rFonts w:ascii="Roboto" w:hAnsi="Roboto" w:cs="Segoe UI"/>
          <w:b/>
          <w:sz w:val="20"/>
          <w:szCs w:val="20"/>
        </w:rPr>
        <w:t>D</w:t>
      </w:r>
      <w:r w:rsidRPr="009E7F10">
        <w:rPr>
          <w:rFonts w:ascii="Roboto" w:hAnsi="Roboto" w:cs="Segoe UI"/>
          <w:b/>
          <w:sz w:val="20"/>
          <w:szCs w:val="20"/>
        </w:rPr>
        <w:t>uur van de overeenkomst</w:t>
      </w:r>
    </w:p>
    <w:p w:rsidR="00244BDD" w:rsidRPr="009E7F10" w:rsidRDefault="00244BDD" w:rsidP="006537FF">
      <w:pPr>
        <w:numPr>
          <w:ilvl w:val="0"/>
          <w:numId w:val="4"/>
        </w:numPr>
        <w:spacing w:after="0" w:line="276" w:lineRule="auto"/>
        <w:ind w:left="357"/>
        <w:contextualSpacing/>
        <w:rPr>
          <w:rFonts w:ascii="Roboto" w:eastAsia="Calibri" w:hAnsi="Roboto" w:cs="Segoe UI"/>
          <w:sz w:val="20"/>
          <w:szCs w:val="20"/>
        </w:rPr>
      </w:pPr>
      <w:r w:rsidRPr="009E7F10">
        <w:rPr>
          <w:rFonts w:ascii="Roboto" w:eastAsia="Calibri" w:hAnsi="Roboto" w:cs="Segoe UI"/>
          <w:sz w:val="20"/>
          <w:szCs w:val="20"/>
        </w:rPr>
        <w:t>Deze Overeenkomst is van kracht met ingang van de datum van ondertekening van de Overeenkomst</w:t>
      </w:r>
      <w:r w:rsidR="00D15B5A" w:rsidRPr="009E7F10">
        <w:rPr>
          <w:rFonts w:ascii="Roboto" w:eastAsia="Calibri" w:hAnsi="Roboto" w:cs="Segoe UI"/>
          <w:sz w:val="20"/>
          <w:szCs w:val="20"/>
        </w:rPr>
        <w:t>.</w:t>
      </w:r>
    </w:p>
    <w:p w:rsidR="00CC3CA4" w:rsidRPr="009E7F10" w:rsidRDefault="008B4958" w:rsidP="006537FF">
      <w:pPr>
        <w:numPr>
          <w:ilvl w:val="0"/>
          <w:numId w:val="4"/>
        </w:numPr>
        <w:spacing w:after="0" w:line="276" w:lineRule="auto"/>
        <w:ind w:left="357"/>
        <w:contextualSpacing/>
        <w:rPr>
          <w:rFonts w:ascii="Roboto" w:eastAsia="Calibri" w:hAnsi="Roboto" w:cs="Segoe UI"/>
          <w:sz w:val="20"/>
          <w:szCs w:val="20"/>
        </w:rPr>
      </w:pPr>
      <w:r w:rsidRPr="009E7F10">
        <w:rPr>
          <w:rFonts w:ascii="Roboto" w:eastAsia="Calibri" w:hAnsi="Roboto" w:cs="Segoe UI"/>
          <w:sz w:val="20"/>
          <w:szCs w:val="20"/>
        </w:rPr>
        <w:t xml:space="preserve">De Overeenkomst wordt aangegaan voor de duur van </w:t>
      </w:r>
      <w:r w:rsidR="00123D03" w:rsidRPr="009E7F10">
        <w:rPr>
          <w:rFonts w:ascii="Roboto" w:eastAsia="Calibri" w:hAnsi="Roboto" w:cs="Segoe UI"/>
          <w:sz w:val="20"/>
          <w:szCs w:val="20"/>
        </w:rPr>
        <w:t>4</w:t>
      </w:r>
      <w:r w:rsidRPr="009E7F10">
        <w:rPr>
          <w:rFonts w:ascii="Roboto" w:eastAsia="Calibri" w:hAnsi="Roboto" w:cs="Segoe UI"/>
          <w:sz w:val="20"/>
          <w:szCs w:val="20"/>
        </w:rPr>
        <w:t xml:space="preserve"> jaar, ingaande op 1 </w:t>
      </w:r>
      <w:r w:rsidR="00123D03" w:rsidRPr="009E7F10">
        <w:rPr>
          <w:rFonts w:ascii="Roboto" w:eastAsia="Calibri" w:hAnsi="Roboto" w:cs="Segoe UI"/>
          <w:sz w:val="20"/>
          <w:szCs w:val="20"/>
        </w:rPr>
        <w:t>september</w:t>
      </w:r>
      <w:r w:rsidRPr="009E7F10">
        <w:rPr>
          <w:rFonts w:ascii="Roboto" w:eastAsia="Calibri" w:hAnsi="Roboto" w:cs="Segoe UI"/>
          <w:sz w:val="20"/>
          <w:szCs w:val="20"/>
        </w:rPr>
        <w:t xml:space="preserve"> 2022 en eindigend op </w:t>
      </w:r>
      <w:r w:rsidR="00123D03" w:rsidRPr="009E7F10">
        <w:rPr>
          <w:rFonts w:ascii="Roboto" w:eastAsia="Calibri" w:hAnsi="Roboto" w:cs="Segoe UI"/>
          <w:sz w:val="20"/>
          <w:szCs w:val="20"/>
        </w:rPr>
        <w:t>31 augustus</w:t>
      </w:r>
      <w:r w:rsidRPr="009E7F10">
        <w:rPr>
          <w:rFonts w:ascii="Roboto" w:eastAsia="Calibri" w:hAnsi="Roboto" w:cs="Segoe UI"/>
          <w:sz w:val="20"/>
          <w:szCs w:val="20"/>
        </w:rPr>
        <w:t xml:space="preserve"> 202</w:t>
      </w:r>
      <w:r w:rsidR="00123D03" w:rsidRPr="009E7F10">
        <w:rPr>
          <w:rFonts w:ascii="Roboto" w:eastAsia="Calibri" w:hAnsi="Roboto" w:cs="Segoe UI"/>
          <w:sz w:val="20"/>
          <w:szCs w:val="20"/>
        </w:rPr>
        <w:t>6</w:t>
      </w:r>
      <w:r w:rsidR="00CC3CA4" w:rsidRPr="009E7F10">
        <w:rPr>
          <w:rFonts w:ascii="Roboto" w:eastAsia="Calibri" w:hAnsi="Roboto" w:cs="Segoe UI"/>
          <w:sz w:val="20"/>
          <w:szCs w:val="20"/>
        </w:rPr>
        <w:t>.</w:t>
      </w:r>
    </w:p>
    <w:p w:rsidR="00D15BEF" w:rsidRPr="009E7F10" w:rsidRDefault="008B4958" w:rsidP="00D15BEF">
      <w:pPr>
        <w:numPr>
          <w:ilvl w:val="0"/>
          <w:numId w:val="4"/>
        </w:numPr>
        <w:spacing w:after="0" w:line="276" w:lineRule="auto"/>
        <w:ind w:left="357"/>
        <w:contextualSpacing/>
        <w:rPr>
          <w:rFonts w:ascii="Roboto" w:eastAsia="Calibri" w:hAnsi="Roboto" w:cs="Segoe UI"/>
          <w:sz w:val="20"/>
          <w:szCs w:val="20"/>
        </w:rPr>
      </w:pPr>
      <w:r w:rsidRPr="009E7F10">
        <w:rPr>
          <w:rFonts w:ascii="Roboto" w:eastAsia="Calibri" w:hAnsi="Roboto" w:cs="Segoe UI"/>
          <w:sz w:val="20"/>
          <w:szCs w:val="20"/>
        </w:rPr>
        <w:t xml:space="preserve">De </w:t>
      </w:r>
      <w:r w:rsidR="00D15B5A" w:rsidRPr="009E7F10">
        <w:rPr>
          <w:rFonts w:ascii="Roboto" w:eastAsia="Calibri" w:hAnsi="Roboto" w:cs="Segoe UI"/>
          <w:sz w:val="20"/>
          <w:szCs w:val="20"/>
        </w:rPr>
        <w:t>O</w:t>
      </w:r>
      <w:r w:rsidRPr="009E7F10">
        <w:rPr>
          <w:rFonts w:ascii="Roboto" w:eastAsia="Calibri" w:hAnsi="Roboto" w:cs="Segoe UI"/>
          <w:sz w:val="20"/>
          <w:szCs w:val="20"/>
        </w:rPr>
        <w:t xml:space="preserve">vereenkomst </w:t>
      </w:r>
      <w:r w:rsidR="00D15B5A" w:rsidRPr="009E7F10">
        <w:rPr>
          <w:rFonts w:ascii="Roboto" w:eastAsia="Calibri" w:hAnsi="Roboto" w:cs="Segoe UI"/>
          <w:sz w:val="20"/>
          <w:szCs w:val="20"/>
        </w:rPr>
        <w:t xml:space="preserve">kan eenzijdig door Opdrachtgever </w:t>
      </w:r>
      <w:r w:rsidRPr="009E7F10">
        <w:rPr>
          <w:rFonts w:ascii="Roboto" w:eastAsia="Calibri" w:hAnsi="Roboto" w:cs="Segoe UI"/>
          <w:sz w:val="20"/>
          <w:szCs w:val="20"/>
        </w:rPr>
        <w:t xml:space="preserve">maximaal twee (2) keer </w:t>
      </w:r>
      <w:r w:rsidR="006C6139" w:rsidRPr="009E7F10">
        <w:rPr>
          <w:rFonts w:ascii="Roboto" w:eastAsia="Calibri" w:hAnsi="Roboto" w:cs="Segoe UI"/>
          <w:sz w:val="20"/>
          <w:szCs w:val="20"/>
        </w:rPr>
        <w:t xml:space="preserve">met </w:t>
      </w:r>
      <w:r w:rsidRPr="009E7F10">
        <w:rPr>
          <w:rFonts w:ascii="Roboto" w:eastAsia="Calibri" w:hAnsi="Roboto" w:cs="Segoe UI"/>
          <w:sz w:val="20"/>
          <w:szCs w:val="20"/>
        </w:rPr>
        <w:t xml:space="preserve">maximaal </w:t>
      </w:r>
      <w:r w:rsidR="00123D03" w:rsidRPr="009E7F10">
        <w:rPr>
          <w:rFonts w:ascii="Roboto" w:eastAsia="Calibri" w:hAnsi="Roboto" w:cs="Segoe UI"/>
          <w:sz w:val="20"/>
          <w:szCs w:val="20"/>
        </w:rPr>
        <w:t>twee</w:t>
      </w:r>
      <w:r w:rsidR="006C6139" w:rsidRPr="009E7F10">
        <w:rPr>
          <w:rFonts w:ascii="Roboto" w:eastAsia="Calibri" w:hAnsi="Roboto" w:cs="Segoe UI"/>
          <w:sz w:val="20"/>
          <w:szCs w:val="20"/>
        </w:rPr>
        <w:t xml:space="preserve"> (</w:t>
      </w:r>
      <w:r w:rsidR="00123D03" w:rsidRPr="009E7F10">
        <w:rPr>
          <w:rFonts w:ascii="Roboto" w:eastAsia="Calibri" w:hAnsi="Roboto" w:cs="Segoe UI"/>
          <w:sz w:val="20"/>
          <w:szCs w:val="20"/>
        </w:rPr>
        <w:t>2</w:t>
      </w:r>
      <w:r w:rsidR="006C6139" w:rsidRPr="009E7F10">
        <w:rPr>
          <w:rFonts w:ascii="Roboto" w:eastAsia="Calibri" w:hAnsi="Roboto" w:cs="Segoe UI"/>
          <w:sz w:val="20"/>
          <w:szCs w:val="20"/>
        </w:rPr>
        <w:t xml:space="preserve">) </w:t>
      </w:r>
      <w:r w:rsidRPr="009E7F10">
        <w:rPr>
          <w:rFonts w:ascii="Roboto" w:eastAsia="Calibri" w:hAnsi="Roboto" w:cs="Segoe UI"/>
          <w:sz w:val="20"/>
          <w:szCs w:val="20"/>
        </w:rPr>
        <w:t>jaar worden verlengd onder gelijkblijvende voorwaarden. Indien Opdrachtgever gebruik wens</w:t>
      </w:r>
      <w:r w:rsidR="00D15B5A" w:rsidRPr="009E7F10">
        <w:rPr>
          <w:rFonts w:ascii="Roboto" w:eastAsia="Calibri" w:hAnsi="Roboto" w:cs="Segoe UI"/>
          <w:sz w:val="20"/>
          <w:szCs w:val="20"/>
        </w:rPr>
        <w:t>t</w:t>
      </w:r>
      <w:r w:rsidRPr="009E7F10">
        <w:rPr>
          <w:rFonts w:ascii="Roboto" w:eastAsia="Calibri" w:hAnsi="Roboto" w:cs="Segoe UI"/>
          <w:sz w:val="20"/>
          <w:szCs w:val="20"/>
        </w:rPr>
        <w:t xml:space="preserve"> te maken van de optie tot verlenging van de Overeenkomst, dan wordt </w:t>
      </w:r>
      <w:r w:rsidR="00EE1770" w:rsidRPr="009E7F10">
        <w:rPr>
          <w:rFonts w:ascii="Roboto" w:eastAsia="Calibri" w:hAnsi="Roboto" w:cs="Segoe UI"/>
          <w:sz w:val="20"/>
          <w:szCs w:val="20"/>
        </w:rPr>
        <w:t>dit</w:t>
      </w:r>
      <w:r w:rsidRPr="009E7F10">
        <w:rPr>
          <w:rFonts w:ascii="Roboto" w:eastAsia="Calibri" w:hAnsi="Roboto" w:cs="Segoe UI"/>
          <w:sz w:val="20"/>
          <w:szCs w:val="20"/>
        </w:rPr>
        <w:t xml:space="preserve"> uiterlijk zes (6) maanden voor het einde van de looptijd schriftelijk vastgelegd in een bijvoegsel (addendum) op deze overeenkomst.</w:t>
      </w:r>
    </w:p>
    <w:p w:rsidR="00B30059" w:rsidRPr="009E7F10" w:rsidRDefault="00B30059" w:rsidP="00B30059">
      <w:pPr>
        <w:spacing w:after="0" w:line="276" w:lineRule="auto"/>
        <w:contextualSpacing/>
        <w:rPr>
          <w:rFonts w:ascii="Roboto" w:eastAsia="Calibri" w:hAnsi="Roboto" w:cs="Segoe UI"/>
          <w:sz w:val="20"/>
          <w:szCs w:val="20"/>
        </w:rPr>
      </w:pPr>
    </w:p>
    <w:p w:rsidR="008B1F53" w:rsidRPr="009E7F10" w:rsidRDefault="008B1F53" w:rsidP="006C6139">
      <w:pPr>
        <w:spacing w:after="0" w:line="276" w:lineRule="auto"/>
        <w:rPr>
          <w:rFonts w:ascii="Roboto" w:hAnsi="Roboto" w:cs="Segoe UI"/>
          <w:b/>
          <w:sz w:val="20"/>
          <w:szCs w:val="20"/>
        </w:rPr>
      </w:pPr>
      <w:r w:rsidRPr="009E7F10">
        <w:rPr>
          <w:rFonts w:ascii="Roboto" w:hAnsi="Roboto" w:cs="Segoe UI"/>
          <w:b/>
          <w:sz w:val="20"/>
          <w:szCs w:val="20"/>
        </w:rPr>
        <w:t xml:space="preserve">Artikel </w:t>
      </w:r>
      <w:r w:rsidR="007F24AD">
        <w:rPr>
          <w:rFonts w:ascii="Roboto" w:hAnsi="Roboto" w:cs="Segoe UI"/>
          <w:b/>
          <w:sz w:val="20"/>
          <w:szCs w:val="20"/>
        </w:rPr>
        <w:t>4</w:t>
      </w:r>
      <w:r w:rsidRPr="009E7F10">
        <w:rPr>
          <w:rFonts w:ascii="Roboto" w:hAnsi="Roboto" w:cs="Segoe UI"/>
          <w:b/>
          <w:sz w:val="20"/>
          <w:szCs w:val="20"/>
        </w:rPr>
        <w:tab/>
        <w:t>Prijs en overige financiële bepalingen</w:t>
      </w:r>
    </w:p>
    <w:p w:rsidR="002855B7" w:rsidRPr="009E7F10" w:rsidRDefault="002855B7" w:rsidP="00CD6117">
      <w:pPr>
        <w:numPr>
          <w:ilvl w:val="0"/>
          <w:numId w:val="42"/>
        </w:numPr>
        <w:spacing w:after="0" w:line="276" w:lineRule="auto"/>
        <w:contextualSpacing/>
        <w:rPr>
          <w:rFonts w:ascii="Roboto" w:eastAsia="Calibri" w:hAnsi="Roboto" w:cs="Segoe UI"/>
          <w:sz w:val="20"/>
          <w:szCs w:val="20"/>
        </w:rPr>
      </w:pPr>
      <w:r w:rsidRPr="009E7F10">
        <w:rPr>
          <w:rFonts w:ascii="Roboto" w:eastAsia="Calibri" w:hAnsi="Roboto" w:cs="Segoe UI"/>
          <w:sz w:val="20"/>
          <w:szCs w:val="20"/>
        </w:rPr>
        <w:t xml:space="preserve">De prijzen </w:t>
      </w:r>
      <w:r w:rsidR="00D15BEF" w:rsidRPr="009E7F10">
        <w:rPr>
          <w:rFonts w:ascii="Roboto" w:eastAsia="Calibri" w:hAnsi="Roboto" w:cs="Segoe UI"/>
          <w:sz w:val="20"/>
          <w:szCs w:val="20"/>
        </w:rPr>
        <w:t>zijn</w:t>
      </w:r>
      <w:r w:rsidRPr="009E7F10">
        <w:rPr>
          <w:rFonts w:ascii="Roboto" w:eastAsia="Calibri" w:hAnsi="Roboto" w:cs="Segoe UI"/>
          <w:sz w:val="20"/>
          <w:szCs w:val="20"/>
        </w:rPr>
        <w:t xml:space="preserve"> </w:t>
      </w:r>
      <w:r w:rsidR="009E7F10">
        <w:rPr>
          <w:rFonts w:ascii="Roboto" w:eastAsia="Calibri" w:hAnsi="Roboto" w:cs="Segoe UI"/>
          <w:sz w:val="20"/>
          <w:szCs w:val="20"/>
        </w:rPr>
        <w:t xml:space="preserve">zoals genoemd in </w:t>
      </w:r>
      <w:r w:rsidRPr="009E7F10">
        <w:rPr>
          <w:rFonts w:ascii="Roboto" w:eastAsia="Calibri" w:hAnsi="Roboto" w:cs="Segoe UI"/>
          <w:sz w:val="20"/>
          <w:szCs w:val="20"/>
        </w:rPr>
        <w:t>prij</w:t>
      </w:r>
      <w:r w:rsidR="009E7F10">
        <w:rPr>
          <w:rFonts w:ascii="Roboto" w:eastAsia="Calibri" w:hAnsi="Roboto" w:cs="Segoe UI"/>
          <w:sz w:val="20"/>
          <w:szCs w:val="20"/>
        </w:rPr>
        <w:t>sbijlage</w:t>
      </w:r>
      <w:r w:rsidR="00EB1951" w:rsidRPr="009E7F10">
        <w:rPr>
          <w:rFonts w:ascii="Roboto" w:eastAsia="Calibri" w:hAnsi="Roboto" w:cs="Segoe UI"/>
          <w:sz w:val="20"/>
          <w:szCs w:val="20"/>
        </w:rPr>
        <w:t xml:space="preserve"> </w:t>
      </w:r>
      <w:r w:rsidR="00D15BEF" w:rsidRPr="009E7F10">
        <w:rPr>
          <w:rFonts w:ascii="Roboto" w:eastAsia="Calibri" w:hAnsi="Roboto" w:cs="Segoe UI"/>
          <w:sz w:val="20"/>
          <w:szCs w:val="20"/>
        </w:rPr>
        <w:t>4</w:t>
      </w:r>
      <w:r w:rsidRPr="009E7F10">
        <w:rPr>
          <w:rFonts w:ascii="Roboto" w:eastAsia="Calibri" w:hAnsi="Roboto" w:cs="Segoe UI"/>
          <w:sz w:val="20"/>
          <w:szCs w:val="20"/>
        </w:rPr>
        <w:t xml:space="preserve"> van deze overeenkomst. </w:t>
      </w:r>
    </w:p>
    <w:p w:rsidR="002855B7" w:rsidRPr="009E7F10" w:rsidRDefault="002855B7" w:rsidP="00CD6117">
      <w:pPr>
        <w:numPr>
          <w:ilvl w:val="0"/>
          <w:numId w:val="42"/>
        </w:numPr>
        <w:spacing w:after="0" w:line="276" w:lineRule="auto"/>
        <w:contextualSpacing/>
        <w:rPr>
          <w:rFonts w:ascii="Roboto" w:eastAsia="Calibri" w:hAnsi="Roboto" w:cs="Segoe UI"/>
          <w:sz w:val="20"/>
          <w:szCs w:val="20"/>
        </w:rPr>
      </w:pPr>
      <w:r w:rsidRPr="009E7F10">
        <w:rPr>
          <w:rFonts w:ascii="Roboto" w:eastAsia="Calibri" w:hAnsi="Roboto" w:cs="Segoe UI"/>
          <w:sz w:val="20"/>
          <w:szCs w:val="20"/>
        </w:rPr>
        <w:t>De prijzen zijn</w:t>
      </w:r>
      <w:r w:rsidR="007F24AD">
        <w:rPr>
          <w:rFonts w:ascii="Roboto" w:eastAsia="Calibri" w:hAnsi="Roboto" w:cs="Segoe UI"/>
          <w:sz w:val="20"/>
          <w:szCs w:val="20"/>
        </w:rPr>
        <w:t xml:space="preserve"> exclusief BTW en </w:t>
      </w:r>
      <w:r w:rsidRPr="009E7F10">
        <w:rPr>
          <w:rFonts w:ascii="Roboto" w:eastAsia="Calibri" w:hAnsi="Roboto" w:cs="Segoe UI"/>
          <w:sz w:val="20"/>
          <w:szCs w:val="20"/>
        </w:rPr>
        <w:t>inclusief alle kosten, zoals (en voor zover van toepassing</w:t>
      </w:r>
      <w:r w:rsidR="007F11F3">
        <w:rPr>
          <w:rFonts w:ascii="Roboto" w:eastAsia="Calibri" w:hAnsi="Roboto" w:cs="Segoe UI"/>
          <w:sz w:val="20"/>
          <w:szCs w:val="20"/>
        </w:rPr>
        <w:t>, maar niet beperkt tot</w:t>
      </w:r>
      <w:r w:rsidRPr="009E7F10">
        <w:rPr>
          <w:rFonts w:ascii="Roboto" w:eastAsia="Calibri" w:hAnsi="Roboto" w:cs="Segoe UI"/>
          <w:sz w:val="20"/>
          <w:szCs w:val="20"/>
        </w:rPr>
        <w:t>) levering</w:t>
      </w:r>
      <w:r w:rsidR="007F11F3">
        <w:rPr>
          <w:rFonts w:ascii="Roboto" w:eastAsia="Calibri" w:hAnsi="Roboto" w:cs="Segoe UI"/>
          <w:sz w:val="20"/>
          <w:szCs w:val="20"/>
        </w:rPr>
        <w:t>skosten</w:t>
      </w:r>
      <w:r w:rsidRPr="009E7F10">
        <w:rPr>
          <w:rFonts w:ascii="Roboto" w:eastAsia="Calibri" w:hAnsi="Roboto" w:cs="Segoe UI"/>
          <w:sz w:val="20"/>
          <w:szCs w:val="20"/>
        </w:rPr>
        <w:t xml:space="preserve">, nazorg en overhead. </w:t>
      </w:r>
    </w:p>
    <w:p w:rsidR="00D15BEF" w:rsidRPr="009E7F10" w:rsidRDefault="00A5085D" w:rsidP="00AC59C6">
      <w:pPr>
        <w:numPr>
          <w:ilvl w:val="0"/>
          <w:numId w:val="42"/>
        </w:numPr>
        <w:spacing w:after="0" w:line="276" w:lineRule="auto"/>
        <w:contextualSpacing/>
        <w:rPr>
          <w:rFonts w:ascii="Roboto" w:eastAsia="Calibri" w:hAnsi="Roboto" w:cs="Segoe UI"/>
          <w:sz w:val="20"/>
          <w:szCs w:val="20"/>
        </w:rPr>
      </w:pPr>
      <w:r w:rsidRPr="009E7F10">
        <w:rPr>
          <w:rFonts w:ascii="Roboto" w:eastAsia="Calibri" w:hAnsi="Roboto" w:cs="Segoe UI"/>
          <w:sz w:val="20"/>
          <w:szCs w:val="20"/>
        </w:rPr>
        <w:t xml:space="preserve">De prijzen </w:t>
      </w:r>
      <w:r w:rsidR="00D15BEF" w:rsidRPr="009E7F10">
        <w:rPr>
          <w:rFonts w:ascii="Roboto" w:eastAsia="Calibri" w:hAnsi="Roboto" w:cs="Segoe UI"/>
          <w:sz w:val="20"/>
          <w:szCs w:val="20"/>
        </w:rPr>
        <w:t xml:space="preserve">staan vast tot en met </w:t>
      </w:r>
      <w:r w:rsidR="00DB01F7" w:rsidRPr="009E7F10">
        <w:rPr>
          <w:rFonts w:ascii="Roboto" w:eastAsia="Calibri" w:hAnsi="Roboto" w:cs="Segoe UI"/>
          <w:sz w:val="20"/>
          <w:szCs w:val="20"/>
        </w:rPr>
        <w:t>31 december 2023</w:t>
      </w:r>
      <w:r w:rsidR="00AC59C6" w:rsidRPr="009E7F10">
        <w:rPr>
          <w:rFonts w:ascii="Roboto" w:eastAsia="Calibri" w:hAnsi="Roboto" w:cs="Segoe UI"/>
          <w:sz w:val="20"/>
          <w:szCs w:val="20"/>
        </w:rPr>
        <w:t>.</w:t>
      </w:r>
      <w:r w:rsidR="00D15BEF" w:rsidRPr="009E7F10">
        <w:rPr>
          <w:rFonts w:ascii="Roboto" w:eastAsia="Calibri" w:hAnsi="Roboto" w:cs="Segoe UI"/>
          <w:sz w:val="20"/>
          <w:szCs w:val="20"/>
        </w:rPr>
        <w:t xml:space="preserve"> </w:t>
      </w:r>
      <w:r w:rsidR="00DB01F7" w:rsidRPr="009E7F10">
        <w:rPr>
          <w:rFonts w:ascii="Roboto" w:eastAsia="Calibri" w:hAnsi="Roboto" w:cs="Segoe UI"/>
          <w:sz w:val="20"/>
          <w:szCs w:val="20"/>
        </w:rPr>
        <w:t xml:space="preserve">Prijsaanpassingen vinden maximaal éénmaal per jaar plaats, voor het eerst op 1 januari 2024. Een voorstel tot prijsaanpassing dient </w:t>
      </w:r>
      <w:r w:rsidR="00AC59C6" w:rsidRPr="009E7F10">
        <w:rPr>
          <w:rFonts w:ascii="Roboto" w:eastAsia="Calibri" w:hAnsi="Roboto" w:cs="Segoe UI"/>
          <w:sz w:val="20"/>
          <w:szCs w:val="20"/>
        </w:rPr>
        <w:t>schriftelijk</w:t>
      </w:r>
      <w:r w:rsidR="00DB01F7" w:rsidRPr="009E7F10">
        <w:rPr>
          <w:rFonts w:ascii="Roboto" w:eastAsia="Calibri" w:hAnsi="Roboto" w:cs="Segoe UI"/>
          <w:sz w:val="20"/>
          <w:szCs w:val="20"/>
        </w:rPr>
        <w:t xml:space="preserve"> en onderbouwd </w:t>
      </w:r>
      <w:r w:rsidR="00AC59C6" w:rsidRPr="009E7F10">
        <w:rPr>
          <w:rFonts w:ascii="Roboto" w:eastAsia="Calibri" w:hAnsi="Roboto" w:cs="Segoe UI"/>
          <w:sz w:val="20"/>
          <w:szCs w:val="20"/>
        </w:rPr>
        <w:t>uiterlijk</w:t>
      </w:r>
      <w:r w:rsidR="00DB01F7" w:rsidRPr="009E7F10">
        <w:rPr>
          <w:rFonts w:ascii="Roboto" w:eastAsia="Calibri" w:hAnsi="Roboto" w:cs="Segoe UI"/>
          <w:sz w:val="20"/>
          <w:szCs w:val="20"/>
        </w:rPr>
        <w:t xml:space="preserve"> twee </w:t>
      </w:r>
      <w:r w:rsidR="00AC59C6" w:rsidRPr="009E7F10">
        <w:rPr>
          <w:rFonts w:ascii="Roboto" w:eastAsia="Calibri" w:hAnsi="Roboto" w:cs="Segoe UI"/>
          <w:sz w:val="20"/>
          <w:szCs w:val="20"/>
        </w:rPr>
        <w:t>maanden</w:t>
      </w:r>
      <w:r w:rsidR="00DB01F7" w:rsidRPr="009E7F10">
        <w:rPr>
          <w:rFonts w:ascii="Roboto" w:eastAsia="Calibri" w:hAnsi="Roboto" w:cs="Segoe UI"/>
          <w:sz w:val="20"/>
          <w:szCs w:val="20"/>
        </w:rPr>
        <w:t xml:space="preserve"> voor ingang van de gewenste prijsaanpassing bij de wederpartij te zijn ingediend. </w:t>
      </w:r>
    </w:p>
    <w:p w:rsidR="00A5085D" w:rsidRPr="009E7F10" w:rsidRDefault="00AC59C6" w:rsidP="007F24AD">
      <w:pPr>
        <w:numPr>
          <w:ilvl w:val="0"/>
          <w:numId w:val="42"/>
        </w:numPr>
        <w:spacing w:after="0" w:line="276" w:lineRule="auto"/>
        <w:contextualSpacing/>
        <w:rPr>
          <w:rFonts w:ascii="Roboto" w:eastAsia="Calibri" w:hAnsi="Roboto" w:cs="Segoe UI"/>
          <w:sz w:val="20"/>
          <w:szCs w:val="20"/>
        </w:rPr>
      </w:pPr>
      <w:r w:rsidRPr="009E7F10">
        <w:rPr>
          <w:rFonts w:ascii="Roboto" w:eastAsia="Calibri" w:hAnsi="Roboto" w:cs="Segoe UI"/>
          <w:sz w:val="20"/>
          <w:szCs w:val="20"/>
        </w:rPr>
        <w:t>De prijsaanpassing mag nooit meer bedragen dan het door de CBS vastgestelde indexcijfer Consumentprijsindices (CPI) alle huishoudens 2015 = 100, categorie 000000 Alle bestedingen</w:t>
      </w:r>
      <w:r w:rsidR="007F24AD">
        <w:rPr>
          <w:rFonts w:ascii="Roboto" w:eastAsia="Calibri" w:hAnsi="Roboto" w:cs="Segoe UI"/>
          <w:sz w:val="20"/>
          <w:szCs w:val="20"/>
        </w:rPr>
        <w:t>,</w:t>
      </w:r>
      <w:r w:rsidR="007F24AD" w:rsidRPr="007F24AD">
        <w:t xml:space="preserve"> </w:t>
      </w:r>
      <w:r w:rsidR="007F24AD" w:rsidRPr="007F24AD">
        <w:rPr>
          <w:rFonts w:ascii="Roboto" w:eastAsia="Calibri" w:hAnsi="Roboto" w:cs="Segoe UI"/>
          <w:sz w:val="20"/>
          <w:szCs w:val="20"/>
        </w:rPr>
        <w:t xml:space="preserve">van </w:t>
      </w:r>
      <w:r w:rsidR="007F24AD">
        <w:rPr>
          <w:rFonts w:ascii="Roboto" w:eastAsia="Calibri" w:hAnsi="Roboto" w:cs="Segoe UI"/>
          <w:sz w:val="20"/>
          <w:szCs w:val="20"/>
        </w:rPr>
        <w:t>september</w:t>
      </w:r>
      <w:r w:rsidR="007F24AD" w:rsidRPr="007F24AD">
        <w:rPr>
          <w:rFonts w:ascii="Roboto" w:eastAsia="Calibri" w:hAnsi="Roboto" w:cs="Segoe UI"/>
          <w:sz w:val="20"/>
          <w:szCs w:val="20"/>
        </w:rPr>
        <w:t xml:space="preserve"> ten opzichte van </w:t>
      </w:r>
      <w:r w:rsidR="007F24AD">
        <w:rPr>
          <w:rFonts w:ascii="Roboto" w:eastAsia="Calibri" w:hAnsi="Roboto" w:cs="Segoe UI"/>
          <w:sz w:val="20"/>
          <w:szCs w:val="20"/>
        </w:rPr>
        <w:t>september</w:t>
      </w:r>
      <w:r w:rsidR="007F24AD" w:rsidRPr="007F24AD">
        <w:rPr>
          <w:rFonts w:ascii="Roboto" w:eastAsia="Calibri" w:hAnsi="Roboto" w:cs="Segoe UI"/>
          <w:sz w:val="20"/>
          <w:szCs w:val="20"/>
        </w:rPr>
        <w:t xml:space="preserve"> van het voorafgaande jaar.</w:t>
      </w:r>
      <w:r w:rsidRPr="009E7F10">
        <w:rPr>
          <w:rFonts w:ascii="Roboto" w:eastAsia="Calibri" w:hAnsi="Roboto" w:cs="Segoe UI"/>
          <w:sz w:val="20"/>
          <w:szCs w:val="20"/>
        </w:rPr>
        <w:t xml:space="preserve"> </w:t>
      </w:r>
      <w:r w:rsidRPr="009E7F10">
        <w:rPr>
          <w:rFonts w:ascii="Roboto" w:eastAsia="Calibri" w:hAnsi="Roboto" w:cs="Segoe UI"/>
          <w:sz w:val="20"/>
          <w:szCs w:val="20"/>
        </w:rPr>
        <w:br/>
      </w:r>
      <w:r w:rsidR="00EE1770" w:rsidRPr="009E7F10">
        <w:rPr>
          <w:rFonts w:ascii="Roboto" w:eastAsia="Calibri" w:hAnsi="Roboto" w:cs="Segoe UI"/>
          <w:sz w:val="20"/>
          <w:szCs w:val="20"/>
        </w:rPr>
        <w:t xml:space="preserve">Na </w:t>
      </w:r>
      <w:r w:rsidR="00DB01F7" w:rsidRPr="009E7F10">
        <w:rPr>
          <w:rFonts w:ascii="Roboto" w:eastAsia="Calibri" w:hAnsi="Roboto" w:cs="Segoe UI"/>
          <w:sz w:val="20"/>
          <w:szCs w:val="20"/>
        </w:rPr>
        <w:t xml:space="preserve">schriftelijk overeenstemming tussen Opdrachtgever en </w:t>
      </w:r>
      <w:r w:rsidR="002E4B94" w:rsidRPr="009E7F10">
        <w:rPr>
          <w:rFonts w:ascii="Roboto" w:eastAsia="Calibri" w:hAnsi="Roboto" w:cs="Segoe UI"/>
          <w:sz w:val="20"/>
          <w:szCs w:val="20"/>
        </w:rPr>
        <w:t>Opdrachtnemer</w:t>
      </w:r>
      <w:r w:rsidR="00DB01F7" w:rsidRPr="009E7F10">
        <w:rPr>
          <w:rFonts w:ascii="Roboto" w:eastAsia="Calibri" w:hAnsi="Roboto" w:cs="Segoe UI"/>
          <w:sz w:val="20"/>
          <w:szCs w:val="20"/>
        </w:rPr>
        <w:t xml:space="preserve"> geldt d</w:t>
      </w:r>
      <w:r w:rsidRPr="009E7F10">
        <w:rPr>
          <w:rFonts w:ascii="Roboto" w:eastAsia="Calibri" w:hAnsi="Roboto" w:cs="Segoe UI"/>
          <w:sz w:val="20"/>
          <w:szCs w:val="20"/>
        </w:rPr>
        <w:t>e</w:t>
      </w:r>
      <w:r w:rsidR="00DB01F7" w:rsidRPr="009E7F10">
        <w:rPr>
          <w:rFonts w:ascii="Roboto" w:eastAsia="Calibri" w:hAnsi="Roboto" w:cs="Segoe UI"/>
          <w:sz w:val="20"/>
          <w:szCs w:val="20"/>
        </w:rPr>
        <w:t xml:space="preserve"> prijsaanpassing voor het komende kalenderjaar. </w:t>
      </w:r>
    </w:p>
    <w:p w:rsidR="00AC59C6" w:rsidRPr="009E7F10" w:rsidRDefault="00AC59C6" w:rsidP="006537FF">
      <w:pPr>
        <w:spacing w:after="0" w:line="276" w:lineRule="auto"/>
        <w:rPr>
          <w:rFonts w:ascii="Roboto" w:eastAsia="Calibri" w:hAnsi="Roboto" w:cs="Segoe UI"/>
          <w:b/>
          <w:sz w:val="20"/>
          <w:szCs w:val="20"/>
        </w:rPr>
      </w:pPr>
    </w:p>
    <w:p w:rsidR="00086E4F" w:rsidRPr="009E7F10" w:rsidRDefault="00086E4F" w:rsidP="006537FF">
      <w:pPr>
        <w:spacing w:after="0" w:line="276" w:lineRule="auto"/>
        <w:rPr>
          <w:rFonts w:ascii="Roboto" w:eastAsia="Calibri" w:hAnsi="Roboto" w:cs="Segoe UI"/>
          <w:b/>
          <w:sz w:val="20"/>
          <w:szCs w:val="20"/>
        </w:rPr>
      </w:pPr>
      <w:r w:rsidRPr="009E7F10">
        <w:rPr>
          <w:rFonts w:ascii="Roboto" w:eastAsia="Calibri" w:hAnsi="Roboto" w:cs="Segoe UI"/>
          <w:b/>
          <w:sz w:val="20"/>
          <w:szCs w:val="20"/>
        </w:rPr>
        <w:t xml:space="preserve">Artikel </w:t>
      </w:r>
      <w:r w:rsidR="007F24AD">
        <w:rPr>
          <w:rFonts w:ascii="Roboto" w:eastAsia="Calibri" w:hAnsi="Roboto" w:cs="Segoe UI"/>
          <w:b/>
          <w:sz w:val="20"/>
          <w:szCs w:val="20"/>
        </w:rPr>
        <w:t>5</w:t>
      </w:r>
      <w:r w:rsidRPr="009E7F10">
        <w:rPr>
          <w:rFonts w:ascii="Roboto" w:eastAsia="Calibri" w:hAnsi="Roboto" w:cs="Segoe UI"/>
          <w:b/>
          <w:sz w:val="20"/>
          <w:szCs w:val="20"/>
        </w:rPr>
        <w:tab/>
        <w:t>Facturering</w:t>
      </w:r>
    </w:p>
    <w:p w:rsidR="00AC59C6" w:rsidRPr="009E7F10" w:rsidRDefault="002E4B94" w:rsidP="006537FF">
      <w:pPr>
        <w:numPr>
          <w:ilvl w:val="0"/>
          <w:numId w:val="27"/>
        </w:numPr>
        <w:spacing w:after="0" w:line="276" w:lineRule="auto"/>
        <w:ind w:left="284" w:hanging="284"/>
        <w:contextualSpacing/>
        <w:rPr>
          <w:rFonts w:ascii="Roboto" w:eastAsia="Calibri" w:hAnsi="Roboto" w:cs="Times New Roman"/>
          <w:b/>
          <w:noProof/>
          <w:color w:val="00B050"/>
          <w:sz w:val="20"/>
          <w:szCs w:val="20"/>
          <w:lang w:eastAsia="nl-NL"/>
        </w:rPr>
      </w:pPr>
      <w:r w:rsidRPr="009E7F10">
        <w:rPr>
          <w:rFonts w:ascii="Roboto" w:eastAsia="Calibri" w:hAnsi="Roboto" w:cs="Times New Roman"/>
          <w:noProof/>
          <w:sz w:val="20"/>
          <w:szCs w:val="20"/>
          <w:lang w:eastAsia="nl-NL"/>
        </w:rPr>
        <w:t>Opdrachtnemer</w:t>
      </w:r>
      <w:r w:rsidR="00AC59C6" w:rsidRPr="009E7F10">
        <w:rPr>
          <w:rFonts w:ascii="Roboto" w:eastAsia="Calibri" w:hAnsi="Roboto" w:cs="Times New Roman"/>
          <w:noProof/>
          <w:sz w:val="20"/>
          <w:szCs w:val="20"/>
          <w:lang w:eastAsia="nl-NL"/>
        </w:rPr>
        <w:t xml:space="preserve"> factureert </w:t>
      </w:r>
      <w:r w:rsidR="00D15BEF" w:rsidRPr="009E7F10">
        <w:rPr>
          <w:rFonts w:ascii="Roboto" w:eastAsia="Calibri" w:hAnsi="Roboto" w:cs="Times New Roman"/>
          <w:noProof/>
          <w:sz w:val="20"/>
          <w:szCs w:val="20"/>
          <w:lang w:eastAsia="nl-NL"/>
        </w:rPr>
        <w:t xml:space="preserve">na levering, maandelijks achteraf, </w:t>
      </w:r>
      <w:r w:rsidR="00AC59C6" w:rsidRPr="009E7F10">
        <w:rPr>
          <w:rFonts w:ascii="Roboto" w:eastAsia="Calibri" w:hAnsi="Roboto" w:cs="Times New Roman"/>
          <w:noProof/>
          <w:sz w:val="20"/>
          <w:szCs w:val="20"/>
          <w:lang w:eastAsia="nl-NL"/>
        </w:rPr>
        <w:t xml:space="preserve">op basis van werkelijk </w:t>
      </w:r>
      <w:r w:rsidR="00D15BEF" w:rsidRPr="009E7F10">
        <w:rPr>
          <w:rFonts w:ascii="Roboto" w:eastAsia="Calibri" w:hAnsi="Roboto" w:cs="Times New Roman"/>
          <w:noProof/>
          <w:sz w:val="20"/>
          <w:szCs w:val="20"/>
          <w:lang w:eastAsia="nl-NL"/>
        </w:rPr>
        <w:t xml:space="preserve">geleverde aantallen. </w:t>
      </w:r>
      <w:r w:rsidR="00AC59C6" w:rsidRPr="009E7F10">
        <w:rPr>
          <w:rFonts w:ascii="Roboto" w:eastAsia="Calibri" w:hAnsi="Roboto" w:cs="Times New Roman"/>
          <w:noProof/>
          <w:sz w:val="20"/>
          <w:szCs w:val="20"/>
          <w:lang w:eastAsia="nl-NL"/>
        </w:rPr>
        <w:t>De factuur zal voldoen aan de wettelijke vereisten.</w:t>
      </w:r>
    </w:p>
    <w:p w:rsidR="00CC3CA4" w:rsidRPr="009E7F10" w:rsidRDefault="00CC3CA4" w:rsidP="006537FF">
      <w:pPr>
        <w:numPr>
          <w:ilvl w:val="0"/>
          <w:numId w:val="27"/>
        </w:numPr>
        <w:spacing w:after="0" w:line="276" w:lineRule="auto"/>
        <w:ind w:left="284" w:hanging="284"/>
        <w:contextualSpacing/>
        <w:rPr>
          <w:rFonts w:ascii="Roboto" w:eastAsia="Calibri" w:hAnsi="Roboto" w:cs="Times New Roman"/>
          <w:sz w:val="20"/>
          <w:szCs w:val="20"/>
          <w:lang w:eastAsia="nl-NL"/>
        </w:rPr>
      </w:pPr>
      <w:r w:rsidRPr="009E7F10">
        <w:rPr>
          <w:rFonts w:ascii="Roboto" w:eastAsia="Calibri" w:hAnsi="Roboto" w:cs="Times New Roman"/>
          <w:noProof/>
          <w:sz w:val="20"/>
          <w:szCs w:val="20"/>
          <w:lang w:eastAsia="nl-NL"/>
        </w:rPr>
        <w:t xml:space="preserve">Facturen dienen digitaal te worden verzonden naar het mailadres: </w:t>
      </w:r>
      <w:hyperlink r:id="rId11" w:history="1">
        <w:r w:rsidRPr="009E7F10">
          <w:rPr>
            <w:rFonts w:ascii="Roboto" w:eastAsia="Calibri" w:hAnsi="Roboto" w:cs="Times New Roman"/>
            <w:noProof/>
            <w:color w:val="0000FF"/>
            <w:sz w:val="20"/>
            <w:szCs w:val="20"/>
            <w:u w:val="single"/>
            <w:lang w:eastAsia="nl-NL"/>
          </w:rPr>
          <w:t>facturen@regiogv.nl</w:t>
        </w:r>
      </w:hyperlink>
      <w:r w:rsidRPr="009E7F10">
        <w:rPr>
          <w:rFonts w:ascii="Roboto" w:eastAsia="Calibri" w:hAnsi="Roboto" w:cs="Times New Roman"/>
          <w:noProof/>
          <w:sz w:val="20"/>
          <w:szCs w:val="20"/>
          <w:lang w:eastAsia="nl-NL"/>
        </w:rPr>
        <w:t xml:space="preserve">. </w:t>
      </w:r>
      <w:r w:rsidRPr="009E7F10">
        <w:rPr>
          <w:rFonts w:ascii="Roboto" w:eastAsia="Calibri" w:hAnsi="Roboto" w:cs="Times New Roman"/>
          <w:noProof/>
          <w:sz w:val="20"/>
          <w:szCs w:val="20"/>
          <w:lang w:eastAsia="nl-NL"/>
        </w:rPr>
        <w:br/>
        <w:t xml:space="preserve">De factuur dient gericht te zijn aan ‘Regio Gooi en Vechtstreek, ter attentie van de </w:t>
      </w:r>
      <w:r w:rsidR="009E7F10" w:rsidRPr="009E7F10">
        <w:rPr>
          <w:rFonts w:ascii="Roboto" w:eastAsia="Calibri" w:hAnsi="Roboto" w:cs="Times New Roman"/>
          <w:noProof/>
          <w:sz w:val="20"/>
          <w:szCs w:val="20"/>
          <w:lang w:eastAsia="nl-NL"/>
        </w:rPr>
        <w:t>GAD</w:t>
      </w:r>
      <w:r w:rsidR="00EE1770" w:rsidRPr="009E7F10">
        <w:rPr>
          <w:rFonts w:ascii="Roboto" w:eastAsia="Calibri" w:hAnsi="Roboto" w:cs="Times New Roman"/>
          <w:noProof/>
          <w:sz w:val="20"/>
          <w:szCs w:val="20"/>
          <w:lang w:eastAsia="nl-NL"/>
        </w:rPr>
        <w:t xml:space="preserve"> Burgemeester</w:t>
      </w:r>
      <w:r w:rsidRPr="009E7F10">
        <w:rPr>
          <w:rFonts w:ascii="Roboto" w:eastAsia="Calibri" w:hAnsi="Roboto" w:cs="Times New Roman"/>
          <w:noProof/>
          <w:sz w:val="20"/>
          <w:szCs w:val="20"/>
          <w:lang w:eastAsia="nl-NL"/>
        </w:rPr>
        <w:t xml:space="preserve"> de Bordesstraat 80, 1440 GZ  Bussum.</w:t>
      </w:r>
    </w:p>
    <w:p w:rsidR="00CC3CA4" w:rsidRPr="009E7F10" w:rsidRDefault="00CC3CA4" w:rsidP="006537FF">
      <w:pPr>
        <w:numPr>
          <w:ilvl w:val="0"/>
          <w:numId w:val="27"/>
        </w:numPr>
        <w:spacing w:after="0" w:line="276" w:lineRule="auto"/>
        <w:ind w:left="284" w:hanging="284"/>
        <w:contextualSpacing/>
        <w:rPr>
          <w:rFonts w:ascii="Roboto" w:eastAsia="Calibri" w:hAnsi="Roboto" w:cs="Times New Roman"/>
          <w:noProof/>
          <w:sz w:val="20"/>
          <w:szCs w:val="20"/>
          <w:lang w:eastAsia="nl-NL"/>
        </w:rPr>
      </w:pPr>
      <w:r w:rsidRPr="009E7F10">
        <w:rPr>
          <w:rFonts w:ascii="Roboto" w:eastAsia="Calibri" w:hAnsi="Roboto" w:cs="Times New Roman"/>
          <w:noProof/>
          <w:sz w:val="20"/>
          <w:szCs w:val="20"/>
          <w:lang w:eastAsia="nl-NL"/>
        </w:rPr>
        <w:t>Voor betaling van facturen dient als beta</w:t>
      </w:r>
      <w:r w:rsidR="009E7F10" w:rsidRPr="009E7F10">
        <w:rPr>
          <w:rFonts w:ascii="Roboto" w:eastAsia="Calibri" w:hAnsi="Roboto" w:cs="Times New Roman"/>
          <w:noProof/>
          <w:sz w:val="20"/>
          <w:szCs w:val="20"/>
          <w:lang w:eastAsia="nl-NL"/>
        </w:rPr>
        <w:t>lingskenmerk altijd het kenmerknummer van deze Overeenkomst</w:t>
      </w:r>
      <w:r w:rsidRPr="009E7F10">
        <w:rPr>
          <w:rFonts w:ascii="Roboto" w:eastAsia="Calibri" w:hAnsi="Roboto" w:cs="Times New Roman"/>
          <w:noProof/>
          <w:sz w:val="20"/>
          <w:szCs w:val="20"/>
          <w:lang w:eastAsia="nl-NL"/>
        </w:rPr>
        <w:t xml:space="preserve"> op de factuur te worden vermeld.</w:t>
      </w:r>
    </w:p>
    <w:p w:rsidR="00CC3CA4" w:rsidRPr="009E7F10" w:rsidRDefault="00CC3CA4" w:rsidP="006537FF">
      <w:pPr>
        <w:numPr>
          <w:ilvl w:val="0"/>
          <w:numId w:val="27"/>
        </w:numPr>
        <w:spacing w:after="0" w:line="276" w:lineRule="auto"/>
        <w:ind w:left="284" w:hanging="284"/>
        <w:contextualSpacing/>
        <w:rPr>
          <w:rFonts w:ascii="Roboto" w:eastAsia="Calibri" w:hAnsi="Roboto" w:cs="Times New Roman"/>
          <w:sz w:val="20"/>
          <w:szCs w:val="20"/>
          <w:lang w:eastAsia="nl-NL"/>
        </w:rPr>
      </w:pPr>
      <w:r w:rsidRPr="009E7F10">
        <w:rPr>
          <w:rFonts w:ascii="Roboto" w:eastAsia="Calibri" w:hAnsi="Roboto" w:cs="Times New Roman"/>
          <w:noProof/>
          <w:sz w:val="20"/>
          <w:szCs w:val="20"/>
          <w:lang w:eastAsia="nl-NL"/>
        </w:rPr>
        <w:t>Voor een adequate en snelle afhandeling van facturen moet op de factuur tevens worden vermeld:</w:t>
      </w:r>
      <w:r w:rsidRPr="009E7F10">
        <w:rPr>
          <w:rFonts w:ascii="Roboto" w:eastAsia="Calibri" w:hAnsi="Roboto" w:cs="Times New Roman"/>
          <w:noProof/>
          <w:sz w:val="20"/>
          <w:szCs w:val="20"/>
          <w:lang w:eastAsia="nl-NL"/>
        </w:rPr>
        <w:br/>
        <w:t>- kostenplaats:</w:t>
      </w:r>
      <w:r w:rsidRPr="009E7F10">
        <w:rPr>
          <w:rFonts w:ascii="Roboto" w:eastAsia="Calibri" w:hAnsi="Roboto" w:cs="Times New Roman"/>
          <w:noProof/>
          <w:sz w:val="20"/>
          <w:szCs w:val="20"/>
          <w:lang w:eastAsia="nl-NL"/>
        </w:rPr>
        <w:tab/>
      </w:r>
      <w:sdt>
        <w:sdtPr>
          <w:rPr>
            <w:rFonts w:ascii="Roboto" w:eastAsia="Calibri" w:hAnsi="Roboto" w:cs="Times New Roman"/>
            <w:color w:val="262626"/>
            <w:sz w:val="20"/>
            <w:lang w:eastAsia="nl-NL"/>
          </w:rPr>
          <w:alias w:val="vul hier het nummer van de kostenplaats in"/>
          <w:tag w:val="vul hier het nummer van de kostenplaats in"/>
          <w:id w:val="-1437669478"/>
          <w:placeholder>
            <w:docPart w:val="51810D6963D3456381F08F434F6DC56B"/>
          </w:placeholder>
          <w:showingPlcHdr/>
        </w:sdtPr>
        <w:sdtEndPr/>
        <w:sdtContent>
          <w:r w:rsidRPr="009E7F10">
            <w:rPr>
              <w:rFonts w:ascii="Roboto" w:eastAsia="Calibri" w:hAnsi="Roboto" w:cs="Times New Roman"/>
              <w:sz w:val="20"/>
              <w:highlight w:val="yellow"/>
              <w:lang w:eastAsia="nl-NL"/>
            </w:rPr>
            <w:t>&lt;nummer&gt;</w:t>
          </w:r>
        </w:sdtContent>
      </w:sdt>
      <w:r w:rsidRPr="009E7F10">
        <w:rPr>
          <w:rFonts w:ascii="Roboto" w:eastAsia="Calibri" w:hAnsi="Roboto" w:cs="Times New Roman"/>
          <w:noProof/>
          <w:sz w:val="20"/>
          <w:szCs w:val="20"/>
          <w:lang w:eastAsia="nl-NL"/>
        </w:rPr>
        <w:br/>
        <w:t>- kostendrager:</w:t>
      </w:r>
      <w:r w:rsidRPr="009E7F10">
        <w:rPr>
          <w:rFonts w:ascii="Roboto" w:eastAsia="Calibri" w:hAnsi="Roboto" w:cs="Times New Roman"/>
          <w:noProof/>
          <w:sz w:val="20"/>
          <w:szCs w:val="20"/>
          <w:lang w:eastAsia="nl-NL"/>
        </w:rPr>
        <w:tab/>
      </w:r>
      <w:sdt>
        <w:sdtPr>
          <w:rPr>
            <w:rFonts w:ascii="Roboto" w:eastAsia="Calibri" w:hAnsi="Roboto" w:cs="Times New Roman"/>
            <w:color w:val="262626"/>
            <w:sz w:val="20"/>
            <w:lang w:eastAsia="nl-NL"/>
          </w:rPr>
          <w:alias w:val="vul hier het nummer van de kostendrager in"/>
          <w:tag w:val="vul hier het nummer van de kostendrager in"/>
          <w:id w:val="-308169093"/>
          <w:placeholder>
            <w:docPart w:val="381A8435FBB0479A9358E3BDBF496FDA"/>
          </w:placeholder>
          <w:showingPlcHdr/>
        </w:sdtPr>
        <w:sdtEndPr/>
        <w:sdtContent>
          <w:r w:rsidRPr="009E7F10">
            <w:rPr>
              <w:rFonts w:ascii="Roboto" w:eastAsia="Calibri" w:hAnsi="Roboto" w:cs="Times New Roman"/>
              <w:sz w:val="20"/>
              <w:highlight w:val="yellow"/>
              <w:lang w:eastAsia="nl-NL"/>
            </w:rPr>
            <w:t>&lt;nummer&gt;</w:t>
          </w:r>
        </w:sdtContent>
      </w:sdt>
      <w:r w:rsidRPr="009E7F10">
        <w:rPr>
          <w:rFonts w:ascii="Roboto" w:eastAsia="Calibri" w:hAnsi="Roboto" w:cs="Times New Roman"/>
          <w:noProof/>
          <w:sz w:val="20"/>
          <w:szCs w:val="20"/>
          <w:lang w:eastAsia="nl-NL"/>
        </w:rPr>
        <w:br/>
        <w:t>- grootboekrek.:</w:t>
      </w:r>
      <w:r w:rsidRPr="009E7F10">
        <w:rPr>
          <w:rFonts w:ascii="Roboto" w:eastAsia="Calibri" w:hAnsi="Roboto" w:cs="Times New Roman"/>
          <w:noProof/>
          <w:sz w:val="20"/>
          <w:szCs w:val="20"/>
          <w:lang w:eastAsia="nl-NL"/>
        </w:rPr>
        <w:tab/>
      </w:r>
      <w:sdt>
        <w:sdtPr>
          <w:rPr>
            <w:rFonts w:ascii="Roboto" w:eastAsia="Calibri" w:hAnsi="Roboto" w:cs="Times New Roman"/>
            <w:color w:val="262626"/>
            <w:sz w:val="20"/>
            <w:lang w:eastAsia="nl-NL"/>
          </w:rPr>
          <w:alias w:val="vul hier het grootboeknummer in"/>
          <w:tag w:val="vul hier het grootboeknummer in"/>
          <w:id w:val="1725257756"/>
          <w:placeholder>
            <w:docPart w:val="764C102A5CE84F78B61A03B93E1C2897"/>
          </w:placeholder>
          <w:showingPlcHdr/>
        </w:sdtPr>
        <w:sdtEndPr/>
        <w:sdtContent>
          <w:r w:rsidRPr="009E7F10">
            <w:rPr>
              <w:rFonts w:ascii="Roboto" w:eastAsia="Calibri" w:hAnsi="Roboto" w:cs="Times New Roman"/>
              <w:sz w:val="20"/>
              <w:highlight w:val="yellow"/>
              <w:lang w:eastAsia="nl-NL"/>
            </w:rPr>
            <w:t>&lt;nummer&gt;</w:t>
          </w:r>
        </w:sdtContent>
      </w:sdt>
      <w:r w:rsidRPr="009E7F10">
        <w:rPr>
          <w:rFonts w:ascii="Roboto" w:eastAsia="Calibri" w:hAnsi="Roboto" w:cs="Times New Roman"/>
          <w:noProof/>
          <w:sz w:val="20"/>
          <w:szCs w:val="20"/>
          <w:lang w:eastAsia="nl-NL"/>
        </w:rPr>
        <w:br/>
      </w:r>
    </w:p>
    <w:p w:rsidR="00A45628" w:rsidRPr="009E7F10" w:rsidRDefault="00A45628" w:rsidP="006537FF">
      <w:pPr>
        <w:spacing w:after="0" w:line="276" w:lineRule="auto"/>
        <w:rPr>
          <w:rFonts w:ascii="Roboto" w:hAnsi="Roboto" w:cs="Segoe UI"/>
          <w:b/>
          <w:sz w:val="20"/>
          <w:szCs w:val="20"/>
        </w:rPr>
      </w:pPr>
      <w:r w:rsidRPr="009E7F10">
        <w:rPr>
          <w:rFonts w:ascii="Roboto" w:hAnsi="Roboto" w:cs="Segoe UI"/>
          <w:b/>
          <w:sz w:val="20"/>
          <w:szCs w:val="20"/>
        </w:rPr>
        <w:t xml:space="preserve">Artikel </w:t>
      </w:r>
      <w:r w:rsidR="007F24AD">
        <w:rPr>
          <w:rFonts w:ascii="Roboto" w:hAnsi="Roboto" w:cs="Segoe UI"/>
          <w:b/>
          <w:sz w:val="20"/>
          <w:szCs w:val="20"/>
        </w:rPr>
        <w:t>6</w:t>
      </w:r>
      <w:r w:rsidRPr="009E7F10">
        <w:rPr>
          <w:rFonts w:ascii="Roboto" w:hAnsi="Roboto" w:cs="Segoe UI"/>
          <w:b/>
          <w:sz w:val="20"/>
          <w:szCs w:val="20"/>
        </w:rPr>
        <w:tab/>
        <w:t>Contactpersonen</w:t>
      </w:r>
    </w:p>
    <w:p w:rsidR="00CC3CA4" w:rsidRPr="009E7F10" w:rsidRDefault="00CC3CA4" w:rsidP="006537FF">
      <w:pPr>
        <w:tabs>
          <w:tab w:val="left" w:pos="2268"/>
        </w:tabs>
        <w:spacing w:after="0" w:line="276" w:lineRule="auto"/>
        <w:contextualSpacing/>
        <w:rPr>
          <w:rFonts w:ascii="Roboto" w:hAnsi="Roboto" w:cs="Segoe UI"/>
          <w:sz w:val="20"/>
          <w:szCs w:val="20"/>
        </w:rPr>
      </w:pPr>
      <w:r w:rsidRPr="009E7F10">
        <w:rPr>
          <w:rFonts w:ascii="Roboto" w:eastAsia="Calibri" w:hAnsi="Roboto" w:cs="Segoe UI"/>
          <w:sz w:val="20"/>
          <w:szCs w:val="20"/>
        </w:rPr>
        <w:t>Contactpersonen voor de uitvoering van deze overeenkomst zijn:</w:t>
      </w:r>
      <w:r w:rsidRPr="009E7F10">
        <w:rPr>
          <w:rFonts w:ascii="Roboto" w:eastAsia="Calibri" w:hAnsi="Roboto" w:cs="Segoe UI"/>
          <w:sz w:val="20"/>
          <w:szCs w:val="20"/>
        </w:rPr>
        <w:br/>
        <w:t>- voor de Opdrachtgever:</w:t>
      </w:r>
      <w:r w:rsidRPr="009E7F10">
        <w:rPr>
          <w:rFonts w:ascii="Roboto" w:eastAsia="Calibri" w:hAnsi="Roboto" w:cs="Segoe UI"/>
          <w:sz w:val="20"/>
          <w:szCs w:val="20"/>
        </w:rPr>
        <w:tab/>
        <w:t xml:space="preserve"> </w:t>
      </w:r>
      <w:sdt>
        <w:sdtPr>
          <w:rPr>
            <w:rFonts w:ascii="Roboto" w:eastAsia="Calibri" w:hAnsi="Roboto" w:cs="Times New Roman"/>
            <w:sz w:val="20"/>
            <w:lang w:eastAsia="nl-NL"/>
          </w:rPr>
          <w:alias w:val="vul hier de naam van de medewerker in die contactpersoon is"/>
          <w:tag w:val="vul hier de naam van de medewerker in die contactpersoon is"/>
          <w:id w:val="-163400145"/>
          <w:placeholder>
            <w:docPart w:val="80EF01BE10FB458497720080805193FB"/>
          </w:placeholder>
          <w:showingPlcHdr/>
        </w:sdtPr>
        <w:sdtEndPr/>
        <w:sdtContent>
          <w:r w:rsidRPr="009E7F10">
            <w:rPr>
              <w:rFonts w:ascii="Roboto" w:eastAsia="Calibri" w:hAnsi="Roboto" w:cs="Times New Roman"/>
              <w:sz w:val="20"/>
              <w:highlight w:val="yellow"/>
              <w:lang w:eastAsia="nl-NL"/>
            </w:rPr>
            <w:t>&lt;naam&gt;</w:t>
          </w:r>
        </w:sdtContent>
      </w:sdt>
      <w:r w:rsidRPr="009E7F10">
        <w:rPr>
          <w:rFonts w:ascii="Roboto" w:eastAsia="Calibri" w:hAnsi="Roboto" w:cs="Segoe UI"/>
          <w:color w:val="FF0000"/>
          <w:sz w:val="20"/>
          <w:szCs w:val="20"/>
        </w:rPr>
        <w:br/>
      </w:r>
      <w:r w:rsidRPr="009E7F10">
        <w:rPr>
          <w:rFonts w:ascii="Roboto" w:eastAsia="Calibri" w:hAnsi="Roboto" w:cs="Segoe UI"/>
          <w:sz w:val="20"/>
          <w:szCs w:val="20"/>
        </w:rPr>
        <w:t xml:space="preserve">- voor de </w:t>
      </w:r>
      <w:r w:rsidR="002E4B94" w:rsidRPr="009E7F10">
        <w:rPr>
          <w:rFonts w:ascii="Roboto" w:eastAsia="Calibri" w:hAnsi="Roboto" w:cs="Segoe UI"/>
          <w:sz w:val="20"/>
          <w:szCs w:val="20"/>
        </w:rPr>
        <w:t>Opdrachtnemer</w:t>
      </w:r>
      <w:r w:rsidRPr="009E7F10">
        <w:rPr>
          <w:rFonts w:ascii="Roboto" w:eastAsia="Calibri" w:hAnsi="Roboto" w:cs="Segoe UI"/>
          <w:sz w:val="20"/>
          <w:szCs w:val="20"/>
        </w:rPr>
        <w:t>:</w:t>
      </w:r>
      <w:r w:rsidRPr="009E7F10">
        <w:rPr>
          <w:rFonts w:ascii="Roboto" w:eastAsia="Calibri" w:hAnsi="Roboto" w:cs="Segoe UI"/>
          <w:sz w:val="20"/>
          <w:szCs w:val="20"/>
        </w:rPr>
        <w:tab/>
        <w:t xml:space="preserve"> </w:t>
      </w:r>
      <w:sdt>
        <w:sdtPr>
          <w:rPr>
            <w:rFonts w:ascii="Roboto" w:eastAsia="Calibri" w:hAnsi="Roboto" w:cs="Times New Roman"/>
            <w:sz w:val="20"/>
            <w:lang w:eastAsia="nl-NL"/>
          </w:rPr>
          <w:alias w:val="vul hier de naam van de medewerker in die contactpersoon is"/>
          <w:tag w:val="vul hier de naam van de medewerker in die contactpersoon is"/>
          <w:id w:val="1338654124"/>
          <w:placeholder>
            <w:docPart w:val="5DC12E1E5668457BA86A95C4BBBF6AE0"/>
          </w:placeholder>
          <w:showingPlcHdr/>
        </w:sdtPr>
        <w:sdtEndPr/>
        <w:sdtContent>
          <w:r w:rsidRPr="009E7F10">
            <w:rPr>
              <w:rFonts w:ascii="Roboto" w:eastAsia="Calibri" w:hAnsi="Roboto" w:cs="Times New Roman"/>
              <w:sz w:val="20"/>
              <w:highlight w:val="yellow"/>
              <w:lang w:eastAsia="nl-NL"/>
            </w:rPr>
            <w:t>&lt;naam&gt;</w:t>
          </w:r>
        </w:sdtContent>
      </w:sdt>
      <w:r w:rsidRPr="009E7F10">
        <w:rPr>
          <w:rFonts w:ascii="Roboto" w:eastAsia="Calibri" w:hAnsi="Roboto" w:cs="Segoe UI"/>
          <w:sz w:val="20"/>
          <w:szCs w:val="20"/>
        </w:rPr>
        <w:br/>
        <w:t xml:space="preserve">Contactpersonen kunnen Partijen alleen vertegenwoordigen en binden voor zover het betreft de uitvoering van deze Overeenkomst. Tot wijziging van deze Overeenkomst zijn zij niet bevoegd. </w:t>
      </w:r>
      <w:r w:rsidRPr="009E7F10">
        <w:rPr>
          <w:rFonts w:ascii="Roboto" w:eastAsia="Calibri" w:hAnsi="Roboto" w:cs="Segoe UI"/>
          <w:sz w:val="20"/>
          <w:szCs w:val="20"/>
        </w:rPr>
        <w:br/>
      </w:r>
    </w:p>
    <w:p w:rsidR="00350969" w:rsidRPr="009E7F10" w:rsidRDefault="00350969" w:rsidP="006537FF">
      <w:pPr>
        <w:spacing w:after="0" w:line="276" w:lineRule="auto"/>
        <w:rPr>
          <w:rFonts w:ascii="Roboto" w:eastAsia="Calibri" w:hAnsi="Roboto" w:cs="Segoe UI"/>
          <w:b/>
          <w:sz w:val="20"/>
          <w:szCs w:val="20"/>
        </w:rPr>
      </w:pPr>
      <w:r w:rsidRPr="009E7F10">
        <w:rPr>
          <w:rFonts w:ascii="Roboto" w:eastAsia="Calibri" w:hAnsi="Roboto" w:cs="Segoe UI"/>
          <w:b/>
          <w:sz w:val="20"/>
          <w:szCs w:val="20"/>
        </w:rPr>
        <w:lastRenderedPageBreak/>
        <w:t xml:space="preserve">Artikel </w:t>
      </w:r>
      <w:r w:rsidR="007F24AD">
        <w:rPr>
          <w:rFonts w:ascii="Roboto" w:eastAsia="Calibri" w:hAnsi="Roboto" w:cs="Segoe UI"/>
          <w:b/>
          <w:sz w:val="20"/>
          <w:szCs w:val="20"/>
        </w:rPr>
        <w:t>7</w:t>
      </w:r>
      <w:r w:rsidRPr="009E7F10">
        <w:rPr>
          <w:rFonts w:ascii="Roboto" w:eastAsia="Calibri" w:hAnsi="Roboto" w:cs="Segoe UI"/>
          <w:b/>
          <w:sz w:val="20"/>
          <w:szCs w:val="20"/>
        </w:rPr>
        <w:tab/>
        <w:t xml:space="preserve">Aansprakelijkheid </w:t>
      </w:r>
    </w:p>
    <w:p w:rsidR="008910C2" w:rsidRPr="009E7F10" w:rsidRDefault="002E4B94" w:rsidP="006537FF">
      <w:pPr>
        <w:numPr>
          <w:ilvl w:val="0"/>
          <w:numId w:val="39"/>
        </w:numPr>
        <w:spacing w:after="0" w:line="276" w:lineRule="auto"/>
        <w:contextualSpacing/>
        <w:rPr>
          <w:rFonts w:ascii="Roboto" w:eastAsia="Calibri" w:hAnsi="Roboto" w:cs="Segoe UI"/>
          <w:sz w:val="20"/>
          <w:szCs w:val="20"/>
        </w:rPr>
      </w:pPr>
      <w:r w:rsidRPr="009E7F10">
        <w:rPr>
          <w:rFonts w:ascii="Roboto" w:eastAsia="Calibri" w:hAnsi="Roboto" w:cs="Segoe UI"/>
          <w:sz w:val="20"/>
          <w:szCs w:val="20"/>
        </w:rPr>
        <w:t>Opdrachtnemer</w:t>
      </w:r>
      <w:r w:rsidR="008910C2" w:rsidRPr="009E7F10">
        <w:rPr>
          <w:rFonts w:ascii="Roboto" w:eastAsia="Calibri" w:hAnsi="Roboto" w:cs="Segoe UI"/>
          <w:sz w:val="20"/>
          <w:szCs w:val="20"/>
        </w:rPr>
        <w:t xml:space="preserve"> heeft zich marktconform en adequaat verzekerd en zal zich </w:t>
      </w:r>
      <w:r w:rsidR="00543F6C" w:rsidRPr="009E7F10">
        <w:rPr>
          <w:rFonts w:ascii="Roboto" w:eastAsia="Calibri" w:hAnsi="Roboto" w:cs="Segoe UI"/>
          <w:sz w:val="20"/>
          <w:szCs w:val="20"/>
        </w:rPr>
        <w:t>zodanig</w:t>
      </w:r>
      <w:r w:rsidR="008910C2" w:rsidRPr="009E7F10">
        <w:rPr>
          <w:rFonts w:ascii="Roboto" w:eastAsia="Calibri" w:hAnsi="Roboto" w:cs="Segoe UI"/>
          <w:sz w:val="20"/>
          <w:szCs w:val="20"/>
        </w:rPr>
        <w:t xml:space="preserve"> verzekerd houden gedurende de looptijd van de </w:t>
      </w:r>
      <w:r w:rsidR="00EE1770" w:rsidRPr="009E7F10">
        <w:rPr>
          <w:rFonts w:ascii="Roboto" w:eastAsia="Calibri" w:hAnsi="Roboto" w:cs="Segoe UI"/>
          <w:sz w:val="20"/>
          <w:szCs w:val="20"/>
        </w:rPr>
        <w:t>Overeenkomst.</w:t>
      </w:r>
      <w:r w:rsidR="008910C2" w:rsidRPr="009E7F10">
        <w:rPr>
          <w:rFonts w:ascii="Roboto" w:eastAsia="Calibri" w:hAnsi="Roboto" w:cs="Segoe UI"/>
          <w:sz w:val="20"/>
          <w:szCs w:val="20"/>
        </w:rPr>
        <w:t xml:space="preserve"> </w:t>
      </w:r>
    </w:p>
    <w:p w:rsidR="008910C2" w:rsidRPr="009E7F10" w:rsidRDefault="008910C2" w:rsidP="006537FF">
      <w:pPr>
        <w:numPr>
          <w:ilvl w:val="0"/>
          <w:numId w:val="39"/>
        </w:numPr>
        <w:spacing w:after="0" w:line="276" w:lineRule="auto"/>
        <w:contextualSpacing/>
        <w:rPr>
          <w:rFonts w:ascii="Roboto" w:eastAsia="Calibri" w:hAnsi="Roboto" w:cs="Segoe UI"/>
          <w:sz w:val="20"/>
          <w:szCs w:val="20"/>
        </w:rPr>
      </w:pPr>
      <w:r w:rsidRPr="009E7F10">
        <w:rPr>
          <w:rFonts w:ascii="Roboto" w:eastAsia="Calibri" w:hAnsi="Roboto" w:cs="Segoe UI"/>
          <w:sz w:val="20"/>
          <w:szCs w:val="20"/>
        </w:rPr>
        <w:t xml:space="preserve">Op eerste verzoek van Opdrachtgever overlegt </w:t>
      </w:r>
      <w:r w:rsidR="002E4B94" w:rsidRPr="009E7F10">
        <w:rPr>
          <w:rFonts w:ascii="Roboto" w:eastAsia="Calibri" w:hAnsi="Roboto" w:cs="Segoe UI"/>
          <w:sz w:val="20"/>
          <w:szCs w:val="20"/>
        </w:rPr>
        <w:t>Opdrachtnemer</w:t>
      </w:r>
      <w:r w:rsidRPr="009E7F10">
        <w:rPr>
          <w:rFonts w:ascii="Roboto" w:eastAsia="Calibri" w:hAnsi="Roboto" w:cs="Segoe UI"/>
          <w:sz w:val="20"/>
          <w:szCs w:val="20"/>
        </w:rPr>
        <w:t xml:space="preserve"> een kopie van de desbetreffende polissen en bijbehorende polisvoorwaarden of een kopie van het certificaat van genoegzame verzekering en premie betaling. </w:t>
      </w:r>
    </w:p>
    <w:p w:rsidR="006E36AE" w:rsidRPr="009E7F10" w:rsidRDefault="000E42B3" w:rsidP="00244BDD">
      <w:pPr>
        <w:numPr>
          <w:ilvl w:val="0"/>
          <w:numId w:val="39"/>
        </w:numPr>
        <w:spacing w:after="0" w:line="276" w:lineRule="auto"/>
        <w:contextualSpacing/>
        <w:rPr>
          <w:rFonts w:ascii="Roboto" w:eastAsia="Calibri" w:hAnsi="Roboto" w:cs="Segoe UI"/>
          <w:sz w:val="20"/>
          <w:szCs w:val="20"/>
        </w:rPr>
      </w:pPr>
      <w:r w:rsidRPr="009E7F10">
        <w:rPr>
          <w:rFonts w:ascii="Roboto" w:eastAsia="Calibri" w:hAnsi="Roboto" w:cs="Segoe UI"/>
          <w:sz w:val="20"/>
          <w:szCs w:val="20"/>
        </w:rPr>
        <w:t xml:space="preserve">De door </w:t>
      </w:r>
      <w:r w:rsidR="002E4B94" w:rsidRPr="009E7F10">
        <w:rPr>
          <w:rFonts w:ascii="Roboto" w:eastAsia="Calibri" w:hAnsi="Roboto" w:cs="Segoe UI"/>
          <w:sz w:val="20"/>
          <w:szCs w:val="20"/>
        </w:rPr>
        <w:t>Opdrachtnemer</w:t>
      </w:r>
      <w:r w:rsidRPr="009E7F10">
        <w:rPr>
          <w:rFonts w:ascii="Roboto" w:eastAsia="Calibri" w:hAnsi="Roboto" w:cs="Segoe UI"/>
          <w:sz w:val="20"/>
          <w:szCs w:val="20"/>
        </w:rPr>
        <w:t xml:space="preserve"> te vergoeden schade als bedoeld in artikel 14.2 van de Algemene inkoopvoorwaarden is beperkt </w:t>
      </w:r>
      <w:r w:rsidR="009E7F10" w:rsidRPr="009E7F10">
        <w:rPr>
          <w:rFonts w:ascii="Roboto" w:eastAsia="Calibri" w:hAnsi="Roboto" w:cs="Segoe UI"/>
          <w:sz w:val="20"/>
          <w:szCs w:val="20"/>
        </w:rPr>
        <w:t xml:space="preserve">tot </w:t>
      </w:r>
      <w:r w:rsidR="00244BDD" w:rsidRPr="009E7F10">
        <w:rPr>
          <w:rFonts w:ascii="Roboto" w:eastAsia="Calibri" w:hAnsi="Roboto" w:cs="Segoe UI"/>
          <w:sz w:val="20"/>
          <w:szCs w:val="20"/>
        </w:rPr>
        <w:t>€ 100.000,- per gebeurtenis,</w:t>
      </w:r>
      <w:r w:rsidRPr="009E7F10">
        <w:rPr>
          <w:rFonts w:ascii="Roboto" w:eastAsia="Calibri" w:hAnsi="Roboto" w:cs="Segoe UI"/>
          <w:sz w:val="20"/>
          <w:szCs w:val="20"/>
        </w:rPr>
        <w:t xml:space="preserve"> met een maximum van </w:t>
      </w:r>
      <w:r w:rsidRPr="009E7F10">
        <w:rPr>
          <w:rFonts w:ascii="Roboto" w:eastAsia="Calibri" w:hAnsi="Roboto" w:cs="Segoe UI"/>
          <w:sz w:val="20"/>
          <w:szCs w:val="20"/>
        </w:rPr>
        <w:br/>
      </w:r>
      <w:r w:rsidR="00EE1770" w:rsidRPr="009E7F10">
        <w:rPr>
          <w:rFonts w:ascii="Roboto" w:eastAsia="Calibri" w:hAnsi="Roboto" w:cs="Segoe UI"/>
          <w:sz w:val="20"/>
          <w:szCs w:val="20"/>
        </w:rPr>
        <w:t xml:space="preserve">€ </w:t>
      </w:r>
      <w:r w:rsidR="00244BDD" w:rsidRPr="009E7F10">
        <w:rPr>
          <w:rFonts w:ascii="Roboto" w:eastAsia="Calibri" w:hAnsi="Roboto" w:cs="Segoe UI"/>
          <w:sz w:val="20"/>
          <w:szCs w:val="20"/>
        </w:rPr>
        <w:t>500.000,-</w:t>
      </w:r>
      <w:r w:rsidR="00EE1770" w:rsidRPr="009E7F10">
        <w:rPr>
          <w:rFonts w:ascii="Roboto" w:eastAsia="Calibri" w:hAnsi="Roboto" w:cs="Segoe UI"/>
          <w:sz w:val="20"/>
          <w:szCs w:val="20"/>
        </w:rPr>
        <w:t xml:space="preserve"> per jaar. </w:t>
      </w:r>
      <w:r w:rsidR="006E36AE" w:rsidRPr="009E7F10">
        <w:rPr>
          <w:rFonts w:ascii="Roboto" w:eastAsia="Calibri" w:hAnsi="Roboto" w:cs="Segoe UI"/>
          <w:sz w:val="20"/>
          <w:szCs w:val="20"/>
        </w:rPr>
        <w:br/>
      </w:r>
    </w:p>
    <w:p w:rsidR="00350969" w:rsidRPr="009E7F10" w:rsidRDefault="008318C8" w:rsidP="006537FF">
      <w:pPr>
        <w:spacing w:after="0" w:line="276" w:lineRule="auto"/>
        <w:rPr>
          <w:rFonts w:ascii="Roboto" w:eastAsia="Calibri" w:hAnsi="Roboto" w:cs="Segoe UI"/>
          <w:b/>
          <w:sz w:val="20"/>
          <w:szCs w:val="20"/>
          <w:lang w:eastAsia="nl-NL"/>
        </w:rPr>
      </w:pPr>
      <w:r w:rsidRPr="009E7F10">
        <w:rPr>
          <w:rFonts w:ascii="Roboto" w:eastAsia="Calibri" w:hAnsi="Roboto" w:cs="Segoe UI"/>
          <w:b/>
          <w:sz w:val="20"/>
          <w:szCs w:val="20"/>
          <w:lang w:eastAsia="nl-NL"/>
        </w:rPr>
        <w:t xml:space="preserve">Artikel </w:t>
      </w:r>
      <w:r w:rsidR="007F24AD">
        <w:rPr>
          <w:rFonts w:ascii="Roboto" w:eastAsia="Calibri" w:hAnsi="Roboto" w:cs="Segoe UI"/>
          <w:b/>
          <w:sz w:val="20"/>
          <w:szCs w:val="20"/>
          <w:lang w:eastAsia="nl-NL"/>
        </w:rPr>
        <w:t>8</w:t>
      </w:r>
      <w:r w:rsidR="00350969" w:rsidRPr="009E7F10">
        <w:rPr>
          <w:rFonts w:ascii="Roboto" w:eastAsia="Calibri" w:hAnsi="Roboto" w:cs="Segoe UI"/>
          <w:b/>
          <w:sz w:val="20"/>
          <w:szCs w:val="20"/>
          <w:lang w:eastAsia="nl-NL"/>
        </w:rPr>
        <w:tab/>
        <w:t>Ontbinding</w:t>
      </w:r>
    </w:p>
    <w:p w:rsidR="00350969" w:rsidRPr="009E7F10" w:rsidRDefault="00350969" w:rsidP="006537FF">
      <w:pPr>
        <w:tabs>
          <w:tab w:val="left" w:pos="426"/>
        </w:tabs>
        <w:spacing w:after="0" w:line="276" w:lineRule="auto"/>
        <w:rPr>
          <w:rFonts w:ascii="Roboto" w:eastAsia="Calibri" w:hAnsi="Roboto" w:cs="Segoe UI"/>
          <w:color w:val="00B050"/>
          <w:sz w:val="20"/>
          <w:szCs w:val="20"/>
          <w:lang w:eastAsia="nl-NL"/>
        </w:rPr>
      </w:pPr>
      <w:r w:rsidRPr="009E7F10">
        <w:rPr>
          <w:rFonts w:ascii="Roboto" w:eastAsia="Calibri" w:hAnsi="Roboto" w:cs="Segoe UI"/>
          <w:sz w:val="20"/>
          <w:szCs w:val="20"/>
          <w:lang w:eastAsia="nl-NL"/>
        </w:rPr>
        <w:t>Buiten hetgeen in artikel 2</w:t>
      </w:r>
      <w:r w:rsidR="00244BDD" w:rsidRPr="009E7F10">
        <w:rPr>
          <w:rFonts w:ascii="Roboto" w:eastAsia="Calibri" w:hAnsi="Roboto" w:cs="Segoe UI"/>
          <w:sz w:val="20"/>
          <w:szCs w:val="20"/>
          <w:lang w:eastAsia="nl-NL"/>
        </w:rPr>
        <w:t>3</w:t>
      </w:r>
      <w:r w:rsidRPr="009E7F10">
        <w:rPr>
          <w:rFonts w:ascii="Roboto" w:eastAsia="Calibri" w:hAnsi="Roboto" w:cs="Segoe UI"/>
          <w:sz w:val="20"/>
          <w:szCs w:val="20"/>
          <w:lang w:eastAsia="nl-NL"/>
        </w:rPr>
        <w:t xml:space="preserve"> van de Algemene inkoopvoorwaarden is bepaald, is Opdrachtgever gerechtigd, zonder dat enige aanmaning of ingebrekestelling is vereist, de Overeenkomst zonder rechterlijke tussenkomst door middel van een aangetekende brief met onmiddellijke ingang te ontbinden indien</w:t>
      </w:r>
      <w:r w:rsidR="00244BDD" w:rsidRPr="009E7F10">
        <w:rPr>
          <w:rFonts w:ascii="Roboto" w:eastAsia="Calibri" w:hAnsi="Roboto" w:cs="Segoe UI"/>
          <w:sz w:val="20"/>
          <w:szCs w:val="20"/>
          <w:lang w:eastAsia="nl-NL"/>
        </w:rPr>
        <w:t xml:space="preserve"> </w:t>
      </w:r>
      <w:r w:rsidR="002E4B94" w:rsidRPr="009E7F10">
        <w:rPr>
          <w:rFonts w:ascii="Roboto" w:eastAsia="Calibri" w:hAnsi="Roboto" w:cs="Segoe UI"/>
          <w:sz w:val="20"/>
          <w:szCs w:val="20"/>
          <w:lang w:eastAsia="nl-NL"/>
        </w:rPr>
        <w:t>Opdrachtnemer</w:t>
      </w:r>
      <w:r w:rsidRPr="009E7F10">
        <w:rPr>
          <w:rFonts w:ascii="Roboto" w:eastAsia="Calibri" w:hAnsi="Roboto" w:cs="Segoe UI"/>
          <w:sz w:val="20"/>
          <w:szCs w:val="20"/>
          <w:lang w:eastAsia="nl-NL"/>
        </w:rPr>
        <w:t xml:space="preserve"> zich schuldig heeft gemaakt aan valse verklaringen bij het verstrekken van</w:t>
      </w:r>
      <w:r w:rsidR="00244BDD" w:rsidRPr="009E7F10">
        <w:rPr>
          <w:rFonts w:ascii="Roboto" w:eastAsia="Calibri" w:hAnsi="Roboto" w:cs="Segoe UI"/>
          <w:sz w:val="20"/>
          <w:szCs w:val="20"/>
          <w:lang w:eastAsia="nl-NL"/>
        </w:rPr>
        <w:t xml:space="preserve"> </w:t>
      </w:r>
      <w:r w:rsidRPr="009E7F10">
        <w:rPr>
          <w:rFonts w:ascii="Roboto" w:eastAsia="Calibri" w:hAnsi="Roboto" w:cs="Segoe UI"/>
          <w:sz w:val="20"/>
          <w:szCs w:val="20"/>
          <w:lang w:eastAsia="nl-NL"/>
        </w:rPr>
        <w:t>inlichtingen in het kader van</w:t>
      </w:r>
      <w:r w:rsidR="00AF23C9" w:rsidRPr="009E7F10">
        <w:rPr>
          <w:rFonts w:ascii="Roboto" w:eastAsia="Calibri" w:hAnsi="Roboto" w:cs="Segoe UI"/>
          <w:sz w:val="20"/>
          <w:szCs w:val="20"/>
          <w:lang w:eastAsia="nl-NL"/>
        </w:rPr>
        <w:t xml:space="preserve"> </w:t>
      </w:r>
      <w:r w:rsidR="00823E97" w:rsidRPr="009E7F10">
        <w:rPr>
          <w:rFonts w:ascii="Roboto" w:eastAsia="Calibri" w:hAnsi="Roboto" w:cs="Segoe UI"/>
          <w:sz w:val="20"/>
          <w:szCs w:val="20"/>
          <w:lang w:eastAsia="nl-NL"/>
        </w:rPr>
        <w:t xml:space="preserve">de </w:t>
      </w:r>
      <w:r w:rsidR="00AF23C9" w:rsidRPr="009E7F10">
        <w:rPr>
          <w:rFonts w:ascii="Roboto" w:eastAsia="Calibri" w:hAnsi="Roboto" w:cs="Segoe UI"/>
          <w:sz w:val="20"/>
          <w:szCs w:val="20"/>
          <w:lang w:eastAsia="nl-NL"/>
        </w:rPr>
        <w:t xml:space="preserve">opdrachtverstrekking </w:t>
      </w:r>
      <w:r w:rsidRPr="009E7F10">
        <w:rPr>
          <w:rFonts w:ascii="Roboto" w:eastAsia="Calibri" w:hAnsi="Roboto" w:cs="Segoe UI"/>
          <w:sz w:val="20"/>
          <w:szCs w:val="20"/>
          <w:lang w:eastAsia="nl-NL"/>
        </w:rPr>
        <w:t>die heeft geleid tot gunning van deze O</w:t>
      </w:r>
      <w:r w:rsidR="001D1EAA" w:rsidRPr="009E7F10">
        <w:rPr>
          <w:rFonts w:ascii="Roboto" w:eastAsia="Calibri" w:hAnsi="Roboto" w:cs="Segoe UI"/>
          <w:sz w:val="20"/>
          <w:szCs w:val="20"/>
          <w:lang w:eastAsia="nl-NL"/>
        </w:rPr>
        <w:t>pdracht</w:t>
      </w:r>
      <w:r w:rsidR="0070201E" w:rsidRPr="009E7F10">
        <w:rPr>
          <w:rFonts w:ascii="Roboto" w:eastAsia="Calibri" w:hAnsi="Roboto" w:cs="Segoe UI"/>
          <w:sz w:val="20"/>
          <w:szCs w:val="20"/>
          <w:lang w:eastAsia="nl-NL"/>
        </w:rPr>
        <w:t>.</w:t>
      </w:r>
      <w:r w:rsidR="00244BDD" w:rsidRPr="009E7F10">
        <w:rPr>
          <w:rFonts w:ascii="Roboto" w:eastAsia="Calibri" w:hAnsi="Roboto" w:cs="Segoe UI"/>
          <w:sz w:val="20"/>
          <w:szCs w:val="20"/>
          <w:lang w:eastAsia="nl-NL"/>
        </w:rPr>
        <w:br/>
      </w:r>
      <w:r w:rsidR="00823E97" w:rsidRPr="009E7F10">
        <w:rPr>
          <w:rFonts w:ascii="Roboto" w:eastAsia="Calibri" w:hAnsi="Roboto" w:cs="Segoe UI"/>
          <w:sz w:val="20"/>
          <w:szCs w:val="20"/>
          <w:lang w:eastAsia="nl-NL"/>
        </w:rPr>
        <w:br/>
      </w:r>
      <w:r w:rsidR="008318C8" w:rsidRPr="009E7F10">
        <w:rPr>
          <w:rFonts w:ascii="Roboto" w:eastAsia="Calibri" w:hAnsi="Roboto" w:cs="Segoe UI"/>
          <w:b/>
          <w:sz w:val="20"/>
          <w:szCs w:val="20"/>
          <w:lang w:eastAsia="nl-NL"/>
        </w:rPr>
        <w:t xml:space="preserve">Artikel </w:t>
      </w:r>
      <w:r w:rsidR="007F24AD">
        <w:rPr>
          <w:rFonts w:ascii="Roboto" w:eastAsia="Calibri" w:hAnsi="Roboto" w:cs="Segoe UI"/>
          <w:b/>
          <w:sz w:val="20"/>
          <w:szCs w:val="20"/>
          <w:lang w:eastAsia="nl-NL"/>
        </w:rPr>
        <w:t>9</w:t>
      </w:r>
      <w:r w:rsidRPr="009E7F10">
        <w:rPr>
          <w:rFonts w:ascii="Roboto" w:eastAsia="Calibri" w:hAnsi="Roboto" w:cs="Segoe UI"/>
          <w:b/>
          <w:sz w:val="20"/>
          <w:szCs w:val="20"/>
          <w:lang w:eastAsia="nl-NL"/>
        </w:rPr>
        <w:tab/>
        <w:t>Overige voorwaarden</w:t>
      </w:r>
    </w:p>
    <w:p w:rsidR="00296248" w:rsidRPr="009E7F10" w:rsidRDefault="00296248" w:rsidP="00296248">
      <w:pPr>
        <w:pStyle w:val="Lijstalinea"/>
        <w:numPr>
          <w:ilvl w:val="0"/>
          <w:numId w:val="30"/>
        </w:numPr>
        <w:spacing w:after="0" w:line="276" w:lineRule="auto"/>
        <w:rPr>
          <w:rFonts w:ascii="Roboto" w:eastAsia="Calibri" w:hAnsi="Roboto" w:cs="Segoe UI"/>
          <w:sz w:val="20"/>
          <w:szCs w:val="20"/>
        </w:rPr>
      </w:pPr>
      <w:r w:rsidRPr="009E7F10">
        <w:rPr>
          <w:rFonts w:ascii="Roboto" w:eastAsia="Calibri" w:hAnsi="Roboto" w:cs="Segoe UI"/>
          <w:sz w:val="20"/>
          <w:szCs w:val="20"/>
        </w:rPr>
        <w:t xml:space="preserve">Hoofdstuk IV Privacy, beveiliging en archivering van de Algemene inkoopvoorwaarden is niet van toepassing op deze overeenkomst. </w:t>
      </w:r>
    </w:p>
    <w:p w:rsidR="00296248" w:rsidRPr="009E7F10" w:rsidRDefault="00296248" w:rsidP="00296248">
      <w:pPr>
        <w:pStyle w:val="Lijstalinea"/>
        <w:spacing w:after="0" w:line="276" w:lineRule="auto"/>
        <w:ind w:left="360"/>
        <w:rPr>
          <w:rFonts w:ascii="Roboto" w:hAnsi="Roboto" w:cs="Segoe UI"/>
          <w:color w:val="4472C4" w:themeColor="accent5"/>
        </w:rPr>
      </w:pPr>
    </w:p>
    <w:p w:rsidR="00B34385" w:rsidRPr="009E7F10" w:rsidRDefault="00B34385" w:rsidP="006537FF">
      <w:pPr>
        <w:pStyle w:val="Tekstzonderopmaak"/>
        <w:spacing w:line="276" w:lineRule="auto"/>
        <w:rPr>
          <w:rFonts w:ascii="Roboto" w:hAnsi="Roboto" w:cs="Segoe UI"/>
          <w:b/>
        </w:rPr>
      </w:pPr>
      <w:r w:rsidRPr="009E7F10">
        <w:rPr>
          <w:rFonts w:ascii="Roboto" w:hAnsi="Roboto" w:cs="Segoe UI"/>
          <w:b/>
        </w:rPr>
        <w:t xml:space="preserve">Artikel </w:t>
      </w:r>
      <w:r w:rsidR="001D7ADA" w:rsidRPr="009E7F10">
        <w:rPr>
          <w:rFonts w:ascii="Roboto" w:hAnsi="Roboto" w:cs="Segoe UI"/>
          <w:b/>
        </w:rPr>
        <w:t>1</w:t>
      </w:r>
      <w:r w:rsidR="007F24AD">
        <w:rPr>
          <w:rFonts w:ascii="Roboto" w:hAnsi="Roboto" w:cs="Segoe UI"/>
          <w:b/>
        </w:rPr>
        <w:t>0</w:t>
      </w:r>
      <w:r w:rsidRPr="009E7F10">
        <w:rPr>
          <w:rFonts w:ascii="Roboto" w:hAnsi="Roboto" w:cs="Segoe UI"/>
          <w:b/>
        </w:rPr>
        <w:tab/>
      </w:r>
      <w:r w:rsidR="00C50CEF" w:rsidRPr="009E7F10">
        <w:rPr>
          <w:rFonts w:ascii="Roboto" w:hAnsi="Roboto" w:cs="Segoe UI"/>
          <w:b/>
        </w:rPr>
        <w:t>Slotbepalingen</w:t>
      </w:r>
    </w:p>
    <w:p w:rsidR="00C50CEF" w:rsidRPr="009E7F10" w:rsidRDefault="00C50CEF" w:rsidP="006537FF">
      <w:pPr>
        <w:pStyle w:val="Tekstzonderopmaak"/>
        <w:numPr>
          <w:ilvl w:val="0"/>
          <w:numId w:val="28"/>
        </w:numPr>
        <w:spacing w:line="276" w:lineRule="auto"/>
        <w:rPr>
          <w:rFonts w:ascii="Roboto" w:hAnsi="Roboto" w:cs="Segoe UI"/>
        </w:rPr>
      </w:pPr>
      <w:r w:rsidRPr="009E7F10">
        <w:rPr>
          <w:rFonts w:ascii="Roboto" w:hAnsi="Roboto" w:cs="Segoe UI"/>
        </w:rPr>
        <w:t xml:space="preserve">Wijzigingen en afwijkingen van deze Overeenkomst zijn slechts bindend voor zover zij uitdrukkelijk tussen beide Partijen schriftelijk zijn overeengekomen. </w:t>
      </w:r>
    </w:p>
    <w:p w:rsidR="00C50CEF" w:rsidRPr="009E7F10" w:rsidRDefault="002E4B94" w:rsidP="006537FF">
      <w:pPr>
        <w:pStyle w:val="Tekstzonderopmaak"/>
        <w:numPr>
          <w:ilvl w:val="0"/>
          <w:numId w:val="28"/>
        </w:numPr>
        <w:spacing w:line="276" w:lineRule="auto"/>
        <w:rPr>
          <w:rFonts w:ascii="Roboto" w:hAnsi="Roboto" w:cs="Segoe UI"/>
        </w:rPr>
      </w:pPr>
      <w:r w:rsidRPr="009E7F10">
        <w:rPr>
          <w:rFonts w:ascii="Roboto" w:hAnsi="Roboto" w:cs="Segoe UI"/>
        </w:rPr>
        <w:t>Opdrachtnemer</w:t>
      </w:r>
      <w:r w:rsidR="00C50CEF" w:rsidRPr="009E7F10">
        <w:rPr>
          <w:rFonts w:ascii="Roboto" w:hAnsi="Roboto" w:cs="Segoe UI"/>
        </w:rPr>
        <w:t xml:space="preserve"> dient Opdrachtgever van elke substantiële wijziging in de situatie van </w:t>
      </w:r>
      <w:r w:rsidRPr="009E7F10">
        <w:rPr>
          <w:rFonts w:ascii="Roboto" w:hAnsi="Roboto" w:cs="Segoe UI"/>
        </w:rPr>
        <w:t>Opdrachtnemer</w:t>
      </w:r>
      <w:r w:rsidR="00C50CEF" w:rsidRPr="009E7F10">
        <w:rPr>
          <w:rFonts w:ascii="Roboto" w:hAnsi="Roboto" w:cs="Segoe UI"/>
        </w:rPr>
        <w:t xml:space="preserve"> en/of diens bedrijf, die van invloed kan zijn op de uitvoering van deze Overeenkomst op de hoogte te stellen. </w:t>
      </w:r>
      <w:r w:rsidR="000263F4" w:rsidRPr="009E7F10">
        <w:rPr>
          <w:rFonts w:ascii="Roboto" w:hAnsi="Roboto" w:cs="Segoe UI"/>
        </w:rPr>
        <w:br/>
      </w:r>
    </w:p>
    <w:p w:rsidR="001926A6" w:rsidRPr="009E7F10" w:rsidRDefault="001926A6" w:rsidP="006537FF">
      <w:pPr>
        <w:spacing w:line="276" w:lineRule="auto"/>
        <w:rPr>
          <w:rFonts w:ascii="Roboto" w:eastAsia="Calibri" w:hAnsi="Roboto" w:cs="Segoe UI"/>
          <w:sz w:val="20"/>
          <w:szCs w:val="20"/>
        </w:rPr>
      </w:pPr>
      <w:r w:rsidRPr="009E7F10">
        <w:rPr>
          <w:rFonts w:ascii="Roboto" w:eastAsia="Calibri" w:hAnsi="Roboto" w:cs="Segoe UI"/>
          <w:sz w:val="20"/>
          <w:szCs w:val="20"/>
        </w:rPr>
        <w:t>Aldus overeengekomen op de laatste van de hierna genoemde data en in tweevoud ondertekend:</w:t>
      </w:r>
    </w:p>
    <w:p w:rsidR="001926A6" w:rsidRPr="009E7F10" w:rsidRDefault="001926A6" w:rsidP="006537FF">
      <w:pPr>
        <w:spacing w:after="0" w:line="276" w:lineRule="auto"/>
        <w:rPr>
          <w:rFonts w:ascii="Roboto" w:eastAsia="Calibri" w:hAnsi="Roboto" w:cs="Segoe UI"/>
          <w:sz w:val="20"/>
          <w:szCs w:val="20"/>
          <w:lang w:eastAsia="nl-NL"/>
        </w:rPr>
      </w:pPr>
    </w:p>
    <w:p w:rsidR="001926A6" w:rsidRPr="009E7F10" w:rsidRDefault="001926A6" w:rsidP="006537FF">
      <w:pPr>
        <w:spacing w:after="0" w:line="276" w:lineRule="auto"/>
        <w:rPr>
          <w:rFonts w:ascii="Roboto" w:eastAsia="Calibri" w:hAnsi="Roboto" w:cs="Segoe UI"/>
          <w:sz w:val="20"/>
          <w:szCs w:val="20"/>
          <w:lang w:eastAsia="nl-NL"/>
        </w:rPr>
      </w:pPr>
      <w:r w:rsidRPr="009E7F10">
        <w:rPr>
          <w:rFonts w:ascii="Roboto" w:eastAsia="Calibri" w:hAnsi="Roboto" w:cs="Segoe UI"/>
          <w:sz w:val="20"/>
          <w:szCs w:val="20"/>
          <w:lang w:eastAsia="nl-NL"/>
        </w:rPr>
        <w:t xml:space="preserve">Bussum,  </w:t>
      </w:r>
      <w:sdt>
        <w:sdtPr>
          <w:rPr>
            <w:rFonts w:ascii="Roboto" w:eastAsia="Calibri" w:hAnsi="Roboto" w:cs="Times New Roman"/>
            <w:color w:val="262626"/>
            <w:sz w:val="20"/>
            <w:lang w:eastAsia="nl-NL"/>
          </w:rPr>
          <w:alias w:val="vul hier de datum van ondertekening in"/>
          <w:id w:val="-1822112964"/>
          <w:placeholder>
            <w:docPart w:val="06ACBE9F05AE4629A26EFCAA32C6F18D"/>
          </w:placeholder>
          <w:showingPlcHdr/>
          <w:date>
            <w:dateFormat w:val="d MMMM yyyy"/>
            <w:lid w:val="nl-NL"/>
            <w:storeMappedDataAs w:val="dateTime"/>
            <w:calendar w:val="gregorian"/>
          </w:date>
        </w:sdtPr>
        <w:sdtEndPr/>
        <w:sdtContent>
          <w:r w:rsidRPr="009E7F10">
            <w:rPr>
              <w:rFonts w:ascii="Roboto" w:eastAsia="Calibri" w:hAnsi="Roboto" w:cs="Times New Roman"/>
              <w:color w:val="262626"/>
              <w:sz w:val="20"/>
              <w:highlight w:val="yellow"/>
              <w:lang w:eastAsia="nl-NL"/>
            </w:rPr>
            <w:t>&lt;datum&gt;</w:t>
          </w:r>
        </w:sdtContent>
      </w:sdt>
      <w:r w:rsidRPr="009E7F10">
        <w:rPr>
          <w:rFonts w:ascii="Roboto" w:eastAsia="Calibri" w:hAnsi="Roboto" w:cs="Segoe UI"/>
          <w:sz w:val="20"/>
          <w:szCs w:val="20"/>
          <w:lang w:eastAsia="nl-NL"/>
        </w:rPr>
        <w:tab/>
      </w:r>
      <w:r w:rsidRPr="009E7F10">
        <w:rPr>
          <w:rFonts w:ascii="Roboto" w:eastAsia="Calibri" w:hAnsi="Roboto" w:cs="Segoe UI"/>
          <w:sz w:val="20"/>
          <w:szCs w:val="20"/>
          <w:lang w:eastAsia="nl-NL"/>
        </w:rPr>
        <w:tab/>
      </w:r>
      <w:r w:rsidRPr="009E7F10">
        <w:rPr>
          <w:rFonts w:ascii="Roboto" w:eastAsia="Calibri" w:hAnsi="Roboto" w:cs="Segoe UI"/>
          <w:sz w:val="20"/>
          <w:szCs w:val="20"/>
          <w:lang w:eastAsia="nl-NL"/>
        </w:rPr>
        <w:tab/>
      </w:r>
      <w:r w:rsidRPr="009E7F10">
        <w:rPr>
          <w:rFonts w:ascii="Roboto" w:eastAsia="Calibri" w:hAnsi="Roboto" w:cs="Segoe UI"/>
          <w:sz w:val="20"/>
          <w:szCs w:val="20"/>
          <w:lang w:eastAsia="nl-NL"/>
        </w:rPr>
        <w:tab/>
      </w:r>
      <w:sdt>
        <w:sdtPr>
          <w:rPr>
            <w:rFonts w:ascii="Roboto" w:eastAsia="Calibri" w:hAnsi="Roboto" w:cs="Segoe UI"/>
            <w:sz w:val="20"/>
            <w:szCs w:val="20"/>
            <w:lang w:eastAsia="nl-NL"/>
          </w:rPr>
          <w:alias w:val="vul hier de vestigingsplaats in van de leverancier"/>
          <w:tag w:val="vul hier de vestigingsplaats in van de leverancier"/>
          <w:id w:val="-1835680464"/>
          <w:placeholder>
            <w:docPart w:val="F12480E4BF5841D29F901F484D064E5A"/>
          </w:placeholder>
          <w:showingPlcHdr/>
        </w:sdtPr>
        <w:sdtEndPr/>
        <w:sdtContent>
          <w:r w:rsidRPr="009E7F10">
            <w:rPr>
              <w:rFonts w:ascii="Roboto" w:eastAsia="Calibri" w:hAnsi="Roboto" w:cs="Segoe UI"/>
              <w:sz w:val="20"/>
              <w:szCs w:val="20"/>
              <w:highlight w:val="yellow"/>
              <w:lang w:eastAsia="nl-NL"/>
            </w:rPr>
            <w:t>&lt;plaatsnaam&gt;</w:t>
          </w:r>
        </w:sdtContent>
      </w:sdt>
      <w:r w:rsidRPr="009E7F10">
        <w:rPr>
          <w:rFonts w:ascii="Roboto" w:eastAsia="Calibri" w:hAnsi="Roboto" w:cs="Segoe UI"/>
          <w:sz w:val="20"/>
          <w:szCs w:val="20"/>
          <w:lang w:eastAsia="nl-NL"/>
        </w:rPr>
        <w:t xml:space="preserve">, </w:t>
      </w:r>
      <w:sdt>
        <w:sdtPr>
          <w:rPr>
            <w:rFonts w:ascii="Roboto" w:eastAsia="Calibri" w:hAnsi="Roboto" w:cs="Times New Roman"/>
            <w:color w:val="262626"/>
            <w:sz w:val="20"/>
            <w:lang w:eastAsia="nl-NL"/>
          </w:rPr>
          <w:alias w:val="vul hier de datum van ondertekening in"/>
          <w:id w:val="-937982246"/>
          <w:placeholder>
            <w:docPart w:val="FAB456DC07D6470DAD6AD574CE35D1C8"/>
          </w:placeholder>
          <w:showingPlcHdr/>
          <w:date>
            <w:dateFormat w:val="d MMMM yyyy"/>
            <w:lid w:val="nl-NL"/>
            <w:storeMappedDataAs w:val="dateTime"/>
            <w:calendar w:val="gregorian"/>
          </w:date>
        </w:sdtPr>
        <w:sdtEndPr/>
        <w:sdtContent>
          <w:r w:rsidRPr="009E7F10">
            <w:rPr>
              <w:rFonts w:ascii="Roboto" w:eastAsia="Calibri" w:hAnsi="Roboto" w:cs="Times New Roman"/>
              <w:color w:val="262626"/>
              <w:sz w:val="20"/>
              <w:highlight w:val="yellow"/>
              <w:lang w:eastAsia="nl-NL"/>
            </w:rPr>
            <w:t>&lt;datum&gt;</w:t>
          </w:r>
        </w:sdtContent>
      </w:sdt>
      <w:r w:rsidRPr="009E7F10">
        <w:rPr>
          <w:rFonts w:ascii="Roboto" w:eastAsia="Calibri" w:hAnsi="Roboto" w:cs="Segoe UI"/>
          <w:sz w:val="20"/>
          <w:szCs w:val="20"/>
          <w:lang w:eastAsia="nl-NL"/>
        </w:rPr>
        <w:tab/>
      </w:r>
    </w:p>
    <w:p w:rsidR="001926A6" w:rsidRPr="009E7F10" w:rsidRDefault="001926A6" w:rsidP="006537FF">
      <w:pPr>
        <w:spacing w:after="0" w:line="276" w:lineRule="auto"/>
        <w:rPr>
          <w:rFonts w:ascii="Roboto" w:eastAsia="Calibri" w:hAnsi="Roboto" w:cs="Segoe UI"/>
          <w:sz w:val="20"/>
          <w:szCs w:val="20"/>
          <w:lang w:eastAsia="nl-NL"/>
        </w:rPr>
      </w:pPr>
    </w:p>
    <w:p w:rsidR="001926A6" w:rsidRPr="009E7F10" w:rsidRDefault="001926A6" w:rsidP="006537FF">
      <w:pPr>
        <w:spacing w:after="0" w:line="276" w:lineRule="auto"/>
        <w:rPr>
          <w:rFonts w:ascii="Roboto" w:eastAsia="Calibri" w:hAnsi="Roboto" w:cs="Segoe UI"/>
          <w:sz w:val="20"/>
          <w:szCs w:val="20"/>
          <w:lang w:eastAsia="nl-NL"/>
        </w:rPr>
      </w:pPr>
      <w:r w:rsidRPr="009E7F10">
        <w:rPr>
          <w:rFonts w:ascii="Roboto" w:eastAsia="Calibri" w:hAnsi="Roboto" w:cs="Segoe UI"/>
          <w:sz w:val="20"/>
          <w:szCs w:val="20"/>
          <w:lang w:eastAsia="nl-NL"/>
        </w:rPr>
        <w:t>Regio Gooi en Vechtstreek</w:t>
      </w:r>
      <w:r w:rsidRPr="009E7F10">
        <w:rPr>
          <w:rFonts w:ascii="Roboto" w:eastAsia="Calibri" w:hAnsi="Roboto" w:cs="Segoe UI"/>
          <w:sz w:val="20"/>
          <w:szCs w:val="20"/>
          <w:lang w:eastAsia="nl-NL"/>
        </w:rPr>
        <w:tab/>
      </w:r>
      <w:r w:rsidRPr="009E7F10">
        <w:rPr>
          <w:rFonts w:ascii="Roboto" w:eastAsia="Calibri" w:hAnsi="Roboto" w:cs="Segoe UI"/>
          <w:sz w:val="20"/>
          <w:szCs w:val="20"/>
          <w:lang w:eastAsia="nl-NL"/>
        </w:rPr>
        <w:tab/>
      </w:r>
      <w:r w:rsidRPr="009E7F10">
        <w:rPr>
          <w:rFonts w:ascii="Roboto" w:eastAsia="Calibri" w:hAnsi="Roboto" w:cs="Segoe UI"/>
          <w:sz w:val="20"/>
          <w:szCs w:val="20"/>
          <w:lang w:eastAsia="nl-NL"/>
        </w:rPr>
        <w:tab/>
        <w:t xml:space="preserve"> </w:t>
      </w:r>
      <w:sdt>
        <w:sdtPr>
          <w:rPr>
            <w:rFonts w:ascii="Roboto" w:eastAsia="Calibri" w:hAnsi="Roboto" w:cs="Segoe UI"/>
            <w:sz w:val="20"/>
            <w:szCs w:val="20"/>
            <w:lang w:eastAsia="nl-NL"/>
          </w:rPr>
          <w:alias w:val="vul hier de bedrijfsnaam in van de leverancier"/>
          <w:tag w:val="vul hier de bedrijfsnaam in van de leverancier"/>
          <w:id w:val="799966414"/>
          <w:placeholder>
            <w:docPart w:val="91A323A9129D40E3BED639C37FC6B619"/>
          </w:placeholder>
          <w:showingPlcHdr/>
        </w:sdtPr>
        <w:sdtEndPr/>
        <w:sdtContent>
          <w:r w:rsidRPr="009E7F10">
            <w:rPr>
              <w:rFonts w:ascii="Roboto" w:eastAsia="Calibri" w:hAnsi="Roboto" w:cs="Segoe UI"/>
              <w:sz w:val="20"/>
              <w:szCs w:val="20"/>
              <w:highlight w:val="yellow"/>
              <w:lang w:eastAsia="nl-NL"/>
            </w:rPr>
            <w:t>&lt;naam leverancier&gt;</w:t>
          </w:r>
        </w:sdtContent>
      </w:sdt>
    </w:p>
    <w:p w:rsidR="001926A6" w:rsidRPr="009E7F10" w:rsidRDefault="001926A6" w:rsidP="006537FF">
      <w:pPr>
        <w:spacing w:after="0" w:line="276" w:lineRule="auto"/>
        <w:rPr>
          <w:rFonts w:ascii="Roboto" w:eastAsia="Calibri" w:hAnsi="Roboto" w:cs="Segoe UI"/>
          <w:sz w:val="20"/>
          <w:szCs w:val="20"/>
          <w:lang w:eastAsia="nl-NL"/>
        </w:rPr>
      </w:pPr>
    </w:p>
    <w:p w:rsidR="001926A6" w:rsidRPr="009E7F10" w:rsidRDefault="001926A6" w:rsidP="006537FF">
      <w:pPr>
        <w:spacing w:after="0" w:line="276" w:lineRule="auto"/>
        <w:rPr>
          <w:rFonts w:ascii="Roboto" w:eastAsia="Calibri" w:hAnsi="Roboto" w:cs="Segoe UI"/>
          <w:sz w:val="20"/>
          <w:szCs w:val="20"/>
          <w:lang w:eastAsia="nl-NL"/>
        </w:rPr>
      </w:pPr>
    </w:p>
    <w:p w:rsidR="001926A6" w:rsidRPr="009E7F10" w:rsidRDefault="001926A6" w:rsidP="006537FF">
      <w:pPr>
        <w:spacing w:after="0" w:line="276" w:lineRule="auto"/>
        <w:rPr>
          <w:rFonts w:ascii="Roboto" w:eastAsia="Calibri" w:hAnsi="Roboto" w:cs="Segoe UI"/>
          <w:sz w:val="20"/>
          <w:szCs w:val="20"/>
          <w:lang w:eastAsia="nl-NL"/>
        </w:rPr>
      </w:pPr>
    </w:p>
    <w:p w:rsidR="001926A6" w:rsidRPr="009E7F10" w:rsidRDefault="00EB2F00" w:rsidP="006537FF">
      <w:pPr>
        <w:spacing w:after="0" w:line="276" w:lineRule="auto"/>
        <w:rPr>
          <w:rFonts w:ascii="Roboto" w:eastAsia="Calibri" w:hAnsi="Roboto" w:cs="Segoe UI"/>
          <w:sz w:val="20"/>
          <w:szCs w:val="20"/>
          <w:highlight w:val="yellow"/>
        </w:rPr>
      </w:pPr>
      <w:sdt>
        <w:sdtPr>
          <w:rPr>
            <w:rFonts w:ascii="Roboto" w:eastAsia="Calibri" w:hAnsi="Roboto" w:cs="Times New Roman"/>
            <w:color w:val="262626"/>
            <w:sz w:val="20"/>
            <w:lang w:eastAsia="nl-NL"/>
          </w:rPr>
          <w:alias w:val="De heer of mevrouw"/>
          <w:tag w:val="De heer of mevrouw"/>
          <w:id w:val="-353496337"/>
          <w:placeholder>
            <w:docPart w:val="30326BB23F424C519E49DB6C0536FDC9"/>
          </w:placeholder>
          <w:showingPlcHdr/>
          <w:comboBox>
            <w:listItem w:value="Kies een item."/>
            <w:listItem w:displayText="Mevrouw" w:value="Mevrouw"/>
            <w:listItem w:displayText="De heer" w:value="De heer"/>
          </w:comboBox>
        </w:sdtPr>
        <w:sdtEndPr/>
        <w:sdtContent>
          <w:r w:rsidR="001926A6" w:rsidRPr="009E7F10">
            <w:rPr>
              <w:rFonts w:ascii="Roboto" w:eastAsia="Calibri" w:hAnsi="Roboto" w:cs="Times New Roman"/>
              <w:sz w:val="20"/>
              <w:highlight w:val="yellow"/>
              <w:lang w:eastAsia="nl-NL"/>
            </w:rPr>
            <w:t>&lt;Kies aanhef&gt;</w:t>
          </w:r>
        </w:sdtContent>
      </w:sdt>
      <w:r w:rsidR="001926A6" w:rsidRPr="009E7F10">
        <w:rPr>
          <w:rFonts w:ascii="Roboto" w:eastAsia="Calibri" w:hAnsi="Roboto" w:cs="Segoe UI"/>
          <w:sz w:val="20"/>
          <w:szCs w:val="20"/>
        </w:rPr>
        <w:t xml:space="preserve">  </w:t>
      </w:r>
      <w:sdt>
        <w:sdtPr>
          <w:rPr>
            <w:rFonts w:ascii="Roboto" w:eastAsia="Calibri" w:hAnsi="Roboto" w:cs="Times New Roman"/>
            <w:sz w:val="20"/>
            <w:lang w:eastAsia="nl-NL"/>
          </w:rPr>
          <w:alias w:val="vul hier de naam in van de medewerker bevoegd te ondertekenen"/>
          <w:id w:val="1591654538"/>
          <w:placeholder>
            <w:docPart w:val="93FE0CC7282D469F9BB6469C70423CF9"/>
          </w:placeholder>
          <w:showingPlcHdr/>
        </w:sdtPr>
        <w:sdtEndPr/>
        <w:sdtContent>
          <w:r w:rsidR="001926A6" w:rsidRPr="009E7F10">
            <w:rPr>
              <w:rFonts w:ascii="Roboto" w:eastAsia="Calibri" w:hAnsi="Roboto" w:cs="Times New Roman"/>
              <w:sz w:val="20"/>
              <w:highlight w:val="yellow"/>
              <w:lang w:eastAsia="nl-NL"/>
            </w:rPr>
            <w:t>&lt;naam&gt;</w:t>
          </w:r>
        </w:sdtContent>
      </w:sdt>
      <w:r w:rsidR="001926A6" w:rsidRPr="009E7F10">
        <w:rPr>
          <w:rFonts w:ascii="Roboto" w:eastAsia="Calibri" w:hAnsi="Roboto" w:cs="Segoe UI"/>
          <w:sz w:val="20"/>
          <w:szCs w:val="20"/>
        </w:rPr>
        <w:t xml:space="preserve"> </w:t>
      </w:r>
      <w:r w:rsidR="001926A6" w:rsidRPr="009E7F10">
        <w:rPr>
          <w:rFonts w:ascii="Roboto" w:eastAsia="Calibri" w:hAnsi="Roboto" w:cs="Segoe UI"/>
          <w:sz w:val="20"/>
          <w:szCs w:val="20"/>
        </w:rPr>
        <w:tab/>
      </w:r>
      <w:r w:rsidR="001926A6" w:rsidRPr="009E7F10">
        <w:rPr>
          <w:rFonts w:ascii="Roboto" w:eastAsia="Calibri" w:hAnsi="Roboto" w:cs="Segoe UI"/>
          <w:sz w:val="20"/>
          <w:szCs w:val="20"/>
        </w:rPr>
        <w:tab/>
      </w:r>
      <w:r w:rsidR="001926A6" w:rsidRPr="009E7F10">
        <w:rPr>
          <w:rFonts w:ascii="Roboto" w:eastAsia="Calibri" w:hAnsi="Roboto" w:cs="Segoe UI"/>
          <w:sz w:val="20"/>
          <w:szCs w:val="20"/>
        </w:rPr>
        <w:tab/>
      </w:r>
      <w:r w:rsidR="001926A6" w:rsidRPr="009E7F10">
        <w:rPr>
          <w:rFonts w:ascii="Roboto" w:eastAsia="Calibri" w:hAnsi="Roboto" w:cs="Segoe UI"/>
          <w:sz w:val="20"/>
          <w:szCs w:val="20"/>
        </w:rPr>
        <w:tab/>
      </w:r>
      <w:sdt>
        <w:sdtPr>
          <w:rPr>
            <w:rFonts w:ascii="Roboto" w:eastAsia="Calibri" w:hAnsi="Roboto" w:cs="Times New Roman"/>
            <w:color w:val="262626"/>
            <w:sz w:val="20"/>
            <w:lang w:eastAsia="nl-NL"/>
          </w:rPr>
          <w:alias w:val="De heer of mevrouw"/>
          <w:tag w:val="De heer of mevrouw"/>
          <w:id w:val="-215971550"/>
          <w:placeholder>
            <w:docPart w:val="A03FEC3F15694F1FAA374959307C74CC"/>
          </w:placeholder>
          <w:showingPlcHdr/>
          <w:comboBox>
            <w:listItem w:value="Kies een item."/>
            <w:listItem w:displayText="Mevrouw" w:value="Mevrouw"/>
            <w:listItem w:displayText="De heer" w:value="De heer"/>
          </w:comboBox>
        </w:sdtPr>
        <w:sdtEndPr/>
        <w:sdtContent>
          <w:r w:rsidR="001926A6" w:rsidRPr="009E7F10">
            <w:rPr>
              <w:rFonts w:ascii="Roboto" w:eastAsia="Calibri" w:hAnsi="Roboto" w:cs="Times New Roman"/>
              <w:sz w:val="20"/>
              <w:highlight w:val="yellow"/>
              <w:lang w:eastAsia="nl-NL"/>
            </w:rPr>
            <w:t>&lt;Kies aanhef&gt;</w:t>
          </w:r>
        </w:sdtContent>
      </w:sdt>
      <w:r w:rsidR="001926A6" w:rsidRPr="009E7F10">
        <w:rPr>
          <w:rFonts w:ascii="Roboto" w:eastAsia="Calibri" w:hAnsi="Roboto" w:cs="Segoe UI"/>
          <w:sz w:val="20"/>
          <w:szCs w:val="20"/>
        </w:rPr>
        <w:t xml:space="preserve"> </w:t>
      </w:r>
      <w:r w:rsidR="001926A6" w:rsidRPr="009E7F10">
        <w:rPr>
          <w:rFonts w:ascii="Roboto" w:eastAsia="Calibri" w:hAnsi="Roboto" w:cs="Times New Roman"/>
          <w:sz w:val="20"/>
          <w:lang w:eastAsia="nl-NL"/>
        </w:rPr>
        <w:t xml:space="preserve"> </w:t>
      </w:r>
      <w:sdt>
        <w:sdtPr>
          <w:rPr>
            <w:rFonts w:ascii="Roboto" w:eastAsia="Calibri" w:hAnsi="Roboto" w:cs="Times New Roman"/>
            <w:sz w:val="20"/>
            <w:lang w:eastAsia="nl-NL"/>
          </w:rPr>
          <w:alias w:val="vul hier de naam in van de rechtsgeldig vertegenwoordiger"/>
          <w:tag w:val="vul hier de naam in van de rechtsgeldig vertegenwoordiger"/>
          <w:id w:val="-931507583"/>
          <w:placeholder>
            <w:docPart w:val="F3CA950DEE0743AD87CD6EC3E68EE8A8"/>
          </w:placeholder>
          <w:showingPlcHdr/>
        </w:sdtPr>
        <w:sdtEndPr/>
        <w:sdtContent>
          <w:r w:rsidR="001926A6" w:rsidRPr="009E7F10">
            <w:rPr>
              <w:rFonts w:ascii="Roboto" w:eastAsia="Calibri" w:hAnsi="Roboto" w:cs="Times New Roman"/>
              <w:sz w:val="20"/>
              <w:highlight w:val="yellow"/>
              <w:lang w:eastAsia="nl-NL"/>
            </w:rPr>
            <w:t>&lt;naam&gt;</w:t>
          </w:r>
        </w:sdtContent>
      </w:sdt>
      <w:r w:rsidR="001926A6" w:rsidRPr="009E7F10">
        <w:rPr>
          <w:rFonts w:ascii="Roboto" w:eastAsia="Calibri" w:hAnsi="Roboto" w:cs="Segoe UI"/>
          <w:sz w:val="20"/>
          <w:szCs w:val="20"/>
          <w:highlight w:val="yellow"/>
        </w:rPr>
        <w:t xml:space="preserve"> </w:t>
      </w:r>
    </w:p>
    <w:p w:rsidR="00C8046C" w:rsidRPr="009E7F10" w:rsidRDefault="00EB2F00" w:rsidP="006537FF">
      <w:pPr>
        <w:spacing w:after="0" w:line="276" w:lineRule="auto"/>
        <w:rPr>
          <w:rFonts w:ascii="Roboto" w:hAnsi="Roboto" w:cs="Segoe UI"/>
        </w:rPr>
      </w:pPr>
      <w:sdt>
        <w:sdtPr>
          <w:rPr>
            <w:rFonts w:ascii="Roboto" w:eastAsia="Calibri" w:hAnsi="Roboto" w:cs="Times New Roman"/>
            <w:sz w:val="20"/>
            <w:lang w:eastAsia="nl-NL"/>
          </w:rPr>
          <w:alias w:val="vul hier de functie in van de medewerker bevoegd te ondertekenen"/>
          <w:tag w:val="vul hier de functie in van de medewerker bevoegd te ondertekenen"/>
          <w:id w:val="-1668625239"/>
          <w:placeholder>
            <w:docPart w:val="A082D68AA8554DAE9F1C2CE5E51BF51A"/>
          </w:placeholder>
          <w:showingPlcHdr/>
        </w:sdtPr>
        <w:sdtEndPr/>
        <w:sdtContent>
          <w:r w:rsidR="001926A6" w:rsidRPr="009E7F10">
            <w:rPr>
              <w:rFonts w:ascii="Roboto" w:eastAsia="Calibri" w:hAnsi="Roboto" w:cs="Times New Roman"/>
              <w:sz w:val="20"/>
              <w:highlight w:val="yellow"/>
              <w:lang w:eastAsia="nl-NL"/>
            </w:rPr>
            <w:t>&lt;</w:t>
          </w:r>
          <w:r w:rsidR="006537FF" w:rsidRPr="009E7F10">
            <w:rPr>
              <w:rFonts w:ascii="Roboto" w:eastAsia="Calibri" w:hAnsi="Roboto" w:cs="Times New Roman"/>
              <w:sz w:val="20"/>
              <w:highlight w:val="yellow"/>
              <w:lang w:eastAsia="nl-NL"/>
            </w:rPr>
            <w:t>functie</w:t>
          </w:r>
          <w:r w:rsidR="001926A6" w:rsidRPr="009E7F10">
            <w:rPr>
              <w:rFonts w:ascii="Roboto" w:eastAsia="Calibri" w:hAnsi="Roboto" w:cs="Times New Roman"/>
              <w:sz w:val="20"/>
              <w:highlight w:val="yellow"/>
              <w:lang w:eastAsia="nl-NL"/>
            </w:rPr>
            <w:t>&gt;</w:t>
          </w:r>
        </w:sdtContent>
      </w:sdt>
      <w:r w:rsidR="001926A6" w:rsidRPr="009E7F10">
        <w:rPr>
          <w:rFonts w:ascii="Roboto" w:eastAsia="Calibri" w:hAnsi="Roboto" w:cs="Segoe UI"/>
          <w:sz w:val="20"/>
          <w:szCs w:val="20"/>
        </w:rPr>
        <w:tab/>
      </w:r>
      <w:r w:rsidR="001926A6" w:rsidRPr="009E7F10">
        <w:rPr>
          <w:rFonts w:ascii="Roboto" w:eastAsia="Calibri" w:hAnsi="Roboto" w:cs="Segoe UI"/>
          <w:sz w:val="20"/>
          <w:szCs w:val="20"/>
        </w:rPr>
        <w:tab/>
      </w:r>
      <w:r w:rsidR="001926A6" w:rsidRPr="009E7F10">
        <w:rPr>
          <w:rFonts w:ascii="Roboto" w:eastAsia="Calibri" w:hAnsi="Roboto" w:cs="Segoe UI"/>
          <w:sz w:val="20"/>
          <w:szCs w:val="20"/>
        </w:rPr>
        <w:tab/>
      </w:r>
      <w:r w:rsidR="001926A6" w:rsidRPr="009E7F10">
        <w:rPr>
          <w:rFonts w:ascii="Roboto" w:eastAsia="Calibri" w:hAnsi="Roboto" w:cs="Segoe UI"/>
          <w:sz w:val="20"/>
          <w:szCs w:val="20"/>
        </w:rPr>
        <w:tab/>
      </w:r>
      <w:r w:rsidR="001926A6" w:rsidRPr="009E7F10">
        <w:rPr>
          <w:rFonts w:ascii="Roboto" w:eastAsia="Calibri" w:hAnsi="Roboto" w:cs="Segoe UI"/>
          <w:sz w:val="20"/>
          <w:szCs w:val="20"/>
        </w:rPr>
        <w:tab/>
      </w:r>
      <w:sdt>
        <w:sdtPr>
          <w:rPr>
            <w:rFonts w:ascii="Roboto" w:eastAsia="Calibri" w:hAnsi="Roboto" w:cs="Times New Roman"/>
            <w:sz w:val="20"/>
            <w:lang w:eastAsia="nl-NL"/>
          </w:rPr>
          <w:alias w:val="vul hier de functie in van de rechtsgeldig vertegenwoordiger"/>
          <w:id w:val="185641029"/>
          <w:placeholder>
            <w:docPart w:val="12DB9B8A23C14AE8839558F8328BE33B"/>
          </w:placeholder>
          <w:showingPlcHdr/>
        </w:sdtPr>
        <w:sdtEndPr/>
        <w:sdtContent>
          <w:r w:rsidR="001926A6" w:rsidRPr="009E7F10">
            <w:rPr>
              <w:rFonts w:ascii="Roboto" w:eastAsia="Calibri" w:hAnsi="Roboto" w:cs="Times New Roman"/>
              <w:sz w:val="20"/>
              <w:highlight w:val="yellow"/>
              <w:lang w:eastAsia="nl-NL"/>
            </w:rPr>
            <w:t>&lt;</w:t>
          </w:r>
          <w:r w:rsidR="006537FF" w:rsidRPr="009E7F10">
            <w:rPr>
              <w:rFonts w:ascii="Roboto" w:eastAsia="Calibri" w:hAnsi="Roboto" w:cs="Times New Roman"/>
              <w:sz w:val="20"/>
              <w:highlight w:val="yellow"/>
              <w:lang w:eastAsia="nl-NL"/>
            </w:rPr>
            <w:t>functie</w:t>
          </w:r>
          <w:r w:rsidR="001926A6" w:rsidRPr="009E7F10">
            <w:rPr>
              <w:rFonts w:ascii="Roboto" w:eastAsia="Calibri" w:hAnsi="Roboto" w:cs="Times New Roman"/>
              <w:sz w:val="20"/>
              <w:highlight w:val="yellow"/>
              <w:lang w:eastAsia="nl-NL"/>
            </w:rPr>
            <w:t>&gt;</w:t>
          </w:r>
        </w:sdtContent>
      </w:sdt>
      <w:r w:rsidR="001926A6" w:rsidRPr="009E7F10">
        <w:rPr>
          <w:rFonts w:ascii="Roboto" w:eastAsia="Calibri" w:hAnsi="Roboto" w:cs="Segoe UI"/>
          <w:sz w:val="20"/>
          <w:szCs w:val="20"/>
        </w:rPr>
        <w:t>,</w:t>
      </w:r>
      <w:r w:rsidR="00C8046C" w:rsidRPr="009E7F10">
        <w:rPr>
          <w:rFonts w:ascii="Roboto" w:hAnsi="Roboto" w:cs="Segoe UI"/>
        </w:rPr>
        <w:br w:type="page"/>
      </w:r>
    </w:p>
    <w:p w:rsidR="00A75EF9" w:rsidRPr="009E7F10" w:rsidRDefault="001926A6" w:rsidP="00A75EF9">
      <w:pPr>
        <w:spacing w:after="0" w:line="276" w:lineRule="auto"/>
        <w:rPr>
          <w:rFonts w:ascii="Roboto" w:eastAsia="Calibri" w:hAnsi="Roboto" w:cs="Segoe UI"/>
          <w:b/>
          <w:sz w:val="20"/>
          <w:szCs w:val="20"/>
          <w:lang w:eastAsia="nl-NL"/>
        </w:rPr>
      </w:pPr>
      <w:r w:rsidRPr="009E7F10">
        <w:rPr>
          <w:rFonts w:ascii="Roboto" w:eastAsia="Calibri" w:hAnsi="Roboto" w:cs="Segoe UI"/>
          <w:b/>
          <w:sz w:val="20"/>
          <w:szCs w:val="20"/>
          <w:lang w:eastAsia="nl-NL"/>
        </w:rPr>
        <w:lastRenderedPageBreak/>
        <w:t>Bijlage 1</w:t>
      </w:r>
      <w:r w:rsidR="00296248" w:rsidRPr="009E7F10">
        <w:rPr>
          <w:rFonts w:ascii="Roboto" w:eastAsia="Calibri" w:hAnsi="Roboto" w:cs="Segoe UI"/>
          <w:b/>
          <w:sz w:val="20"/>
          <w:szCs w:val="20"/>
          <w:lang w:eastAsia="nl-NL"/>
        </w:rPr>
        <w:t xml:space="preserve"> </w:t>
      </w:r>
      <w:r w:rsidR="00EB2F00">
        <w:rPr>
          <w:rFonts w:ascii="Roboto" w:eastAsia="Calibri" w:hAnsi="Roboto" w:cs="Segoe UI"/>
          <w:b/>
          <w:sz w:val="20"/>
          <w:szCs w:val="20"/>
          <w:lang w:eastAsia="nl-NL"/>
        </w:rPr>
        <w:t>Aanbestedingsdocument d.d. 4 april 2022</w:t>
      </w:r>
      <w:r w:rsidR="00A75EF9" w:rsidRPr="009E7F10">
        <w:rPr>
          <w:rFonts w:ascii="Roboto" w:eastAsia="Calibri" w:hAnsi="Roboto" w:cs="Segoe UI"/>
          <w:b/>
          <w:sz w:val="20"/>
          <w:szCs w:val="20"/>
          <w:lang w:eastAsia="nl-NL"/>
        </w:rPr>
        <w:t>, zoals gewijzigd door de Nota(s) van Inlichtingen d.d. [datum].</w:t>
      </w:r>
    </w:p>
    <w:p w:rsidR="001926A6" w:rsidRPr="009E7F10" w:rsidRDefault="001926A6" w:rsidP="001926A6">
      <w:pPr>
        <w:spacing w:after="0" w:line="276" w:lineRule="auto"/>
        <w:ind w:left="1410" w:hanging="1410"/>
        <w:rPr>
          <w:rFonts w:ascii="Roboto" w:eastAsia="Calibri" w:hAnsi="Roboto" w:cs="Segoe UI"/>
          <w:b/>
          <w:sz w:val="20"/>
          <w:szCs w:val="20"/>
          <w:lang w:eastAsia="nl-NL"/>
        </w:rPr>
      </w:pPr>
    </w:p>
    <w:p w:rsidR="001926A6" w:rsidRPr="009E7F10" w:rsidRDefault="002E4B94" w:rsidP="008572F2">
      <w:pPr>
        <w:spacing w:after="0" w:line="276" w:lineRule="auto"/>
        <w:ind w:left="1410" w:hanging="1410"/>
        <w:rPr>
          <w:rFonts w:ascii="Roboto" w:eastAsia="Calibri" w:hAnsi="Roboto" w:cs="Segoe UI"/>
          <w:b/>
          <w:sz w:val="20"/>
          <w:szCs w:val="20"/>
          <w:lang w:eastAsia="nl-NL"/>
        </w:rPr>
      </w:pPr>
      <w:r w:rsidRPr="009E7F10">
        <w:rPr>
          <w:rFonts w:ascii="Roboto" w:eastAsia="Calibri" w:hAnsi="Roboto" w:cs="Segoe UI"/>
          <w:b/>
          <w:sz w:val="20"/>
          <w:szCs w:val="20"/>
          <w:lang w:eastAsia="nl-NL"/>
        </w:rPr>
        <w:t>Bijlage 2 Algemene inkoopvoorwaarden Regio Gooi en Vechtstreek 2022</w:t>
      </w:r>
    </w:p>
    <w:p w:rsidR="002E4B94" w:rsidRPr="009E7F10" w:rsidRDefault="002E4B94" w:rsidP="00E21AF5">
      <w:pPr>
        <w:spacing w:after="0" w:line="240" w:lineRule="auto"/>
        <w:ind w:left="1410" w:hanging="1410"/>
        <w:rPr>
          <w:rFonts w:ascii="Roboto" w:eastAsia="Calibri" w:hAnsi="Roboto" w:cs="Segoe UI"/>
          <w:b/>
          <w:sz w:val="20"/>
          <w:szCs w:val="20"/>
          <w:lang w:eastAsia="nl-NL"/>
        </w:rPr>
      </w:pPr>
    </w:p>
    <w:p w:rsidR="005B7A03" w:rsidRPr="009E7F10" w:rsidRDefault="00A75EF9" w:rsidP="009E7F10">
      <w:pPr>
        <w:spacing w:after="0" w:line="240" w:lineRule="auto"/>
        <w:rPr>
          <w:rFonts w:ascii="Roboto" w:eastAsia="Calibri" w:hAnsi="Roboto" w:cs="Segoe UI"/>
          <w:b/>
          <w:sz w:val="20"/>
          <w:szCs w:val="20"/>
          <w:lang w:eastAsia="nl-NL"/>
        </w:rPr>
      </w:pPr>
      <w:r w:rsidRPr="009E7F10">
        <w:rPr>
          <w:rFonts w:ascii="Roboto" w:eastAsia="Calibri" w:hAnsi="Roboto" w:cs="Segoe UI"/>
          <w:b/>
          <w:sz w:val="20"/>
          <w:szCs w:val="20"/>
          <w:lang w:eastAsia="nl-NL"/>
        </w:rPr>
        <w:t>Bijlage 3</w:t>
      </w:r>
      <w:r w:rsidR="000E42B3" w:rsidRPr="009E7F10">
        <w:rPr>
          <w:rFonts w:ascii="Roboto" w:eastAsia="Calibri" w:hAnsi="Roboto" w:cs="Segoe UI"/>
          <w:b/>
          <w:sz w:val="20"/>
          <w:szCs w:val="20"/>
          <w:lang w:eastAsia="nl-NL"/>
        </w:rPr>
        <w:t xml:space="preserve"> </w:t>
      </w:r>
      <w:r w:rsidR="005B7A03" w:rsidRPr="009E7F10">
        <w:rPr>
          <w:rFonts w:ascii="Roboto" w:eastAsia="Calibri" w:hAnsi="Roboto" w:cs="Segoe UI"/>
          <w:b/>
          <w:sz w:val="20"/>
          <w:szCs w:val="20"/>
          <w:lang w:eastAsia="nl-NL"/>
        </w:rPr>
        <w:t>Constructietekening van de Gfe behuizing met materiaal specificaties, o</w:t>
      </w:r>
      <w:r w:rsidR="009E7F10" w:rsidRPr="009E7F10">
        <w:rPr>
          <w:rFonts w:ascii="Roboto" w:eastAsia="Calibri" w:hAnsi="Roboto" w:cs="Segoe UI"/>
          <w:b/>
          <w:sz w:val="20"/>
          <w:szCs w:val="20"/>
          <w:lang w:eastAsia="nl-NL"/>
        </w:rPr>
        <w:t xml:space="preserve">ok van de </w:t>
      </w:r>
      <w:r w:rsidR="005B7A03" w:rsidRPr="009E7F10">
        <w:rPr>
          <w:rFonts w:ascii="Roboto" w:eastAsia="Calibri" w:hAnsi="Roboto" w:cs="Segoe UI"/>
          <w:b/>
          <w:sz w:val="20"/>
          <w:szCs w:val="20"/>
          <w:lang w:eastAsia="nl-NL"/>
        </w:rPr>
        <w:t>(duurzame) betonplaat.</w:t>
      </w:r>
    </w:p>
    <w:p w:rsidR="002E4B94" w:rsidRPr="009E7F10" w:rsidRDefault="002E4B94" w:rsidP="00E21AF5">
      <w:pPr>
        <w:spacing w:after="0" w:line="240" w:lineRule="auto"/>
        <w:rPr>
          <w:rFonts w:ascii="Roboto" w:eastAsia="Calibri" w:hAnsi="Roboto" w:cs="Segoe UI"/>
          <w:b/>
          <w:sz w:val="20"/>
          <w:szCs w:val="20"/>
          <w:lang w:eastAsia="nl-NL"/>
        </w:rPr>
      </w:pPr>
    </w:p>
    <w:p w:rsidR="00EB1951" w:rsidRPr="009E7F10" w:rsidRDefault="00E21AF5" w:rsidP="00E21AF5">
      <w:pPr>
        <w:spacing w:after="0" w:line="240" w:lineRule="auto"/>
        <w:rPr>
          <w:rFonts w:ascii="Roboto" w:eastAsia="Calibri" w:hAnsi="Roboto" w:cs="Segoe UI"/>
          <w:b/>
          <w:sz w:val="20"/>
          <w:szCs w:val="20"/>
          <w:lang w:eastAsia="nl-NL"/>
        </w:rPr>
      </w:pPr>
      <w:r w:rsidRPr="009E7F10">
        <w:rPr>
          <w:rFonts w:ascii="Roboto" w:eastAsia="Calibri" w:hAnsi="Roboto" w:cs="Segoe UI"/>
          <w:b/>
          <w:sz w:val="20"/>
          <w:szCs w:val="20"/>
          <w:lang w:eastAsia="nl-NL"/>
        </w:rPr>
        <w:t>B</w:t>
      </w:r>
      <w:r w:rsidR="00A75EF9" w:rsidRPr="009E7F10">
        <w:rPr>
          <w:rFonts w:ascii="Roboto" w:eastAsia="Calibri" w:hAnsi="Roboto" w:cs="Segoe UI"/>
          <w:b/>
          <w:sz w:val="20"/>
          <w:szCs w:val="20"/>
          <w:lang w:eastAsia="nl-NL"/>
        </w:rPr>
        <w:t xml:space="preserve">ijlage 4 </w:t>
      </w:r>
      <w:r w:rsidR="002E4B94" w:rsidRPr="009E7F10">
        <w:rPr>
          <w:rFonts w:ascii="Roboto" w:eastAsia="Calibri" w:hAnsi="Roboto" w:cs="Segoe UI"/>
          <w:b/>
          <w:sz w:val="20"/>
          <w:szCs w:val="20"/>
          <w:lang w:eastAsia="nl-NL"/>
        </w:rPr>
        <w:t>Prijsbijlage</w:t>
      </w:r>
      <w:bookmarkStart w:id="0" w:name="_GoBack"/>
      <w:bookmarkEnd w:id="0"/>
    </w:p>
    <w:p w:rsidR="002E4B94" w:rsidRPr="009E7F10" w:rsidRDefault="002E4B94" w:rsidP="00E21AF5">
      <w:pPr>
        <w:spacing w:after="0" w:line="240" w:lineRule="auto"/>
        <w:rPr>
          <w:rFonts w:ascii="Roboto" w:eastAsia="Calibri" w:hAnsi="Roboto" w:cs="Segoe UI"/>
          <w:b/>
          <w:sz w:val="20"/>
          <w:szCs w:val="20"/>
          <w:lang w:eastAsia="nl-NL"/>
        </w:rPr>
      </w:pPr>
    </w:p>
    <w:p w:rsidR="00A75EF9" w:rsidRPr="009E7F10" w:rsidRDefault="00EB1951" w:rsidP="00E21AF5">
      <w:pPr>
        <w:spacing w:after="0" w:line="240" w:lineRule="auto"/>
        <w:rPr>
          <w:rFonts w:ascii="Roboto" w:eastAsia="Calibri" w:hAnsi="Roboto" w:cs="Calibri"/>
          <w:b/>
          <w:color w:val="262626"/>
          <w:sz w:val="20"/>
          <w:szCs w:val="20"/>
        </w:rPr>
      </w:pPr>
      <w:r w:rsidRPr="009E7F10">
        <w:rPr>
          <w:rFonts w:ascii="Roboto" w:eastAsia="Calibri" w:hAnsi="Roboto" w:cs="Segoe UI"/>
          <w:b/>
          <w:sz w:val="20"/>
          <w:szCs w:val="20"/>
          <w:lang w:eastAsia="nl-NL"/>
        </w:rPr>
        <w:t xml:space="preserve">Bijlage </w:t>
      </w:r>
      <w:r w:rsidR="005B7A03" w:rsidRPr="009E7F10">
        <w:rPr>
          <w:rFonts w:ascii="Roboto" w:eastAsia="Calibri" w:hAnsi="Roboto" w:cs="Segoe UI"/>
          <w:b/>
          <w:sz w:val="20"/>
          <w:szCs w:val="20"/>
          <w:lang w:eastAsia="nl-NL"/>
        </w:rPr>
        <w:t xml:space="preserve">5 </w:t>
      </w:r>
      <w:r w:rsidR="00A75EF9" w:rsidRPr="009E7F10">
        <w:rPr>
          <w:rFonts w:ascii="Roboto" w:eastAsia="Calibri" w:hAnsi="Roboto" w:cs="Calibri"/>
          <w:b/>
          <w:color w:val="262626"/>
          <w:sz w:val="20"/>
          <w:szCs w:val="20"/>
        </w:rPr>
        <w:t xml:space="preserve">Inschrijving van </w:t>
      </w:r>
      <w:r w:rsidR="002E4B94" w:rsidRPr="009E7F10">
        <w:rPr>
          <w:rFonts w:ascii="Roboto" w:eastAsia="Calibri" w:hAnsi="Roboto" w:cs="Calibri"/>
          <w:b/>
          <w:color w:val="262626"/>
          <w:sz w:val="20"/>
          <w:szCs w:val="20"/>
        </w:rPr>
        <w:t>Opdrachtnemer d.d. [datum]</w:t>
      </w:r>
    </w:p>
    <w:p w:rsidR="00A75EF9" w:rsidRPr="009E7F10" w:rsidRDefault="00A75EF9" w:rsidP="00A75EF9">
      <w:pPr>
        <w:spacing w:after="0" w:line="240" w:lineRule="auto"/>
        <w:rPr>
          <w:rFonts w:ascii="Roboto" w:eastAsia="Calibri" w:hAnsi="Roboto" w:cs="Calibri"/>
          <w:color w:val="262626"/>
          <w:sz w:val="20"/>
          <w:szCs w:val="20"/>
        </w:rPr>
      </w:pPr>
    </w:p>
    <w:sectPr w:rsidR="00A75EF9" w:rsidRPr="009E7F10" w:rsidSect="002E4B94">
      <w:footerReference w:type="default" r:id="rId12"/>
      <w:pgSz w:w="11906" w:h="16838"/>
      <w:pgMar w:top="1417" w:right="1417" w:bottom="1417" w:left="1417" w:header="709" w:footer="709" w:gutter="0"/>
      <w:cols w:space="37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139" w:rsidRDefault="006C6139" w:rsidP="005A3DBD">
      <w:pPr>
        <w:spacing w:after="0" w:line="240" w:lineRule="auto"/>
      </w:pPr>
      <w:r>
        <w:separator/>
      </w:r>
    </w:p>
  </w:endnote>
  <w:endnote w:type="continuationSeparator" w:id="0">
    <w:p w:rsidR="006C6139" w:rsidRDefault="006C6139"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972474"/>
      <w:docPartObj>
        <w:docPartGallery w:val="Page Numbers (Bottom of Page)"/>
        <w:docPartUnique/>
      </w:docPartObj>
    </w:sdtPr>
    <w:sdtEndPr/>
    <w:sdtContent>
      <w:p w:rsidR="009E7F10" w:rsidRDefault="009E7F10">
        <w:pPr>
          <w:pStyle w:val="Voettekst"/>
          <w:jc w:val="right"/>
        </w:pPr>
        <w:r>
          <w:fldChar w:fldCharType="begin"/>
        </w:r>
        <w:r>
          <w:instrText>PAGE   \* MERGEFORMAT</w:instrText>
        </w:r>
        <w:r>
          <w:fldChar w:fldCharType="separate"/>
        </w:r>
        <w:r w:rsidR="00EB2F00">
          <w:rPr>
            <w:noProof/>
          </w:rPr>
          <w:t>5</w:t>
        </w:r>
        <w:r>
          <w:fldChar w:fldCharType="end"/>
        </w:r>
      </w:p>
    </w:sdtContent>
  </w:sdt>
  <w:p w:rsidR="009E7F10" w:rsidRDefault="009E7F1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139" w:rsidRDefault="006C6139" w:rsidP="005A3DBD">
      <w:pPr>
        <w:spacing w:after="0" w:line="240" w:lineRule="auto"/>
      </w:pPr>
      <w:r>
        <w:separator/>
      </w:r>
    </w:p>
  </w:footnote>
  <w:footnote w:type="continuationSeparator" w:id="0">
    <w:p w:rsidR="006C6139" w:rsidRDefault="006C6139" w:rsidP="005A3D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26C94"/>
    <w:multiLevelType w:val="hybridMultilevel"/>
    <w:tmpl w:val="5822AC28"/>
    <w:lvl w:ilvl="0" w:tplc="0EFE61E6">
      <w:start w:val="1"/>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CB64D90"/>
    <w:multiLevelType w:val="hybridMultilevel"/>
    <w:tmpl w:val="840C38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1676299"/>
    <w:multiLevelType w:val="hybridMultilevel"/>
    <w:tmpl w:val="5822AC28"/>
    <w:lvl w:ilvl="0" w:tplc="0EFE61E6">
      <w:start w:val="1"/>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B8B4B10"/>
    <w:multiLevelType w:val="hybridMultilevel"/>
    <w:tmpl w:val="50927EE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D2F4E56"/>
    <w:multiLevelType w:val="hybridMultilevel"/>
    <w:tmpl w:val="E1E23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E137041"/>
    <w:multiLevelType w:val="hybridMultilevel"/>
    <w:tmpl w:val="72BE7F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EDD18D2"/>
    <w:multiLevelType w:val="hybridMultilevel"/>
    <w:tmpl w:val="AA0286A0"/>
    <w:lvl w:ilvl="0" w:tplc="3732FE02">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3997177E"/>
    <w:multiLevelType w:val="hybridMultilevel"/>
    <w:tmpl w:val="DAD0E126"/>
    <w:lvl w:ilvl="0" w:tplc="42288E6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CFD64AC"/>
    <w:multiLevelType w:val="hybridMultilevel"/>
    <w:tmpl w:val="D46A7294"/>
    <w:lvl w:ilvl="0" w:tplc="19D209C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3EE51310"/>
    <w:multiLevelType w:val="hybridMultilevel"/>
    <w:tmpl w:val="5822AC28"/>
    <w:lvl w:ilvl="0" w:tplc="0EFE61E6">
      <w:start w:val="1"/>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EF8772C"/>
    <w:multiLevelType w:val="hybridMultilevel"/>
    <w:tmpl w:val="864C9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09E40B6"/>
    <w:multiLevelType w:val="hybridMultilevel"/>
    <w:tmpl w:val="A91E7FAA"/>
    <w:lvl w:ilvl="0" w:tplc="7EB424E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2770AEC"/>
    <w:multiLevelType w:val="hybridMultilevel"/>
    <w:tmpl w:val="6D3C12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516C7168"/>
    <w:multiLevelType w:val="hybridMultilevel"/>
    <w:tmpl w:val="DDA20E0E"/>
    <w:lvl w:ilvl="0" w:tplc="0413000F">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51AF7846"/>
    <w:multiLevelType w:val="hybridMultilevel"/>
    <w:tmpl w:val="206665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349555E"/>
    <w:multiLevelType w:val="hybridMultilevel"/>
    <w:tmpl w:val="38F8DDD6"/>
    <w:lvl w:ilvl="0" w:tplc="BA280CC4">
      <w:start w:val="1"/>
      <w:numFmt w:val="decimal"/>
      <w:lvlText w:val="2.%1."/>
      <w:lvlJc w:val="left"/>
      <w:pPr>
        <w:ind w:left="57" w:hanging="57"/>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54285D1E"/>
    <w:multiLevelType w:val="hybridMultilevel"/>
    <w:tmpl w:val="4738C67A"/>
    <w:lvl w:ilvl="0" w:tplc="2872124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56CF09B0"/>
    <w:multiLevelType w:val="hybridMultilevel"/>
    <w:tmpl w:val="F5D47480"/>
    <w:lvl w:ilvl="0" w:tplc="BCC2F6C8">
      <w:start w:val="1"/>
      <w:numFmt w:val="decimal"/>
      <w:lvlText w:val="%1."/>
      <w:lvlJc w:val="left"/>
      <w:pPr>
        <w:ind w:left="360" w:hanging="360"/>
      </w:pPr>
      <w:rPr>
        <w:rFonts w:hint="default"/>
      </w:rPr>
    </w:lvl>
    <w:lvl w:ilvl="1" w:tplc="BD087A8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A0367B1"/>
    <w:multiLevelType w:val="hybridMultilevel"/>
    <w:tmpl w:val="DC427F0E"/>
    <w:lvl w:ilvl="0" w:tplc="D92C0E60">
      <w:start w:val="1"/>
      <w:numFmt w:val="decimal"/>
      <w:lvlText w:val="%1."/>
      <w:lvlJc w:val="left"/>
      <w:pPr>
        <w:ind w:left="360" w:hanging="360"/>
      </w:pPr>
      <w:rPr>
        <w:rFonts w:hint="default"/>
      </w:rPr>
    </w:lvl>
    <w:lvl w:ilvl="1" w:tplc="A9521B5E">
      <w:numFmt w:val="bullet"/>
      <w:lvlText w:val="-"/>
      <w:lvlJc w:val="left"/>
      <w:pPr>
        <w:ind w:left="1080" w:hanging="360"/>
      </w:pPr>
      <w:rPr>
        <w:rFonts w:ascii="Segoe UI" w:eastAsiaTheme="minorHAnsi" w:hAnsi="Segoe UI" w:cs="Segoe U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69F1125F"/>
    <w:multiLevelType w:val="hybridMultilevel"/>
    <w:tmpl w:val="00AC2FF8"/>
    <w:lvl w:ilvl="0" w:tplc="8A86C08A">
      <w:start w:val="1"/>
      <w:numFmt w:val="decimal"/>
      <w:lvlText w:val="%1."/>
      <w:lvlJc w:val="left"/>
      <w:pPr>
        <w:ind w:left="720" w:hanging="360"/>
      </w:pPr>
      <w:rPr>
        <w:rFonts w:cs="Segoe UI"/>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nsid w:val="6BE91E47"/>
    <w:multiLevelType w:val="hybridMultilevel"/>
    <w:tmpl w:val="DDA20E0E"/>
    <w:lvl w:ilvl="0" w:tplc="0413000F">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nsid w:val="6DE37E62"/>
    <w:multiLevelType w:val="hybridMultilevel"/>
    <w:tmpl w:val="14149D44"/>
    <w:lvl w:ilvl="0" w:tplc="BD087A8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nsid w:val="767E0390"/>
    <w:multiLevelType w:val="hybridMultilevel"/>
    <w:tmpl w:val="441C62AC"/>
    <w:lvl w:ilvl="0" w:tplc="BCC2F6C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94B063A"/>
    <w:multiLevelType w:val="hybridMultilevel"/>
    <w:tmpl w:val="0824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B912D31"/>
    <w:multiLevelType w:val="hybridMultilevel"/>
    <w:tmpl w:val="CD445874"/>
    <w:lvl w:ilvl="0" w:tplc="3ECA32B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C313BF6"/>
    <w:multiLevelType w:val="hybridMultilevel"/>
    <w:tmpl w:val="1C9291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nsid w:val="7C4C51D9"/>
    <w:multiLevelType w:val="hybridMultilevel"/>
    <w:tmpl w:val="79E6CBD2"/>
    <w:lvl w:ilvl="0" w:tplc="BD087A8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5"/>
  </w:num>
  <w:num w:numId="3">
    <w:abstractNumId w:val="18"/>
  </w:num>
  <w:num w:numId="4">
    <w:abstractNumId w:val="13"/>
  </w:num>
  <w:num w:numId="5">
    <w:abstractNumId w:val="21"/>
  </w:num>
  <w:num w:numId="6">
    <w:abstractNumId w:val="2"/>
  </w:num>
  <w:num w:numId="7">
    <w:abstractNumId w:val="20"/>
  </w:num>
  <w:num w:numId="8">
    <w:abstractNumId w:val="33"/>
  </w:num>
  <w:num w:numId="9">
    <w:abstractNumId w:val="11"/>
  </w:num>
  <w:num w:numId="10">
    <w:abstractNumId w:val="9"/>
  </w:num>
  <w:num w:numId="11">
    <w:abstractNumId w:val="14"/>
  </w:num>
  <w:num w:numId="12">
    <w:abstractNumId w:val="22"/>
  </w:num>
  <w:num w:numId="13">
    <w:abstractNumId w:val="29"/>
  </w:num>
  <w:num w:numId="14">
    <w:abstractNumId w:val="10"/>
  </w:num>
  <w:num w:numId="15">
    <w:abstractNumId w:val="24"/>
  </w:num>
  <w:num w:numId="16">
    <w:abstractNumId w:val="4"/>
  </w:num>
  <w:num w:numId="17">
    <w:abstractNumId w:val="6"/>
  </w:num>
  <w:num w:numId="18">
    <w:abstractNumId w:val="38"/>
  </w:num>
  <w:num w:numId="19">
    <w:abstractNumId w:val="23"/>
  </w:num>
  <w:num w:numId="20">
    <w:abstractNumId w:val="8"/>
  </w:num>
  <w:num w:numId="21">
    <w:abstractNumId w:val="32"/>
  </w:num>
  <w:num w:numId="22">
    <w:abstractNumId w:val="16"/>
  </w:num>
  <w:num w:numId="23">
    <w:abstractNumId w:val="37"/>
  </w:num>
  <w:num w:numId="24">
    <w:abstractNumId w:val="41"/>
  </w:num>
  <w:num w:numId="25">
    <w:abstractNumId w:val="1"/>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31"/>
  </w:num>
  <w:num w:numId="29">
    <w:abstractNumId w:val="27"/>
  </w:num>
  <w:num w:numId="30">
    <w:abstractNumId w:val="28"/>
  </w:num>
  <w:num w:numId="31">
    <w:abstractNumId w:val="39"/>
  </w:num>
  <w:num w:numId="32">
    <w:abstractNumId w:val="30"/>
  </w:num>
  <w:num w:numId="33">
    <w:abstractNumId w:val="43"/>
  </w:num>
  <w:num w:numId="34">
    <w:abstractNumId w:val="19"/>
  </w:num>
  <w:num w:numId="35">
    <w:abstractNumId w:val="36"/>
  </w:num>
  <w:num w:numId="36">
    <w:abstractNumId w:val="40"/>
  </w:num>
  <w:num w:numId="37">
    <w:abstractNumId w:val="26"/>
  </w:num>
  <w:num w:numId="38">
    <w:abstractNumId w:val="15"/>
  </w:num>
  <w:num w:numId="39">
    <w:abstractNumId w:val="12"/>
  </w:num>
  <w:num w:numId="40">
    <w:abstractNumId w:val="7"/>
  </w:num>
  <w:num w:numId="41">
    <w:abstractNumId w:val="0"/>
  </w:num>
  <w:num w:numId="42">
    <w:abstractNumId w:val="17"/>
  </w:num>
  <w:num w:numId="43">
    <w:abstractNumId w:val="3"/>
  </w:num>
  <w:num w:numId="44">
    <w:abstractNumId w:val="25"/>
  </w:num>
  <w:num w:numId="45">
    <w:abstractNumId w:val="4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AD3"/>
    <w:rsid w:val="00010B93"/>
    <w:rsid w:val="000263F4"/>
    <w:rsid w:val="0004036E"/>
    <w:rsid w:val="00053D80"/>
    <w:rsid w:val="000654CE"/>
    <w:rsid w:val="00065DD5"/>
    <w:rsid w:val="00070A0C"/>
    <w:rsid w:val="000741D7"/>
    <w:rsid w:val="00086E4F"/>
    <w:rsid w:val="000B5E0E"/>
    <w:rsid w:val="000D0A8C"/>
    <w:rsid w:val="000D4E83"/>
    <w:rsid w:val="000E42B3"/>
    <w:rsid w:val="000F0E31"/>
    <w:rsid w:val="000F1968"/>
    <w:rsid w:val="000F63C5"/>
    <w:rsid w:val="001236B5"/>
    <w:rsid w:val="00123D03"/>
    <w:rsid w:val="00164356"/>
    <w:rsid w:val="00164926"/>
    <w:rsid w:val="00164FE0"/>
    <w:rsid w:val="00184692"/>
    <w:rsid w:val="001926A6"/>
    <w:rsid w:val="00193AD3"/>
    <w:rsid w:val="001A28C9"/>
    <w:rsid w:val="001A45AE"/>
    <w:rsid w:val="001B240F"/>
    <w:rsid w:val="001C30F8"/>
    <w:rsid w:val="001C3B35"/>
    <w:rsid w:val="001D1EAA"/>
    <w:rsid w:val="001D7ADA"/>
    <w:rsid w:val="001E2239"/>
    <w:rsid w:val="001E34EF"/>
    <w:rsid w:val="001F0B40"/>
    <w:rsid w:val="0021112F"/>
    <w:rsid w:val="00217D22"/>
    <w:rsid w:val="00226CA2"/>
    <w:rsid w:val="0022734D"/>
    <w:rsid w:val="00244BDD"/>
    <w:rsid w:val="00245328"/>
    <w:rsid w:val="0025127E"/>
    <w:rsid w:val="0025148E"/>
    <w:rsid w:val="00255A05"/>
    <w:rsid w:val="00264069"/>
    <w:rsid w:val="002650E6"/>
    <w:rsid w:val="002779D6"/>
    <w:rsid w:val="00281C7E"/>
    <w:rsid w:val="002855B7"/>
    <w:rsid w:val="00291917"/>
    <w:rsid w:val="00296248"/>
    <w:rsid w:val="002A1B55"/>
    <w:rsid w:val="002C1185"/>
    <w:rsid w:val="002C15FA"/>
    <w:rsid w:val="002C1CFC"/>
    <w:rsid w:val="002C4090"/>
    <w:rsid w:val="002C7DEC"/>
    <w:rsid w:val="002D25D0"/>
    <w:rsid w:val="002E4B94"/>
    <w:rsid w:val="002E645D"/>
    <w:rsid w:val="002F2FB1"/>
    <w:rsid w:val="002F5C57"/>
    <w:rsid w:val="003205E6"/>
    <w:rsid w:val="00343F33"/>
    <w:rsid w:val="0034559D"/>
    <w:rsid w:val="003455D9"/>
    <w:rsid w:val="00350969"/>
    <w:rsid w:val="0036164E"/>
    <w:rsid w:val="00364ED1"/>
    <w:rsid w:val="00395BF1"/>
    <w:rsid w:val="003B0290"/>
    <w:rsid w:val="003B73D5"/>
    <w:rsid w:val="003B7D12"/>
    <w:rsid w:val="003C38F7"/>
    <w:rsid w:val="003D4C0F"/>
    <w:rsid w:val="003E46A8"/>
    <w:rsid w:val="003E71EC"/>
    <w:rsid w:val="0041131F"/>
    <w:rsid w:val="0041600E"/>
    <w:rsid w:val="00417F06"/>
    <w:rsid w:val="00421BAD"/>
    <w:rsid w:val="00421E26"/>
    <w:rsid w:val="004250DB"/>
    <w:rsid w:val="00427361"/>
    <w:rsid w:val="004329FD"/>
    <w:rsid w:val="004433AB"/>
    <w:rsid w:val="00460F2E"/>
    <w:rsid w:val="00473AD3"/>
    <w:rsid w:val="004761DA"/>
    <w:rsid w:val="00491726"/>
    <w:rsid w:val="004929D6"/>
    <w:rsid w:val="00494151"/>
    <w:rsid w:val="004A23B1"/>
    <w:rsid w:val="004C1C47"/>
    <w:rsid w:val="004C2844"/>
    <w:rsid w:val="005058D5"/>
    <w:rsid w:val="00506AF1"/>
    <w:rsid w:val="00507437"/>
    <w:rsid w:val="0051530D"/>
    <w:rsid w:val="00523A67"/>
    <w:rsid w:val="005361D4"/>
    <w:rsid w:val="00540B9D"/>
    <w:rsid w:val="00541CB9"/>
    <w:rsid w:val="00543F6C"/>
    <w:rsid w:val="00544950"/>
    <w:rsid w:val="005450A4"/>
    <w:rsid w:val="0055440E"/>
    <w:rsid w:val="00583DEA"/>
    <w:rsid w:val="005909FD"/>
    <w:rsid w:val="0059184D"/>
    <w:rsid w:val="005A1D17"/>
    <w:rsid w:val="005A3DBD"/>
    <w:rsid w:val="005B7A03"/>
    <w:rsid w:val="006067B4"/>
    <w:rsid w:val="0061592E"/>
    <w:rsid w:val="00616832"/>
    <w:rsid w:val="00626951"/>
    <w:rsid w:val="00647DA6"/>
    <w:rsid w:val="006537FF"/>
    <w:rsid w:val="0066406A"/>
    <w:rsid w:val="00684215"/>
    <w:rsid w:val="00684509"/>
    <w:rsid w:val="006940F8"/>
    <w:rsid w:val="006A7EFA"/>
    <w:rsid w:val="006B126A"/>
    <w:rsid w:val="006B24D5"/>
    <w:rsid w:val="006B39B5"/>
    <w:rsid w:val="006C326F"/>
    <w:rsid w:val="006C6139"/>
    <w:rsid w:val="006E36AE"/>
    <w:rsid w:val="006F054D"/>
    <w:rsid w:val="006F212E"/>
    <w:rsid w:val="0070201E"/>
    <w:rsid w:val="00715916"/>
    <w:rsid w:val="007177B9"/>
    <w:rsid w:val="00727E67"/>
    <w:rsid w:val="00727F8B"/>
    <w:rsid w:val="007318A4"/>
    <w:rsid w:val="007539A0"/>
    <w:rsid w:val="00770BCA"/>
    <w:rsid w:val="00776ECE"/>
    <w:rsid w:val="00782A23"/>
    <w:rsid w:val="007A28C4"/>
    <w:rsid w:val="007B065F"/>
    <w:rsid w:val="007B1700"/>
    <w:rsid w:val="007B4DFC"/>
    <w:rsid w:val="007D2563"/>
    <w:rsid w:val="007D6AB3"/>
    <w:rsid w:val="007E257B"/>
    <w:rsid w:val="007E32B9"/>
    <w:rsid w:val="007E393A"/>
    <w:rsid w:val="007F11F3"/>
    <w:rsid w:val="007F24AD"/>
    <w:rsid w:val="00811377"/>
    <w:rsid w:val="00823E97"/>
    <w:rsid w:val="008318C8"/>
    <w:rsid w:val="00852797"/>
    <w:rsid w:val="00856678"/>
    <w:rsid w:val="008572F2"/>
    <w:rsid w:val="0086113F"/>
    <w:rsid w:val="0087742B"/>
    <w:rsid w:val="008910C2"/>
    <w:rsid w:val="008A0373"/>
    <w:rsid w:val="008A6B79"/>
    <w:rsid w:val="008B1F53"/>
    <w:rsid w:val="008B4958"/>
    <w:rsid w:val="008C18CA"/>
    <w:rsid w:val="008D0D35"/>
    <w:rsid w:val="008E5225"/>
    <w:rsid w:val="0090483F"/>
    <w:rsid w:val="00905B52"/>
    <w:rsid w:val="00921344"/>
    <w:rsid w:val="00940838"/>
    <w:rsid w:val="009428CC"/>
    <w:rsid w:val="009501AE"/>
    <w:rsid w:val="009536C5"/>
    <w:rsid w:val="00960602"/>
    <w:rsid w:val="00966F89"/>
    <w:rsid w:val="009743C0"/>
    <w:rsid w:val="00985441"/>
    <w:rsid w:val="009B61D2"/>
    <w:rsid w:val="009E7F10"/>
    <w:rsid w:val="009F26A5"/>
    <w:rsid w:val="00A00446"/>
    <w:rsid w:val="00A05FEC"/>
    <w:rsid w:val="00A25E15"/>
    <w:rsid w:val="00A26AEF"/>
    <w:rsid w:val="00A45628"/>
    <w:rsid w:val="00A5085D"/>
    <w:rsid w:val="00A5515D"/>
    <w:rsid w:val="00A55A7B"/>
    <w:rsid w:val="00A611FE"/>
    <w:rsid w:val="00A71904"/>
    <w:rsid w:val="00A72ED1"/>
    <w:rsid w:val="00A75EF9"/>
    <w:rsid w:val="00A804F5"/>
    <w:rsid w:val="00A817B6"/>
    <w:rsid w:val="00A84A1D"/>
    <w:rsid w:val="00A904A0"/>
    <w:rsid w:val="00A90991"/>
    <w:rsid w:val="00AA481E"/>
    <w:rsid w:val="00AA5809"/>
    <w:rsid w:val="00AB4B40"/>
    <w:rsid w:val="00AC3BDB"/>
    <w:rsid w:val="00AC59C6"/>
    <w:rsid w:val="00AF23C9"/>
    <w:rsid w:val="00AF35FE"/>
    <w:rsid w:val="00B046BC"/>
    <w:rsid w:val="00B04A6A"/>
    <w:rsid w:val="00B23988"/>
    <w:rsid w:val="00B30059"/>
    <w:rsid w:val="00B34385"/>
    <w:rsid w:val="00B36719"/>
    <w:rsid w:val="00B3785C"/>
    <w:rsid w:val="00B465E2"/>
    <w:rsid w:val="00B51073"/>
    <w:rsid w:val="00B75D03"/>
    <w:rsid w:val="00B8500C"/>
    <w:rsid w:val="00B953F4"/>
    <w:rsid w:val="00BA52AE"/>
    <w:rsid w:val="00BB2919"/>
    <w:rsid w:val="00BB29AA"/>
    <w:rsid w:val="00BC295F"/>
    <w:rsid w:val="00BD5FB8"/>
    <w:rsid w:val="00BF26E7"/>
    <w:rsid w:val="00C06642"/>
    <w:rsid w:val="00C11BC8"/>
    <w:rsid w:val="00C12C58"/>
    <w:rsid w:val="00C2361F"/>
    <w:rsid w:val="00C26765"/>
    <w:rsid w:val="00C308AB"/>
    <w:rsid w:val="00C344A0"/>
    <w:rsid w:val="00C3479D"/>
    <w:rsid w:val="00C50CEF"/>
    <w:rsid w:val="00C60FE3"/>
    <w:rsid w:val="00C647BA"/>
    <w:rsid w:val="00C66208"/>
    <w:rsid w:val="00C669C4"/>
    <w:rsid w:val="00C767C9"/>
    <w:rsid w:val="00C8046C"/>
    <w:rsid w:val="00C93B13"/>
    <w:rsid w:val="00C95A6E"/>
    <w:rsid w:val="00CA5EF4"/>
    <w:rsid w:val="00CA6899"/>
    <w:rsid w:val="00CB306B"/>
    <w:rsid w:val="00CB5D06"/>
    <w:rsid w:val="00CC3CA4"/>
    <w:rsid w:val="00CC5A59"/>
    <w:rsid w:val="00CD6117"/>
    <w:rsid w:val="00CE52BD"/>
    <w:rsid w:val="00D000CA"/>
    <w:rsid w:val="00D0062E"/>
    <w:rsid w:val="00D056E1"/>
    <w:rsid w:val="00D15B5A"/>
    <w:rsid w:val="00D15BEF"/>
    <w:rsid w:val="00D162FD"/>
    <w:rsid w:val="00D56831"/>
    <w:rsid w:val="00D649B4"/>
    <w:rsid w:val="00D731DF"/>
    <w:rsid w:val="00D82106"/>
    <w:rsid w:val="00D928E9"/>
    <w:rsid w:val="00DB01F7"/>
    <w:rsid w:val="00DB3697"/>
    <w:rsid w:val="00DD117C"/>
    <w:rsid w:val="00DD4076"/>
    <w:rsid w:val="00DF180A"/>
    <w:rsid w:val="00DF64EB"/>
    <w:rsid w:val="00E21AF5"/>
    <w:rsid w:val="00E26BDD"/>
    <w:rsid w:val="00E3276E"/>
    <w:rsid w:val="00E34323"/>
    <w:rsid w:val="00E57868"/>
    <w:rsid w:val="00E63812"/>
    <w:rsid w:val="00E659D8"/>
    <w:rsid w:val="00E67191"/>
    <w:rsid w:val="00E81542"/>
    <w:rsid w:val="00E84A4F"/>
    <w:rsid w:val="00E86733"/>
    <w:rsid w:val="00E921EB"/>
    <w:rsid w:val="00EA518A"/>
    <w:rsid w:val="00EA6B10"/>
    <w:rsid w:val="00EB1951"/>
    <w:rsid w:val="00EB23F1"/>
    <w:rsid w:val="00EB2F00"/>
    <w:rsid w:val="00EB53F6"/>
    <w:rsid w:val="00EC1A84"/>
    <w:rsid w:val="00EE1770"/>
    <w:rsid w:val="00EE726D"/>
    <w:rsid w:val="00EF154D"/>
    <w:rsid w:val="00EF1816"/>
    <w:rsid w:val="00EF7E05"/>
    <w:rsid w:val="00F27C69"/>
    <w:rsid w:val="00F34901"/>
    <w:rsid w:val="00F4339E"/>
    <w:rsid w:val="00F45479"/>
    <w:rsid w:val="00F464B0"/>
    <w:rsid w:val="00F61911"/>
    <w:rsid w:val="00F620DA"/>
    <w:rsid w:val="00F67184"/>
    <w:rsid w:val="00F813AD"/>
    <w:rsid w:val="00F8709C"/>
    <w:rsid w:val="00F90417"/>
    <w:rsid w:val="00F962EB"/>
    <w:rsid w:val="00FB6629"/>
    <w:rsid w:val="00FB6BB6"/>
    <w:rsid w:val="00FC1BDF"/>
    <w:rsid w:val="00FC2317"/>
    <w:rsid w:val="00FD431E"/>
    <w:rsid w:val="00FE4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3F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table" w:customStyle="1" w:styleId="Tabelraster1">
    <w:name w:val="Tabelraster1"/>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537F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3F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table" w:customStyle="1" w:styleId="Tabelraster1">
    <w:name w:val="Tabelraster1"/>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537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turen@regiogv.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Inkoop-Contractbeheer\04%20Overeenkomst%20Dienstverlening%20(met%20bureau%20dus%20geen%20ZZP-er)%20202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F1C782F3D114E9C8905C81B4F4977D7"/>
        <w:category>
          <w:name w:val="Algemeen"/>
          <w:gallery w:val="placeholder"/>
        </w:category>
        <w:types>
          <w:type w:val="bbPlcHdr"/>
        </w:types>
        <w:behaviors>
          <w:behavior w:val="content"/>
        </w:behaviors>
        <w:guid w:val="{251882D0-598C-400E-A298-9F7BCFE3D2E1}"/>
      </w:docPartPr>
      <w:docPartBody>
        <w:p w:rsidR="00060326" w:rsidRDefault="001A5AD7">
          <w:pPr>
            <w:pStyle w:val="8F1C782F3D114E9C8905C81B4F4977D7"/>
          </w:pPr>
          <w:r w:rsidRPr="00EF1816">
            <w:rPr>
              <w:rFonts w:ascii="Roboto" w:eastAsia="Calibri" w:hAnsi="Roboto" w:cs="Segoe UI"/>
              <w:sz w:val="20"/>
              <w:szCs w:val="20"/>
              <w:highlight w:val="yellow"/>
            </w:rPr>
            <w:t>&lt;naam leverancier&gt;</w:t>
          </w:r>
        </w:p>
      </w:docPartBody>
    </w:docPart>
    <w:docPart>
      <w:docPartPr>
        <w:name w:val="8D5497DDFAC341DFB9E7417C07EF4BBE"/>
        <w:category>
          <w:name w:val="Algemeen"/>
          <w:gallery w:val="placeholder"/>
        </w:category>
        <w:types>
          <w:type w:val="bbPlcHdr"/>
        </w:types>
        <w:behaviors>
          <w:behavior w:val="content"/>
        </w:behaviors>
        <w:guid w:val="{BBE6A123-5C50-441B-9E87-D91EA0866DAD}"/>
      </w:docPartPr>
      <w:docPartBody>
        <w:p w:rsidR="00060326" w:rsidRDefault="001A5AD7">
          <w:pPr>
            <w:pStyle w:val="8D5497DDFAC341DFB9E7417C07EF4BBE"/>
          </w:pPr>
          <w:r w:rsidRPr="002940C5">
            <w:rPr>
              <w:rFonts w:ascii="Roboto" w:eastAsia="Calibri" w:hAnsi="Roboto" w:cs="Times New Roman"/>
              <w:sz w:val="20"/>
              <w:highlight w:val="yellow"/>
            </w:rPr>
            <w:t>&lt;</w:t>
          </w:r>
          <w:r>
            <w:rPr>
              <w:rFonts w:ascii="Roboto" w:eastAsia="Calibri" w:hAnsi="Roboto" w:cs="Times New Roman"/>
              <w:sz w:val="20"/>
              <w:highlight w:val="yellow"/>
            </w:rPr>
            <w:t>corsanummer</w:t>
          </w:r>
          <w:r w:rsidRPr="002940C5">
            <w:rPr>
              <w:rFonts w:ascii="Roboto" w:eastAsia="Calibri" w:hAnsi="Roboto" w:cs="Times New Roman"/>
              <w:sz w:val="20"/>
              <w:highlight w:val="yellow"/>
            </w:rPr>
            <w:t>&gt;</w:t>
          </w:r>
        </w:p>
      </w:docPartBody>
    </w:docPart>
    <w:docPart>
      <w:docPartPr>
        <w:name w:val="E92D770131124186AB4F5A72C00C476E"/>
        <w:category>
          <w:name w:val="Algemeen"/>
          <w:gallery w:val="placeholder"/>
        </w:category>
        <w:types>
          <w:type w:val="bbPlcHdr"/>
        </w:types>
        <w:behaviors>
          <w:behavior w:val="content"/>
        </w:behaviors>
        <w:guid w:val="{3B1EE757-8629-4317-ACB1-AB243F59365D}"/>
      </w:docPartPr>
      <w:docPartBody>
        <w:p w:rsidR="00060326" w:rsidRDefault="001A5AD7">
          <w:pPr>
            <w:pStyle w:val="E92D770131124186AB4F5A72C00C476E"/>
          </w:pPr>
          <w:r w:rsidRPr="00EF1816">
            <w:rPr>
              <w:rFonts w:ascii="Roboto" w:eastAsia="Calibri" w:hAnsi="Roboto" w:cs="Segoe UI"/>
              <w:sz w:val="20"/>
              <w:szCs w:val="20"/>
              <w:highlight w:val="yellow"/>
            </w:rPr>
            <w:t>&lt;naam en functie&gt;</w:t>
          </w:r>
        </w:p>
      </w:docPartBody>
    </w:docPart>
    <w:docPart>
      <w:docPartPr>
        <w:name w:val="8D2100F37AFD4968AA38145FF70C2056"/>
        <w:category>
          <w:name w:val="Algemeen"/>
          <w:gallery w:val="placeholder"/>
        </w:category>
        <w:types>
          <w:type w:val="bbPlcHdr"/>
        </w:types>
        <w:behaviors>
          <w:behavior w:val="content"/>
        </w:behaviors>
        <w:guid w:val="{93204C74-1A6A-4494-8B96-7ECD9DEFF837}"/>
      </w:docPartPr>
      <w:docPartBody>
        <w:p w:rsidR="00060326" w:rsidRDefault="001A5AD7">
          <w:pPr>
            <w:pStyle w:val="8D2100F37AFD4968AA38145FF70C2056"/>
          </w:pPr>
          <w:r w:rsidRPr="00EF1816">
            <w:rPr>
              <w:rFonts w:ascii="Roboto" w:eastAsia="Calibri" w:hAnsi="Roboto" w:cs="Segoe UI"/>
              <w:sz w:val="20"/>
              <w:szCs w:val="20"/>
              <w:highlight w:val="yellow"/>
            </w:rPr>
            <w:t>&lt;naam leverancier&gt;</w:t>
          </w:r>
        </w:p>
      </w:docPartBody>
    </w:docPart>
    <w:docPart>
      <w:docPartPr>
        <w:name w:val="9E4F97AF2ADE47F697104E61064083E5"/>
        <w:category>
          <w:name w:val="Algemeen"/>
          <w:gallery w:val="placeholder"/>
        </w:category>
        <w:types>
          <w:type w:val="bbPlcHdr"/>
        </w:types>
        <w:behaviors>
          <w:behavior w:val="content"/>
        </w:behaviors>
        <w:guid w:val="{0B20F7AD-EFA2-4495-BDFA-7D466500B05F}"/>
      </w:docPartPr>
      <w:docPartBody>
        <w:p w:rsidR="00060326" w:rsidRDefault="001A5AD7">
          <w:pPr>
            <w:pStyle w:val="9E4F97AF2ADE47F697104E61064083E5"/>
          </w:pPr>
          <w:r w:rsidRPr="00EF1816">
            <w:rPr>
              <w:rFonts w:ascii="Roboto" w:eastAsia="Calibri" w:hAnsi="Roboto" w:cs="Segoe UI"/>
              <w:sz w:val="20"/>
              <w:szCs w:val="20"/>
              <w:highlight w:val="yellow"/>
            </w:rPr>
            <w:t>&lt;plaatsnaam&gt;</w:t>
          </w:r>
        </w:p>
      </w:docPartBody>
    </w:docPart>
    <w:docPart>
      <w:docPartPr>
        <w:name w:val="A0DD724F492047F4A996A7024F9B0D97"/>
        <w:category>
          <w:name w:val="Algemeen"/>
          <w:gallery w:val="placeholder"/>
        </w:category>
        <w:types>
          <w:type w:val="bbPlcHdr"/>
        </w:types>
        <w:behaviors>
          <w:behavior w:val="content"/>
        </w:behaviors>
        <w:guid w:val="{04CF090F-5475-4D33-8257-ABBC9E16EEB2}"/>
      </w:docPartPr>
      <w:docPartBody>
        <w:p w:rsidR="00060326" w:rsidRDefault="001A5AD7">
          <w:pPr>
            <w:pStyle w:val="A0DD724F492047F4A996A7024F9B0D97"/>
          </w:pPr>
          <w:r w:rsidRPr="00EF1816">
            <w:rPr>
              <w:rFonts w:ascii="Roboto" w:eastAsia="Calibri" w:hAnsi="Roboto" w:cs="Segoe UI"/>
              <w:sz w:val="20"/>
              <w:szCs w:val="20"/>
              <w:highlight w:val="yellow"/>
            </w:rPr>
            <w:t>&lt;naam en functie&gt;</w:t>
          </w:r>
        </w:p>
      </w:docPartBody>
    </w:docPart>
    <w:docPart>
      <w:docPartPr>
        <w:name w:val="51810D6963D3456381F08F434F6DC56B"/>
        <w:category>
          <w:name w:val="Algemeen"/>
          <w:gallery w:val="placeholder"/>
        </w:category>
        <w:types>
          <w:type w:val="bbPlcHdr"/>
        </w:types>
        <w:behaviors>
          <w:behavior w:val="content"/>
        </w:behaviors>
        <w:guid w:val="{58634FEF-450B-45FC-A72C-AC705497A4A1}"/>
      </w:docPartPr>
      <w:docPartBody>
        <w:p w:rsidR="00060326" w:rsidRDefault="001A5AD7">
          <w:pPr>
            <w:pStyle w:val="51810D6963D3456381F08F434F6DC56B"/>
          </w:pPr>
          <w:r w:rsidRPr="00CC3CA4">
            <w:rPr>
              <w:rFonts w:ascii="Roboto" w:eastAsia="Calibri" w:hAnsi="Roboto" w:cs="Times New Roman"/>
              <w:sz w:val="20"/>
              <w:highlight w:val="yellow"/>
            </w:rPr>
            <w:t>&lt;nummer&gt;</w:t>
          </w:r>
        </w:p>
      </w:docPartBody>
    </w:docPart>
    <w:docPart>
      <w:docPartPr>
        <w:name w:val="381A8435FBB0479A9358E3BDBF496FDA"/>
        <w:category>
          <w:name w:val="Algemeen"/>
          <w:gallery w:val="placeholder"/>
        </w:category>
        <w:types>
          <w:type w:val="bbPlcHdr"/>
        </w:types>
        <w:behaviors>
          <w:behavior w:val="content"/>
        </w:behaviors>
        <w:guid w:val="{74360BEE-9945-425C-8CC8-266AF068C090}"/>
      </w:docPartPr>
      <w:docPartBody>
        <w:p w:rsidR="00060326" w:rsidRDefault="001A5AD7">
          <w:pPr>
            <w:pStyle w:val="381A8435FBB0479A9358E3BDBF496FDA"/>
          </w:pPr>
          <w:r w:rsidRPr="00CC3CA4">
            <w:rPr>
              <w:rFonts w:ascii="Roboto" w:eastAsia="Calibri" w:hAnsi="Roboto" w:cs="Times New Roman"/>
              <w:sz w:val="20"/>
              <w:highlight w:val="yellow"/>
            </w:rPr>
            <w:t>&lt;nummer&gt;</w:t>
          </w:r>
        </w:p>
      </w:docPartBody>
    </w:docPart>
    <w:docPart>
      <w:docPartPr>
        <w:name w:val="764C102A5CE84F78B61A03B93E1C2897"/>
        <w:category>
          <w:name w:val="Algemeen"/>
          <w:gallery w:val="placeholder"/>
        </w:category>
        <w:types>
          <w:type w:val="bbPlcHdr"/>
        </w:types>
        <w:behaviors>
          <w:behavior w:val="content"/>
        </w:behaviors>
        <w:guid w:val="{8F175F3F-91FF-4C12-BAAD-EC7A74C5E424}"/>
      </w:docPartPr>
      <w:docPartBody>
        <w:p w:rsidR="00060326" w:rsidRDefault="001A5AD7">
          <w:pPr>
            <w:pStyle w:val="764C102A5CE84F78B61A03B93E1C2897"/>
          </w:pPr>
          <w:r w:rsidRPr="00CC3CA4">
            <w:rPr>
              <w:rFonts w:ascii="Roboto" w:eastAsia="Calibri" w:hAnsi="Roboto" w:cs="Times New Roman"/>
              <w:sz w:val="20"/>
              <w:highlight w:val="yellow"/>
            </w:rPr>
            <w:t>&lt;nummer&gt;</w:t>
          </w:r>
        </w:p>
      </w:docPartBody>
    </w:docPart>
    <w:docPart>
      <w:docPartPr>
        <w:name w:val="80EF01BE10FB458497720080805193FB"/>
        <w:category>
          <w:name w:val="Algemeen"/>
          <w:gallery w:val="placeholder"/>
        </w:category>
        <w:types>
          <w:type w:val="bbPlcHdr"/>
        </w:types>
        <w:behaviors>
          <w:behavior w:val="content"/>
        </w:behaviors>
        <w:guid w:val="{D5D81BD6-64A5-4F75-9D60-266DA5A51F5B}"/>
      </w:docPartPr>
      <w:docPartBody>
        <w:p w:rsidR="00060326" w:rsidRDefault="001A5AD7">
          <w:pPr>
            <w:pStyle w:val="80EF01BE10FB458497720080805193FB"/>
          </w:pPr>
          <w:r w:rsidRPr="00CC3CA4">
            <w:rPr>
              <w:rFonts w:ascii="Roboto" w:eastAsia="Calibri" w:hAnsi="Roboto" w:cs="Times New Roman"/>
              <w:sz w:val="20"/>
              <w:highlight w:val="yellow"/>
            </w:rPr>
            <w:t>&lt;naam&gt;</w:t>
          </w:r>
        </w:p>
      </w:docPartBody>
    </w:docPart>
    <w:docPart>
      <w:docPartPr>
        <w:name w:val="5DC12E1E5668457BA86A95C4BBBF6AE0"/>
        <w:category>
          <w:name w:val="Algemeen"/>
          <w:gallery w:val="placeholder"/>
        </w:category>
        <w:types>
          <w:type w:val="bbPlcHdr"/>
        </w:types>
        <w:behaviors>
          <w:behavior w:val="content"/>
        </w:behaviors>
        <w:guid w:val="{54E2D2F7-2D61-4185-9A8A-D7053B054067}"/>
      </w:docPartPr>
      <w:docPartBody>
        <w:p w:rsidR="00060326" w:rsidRDefault="001A5AD7">
          <w:pPr>
            <w:pStyle w:val="5DC12E1E5668457BA86A95C4BBBF6AE0"/>
          </w:pPr>
          <w:r w:rsidRPr="00CC3CA4">
            <w:rPr>
              <w:rFonts w:ascii="Roboto" w:eastAsia="Calibri" w:hAnsi="Roboto" w:cs="Times New Roman"/>
              <w:sz w:val="20"/>
              <w:highlight w:val="yellow"/>
            </w:rPr>
            <w:t>&lt;naam&gt;</w:t>
          </w:r>
        </w:p>
      </w:docPartBody>
    </w:docPart>
    <w:docPart>
      <w:docPartPr>
        <w:name w:val="06ACBE9F05AE4629A26EFCAA32C6F18D"/>
        <w:category>
          <w:name w:val="Algemeen"/>
          <w:gallery w:val="placeholder"/>
        </w:category>
        <w:types>
          <w:type w:val="bbPlcHdr"/>
        </w:types>
        <w:behaviors>
          <w:behavior w:val="content"/>
        </w:behaviors>
        <w:guid w:val="{BC9305DF-EE60-4D56-B8BB-3B2394DA8C04}"/>
      </w:docPartPr>
      <w:docPartBody>
        <w:p w:rsidR="00060326" w:rsidRDefault="001A5AD7">
          <w:pPr>
            <w:pStyle w:val="06ACBE9F05AE4629A26EFCAA32C6F18D"/>
          </w:pPr>
          <w:r w:rsidRPr="001926A6">
            <w:rPr>
              <w:rFonts w:ascii="Roboto" w:eastAsia="Calibri" w:hAnsi="Roboto" w:cs="Times New Roman"/>
              <w:color w:val="262626"/>
              <w:sz w:val="20"/>
              <w:highlight w:val="yellow"/>
            </w:rPr>
            <w:t>&lt;datum&gt;</w:t>
          </w:r>
        </w:p>
      </w:docPartBody>
    </w:docPart>
    <w:docPart>
      <w:docPartPr>
        <w:name w:val="F12480E4BF5841D29F901F484D064E5A"/>
        <w:category>
          <w:name w:val="Algemeen"/>
          <w:gallery w:val="placeholder"/>
        </w:category>
        <w:types>
          <w:type w:val="bbPlcHdr"/>
        </w:types>
        <w:behaviors>
          <w:behavior w:val="content"/>
        </w:behaviors>
        <w:guid w:val="{3D1E9A9C-121B-464D-A85A-5B5C7A0595A4}"/>
      </w:docPartPr>
      <w:docPartBody>
        <w:p w:rsidR="00060326" w:rsidRDefault="001A5AD7">
          <w:pPr>
            <w:pStyle w:val="F12480E4BF5841D29F901F484D064E5A"/>
          </w:pPr>
          <w:r w:rsidRPr="001926A6">
            <w:rPr>
              <w:rFonts w:ascii="Roboto" w:eastAsia="Calibri" w:hAnsi="Roboto" w:cs="Segoe UI"/>
              <w:sz w:val="20"/>
              <w:szCs w:val="20"/>
              <w:highlight w:val="yellow"/>
            </w:rPr>
            <w:t>&lt;plaatsnaam&gt;</w:t>
          </w:r>
        </w:p>
      </w:docPartBody>
    </w:docPart>
    <w:docPart>
      <w:docPartPr>
        <w:name w:val="FAB456DC07D6470DAD6AD574CE35D1C8"/>
        <w:category>
          <w:name w:val="Algemeen"/>
          <w:gallery w:val="placeholder"/>
        </w:category>
        <w:types>
          <w:type w:val="bbPlcHdr"/>
        </w:types>
        <w:behaviors>
          <w:behavior w:val="content"/>
        </w:behaviors>
        <w:guid w:val="{18B4FC3D-3F23-4A2A-889D-9478BC1EF84F}"/>
      </w:docPartPr>
      <w:docPartBody>
        <w:p w:rsidR="00060326" w:rsidRDefault="001A5AD7">
          <w:pPr>
            <w:pStyle w:val="FAB456DC07D6470DAD6AD574CE35D1C8"/>
          </w:pPr>
          <w:r w:rsidRPr="001926A6">
            <w:rPr>
              <w:rFonts w:ascii="Roboto" w:eastAsia="Calibri" w:hAnsi="Roboto" w:cs="Times New Roman"/>
              <w:color w:val="262626"/>
              <w:sz w:val="20"/>
              <w:highlight w:val="yellow"/>
            </w:rPr>
            <w:t>&lt;datum&gt;</w:t>
          </w:r>
        </w:p>
      </w:docPartBody>
    </w:docPart>
    <w:docPart>
      <w:docPartPr>
        <w:name w:val="91A323A9129D40E3BED639C37FC6B619"/>
        <w:category>
          <w:name w:val="Algemeen"/>
          <w:gallery w:val="placeholder"/>
        </w:category>
        <w:types>
          <w:type w:val="bbPlcHdr"/>
        </w:types>
        <w:behaviors>
          <w:behavior w:val="content"/>
        </w:behaviors>
        <w:guid w:val="{705CD416-2CFD-4EEF-A0B8-8971398CE56D}"/>
      </w:docPartPr>
      <w:docPartBody>
        <w:p w:rsidR="00060326" w:rsidRDefault="001A5AD7">
          <w:pPr>
            <w:pStyle w:val="91A323A9129D40E3BED639C37FC6B619"/>
          </w:pPr>
          <w:r w:rsidRPr="001926A6">
            <w:rPr>
              <w:rFonts w:ascii="Roboto" w:eastAsia="Calibri" w:hAnsi="Roboto" w:cs="Segoe UI"/>
              <w:sz w:val="20"/>
              <w:szCs w:val="20"/>
              <w:highlight w:val="yellow"/>
            </w:rPr>
            <w:t>&lt;naam leverancier&gt;</w:t>
          </w:r>
        </w:p>
      </w:docPartBody>
    </w:docPart>
    <w:docPart>
      <w:docPartPr>
        <w:name w:val="30326BB23F424C519E49DB6C0536FDC9"/>
        <w:category>
          <w:name w:val="Algemeen"/>
          <w:gallery w:val="placeholder"/>
        </w:category>
        <w:types>
          <w:type w:val="bbPlcHdr"/>
        </w:types>
        <w:behaviors>
          <w:behavior w:val="content"/>
        </w:behaviors>
        <w:guid w:val="{FB1B49A7-FFF1-4B65-8C1D-4574291B5446}"/>
      </w:docPartPr>
      <w:docPartBody>
        <w:p w:rsidR="00060326" w:rsidRDefault="001A5AD7">
          <w:pPr>
            <w:pStyle w:val="30326BB23F424C519E49DB6C0536FDC9"/>
          </w:pPr>
          <w:r w:rsidRPr="001926A6">
            <w:rPr>
              <w:rFonts w:ascii="Roboto" w:eastAsia="Calibri" w:hAnsi="Roboto" w:cs="Times New Roman"/>
              <w:sz w:val="20"/>
              <w:highlight w:val="yellow"/>
            </w:rPr>
            <w:t>&lt;Kies aanhef&gt;</w:t>
          </w:r>
        </w:p>
      </w:docPartBody>
    </w:docPart>
    <w:docPart>
      <w:docPartPr>
        <w:name w:val="93FE0CC7282D469F9BB6469C70423CF9"/>
        <w:category>
          <w:name w:val="Algemeen"/>
          <w:gallery w:val="placeholder"/>
        </w:category>
        <w:types>
          <w:type w:val="bbPlcHdr"/>
        </w:types>
        <w:behaviors>
          <w:behavior w:val="content"/>
        </w:behaviors>
        <w:guid w:val="{1C79CDDF-29B2-4429-98AD-9C07533C48D6}"/>
      </w:docPartPr>
      <w:docPartBody>
        <w:p w:rsidR="00060326" w:rsidRDefault="001A5AD7">
          <w:pPr>
            <w:pStyle w:val="93FE0CC7282D469F9BB6469C70423CF9"/>
          </w:pPr>
          <w:r w:rsidRPr="001926A6">
            <w:rPr>
              <w:rFonts w:ascii="Roboto" w:eastAsia="Calibri" w:hAnsi="Roboto" w:cs="Times New Roman"/>
              <w:sz w:val="20"/>
              <w:highlight w:val="yellow"/>
            </w:rPr>
            <w:t>&lt;naam&gt;</w:t>
          </w:r>
        </w:p>
      </w:docPartBody>
    </w:docPart>
    <w:docPart>
      <w:docPartPr>
        <w:name w:val="A03FEC3F15694F1FAA374959307C74CC"/>
        <w:category>
          <w:name w:val="Algemeen"/>
          <w:gallery w:val="placeholder"/>
        </w:category>
        <w:types>
          <w:type w:val="bbPlcHdr"/>
        </w:types>
        <w:behaviors>
          <w:behavior w:val="content"/>
        </w:behaviors>
        <w:guid w:val="{D3289A0B-897C-442E-8F73-5091836000E3}"/>
      </w:docPartPr>
      <w:docPartBody>
        <w:p w:rsidR="00060326" w:rsidRDefault="001A5AD7">
          <w:pPr>
            <w:pStyle w:val="A03FEC3F15694F1FAA374959307C74CC"/>
          </w:pPr>
          <w:r w:rsidRPr="001926A6">
            <w:rPr>
              <w:rFonts w:ascii="Roboto" w:eastAsia="Calibri" w:hAnsi="Roboto" w:cs="Times New Roman"/>
              <w:sz w:val="20"/>
              <w:highlight w:val="yellow"/>
            </w:rPr>
            <w:t>&lt;Kies aanhef&gt;</w:t>
          </w:r>
        </w:p>
      </w:docPartBody>
    </w:docPart>
    <w:docPart>
      <w:docPartPr>
        <w:name w:val="F3CA950DEE0743AD87CD6EC3E68EE8A8"/>
        <w:category>
          <w:name w:val="Algemeen"/>
          <w:gallery w:val="placeholder"/>
        </w:category>
        <w:types>
          <w:type w:val="bbPlcHdr"/>
        </w:types>
        <w:behaviors>
          <w:behavior w:val="content"/>
        </w:behaviors>
        <w:guid w:val="{97C9C250-7B04-45B1-BB65-A133F886734C}"/>
      </w:docPartPr>
      <w:docPartBody>
        <w:p w:rsidR="00060326" w:rsidRDefault="001A5AD7">
          <w:pPr>
            <w:pStyle w:val="F3CA950DEE0743AD87CD6EC3E68EE8A8"/>
          </w:pPr>
          <w:r w:rsidRPr="001926A6">
            <w:rPr>
              <w:rFonts w:ascii="Roboto" w:eastAsia="Calibri" w:hAnsi="Roboto" w:cs="Times New Roman"/>
              <w:sz w:val="20"/>
              <w:highlight w:val="yellow"/>
            </w:rPr>
            <w:t>&lt;naam&gt;</w:t>
          </w:r>
        </w:p>
      </w:docPartBody>
    </w:docPart>
    <w:docPart>
      <w:docPartPr>
        <w:name w:val="A082D68AA8554DAE9F1C2CE5E51BF51A"/>
        <w:category>
          <w:name w:val="Algemeen"/>
          <w:gallery w:val="placeholder"/>
        </w:category>
        <w:types>
          <w:type w:val="bbPlcHdr"/>
        </w:types>
        <w:behaviors>
          <w:behavior w:val="content"/>
        </w:behaviors>
        <w:guid w:val="{36DA119D-286F-4DFD-BEC9-F85753DDA353}"/>
      </w:docPartPr>
      <w:docPartBody>
        <w:p w:rsidR="00060326" w:rsidRDefault="001A5AD7">
          <w:pPr>
            <w:pStyle w:val="A082D68AA8554DAE9F1C2CE5E51BF51A"/>
          </w:pPr>
          <w:r w:rsidRPr="001926A6">
            <w:rPr>
              <w:rFonts w:ascii="Roboto" w:eastAsia="Calibri" w:hAnsi="Roboto" w:cs="Times New Roman"/>
              <w:sz w:val="20"/>
              <w:highlight w:val="yellow"/>
            </w:rPr>
            <w:t>&lt;</w:t>
          </w:r>
          <w:r>
            <w:rPr>
              <w:rFonts w:ascii="Roboto" w:eastAsia="Calibri" w:hAnsi="Roboto" w:cs="Times New Roman"/>
              <w:sz w:val="20"/>
              <w:highlight w:val="yellow"/>
            </w:rPr>
            <w:t>functie</w:t>
          </w:r>
          <w:r w:rsidRPr="001926A6">
            <w:rPr>
              <w:rFonts w:ascii="Roboto" w:eastAsia="Calibri" w:hAnsi="Roboto" w:cs="Times New Roman"/>
              <w:sz w:val="20"/>
              <w:highlight w:val="yellow"/>
            </w:rPr>
            <w:t>&gt;</w:t>
          </w:r>
        </w:p>
      </w:docPartBody>
    </w:docPart>
    <w:docPart>
      <w:docPartPr>
        <w:name w:val="12DB9B8A23C14AE8839558F8328BE33B"/>
        <w:category>
          <w:name w:val="Algemeen"/>
          <w:gallery w:val="placeholder"/>
        </w:category>
        <w:types>
          <w:type w:val="bbPlcHdr"/>
        </w:types>
        <w:behaviors>
          <w:behavior w:val="content"/>
        </w:behaviors>
        <w:guid w:val="{4FD78715-E82C-4FE2-939F-5377F3654264}"/>
      </w:docPartPr>
      <w:docPartBody>
        <w:p w:rsidR="00060326" w:rsidRDefault="001A5AD7">
          <w:pPr>
            <w:pStyle w:val="12DB9B8A23C14AE8839558F8328BE33B"/>
          </w:pPr>
          <w:r w:rsidRPr="001926A6">
            <w:rPr>
              <w:rFonts w:ascii="Roboto" w:eastAsia="Calibri" w:hAnsi="Roboto" w:cs="Times New Roman"/>
              <w:sz w:val="20"/>
              <w:highlight w:val="yellow"/>
            </w:rPr>
            <w:t>&lt;</w:t>
          </w:r>
          <w:r>
            <w:rPr>
              <w:rFonts w:ascii="Roboto" w:eastAsia="Calibri" w:hAnsi="Roboto" w:cs="Times New Roman"/>
              <w:sz w:val="20"/>
              <w:highlight w:val="yellow"/>
            </w:rPr>
            <w:t>functie</w:t>
          </w:r>
          <w:r w:rsidRPr="001926A6">
            <w:rPr>
              <w:rFonts w:ascii="Roboto" w:eastAsia="Calibri" w:hAnsi="Roboto" w:cs="Times New Roman"/>
              <w:sz w:val="20"/>
              <w:highlight w:val="yellow"/>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D7"/>
    <w:rsid w:val="00060326"/>
    <w:rsid w:val="001A5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3D31EAC3BE143CE998C6B3E4420B9AB">
    <w:name w:val="E3D31EAC3BE143CE998C6B3E4420B9AB"/>
  </w:style>
  <w:style w:type="paragraph" w:customStyle="1" w:styleId="8F1C782F3D114E9C8905C81B4F4977D7">
    <w:name w:val="8F1C782F3D114E9C8905C81B4F4977D7"/>
  </w:style>
  <w:style w:type="paragraph" w:customStyle="1" w:styleId="8D5497DDFAC341DFB9E7417C07EF4BBE">
    <w:name w:val="8D5497DDFAC341DFB9E7417C07EF4BBE"/>
  </w:style>
  <w:style w:type="paragraph" w:customStyle="1" w:styleId="E92D770131124186AB4F5A72C00C476E">
    <w:name w:val="E92D770131124186AB4F5A72C00C476E"/>
  </w:style>
  <w:style w:type="paragraph" w:customStyle="1" w:styleId="8D2100F37AFD4968AA38145FF70C2056">
    <w:name w:val="8D2100F37AFD4968AA38145FF70C2056"/>
  </w:style>
  <w:style w:type="paragraph" w:customStyle="1" w:styleId="9E4F97AF2ADE47F697104E61064083E5">
    <w:name w:val="9E4F97AF2ADE47F697104E61064083E5"/>
  </w:style>
  <w:style w:type="paragraph" w:customStyle="1" w:styleId="A0DD724F492047F4A996A7024F9B0D97">
    <w:name w:val="A0DD724F492047F4A996A7024F9B0D97"/>
  </w:style>
  <w:style w:type="paragraph" w:customStyle="1" w:styleId="BA88F167C3ED4DDDAFA421D010182794">
    <w:name w:val="BA88F167C3ED4DDDAFA421D010182794"/>
  </w:style>
  <w:style w:type="paragraph" w:customStyle="1" w:styleId="2AB3050C23C5415E9ACF81B0BCE8F05A">
    <w:name w:val="2AB3050C23C5415E9ACF81B0BCE8F05A"/>
  </w:style>
  <w:style w:type="paragraph" w:customStyle="1" w:styleId="ECC776558FAB44FDBCC11F68A6048CA6">
    <w:name w:val="ECC776558FAB44FDBCC11F68A6048CA6"/>
  </w:style>
  <w:style w:type="paragraph" w:customStyle="1" w:styleId="D3EBF58A47EC4EFE8072748461A5BB32">
    <w:name w:val="D3EBF58A47EC4EFE8072748461A5BB32"/>
  </w:style>
  <w:style w:type="paragraph" w:customStyle="1" w:styleId="8526A1C0784A481A99B499E34E754985">
    <w:name w:val="8526A1C0784A481A99B499E34E754985"/>
  </w:style>
  <w:style w:type="paragraph" w:customStyle="1" w:styleId="98891610465F4B2F9AD91945D89AE00A">
    <w:name w:val="98891610465F4B2F9AD91945D89AE00A"/>
  </w:style>
  <w:style w:type="paragraph" w:customStyle="1" w:styleId="A14481C170FB42AA91A87B216E5D03ED">
    <w:name w:val="A14481C170FB42AA91A87B216E5D03ED"/>
  </w:style>
  <w:style w:type="paragraph" w:customStyle="1" w:styleId="0733E09197C54A18B35D900232263857">
    <w:name w:val="0733E09197C54A18B35D900232263857"/>
  </w:style>
  <w:style w:type="paragraph" w:customStyle="1" w:styleId="A97312057CBD464C99739A63C4F1208F">
    <w:name w:val="A97312057CBD464C99739A63C4F1208F"/>
  </w:style>
  <w:style w:type="paragraph" w:customStyle="1" w:styleId="8536E551203648899A0BDC23E68B792F">
    <w:name w:val="8536E551203648899A0BDC23E68B792F"/>
  </w:style>
  <w:style w:type="paragraph" w:customStyle="1" w:styleId="026BECA6FA174B159DC692D50B8F85D4">
    <w:name w:val="026BECA6FA174B159DC692D50B8F85D4"/>
  </w:style>
  <w:style w:type="paragraph" w:customStyle="1" w:styleId="5CFB3EBED5B045228E5AC3175E7D61C6">
    <w:name w:val="5CFB3EBED5B045228E5AC3175E7D61C6"/>
  </w:style>
  <w:style w:type="paragraph" w:customStyle="1" w:styleId="05D7F7798B3042B0BC7BE87DD200C9F4">
    <w:name w:val="05D7F7798B3042B0BC7BE87DD200C9F4"/>
  </w:style>
  <w:style w:type="paragraph" w:customStyle="1" w:styleId="F50102252F374C17BE1C5E7238EEF3A7">
    <w:name w:val="F50102252F374C17BE1C5E7238EEF3A7"/>
  </w:style>
  <w:style w:type="paragraph" w:customStyle="1" w:styleId="7A5AD2F0F43447A89AC00F38A6C679DB">
    <w:name w:val="7A5AD2F0F43447A89AC00F38A6C679DB"/>
  </w:style>
  <w:style w:type="paragraph" w:customStyle="1" w:styleId="383CA54CA80F41C785BA9EEFBF8BAF0B">
    <w:name w:val="383CA54CA80F41C785BA9EEFBF8BAF0B"/>
  </w:style>
  <w:style w:type="paragraph" w:customStyle="1" w:styleId="AD07CF39F28D4D58988D30A31DA9B7F7">
    <w:name w:val="AD07CF39F28D4D58988D30A31DA9B7F7"/>
  </w:style>
  <w:style w:type="paragraph" w:customStyle="1" w:styleId="A2634E415A504EB99C19F3B8681A540F">
    <w:name w:val="A2634E415A504EB99C19F3B8681A540F"/>
  </w:style>
  <w:style w:type="paragraph" w:customStyle="1" w:styleId="287B4F49E50B4A998EFDA3EA7845DD85">
    <w:name w:val="287B4F49E50B4A998EFDA3EA7845DD85"/>
  </w:style>
  <w:style w:type="paragraph" w:customStyle="1" w:styleId="6EAD3A6080CA4D05A38B26C330C8C050">
    <w:name w:val="6EAD3A6080CA4D05A38B26C330C8C050"/>
  </w:style>
  <w:style w:type="paragraph" w:customStyle="1" w:styleId="28B92AA7580E4463ACEE7D0257F4895C">
    <w:name w:val="28B92AA7580E4463ACEE7D0257F4895C"/>
  </w:style>
  <w:style w:type="paragraph" w:customStyle="1" w:styleId="11457F92366F42E0952DBE1193D7931E">
    <w:name w:val="11457F92366F42E0952DBE1193D7931E"/>
  </w:style>
  <w:style w:type="paragraph" w:customStyle="1" w:styleId="73375FF53C4B48BAABAAA1081EFBB3D6">
    <w:name w:val="73375FF53C4B48BAABAAA1081EFBB3D6"/>
  </w:style>
  <w:style w:type="paragraph" w:customStyle="1" w:styleId="1B1D99A13B084FC5A082C02F0F3BCAD7">
    <w:name w:val="1B1D99A13B084FC5A082C02F0F3BCAD7"/>
  </w:style>
  <w:style w:type="paragraph" w:customStyle="1" w:styleId="51810D6963D3456381F08F434F6DC56B">
    <w:name w:val="51810D6963D3456381F08F434F6DC56B"/>
  </w:style>
  <w:style w:type="paragraph" w:customStyle="1" w:styleId="381A8435FBB0479A9358E3BDBF496FDA">
    <w:name w:val="381A8435FBB0479A9358E3BDBF496FDA"/>
  </w:style>
  <w:style w:type="paragraph" w:customStyle="1" w:styleId="764C102A5CE84F78B61A03B93E1C2897">
    <w:name w:val="764C102A5CE84F78B61A03B93E1C2897"/>
  </w:style>
  <w:style w:type="paragraph" w:customStyle="1" w:styleId="80EF01BE10FB458497720080805193FB">
    <w:name w:val="80EF01BE10FB458497720080805193FB"/>
  </w:style>
  <w:style w:type="paragraph" w:customStyle="1" w:styleId="5DC12E1E5668457BA86A95C4BBBF6AE0">
    <w:name w:val="5DC12E1E5668457BA86A95C4BBBF6AE0"/>
  </w:style>
  <w:style w:type="paragraph" w:customStyle="1" w:styleId="781EE170B57645CEA9013C1C25E23796">
    <w:name w:val="781EE170B57645CEA9013C1C25E23796"/>
  </w:style>
  <w:style w:type="paragraph" w:customStyle="1" w:styleId="2717B2DC7C784871872747DEC3270C1E">
    <w:name w:val="2717B2DC7C784871872747DEC3270C1E"/>
  </w:style>
  <w:style w:type="paragraph" w:customStyle="1" w:styleId="3030D92CB7F144C3BA501F6523421C4A">
    <w:name w:val="3030D92CB7F144C3BA501F6523421C4A"/>
  </w:style>
  <w:style w:type="paragraph" w:customStyle="1" w:styleId="DF22829C10614455B68A48B6E3BC901E">
    <w:name w:val="DF22829C10614455B68A48B6E3BC901E"/>
  </w:style>
  <w:style w:type="paragraph" w:customStyle="1" w:styleId="4A4136F3A12D4CDF895BA4D998B709D2">
    <w:name w:val="4A4136F3A12D4CDF895BA4D998B709D2"/>
  </w:style>
  <w:style w:type="paragraph" w:customStyle="1" w:styleId="DA7EC8E8870548E0B41F8096694E00F7">
    <w:name w:val="DA7EC8E8870548E0B41F8096694E00F7"/>
  </w:style>
  <w:style w:type="paragraph" w:customStyle="1" w:styleId="06ACBE9F05AE4629A26EFCAA32C6F18D">
    <w:name w:val="06ACBE9F05AE4629A26EFCAA32C6F18D"/>
  </w:style>
  <w:style w:type="paragraph" w:customStyle="1" w:styleId="F12480E4BF5841D29F901F484D064E5A">
    <w:name w:val="F12480E4BF5841D29F901F484D064E5A"/>
  </w:style>
  <w:style w:type="paragraph" w:customStyle="1" w:styleId="FAB456DC07D6470DAD6AD574CE35D1C8">
    <w:name w:val="FAB456DC07D6470DAD6AD574CE35D1C8"/>
  </w:style>
  <w:style w:type="paragraph" w:customStyle="1" w:styleId="91A323A9129D40E3BED639C37FC6B619">
    <w:name w:val="91A323A9129D40E3BED639C37FC6B619"/>
  </w:style>
  <w:style w:type="paragraph" w:customStyle="1" w:styleId="30326BB23F424C519E49DB6C0536FDC9">
    <w:name w:val="30326BB23F424C519E49DB6C0536FDC9"/>
  </w:style>
  <w:style w:type="paragraph" w:customStyle="1" w:styleId="93FE0CC7282D469F9BB6469C70423CF9">
    <w:name w:val="93FE0CC7282D469F9BB6469C70423CF9"/>
  </w:style>
  <w:style w:type="paragraph" w:customStyle="1" w:styleId="A03FEC3F15694F1FAA374959307C74CC">
    <w:name w:val="A03FEC3F15694F1FAA374959307C74CC"/>
  </w:style>
  <w:style w:type="paragraph" w:customStyle="1" w:styleId="F3CA950DEE0743AD87CD6EC3E68EE8A8">
    <w:name w:val="F3CA950DEE0743AD87CD6EC3E68EE8A8"/>
  </w:style>
  <w:style w:type="paragraph" w:customStyle="1" w:styleId="A082D68AA8554DAE9F1C2CE5E51BF51A">
    <w:name w:val="A082D68AA8554DAE9F1C2CE5E51BF51A"/>
  </w:style>
  <w:style w:type="paragraph" w:customStyle="1" w:styleId="12DB9B8A23C14AE8839558F8328BE33B">
    <w:name w:val="12DB9B8A23C14AE8839558F8328BE33B"/>
  </w:style>
  <w:style w:type="paragraph" w:customStyle="1" w:styleId="31FD64BC0F3E4765BEE420DE62167E5F">
    <w:name w:val="31FD64BC0F3E4765BEE420DE62167E5F"/>
    <w:rsid w:val="001A5AD7"/>
  </w:style>
  <w:style w:type="paragraph" w:customStyle="1" w:styleId="85CA73A9041843B3B2418BD2020E3AF7">
    <w:name w:val="85CA73A9041843B3B2418BD2020E3AF7"/>
    <w:rsid w:val="001A5AD7"/>
  </w:style>
  <w:style w:type="paragraph" w:customStyle="1" w:styleId="0C8D7D38EB1F46F0B230B3D7AF7A9218">
    <w:name w:val="0C8D7D38EB1F46F0B230B3D7AF7A9218"/>
    <w:rsid w:val="001A5AD7"/>
  </w:style>
  <w:style w:type="paragraph" w:customStyle="1" w:styleId="456C88F042FF49A3BB082BD02DAD3795">
    <w:name w:val="456C88F042FF49A3BB082BD02DAD3795"/>
    <w:rsid w:val="001A5A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3D31EAC3BE143CE998C6B3E4420B9AB">
    <w:name w:val="E3D31EAC3BE143CE998C6B3E4420B9AB"/>
  </w:style>
  <w:style w:type="paragraph" w:customStyle="1" w:styleId="8F1C782F3D114E9C8905C81B4F4977D7">
    <w:name w:val="8F1C782F3D114E9C8905C81B4F4977D7"/>
  </w:style>
  <w:style w:type="paragraph" w:customStyle="1" w:styleId="8D5497DDFAC341DFB9E7417C07EF4BBE">
    <w:name w:val="8D5497DDFAC341DFB9E7417C07EF4BBE"/>
  </w:style>
  <w:style w:type="paragraph" w:customStyle="1" w:styleId="E92D770131124186AB4F5A72C00C476E">
    <w:name w:val="E92D770131124186AB4F5A72C00C476E"/>
  </w:style>
  <w:style w:type="paragraph" w:customStyle="1" w:styleId="8D2100F37AFD4968AA38145FF70C2056">
    <w:name w:val="8D2100F37AFD4968AA38145FF70C2056"/>
  </w:style>
  <w:style w:type="paragraph" w:customStyle="1" w:styleId="9E4F97AF2ADE47F697104E61064083E5">
    <w:name w:val="9E4F97AF2ADE47F697104E61064083E5"/>
  </w:style>
  <w:style w:type="paragraph" w:customStyle="1" w:styleId="A0DD724F492047F4A996A7024F9B0D97">
    <w:name w:val="A0DD724F492047F4A996A7024F9B0D97"/>
  </w:style>
  <w:style w:type="paragraph" w:customStyle="1" w:styleId="BA88F167C3ED4DDDAFA421D010182794">
    <w:name w:val="BA88F167C3ED4DDDAFA421D010182794"/>
  </w:style>
  <w:style w:type="paragraph" w:customStyle="1" w:styleId="2AB3050C23C5415E9ACF81B0BCE8F05A">
    <w:name w:val="2AB3050C23C5415E9ACF81B0BCE8F05A"/>
  </w:style>
  <w:style w:type="paragraph" w:customStyle="1" w:styleId="ECC776558FAB44FDBCC11F68A6048CA6">
    <w:name w:val="ECC776558FAB44FDBCC11F68A6048CA6"/>
  </w:style>
  <w:style w:type="paragraph" w:customStyle="1" w:styleId="D3EBF58A47EC4EFE8072748461A5BB32">
    <w:name w:val="D3EBF58A47EC4EFE8072748461A5BB32"/>
  </w:style>
  <w:style w:type="paragraph" w:customStyle="1" w:styleId="8526A1C0784A481A99B499E34E754985">
    <w:name w:val="8526A1C0784A481A99B499E34E754985"/>
  </w:style>
  <w:style w:type="paragraph" w:customStyle="1" w:styleId="98891610465F4B2F9AD91945D89AE00A">
    <w:name w:val="98891610465F4B2F9AD91945D89AE00A"/>
  </w:style>
  <w:style w:type="paragraph" w:customStyle="1" w:styleId="A14481C170FB42AA91A87B216E5D03ED">
    <w:name w:val="A14481C170FB42AA91A87B216E5D03ED"/>
  </w:style>
  <w:style w:type="paragraph" w:customStyle="1" w:styleId="0733E09197C54A18B35D900232263857">
    <w:name w:val="0733E09197C54A18B35D900232263857"/>
  </w:style>
  <w:style w:type="paragraph" w:customStyle="1" w:styleId="A97312057CBD464C99739A63C4F1208F">
    <w:name w:val="A97312057CBD464C99739A63C4F1208F"/>
  </w:style>
  <w:style w:type="paragraph" w:customStyle="1" w:styleId="8536E551203648899A0BDC23E68B792F">
    <w:name w:val="8536E551203648899A0BDC23E68B792F"/>
  </w:style>
  <w:style w:type="paragraph" w:customStyle="1" w:styleId="026BECA6FA174B159DC692D50B8F85D4">
    <w:name w:val="026BECA6FA174B159DC692D50B8F85D4"/>
  </w:style>
  <w:style w:type="paragraph" w:customStyle="1" w:styleId="5CFB3EBED5B045228E5AC3175E7D61C6">
    <w:name w:val="5CFB3EBED5B045228E5AC3175E7D61C6"/>
  </w:style>
  <w:style w:type="paragraph" w:customStyle="1" w:styleId="05D7F7798B3042B0BC7BE87DD200C9F4">
    <w:name w:val="05D7F7798B3042B0BC7BE87DD200C9F4"/>
  </w:style>
  <w:style w:type="paragraph" w:customStyle="1" w:styleId="F50102252F374C17BE1C5E7238EEF3A7">
    <w:name w:val="F50102252F374C17BE1C5E7238EEF3A7"/>
  </w:style>
  <w:style w:type="paragraph" w:customStyle="1" w:styleId="7A5AD2F0F43447A89AC00F38A6C679DB">
    <w:name w:val="7A5AD2F0F43447A89AC00F38A6C679DB"/>
  </w:style>
  <w:style w:type="paragraph" w:customStyle="1" w:styleId="383CA54CA80F41C785BA9EEFBF8BAF0B">
    <w:name w:val="383CA54CA80F41C785BA9EEFBF8BAF0B"/>
  </w:style>
  <w:style w:type="paragraph" w:customStyle="1" w:styleId="AD07CF39F28D4D58988D30A31DA9B7F7">
    <w:name w:val="AD07CF39F28D4D58988D30A31DA9B7F7"/>
  </w:style>
  <w:style w:type="paragraph" w:customStyle="1" w:styleId="A2634E415A504EB99C19F3B8681A540F">
    <w:name w:val="A2634E415A504EB99C19F3B8681A540F"/>
  </w:style>
  <w:style w:type="paragraph" w:customStyle="1" w:styleId="287B4F49E50B4A998EFDA3EA7845DD85">
    <w:name w:val="287B4F49E50B4A998EFDA3EA7845DD85"/>
  </w:style>
  <w:style w:type="paragraph" w:customStyle="1" w:styleId="6EAD3A6080CA4D05A38B26C330C8C050">
    <w:name w:val="6EAD3A6080CA4D05A38B26C330C8C050"/>
  </w:style>
  <w:style w:type="paragraph" w:customStyle="1" w:styleId="28B92AA7580E4463ACEE7D0257F4895C">
    <w:name w:val="28B92AA7580E4463ACEE7D0257F4895C"/>
  </w:style>
  <w:style w:type="paragraph" w:customStyle="1" w:styleId="11457F92366F42E0952DBE1193D7931E">
    <w:name w:val="11457F92366F42E0952DBE1193D7931E"/>
  </w:style>
  <w:style w:type="paragraph" w:customStyle="1" w:styleId="73375FF53C4B48BAABAAA1081EFBB3D6">
    <w:name w:val="73375FF53C4B48BAABAAA1081EFBB3D6"/>
  </w:style>
  <w:style w:type="paragraph" w:customStyle="1" w:styleId="1B1D99A13B084FC5A082C02F0F3BCAD7">
    <w:name w:val="1B1D99A13B084FC5A082C02F0F3BCAD7"/>
  </w:style>
  <w:style w:type="paragraph" w:customStyle="1" w:styleId="51810D6963D3456381F08F434F6DC56B">
    <w:name w:val="51810D6963D3456381F08F434F6DC56B"/>
  </w:style>
  <w:style w:type="paragraph" w:customStyle="1" w:styleId="381A8435FBB0479A9358E3BDBF496FDA">
    <w:name w:val="381A8435FBB0479A9358E3BDBF496FDA"/>
  </w:style>
  <w:style w:type="paragraph" w:customStyle="1" w:styleId="764C102A5CE84F78B61A03B93E1C2897">
    <w:name w:val="764C102A5CE84F78B61A03B93E1C2897"/>
  </w:style>
  <w:style w:type="paragraph" w:customStyle="1" w:styleId="80EF01BE10FB458497720080805193FB">
    <w:name w:val="80EF01BE10FB458497720080805193FB"/>
  </w:style>
  <w:style w:type="paragraph" w:customStyle="1" w:styleId="5DC12E1E5668457BA86A95C4BBBF6AE0">
    <w:name w:val="5DC12E1E5668457BA86A95C4BBBF6AE0"/>
  </w:style>
  <w:style w:type="paragraph" w:customStyle="1" w:styleId="781EE170B57645CEA9013C1C25E23796">
    <w:name w:val="781EE170B57645CEA9013C1C25E23796"/>
  </w:style>
  <w:style w:type="paragraph" w:customStyle="1" w:styleId="2717B2DC7C784871872747DEC3270C1E">
    <w:name w:val="2717B2DC7C784871872747DEC3270C1E"/>
  </w:style>
  <w:style w:type="paragraph" w:customStyle="1" w:styleId="3030D92CB7F144C3BA501F6523421C4A">
    <w:name w:val="3030D92CB7F144C3BA501F6523421C4A"/>
  </w:style>
  <w:style w:type="paragraph" w:customStyle="1" w:styleId="DF22829C10614455B68A48B6E3BC901E">
    <w:name w:val="DF22829C10614455B68A48B6E3BC901E"/>
  </w:style>
  <w:style w:type="paragraph" w:customStyle="1" w:styleId="4A4136F3A12D4CDF895BA4D998B709D2">
    <w:name w:val="4A4136F3A12D4CDF895BA4D998B709D2"/>
  </w:style>
  <w:style w:type="paragraph" w:customStyle="1" w:styleId="DA7EC8E8870548E0B41F8096694E00F7">
    <w:name w:val="DA7EC8E8870548E0B41F8096694E00F7"/>
  </w:style>
  <w:style w:type="paragraph" w:customStyle="1" w:styleId="06ACBE9F05AE4629A26EFCAA32C6F18D">
    <w:name w:val="06ACBE9F05AE4629A26EFCAA32C6F18D"/>
  </w:style>
  <w:style w:type="paragraph" w:customStyle="1" w:styleId="F12480E4BF5841D29F901F484D064E5A">
    <w:name w:val="F12480E4BF5841D29F901F484D064E5A"/>
  </w:style>
  <w:style w:type="paragraph" w:customStyle="1" w:styleId="FAB456DC07D6470DAD6AD574CE35D1C8">
    <w:name w:val="FAB456DC07D6470DAD6AD574CE35D1C8"/>
  </w:style>
  <w:style w:type="paragraph" w:customStyle="1" w:styleId="91A323A9129D40E3BED639C37FC6B619">
    <w:name w:val="91A323A9129D40E3BED639C37FC6B619"/>
  </w:style>
  <w:style w:type="paragraph" w:customStyle="1" w:styleId="30326BB23F424C519E49DB6C0536FDC9">
    <w:name w:val="30326BB23F424C519E49DB6C0536FDC9"/>
  </w:style>
  <w:style w:type="paragraph" w:customStyle="1" w:styleId="93FE0CC7282D469F9BB6469C70423CF9">
    <w:name w:val="93FE0CC7282D469F9BB6469C70423CF9"/>
  </w:style>
  <w:style w:type="paragraph" w:customStyle="1" w:styleId="A03FEC3F15694F1FAA374959307C74CC">
    <w:name w:val="A03FEC3F15694F1FAA374959307C74CC"/>
  </w:style>
  <w:style w:type="paragraph" w:customStyle="1" w:styleId="F3CA950DEE0743AD87CD6EC3E68EE8A8">
    <w:name w:val="F3CA950DEE0743AD87CD6EC3E68EE8A8"/>
  </w:style>
  <w:style w:type="paragraph" w:customStyle="1" w:styleId="A082D68AA8554DAE9F1C2CE5E51BF51A">
    <w:name w:val="A082D68AA8554DAE9F1C2CE5E51BF51A"/>
  </w:style>
  <w:style w:type="paragraph" w:customStyle="1" w:styleId="12DB9B8A23C14AE8839558F8328BE33B">
    <w:name w:val="12DB9B8A23C14AE8839558F8328BE33B"/>
  </w:style>
  <w:style w:type="paragraph" w:customStyle="1" w:styleId="31FD64BC0F3E4765BEE420DE62167E5F">
    <w:name w:val="31FD64BC0F3E4765BEE420DE62167E5F"/>
    <w:rsid w:val="001A5AD7"/>
  </w:style>
  <w:style w:type="paragraph" w:customStyle="1" w:styleId="85CA73A9041843B3B2418BD2020E3AF7">
    <w:name w:val="85CA73A9041843B3B2418BD2020E3AF7"/>
    <w:rsid w:val="001A5AD7"/>
  </w:style>
  <w:style w:type="paragraph" w:customStyle="1" w:styleId="0C8D7D38EB1F46F0B230B3D7AF7A9218">
    <w:name w:val="0C8D7D38EB1F46F0B230B3D7AF7A9218"/>
    <w:rsid w:val="001A5AD7"/>
  </w:style>
  <w:style w:type="paragraph" w:customStyle="1" w:styleId="456C88F042FF49A3BB082BD02DAD3795">
    <w:name w:val="456C88F042FF49A3BB082BD02DAD3795"/>
    <w:rsid w:val="001A5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E6831-A2DC-40C5-8CAB-4C5168C30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 Overeenkomst Dienstverlening (met bureau dus geen ZZP-er) 2020-02.dotx</Template>
  <TotalTime>82</TotalTime>
  <Pages>5</Pages>
  <Words>1224</Words>
  <Characters>6736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Regio Gooi en Vechtstreek</Company>
  <LinksUpToDate>false</LinksUpToDate>
  <CharactersWithSpaces>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Konings</dc:creator>
  <cp:lastModifiedBy>Pascale Konings</cp:lastModifiedBy>
  <cp:revision>6</cp:revision>
  <cp:lastPrinted>2021-09-27T11:45:00Z</cp:lastPrinted>
  <dcterms:created xsi:type="dcterms:W3CDTF">2022-03-29T10:31:00Z</dcterms:created>
  <dcterms:modified xsi:type="dcterms:W3CDTF">2022-04-04T06:27:00Z</dcterms:modified>
</cp:coreProperties>
</file>