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A50EEE" w14:textId="6A5BB0FB" w:rsidR="00BB08AC" w:rsidRPr="00BD532D" w:rsidRDefault="00CC28D9" w:rsidP="00AA425F">
      <w:pPr>
        <w:spacing w:line="276" w:lineRule="auto"/>
        <w:jc w:val="both"/>
        <w:rPr>
          <w:rFonts w:ascii="Arial" w:hAnsi="Arial" w:cs="Arial"/>
          <w:b/>
          <w:sz w:val="20"/>
          <w:szCs w:val="20"/>
        </w:rPr>
      </w:pPr>
      <w:r w:rsidRPr="00BD532D">
        <w:rPr>
          <w:rFonts w:ascii="Arial" w:hAnsi="Arial" w:cs="Arial"/>
          <w:b/>
          <w:sz w:val="20"/>
          <w:szCs w:val="20"/>
        </w:rPr>
        <w:t>B</w:t>
      </w:r>
      <w:r w:rsidR="00BB08AC" w:rsidRPr="00BD532D">
        <w:rPr>
          <w:rFonts w:ascii="Arial" w:hAnsi="Arial" w:cs="Arial"/>
          <w:b/>
          <w:sz w:val="20"/>
          <w:szCs w:val="20"/>
        </w:rPr>
        <w:t>IJLAGE</w:t>
      </w:r>
      <w:r w:rsidRPr="00BD532D">
        <w:rPr>
          <w:rFonts w:ascii="Arial" w:hAnsi="Arial" w:cs="Arial"/>
          <w:b/>
          <w:sz w:val="20"/>
          <w:szCs w:val="20"/>
        </w:rPr>
        <w:t xml:space="preserve"> </w:t>
      </w:r>
      <w:r w:rsidR="003A1C06" w:rsidRPr="00BD532D">
        <w:rPr>
          <w:rFonts w:ascii="Arial" w:hAnsi="Arial" w:cs="Arial"/>
          <w:b/>
          <w:sz w:val="20"/>
          <w:szCs w:val="20"/>
        </w:rPr>
        <w:t>7</w:t>
      </w:r>
      <w:bookmarkStart w:id="0" w:name="_GoBack"/>
      <w:bookmarkEnd w:id="0"/>
    </w:p>
    <w:p w14:paraId="237EBB82" w14:textId="2A572CAF" w:rsidR="00EF6CCD" w:rsidRPr="00BD532D" w:rsidRDefault="00A3484E" w:rsidP="00AA425F">
      <w:pPr>
        <w:spacing w:line="276" w:lineRule="auto"/>
        <w:jc w:val="both"/>
        <w:rPr>
          <w:rFonts w:ascii="Arial" w:hAnsi="Arial" w:cs="Arial"/>
          <w:b/>
          <w:sz w:val="20"/>
          <w:szCs w:val="20"/>
        </w:rPr>
      </w:pPr>
      <w:r w:rsidRPr="00BD532D">
        <w:rPr>
          <w:rFonts w:ascii="Arial" w:hAnsi="Arial" w:cs="Arial"/>
          <w:b/>
          <w:sz w:val="20"/>
          <w:szCs w:val="20"/>
        </w:rPr>
        <w:t>R</w:t>
      </w:r>
      <w:r w:rsidR="00BB08AC" w:rsidRPr="00BD532D">
        <w:rPr>
          <w:rFonts w:ascii="Arial" w:hAnsi="Arial" w:cs="Arial"/>
          <w:b/>
          <w:sz w:val="20"/>
          <w:szCs w:val="20"/>
        </w:rPr>
        <w:t>EFERENTIE KERNCOMPETENTIE</w:t>
      </w:r>
      <w:r w:rsidR="006B0974" w:rsidRPr="00BD532D">
        <w:rPr>
          <w:rFonts w:ascii="Arial" w:hAnsi="Arial" w:cs="Arial"/>
          <w:b/>
          <w:sz w:val="20"/>
          <w:szCs w:val="20"/>
        </w:rPr>
        <w:t xml:space="preserve"> 1</w:t>
      </w:r>
    </w:p>
    <w:p w14:paraId="4FEC1E87" w14:textId="77777777" w:rsidR="00A63D4E" w:rsidRPr="00C7061F" w:rsidRDefault="00A63D4E" w:rsidP="00AA425F">
      <w:pPr>
        <w:spacing w:line="276" w:lineRule="auto"/>
        <w:jc w:val="both"/>
        <w:rPr>
          <w:rFonts w:ascii="Arial" w:hAnsi="Arial" w:cs="Arial"/>
          <w:sz w:val="20"/>
          <w:szCs w:val="20"/>
        </w:rPr>
      </w:pPr>
      <w:r w:rsidRPr="00C7061F">
        <w:rPr>
          <w:rFonts w:ascii="Arial" w:hAnsi="Arial" w:cs="Arial"/>
          <w:sz w:val="20"/>
          <w:szCs w:val="20"/>
        </w:rPr>
        <w:t xml:space="preserve">Inschrijver dient per kerncompetentie een referentie te </w:t>
      </w:r>
      <w:r w:rsidR="000539E4" w:rsidRPr="00C7061F">
        <w:rPr>
          <w:rFonts w:ascii="Arial" w:hAnsi="Arial" w:cs="Arial"/>
          <w:sz w:val="20"/>
          <w:szCs w:val="20"/>
        </w:rPr>
        <w:t>overleggen en de inhoud van de referentieopdracht te beschrijven</w:t>
      </w:r>
      <w:r w:rsidRPr="00C7061F">
        <w:rPr>
          <w:rFonts w:ascii="Arial" w:hAnsi="Arial" w:cs="Arial"/>
          <w:sz w:val="20"/>
          <w:szCs w:val="20"/>
        </w:rPr>
        <w:t xml:space="preserve"> met behulp van het standaardformulier dat hieronder is gegeven. Inschrijver dient een beschrijving te overleggen van de werkzaamheden die </w:t>
      </w:r>
      <w:r w:rsidR="000E342A" w:rsidRPr="00C7061F">
        <w:rPr>
          <w:rFonts w:ascii="Arial" w:hAnsi="Arial" w:cs="Arial"/>
          <w:sz w:val="20"/>
          <w:szCs w:val="20"/>
        </w:rPr>
        <w:t>in opdracht van</w:t>
      </w:r>
      <w:r w:rsidRPr="00C7061F">
        <w:rPr>
          <w:rFonts w:ascii="Arial" w:hAnsi="Arial" w:cs="Arial"/>
          <w:sz w:val="20"/>
          <w:szCs w:val="20"/>
        </w:rPr>
        <w:t xml:space="preserve"> de referent zijn verricht.</w:t>
      </w:r>
      <w:r w:rsidR="000E342A" w:rsidRPr="00C7061F">
        <w:rPr>
          <w:rFonts w:ascii="Arial" w:hAnsi="Arial" w:cs="Arial"/>
          <w:sz w:val="20"/>
          <w:szCs w:val="20"/>
        </w:rPr>
        <w:t xml:space="preserve"> Uit die beschrijving dient ondubbelzinnig te blijken dat het om (een) referentie(s) gaat die voldoet aan de geformuleerde kerncompetentie(s) en daarbij opgenomen vereisten.</w:t>
      </w:r>
    </w:p>
    <w:p w14:paraId="305BF2A4" w14:textId="6CBF4E4E" w:rsidR="000539E4" w:rsidRPr="00C7061F" w:rsidRDefault="00746CD2" w:rsidP="00AA425F">
      <w:pPr>
        <w:spacing w:line="276" w:lineRule="auto"/>
        <w:jc w:val="both"/>
        <w:rPr>
          <w:rFonts w:ascii="Arial" w:hAnsi="Arial" w:cs="Arial"/>
          <w:sz w:val="20"/>
          <w:szCs w:val="20"/>
        </w:rPr>
      </w:pPr>
      <w:r w:rsidRPr="00C7061F">
        <w:rPr>
          <w:rFonts w:ascii="Arial" w:hAnsi="Arial" w:cs="Arial"/>
          <w:sz w:val="20"/>
          <w:szCs w:val="20"/>
        </w:rPr>
        <w:t>Met betrekking tot d</w:t>
      </w:r>
      <w:r w:rsidR="000539E4" w:rsidRPr="00C7061F">
        <w:rPr>
          <w:rFonts w:ascii="Arial" w:hAnsi="Arial" w:cs="Arial"/>
          <w:sz w:val="20"/>
          <w:szCs w:val="20"/>
        </w:rPr>
        <w:t>e door Inschrijver opgegeven referentie</w:t>
      </w:r>
      <w:r w:rsidRPr="00C7061F">
        <w:rPr>
          <w:rFonts w:ascii="Arial" w:hAnsi="Arial" w:cs="Arial"/>
          <w:sz w:val="20"/>
          <w:szCs w:val="20"/>
        </w:rPr>
        <w:t xml:space="preserve">, gelden </w:t>
      </w:r>
      <w:r w:rsidR="000539E4" w:rsidRPr="00C7061F">
        <w:rPr>
          <w:rFonts w:ascii="Arial" w:hAnsi="Arial" w:cs="Arial"/>
          <w:sz w:val="20"/>
          <w:szCs w:val="20"/>
        </w:rPr>
        <w:t>de volgende voorwaarden:</w:t>
      </w:r>
    </w:p>
    <w:p w14:paraId="1260688B" w14:textId="591C3FC4" w:rsidR="00BB08AC" w:rsidRPr="00C7061F" w:rsidRDefault="00BB08AC" w:rsidP="00AA425F">
      <w:pPr>
        <w:pStyle w:val="Lijstalinea"/>
        <w:numPr>
          <w:ilvl w:val="0"/>
          <w:numId w:val="1"/>
        </w:numPr>
        <w:spacing w:line="276" w:lineRule="auto"/>
        <w:jc w:val="both"/>
        <w:rPr>
          <w:rFonts w:ascii="Arial" w:hAnsi="Arial" w:cs="Arial"/>
          <w:sz w:val="20"/>
          <w:szCs w:val="20"/>
        </w:rPr>
      </w:pPr>
      <w:r w:rsidRPr="00C7061F">
        <w:rPr>
          <w:rFonts w:ascii="Arial" w:hAnsi="Arial" w:cs="Arial"/>
          <w:sz w:val="20"/>
          <w:szCs w:val="20"/>
        </w:rPr>
        <w:t xml:space="preserve">Uit de referentie blijkt </w:t>
      </w:r>
      <w:r w:rsidR="0060122C" w:rsidRPr="00C7061F">
        <w:rPr>
          <w:rFonts w:ascii="Arial" w:hAnsi="Arial" w:cs="Arial"/>
          <w:sz w:val="20"/>
          <w:szCs w:val="20"/>
        </w:rPr>
        <w:t>aantoonbaar</w:t>
      </w:r>
      <w:r w:rsidRPr="00C7061F">
        <w:rPr>
          <w:rFonts w:ascii="Arial" w:hAnsi="Arial" w:cs="Arial"/>
          <w:sz w:val="20"/>
          <w:szCs w:val="20"/>
        </w:rPr>
        <w:t xml:space="preserve"> en ondubbelzinnig dat de referentie volledig voldoet aan de gevraagde kerncompetentie; </w:t>
      </w:r>
    </w:p>
    <w:p w14:paraId="52785000" w14:textId="1C80DAC1" w:rsidR="000539E4" w:rsidRPr="00C7061F" w:rsidRDefault="000539E4" w:rsidP="00AA425F">
      <w:pPr>
        <w:pStyle w:val="Lijstalinea"/>
        <w:numPr>
          <w:ilvl w:val="0"/>
          <w:numId w:val="1"/>
        </w:numPr>
        <w:spacing w:line="276" w:lineRule="auto"/>
        <w:jc w:val="both"/>
        <w:rPr>
          <w:rFonts w:ascii="Arial" w:hAnsi="Arial" w:cs="Arial"/>
          <w:sz w:val="20"/>
          <w:szCs w:val="20"/>
        </w:rPr>
      </w:pPr>
      <w:r w:rsidRPr="00C7061F">
        <w:rPr>
          <w:rFonts w:ascii="Arial" w:hAnsi="Arial" w:cs="Arial"/>
          <w:sz w:val="20"/>
          <w:szCs w:val="20"/>
        </w:rPr>
        <w:t xml:space="preserve">De referentieopdracht dient door Inschrijver op een vakkundige wijze uitgevoerd </w:t>
      </w:r>
      <w:r w:rsidR="00BB08AC" w:rsidRPr="00C7061F">
        <w:rPr>
          <w:rFonts w:ascii="Arial" w:hAnsi="Arial" w:cs="Arial"/>
          <w:sz w:val="20"/>
          <w:szCs w:val="20"/>
        </w:rPr>
        <w:t xml:space="preserve">en opgeleverd </w:t>
      </w:r>
      <w:r w:rsidRPr="00C7061F">
        <w:rPr>
          <w:rFonts w:ascii="Arial" w:hAnsi="Arial" w:cs="Arial"/>
          <w:sz w:val="20"/>
          <w:szCs w:val="20"/>
        </w:rPr>
        <w:t>te zijn;</w:t>
      </w:r>
    </w:p>
    <w:p w14:paraId="19753BB6" w14:textId="10618CEC" w:rsidR="000539E4" w:rsidRPr="00C7061F" w:rsidRDefault="008B1E7A" w:rsidP="00AA425F">
      <w:pPr>
        <w:pStyle w:val="Lijstalinea"/>
        <w:numPr>
          <w:ilvl w:val="0"/>
          <w:numId w:val="1"/>
        </w:numPr>
        <w:spacing w:line="276" w:lineRule="auto"/>
        <w:jc w:val="both"/>
        <w:rPr>
          <w:rFonts w:ascii="Arial" w:hAnsi="Arial" w:cs="Arial"/>
          <w:sz w:val="20"/>
          <w:szCs w:val="20"/>
        </w:rPr>
      </w:pPr>
      <w:r w:rsidRPr="00C7061F">
        <w:rPr>
          <w:rFonts w:ascii="Arial" w:hAnsi="Arial" w:cs="Arial"/>
          <w:sz w:val="20"/>
          <w:szCs w:val="20"/>
        </w:rPr>
        <w:t>Oplevering</w:t>
      </w:r>
      <w:r w:rsidR="000539E4" w:rsidRPr="00C7061F">
        <w:rPr>
          <w:rFonts w:ascii="Arial" w:hAnsi="Arial" w:cs="Arial"/>
          <w:sz w:val="20"/>
          <w:szCs w:val="20"/>
        </w:rPr>
        <w:t xml:space="preserve"> van de referentieopdracht mag niet langer dan drie </w:t>
      </w:r>
      <w:r w:rsidR="00FC30F5" w:rsidRPr="00C7061F">
        <w:rPr>
          <w:rFonts w:ascii="Arial" w:hAnsi="Arial" w:cs="Arial"/>
          <w:sz w:val="20"/>
          <w:szCs w:val="20"/>
        </w:rPr>
        <w:t xml:space="preserve">jaar </w:t>
      </w:r>
      <w:r w:rsidR="000539E4" w:rsidRPr="00C7061F">
        <w:rPr>
          <w:rFonts w:ascii="Arial" w:hAnsi="Arial" w:cs="Arial"/>
          <w:sz w:val="20"/>
          <w:szCs w:val="20"/>
        </w:rPr>
        <w:t xml:space="preserve">geleden zijn, gerekend vanaf het moment van </w:t>
      </w:r>
      <w:r w:rsidRPr="00C7061F">
        <w:rPr>
          <w:rFonts w:ascii="Arial" w:hAnsi="Arial" w:cs="Arial"/>
          <w:sz w:val="20"/>
          <w:szCs w:val="20"/>
        </w:rPr>
        <w:t>I</w:t>
      </w:r>
      <w:r w:rsidR="000539E4" w:rsidRPr="00C7061F">
        <w:rPr>
          <w:rFonts w:ascii="Arial" w:hAnsi="Arial" w:cs="Arial"/>
          <w:sz w:val="20"/>
          <w:szCs w:val="20"/>
        </w:rPr>
        <w:t>nschrijving</w:t>
      </w:r>
      <w:r w:rsidRPr="00C7061F">
        <w:rPr>
          <w:rFonts w:ascii="Arial" w:hAnsi="Arial" w:cs="Arial"/>
          <w:sz w:val="20"/>
          <w:szCs w:val="20"/>
        </w:rPr>
        <w:t xml:space="preserve"> op deze aanbesteding</w:t>
      </w:r>
      <w:r w:rsidR="00BB08AC" w:rsidRPr="00C7061F">
        <w:rPr>
          <w:rFonts w:ascii="Arial" w:hAnsi="Arial" w:cs="Arial"/>
          <w:sz w:val="20"/>
          <w:szCs w:val="20"/>
        </w:rPr>
        <w:t>;</w:t>
      </w:r>
    </w:p>
    <w:p w14:paraId="418084C4" w14:textId="58364972" w:rsidR="000539E4" w:rsidRPr="00C7061F" w:rsidRDefault="000539E4" w:rsidP="00AA425F">
      <w:pPr>
        <w:pStyle w:val="Lijstalinea"/>
        <w:numPr>
          <w:ilvl w:val="0"/>
          <w:numId w:val="1"/>
        </w:numPr>
        <w:spacing w:line="276" w:lineRule="auto"/>
        <w:jc w:val="both"/>
        <w:rPr>
          <w:rFonts w:ascii="Arial" w:hAnsi="Arial" w:cs="Arial"/>
          <w:sz w:val="20"/>
          <w:szCs w:val="20"/>
        </w:rPr>
      </w:pPr>
      <w:r w:rsidRPr="00C7061F">
        <w:rPr>
          <w:rFonts w:ascii="Arial" w:hAnsi="Arial" w:cs="Arial"/>
          <w:sz w:val="20"/>
          <w:szCs w:val="20"/>
        </w:rPr>
        <w:t>Per kerncompetentie mag slechts één referentie worden aangeleverd. Het is echter toegestaan om met één referentie aan meerdere kerncompetenties te voldoen, mits de gevraagde ervaring daaruit helder en ondubbelzinnig blijkt</w:t>
      </w:r>
      <w:r w:rsidR="00BB08AC" w:rsidRPr="00C7061F">
        <w:rPr>
          <w:rFonts w:ascii="Arial" w:hAnsi="Arial" w:cs="Arial"/>
          <w:sz w:val="20"/>
          <w:szCs w:val="20"/>
        </w:rPr>
        <w:t>;</w:t>
      </w:r>
    </w:p>
    <w:p w14:paraId="35AC6D96" w14:textId="05826CA8" w:rsidR="00BB08AC" w:rsidRPr="00C7061F" w:rsidRDefault="00BB08AC" w:rsidP="00AA425F">
      <w:pPr>
        <w:pStyle w:val="Lijstalinea"/>
        <w:numPr>
          <w:ilvl w:val="0"/>
          <w:numId w:val="1"/>
        </w:numPr>
        <w:spacing w:line="276" w:lineRule="auto"/>
        <w:jc w:val="both"/>
        <w:rPr>
          <w:rFonts w:ascii="Arial" w:hAnsi="Arial" w:cs="Arial"/>
          <w:sz w:val="20"/>
          <w:szCs w:val="20"/>
        </w:rPr>
      </w:pPr>
      <w:r w:rsidRPr="00C7061F">
        <w:rPr>
          <w:rFonts w:ascii="Arial" w:eastAsia="Arial Unicode MS" w:hAnsi="Arial" w:cs="Arial"/>
          <w:sz w:val="20"/>
          <w:szCs w:val="20"/>
        </w:rPr>
        <w:t xml:space="preserve">Inschrijver gaat ermee akkoord dat de </w:t>
      </w:r>
      <w:r w:rsidR="00746CD2" w:rsidRPr="00C7061F">
        <w:rPr>
          <w:rFonts w:ascii="Arial" w:eastAsia="Arial Unicode MS" w:hAnsi="Arial" w:cs="Arial"/>
          <w:sz w:val="20"/>
          <w:szCs w:val="20"/>
        </w:rPr>
        <w:t>Aanbestedende dienst</w:t>
      </w:r>
      <w:r w:rsidRPr="00C7061F">
        <w:rPr>
          <w:rFonts w:ascii="Arial" w:eastAsia="Arial Unicode MS" w:hAnsi="Arial" w:cs="Arial"/>
          <w:sz w:val="20"/>
          <w:szCs w:val="20"/>
        </w:rPr>
        <w:t xml:space="preserve">, of daartoe door hen aangewezen derden, direct, zonder tussenkomst van de Inschrijver, contact kan opnemen met de opgegeven referent. </w:t>
      </w:r>
    </w:p>
    <w:p w14:paraId="6A783200" w14:textId="641372E3" w:rsidR="00746CD2" w:rsidRPr="00C7061F" w:rsidRDefault="00746CD2" w:rsidP="00AA425F">
      <w:pPr>
        <w:pStyle w:val="Lijstalinea"/>
        <w:numPr>
          <w:ilvl w:val="0"/>
          <w:numId w:val="1"/>
        </w:numPr>
        <w:spacing w:line="276" w:lineRule="auto"/>
        <w:jc w:val="both"/>
        <w:rPr>
          <w:rFonts w:ascii="Arial" w:hAnsi="Arial" w:cs="Arial"/>
          <w:sz w:val="20"/>
          <w:szCs w:val="20"/>
        </w:rPr>
      </w:pPr>
      <w:r w:rsidRPr="00C7061F">
        <w:rPr>
          <w:rFonts w:ascii="Arial" w:eastAsia="Arial Unicode MS" w:hAnsi="Arial" w:cs="Arial"/>
          <w:sz w:val="20"/>
          <w:szCs w:val="20"/>
        </w:rPr>
        <w:t xml:space="preserve">Met de contactpersoon van referent </w:t>
      </w:r>
      <w:r w:rsidR="003E377D" w:rsidRPr="00C7061F">
        <w:rPr>
          <w:rFonts w:ascii="Arial" w:eastAsia="Arial Unicode MS" w:hAnsi="Arial" w:cs="Arial"/>
          <w:sz w:val="20"/>
          <w:szCs w:val="20"/>
        </w:rPr>
        <w:t>kan</w:t>
      </w:r>
      <w:r w:rsidRPr="00C7061F">
        <w:rPr>
          <w:rFonts w:ascii="Arial" w:eastAsia="Arial Unicode MS" w:hAnsi="Arial" w:cs="Arial"/>
          <w:sz w:val="20"/>
          <w:szCs w:val="20"/>
        </w:rPr>
        <w:t xml:space="preserve"> contact worden opgenomen</w:t>
      </w:r>
      <w:r w:rsidR="00873B4C" w:rsidRPr="00C7061F">
        <w:rPr>
          <w:rFonts w:ascii="Arial" w:eastAsia="Arial Unicode MS" w:hAnsi="Arial" w:cs="Arial"/>
          <w:sz w:val="20"/>
          <w:szCs w:val="20"/>
        </w:rPr>
        <w:t>,</w:t>
      </w:r>
      <w:r w:rsidRPr="00C7061F">
        <w:rPr>
          <w:rFonts w:ascii="Arial" w:eastAsia="Arial Unicode MS" w:hAnsi="Arial" w:cs="Arial"/>
          <w:sz w:val="20"/>
          <w:szCs w:val="20"/>
        </w:rPr>
        <w:t xml:space="preserve"> indien Aanbestedende dienst de juistheid van de referentieopdracht wil toetsen. </w:t>
      </w:r>
    </w:p>
    <w:p w14:paraId="09B26B1C" w14:textId="102C17CD" w:rsidR="000539E4" w:rsidRPr="00C7061F" w:rsidRDefault="000539E4" w:rsidP="00AA425F">
      <w:pPr>
        <w:spacing w:line="276" w:lineRule="auto"/>
        <w:rPr>
          <w:rFonts w:ascii="Arial" w:hAnsi="Arial" w:cs="Arial"/>
          <w:b/>
          <w:bCs/>
          <w:sz w:val="20"/>
          <w:szCs w:val="20"/>
        </w:rPr>
      </w:pPr>
    </w:p>
    <w:tbl>
      <w:tblPr>
        <w:tblStyle w:val="Tabelraster"/>
        <w:tblW w:w="9205" w:type="dxa"/>
        <w:tblLook w:val="04A0" w:firstRow="1" w:lastRow="0" w:firstColumn="1" w:lastColumn="0" w:noHBand="0" w:noVBand="1"/>
      </w:tblPr>
      <w:tblGrid>
        <w:gridCol w:w="3299"/>
        <w:gridCol w:w="5906"/>
      </w:tblGrid>
      <w:tr w:rsidR="003E377D" w:rsidRPr="00C7061F" w14:paraId="467103F4" w14:textId="77777777" w:rsidTr="003E377D">
        <w:trPr>
          <w:trHeight w:val="1394"/>
        </w:trPr>
        <w:tc>
          <w:tcPr>
            <w:tcW w:w="3299" w:type="dxa"/>
          </w:tcPr>
          <w:p w14:paraId="77DED35A" w14:textId="3FA85206" w:rsidR="003E377D" w:rsidRPr="00C7061F" w:rsidRDefault="003E377D" w:rsidP="0058670A">
            <w:pPr>
              <w:spacing w:line="276" w:lineRule="auto"/>
              <w:jc w:val="both"/>
              <w:rPr>
                <w:rFonts w:ascii="Arial" w:hAnsi="Arial" w:cs="Arial"/>
              </w:rPr>
            </w:pPr>
            <w:r w:rsidRPr="00C7061F">
              <w:rPr>
                <w:rFonts w:ascii="Arial" w:hAnsi="Arial" w:cs="Arial"/>
              </w:rPr>
              <w:t xml:space="preserve">Kerncompetentie </w:t>
            </w:r>
            <w:r w:rsidR="0058670A">
              <w:rPr>
                <w:rFonts w:ascii="Arial" w:hAnsi="Arial" w:cs="Arial"/>
              </w:rPr>
              <w:t>1</w:t>
            </w:r>
          </w:p>
        </w:tc>
        <w:tc>
          <w:tcPr>
            <w:tcW w:w="5906" w:type="dxa"/>
          </w:tcPr>
          <w:p w14:paraId="64B09DA2" w14:textId="05D4F777" w:rsidR="003E377D" w:rsidRPr="00D5288A" w:rsidRDefault="003A1C06" w:rsidP="00FC53DD">
            <w:pPr>
              <w:spacing w:line="276" w:lineRule="auto"/>
              <w:jc w:val="both"/>
              <w:rPr>
                <w:rFonts w:ascii="Arial" w:hAnsi="Arial" w:cs="Arial"/>
                <w:spacing w:val="-1"/>
                <w:sz w:val="19"/>
                <w:szCs w:val="19"/>
              </w:rPr>
            </w:pPr>
            <w:r w:rsidRPr="00D5288A">
              <w:rPr>
                <w:rFonts w:ascii="Arial" w:hAnsi="Arial" w:cs="Arial"/>
                <w:sz w:val="19"/>
                <w:szCs w:val="19"/>
              </w:rPr>
              <w:t xml:space="preserve">Ervaring met uitvoeren van onafhankelijke broker dienstverlening met </w:t>
            </w:r>
            <w:r w:rsidRPr="00D5288A">
              <w:rPr>
                <w:rFonts w:ascii="Arial" w:hAnsi="Arial" w:cs="Arial"/>
                <w:spacing w:val="-59"/>
                <w:sz w:val="19"/>
                <w:szCs w:val="19"/>
              </w:rPr>
              <w:t xml:space="preserve"> </w:t>
            </w:r>
            <w:r w:rsidRPr="00D5288A">
              <w:rPr>
                <w:rFonts w:ascii="Arial" w:hAnsi="Arial" w:cs="Arial"/>
                <w:sz w:val="19"/>
                <w:szCs w:val="19"/>
              </w:rPr>
              <w:t>betrekking</w:t>
            </w:r>
            <w:r w:rsidR="00BD532D">
              <w:rPr>
                <w:rFonts w:ascii="Arial" w:hAnsi="Arial" w:cs="Arial"/>
                <w:sz w:val="19"/>
                <w:szCs w:val="19"/>
              </w:rPr>
              <w:t xml:space="preserve"> tot</w:t>
            </w:r>
            <w:r w:rsidRPr="00D5288A">
              <w:rPr>
                <w:rFonts w:ascii="Arial" w:hAnsi="Arial" w:cs="Arial"/>
                <w:spacing w:val="-1"/>
                <w:sz w:val="19"/>
                <w:szCs w:val="19"/>
              </w:rPr>
              <w:t xml:space="preserve"> flexibele inhuur van externen. </w:t>
            </w:r>
          </w:p>
          <w:p w14:paraId="669C3E72" w14:textId="76646DCB" w:rsidR="003A1C06" w:rsidRPr="00761474" w:rsidRDefault="003A1C06" w:rsidP="003A1C06">
            <w:pPr>
              <w:pStyle w:val="Plattetekst"/>
              <w:spacing w:before="138" w:line="244" w:lineRule="auto"/>
              <w:ind w:right="941"/>
            </w:pPr>
            <w:r w:rsidRPr="00D5288A">
              <w:rPr>
                <w:sz w:val="19"/>
                <w:szCs w:val="19"/>
              </w:rPr>
              <w:t>Met een minimale totale opdrachtwaarde van 2 miljoen euro excl. BTW per jaar.</w:t>
            </w:r>
            <w:r w:rsidRPr="00D5288A">
              <w:rPr>
                <w:spacing w:val="-59"/>
                <w:sz w:val="19"/>
                <w:szCs w:val="19"/>
              </w:rPr>
              <w:t xml:space="preserve"> </w:t>
            </w:r>
          </w:p>
          <w:p w14:paraId="3A5F1D4E" w14:textId="32335BBB" w:rsidR="003A1C06" w:rsidRPr="003A1C06" w:rsidRDefault="003A1C06" w:rsidP="00FC53DD">
            <w:pPr>
              <w:spacing w:line="276" w:lineRule="auto"/>
              <w:jc w:val="both"/>
              <w:rPr>
                <w:rFonts w:ascii="Arial" w:hAnsi="Arial" w:cs="Arial"/>
                <w:sz w:val="19"/>
                <w:szCs w:val="19"/>
              </w:rPr>
            </w:pPr>
          </w:p>
        </w:tc>
      </w:tr>
    </w:tbl>
    <w:p w14:paraId="29CE5477" w14:textId="3CE97499" w:rsidR="003E377D" w:rsidRPr="00C7061F" w:rsidRDefault="003E377D" w:rsidP="00AA425F">
      <w:pPr>
        <w:spacing w:line="276" w:lineRule="auto"/>
        <w:rPr>
          <w:rFonts w:ascii="Arial" w:hAnsi="Arial" w:cs="Arial"/>
          <w:b/>
          <w:bCs/>
          <w:sz w:val="20"/>
          <w:szCs w:val="20"/>
        </w:rPr>
      </w:pPr>
    </w:p>
    <w:tbl>
      <w:tblPr>
        <w:tblStyle w:val="Tabelraster"/>
        <w:tblW w:w="9288" w:type="dxa"/>
        <w:tblLook w:val="01E0" w:firstRow="1" w:lastRow="1" w:firstColumn="1" w:lastColumn="1" w:noHBand="0" w:noVBand="0"/>
      </w:tblPr>
      <w:tblGrid>
        <w:gridCol w:w="4106"/>
        <w:gridCol w:w="5182"/>
      </w:tblGrid>
      <w:tr w:rsidR="00873B4C" w:rsidRPr="00C7061F" w14:paraId="79C03CA9" w14:textId="77777777" w:rsidTr="009408FF">
        <w:tc>
          <w:tcPr>
            <w:tcW w:w="9288" w:type="dxa"/>
            <w:gridSpan w:val="2"/>
            <w:shd w:val="clear" w:color="auto" w:fill="B3B3B3"/>
          </w:tcPr>
          <w:p w14:paraId="456CCB4E" w14:textId="2A48072B" w:rsidR="00873B4C" w:rsidRPr="00C7061F" w:rsidRDefault="00873B4C" w:rsidP="00AA425F">
            <w:pPr>
              <w:spacing w:line="276" w:lineRule="auto"/>
              <w:rPr>
                <w:rFonts w:ascii="Arial" w:eastAsia="Arial Unicode MS" w:hAnsi="Arial" w:cs="Arial"/>
              </w:rPr>
            </w:pPr>
            <w:r w:rsidRPr="00C7061F">
              <w:rPr>
                <w:rFonts w:ascii="Arial" w:eastAsia="Arial Unicode MS" w:hAnsi="Arial" w:cs="Arial"/>
                <w:b/>
              </w:rPr>
              <w:t>Gegevens Inschrijver</w:t>
            </w:r>
          </w:p>
        </w:tc>
      </w:tr>
      <w:tr w:rsidR="00873B4C" w:rsidRPr="00C7061F" w14:paraId="75805F32" w14:textId="77777777" w:rsidTr="005F5A89">
        <w:tc>
          <w:tcPr>
            <w:tcW w:w="4106" w:type="dxa"/>
          </w:tcPr>
          <w:p w14:paraId="2DB36C8F" w14:textId="648E97D0" w:rsidR="00873B4C" w:rsidRPr="00C7061F" w:rsidRDefault="00873B4C" w:rsidP="00AA425F">
            <w:pPr>
              <w:spacing w:line="276" w:lineRule="auto"/>
              <w:rPr>
                <w:rFonts w:ascii="Arial" w:eastAsia="Arial Unicode MS" w:hAnsi="Arial" w:cs="Arial"/>
              </w:rPr>
            </w:pPr>
            <w:r w:rsidRPr="00C7061F">
              <w:rPr>
                <w:rFonts w:ascii="Arial" w:eastAsia="Arial Unicode MS" w:hAnsi="Arial" w:cs="Arial"/>
              </w:rPr>
              <w:t>Naam Inschrijver:</w:t>
            </w:r>
          </w:p>
        </w:tc>
        <w:tc>
          <w:tcPr>
            <w:tcW w:w="5182" w:type="dxa"/>
          </w:tcPr>
          <w:p w14:paraId="57586750" w14:textId="77777777" w:rsidR="00873B4C" w:rsidRPr="00C7061F" w:rsidRDefault="00873B4C" w:rsidP="00AA425F">
            <w:pPr>
              <w:spacing w:line="276" w:lineRule="auto"/>
              <w:rPr>
                <w:rFonts w:ascii="Arial" w:eastAsia="Arial Unicode MS" w:hAnsi="Arial" w:cs="Arial"/>
              </w:rPr>
            </w:pPr>
          </w:p>
        </w:tc>
      </w:tr>
      <w:tr w:rsidR="00873B4C" w:rsidRPr="00C7061F" w14:paraId="43667C55" w14:textId="77777777" w:rsidTr="00226DA9">
        <w:tc>
          <w:tcPr>
            <w:tcW w:w="9288" w:type="dxa"/>
            <w:gridSpan w:val="2"/>
            <w:shd w:val="clear" w:color="auto" w:fill="B3B3B3"/>
          </w:tcPr>
          <w:p w14:paraId="2717495F" w14:textId="2E7CBAD3" w:rsidR="00873B4C" w:rsidRPr="00C7061F" w:rsidRDefault="00873B4C" w:rsidP="00AA425F">
            <w:pPr>
              <w:spacing w:line="276" w:lineRule="auto"/>
              <w:rPr>
                <w:rFonts w:ascii="Arial" w:eastAsia="Arial Unicode MS" w:hAnsi="Arial" w:cs="Arial"/>
              </w:rPr>
            </w:pPr>
            <w:r w:rsidRPr="00C7061F">
              <w:rPr>
                <w:rFonts w:ascii="Arial" w:eastAsia="Arial Unicode MS" w:hAnsi="Arial" w:cs="Arial"/>
                <w:b/>
              </w:rPr>
              <w:t xml:space="preserve">Gegevens referent </w:t>
            </w:r>
          </w:p>
        </w:tc>
      </w:tr>
      <w:tr w:rsidR="00A3484E" w:rsidRPr="00C7061F" w14:paraId="1BF9EBEF" w14:textId="77777777" w:rsidTr="005F5A89">
        <w:tc>
          <w:tcPr>
            <w:tcW w:w="4106" w:type="dxa"/>
          </w:tcPr>
          <w:p w14:paraId="1A999CA0" w14:textId="679A8A90" w:rsidR="00A3484E" w:rsidRPr="00C7061F" w:rsidRDefault="00A3484E" w:rsidP="00AA425F">
            <w:pPr>
              <w:spacing w:line="276" w:lineRule="auto"/>
              <w:rPr>
                <w:rFonts w:ascii="Arial" w:eastAsia="Arial Unicode MS" w:hAnsi="Arial" w:cs="Arial"/>
              </w:rPr>
            </w:pPr>
            <w:r w:rsidRPr="00C7061F">
              <w:rPr>
                <w:rFonts w:ascii="Arial" w:eastAsia="Arial Unicode MS" w:hAnsi="Arial" w:cs="Arial"/>
              </w:rPr>
              <w:t>Naam</w:t>
            </w:r>
            <w:r w:rsidR="001354BF" w:rsidRPr="00C7061F">
              <w:rPr>
                <w:rFonts w:ascii="Arial" w:eastAsia="Arial Unicode MS" w:hAnsi="Arial" w:cs="Arial"/>
              </w:rPr>
              <w:t xml:space="preserve"> referent (organisatie)</w:t>
            </w:r>
            <w:r w:rsidRPr="00C7061F">
              <w:rPr>
                <w:rFonts w:ascii="Arial" w:eastAsia="Arial Unicode MS" w:hAnsi="Arial" w:cs="Arial"/>
              </w:rPr>
              <w:t>:</w:t>
            </w:r>
          </w:p>
        </w:tc>
        <w:tc>
          <w:tcPr>
            <w:tcW w:w="5182" w:type="dxa"/>
          </w:tcPr>
          <w:p w14:paraId="121A74A7" w14:textId="77777777" w:rsidR="00A3484E" w:rsidRPr="00C7061F" w:rsidRDefault="00A3484E" w:rsidP="00AA425F">
            <w:pPr>
              <w:spacing w:line="276" w:lineRule="auto"/>
              <w:rPr>
                <w:rFonts w:ascii="Arial" w:eastAsia="Arial Unicode MS" w:hAnsi="Arial" w:cs="Arial"/>
              </w:rPr>
            </w:pPr>
          </w:p>
        </w:tc>
      </w:tr>
      <w:tr w:rsidR="00A3484E" w:rsidRPr="00C7061F" w14:paraId="57B3CAF1" w14:textId="77777777" w:rsidTr="005F5A89">
        <w:tc>
          <w:tcPr>
            <w:tcW w:w="4106" w:type="dxa"/>
          </w:tcPr>
          <w:p w14:paraId="323BAB6C" w14:textId="19555975" w:rsidR="00A3484E" w:rsidRPr="00C7061F" w:rsidRDefault="00EA4AC1" w:rsidP="00AA425F">
            <w:pPr>
              <w:spacing w:line="276" w:lineRule="auto"/>
              <w:rPr>
                <w:rFonts w:ascii="Arial" w:eastAsia="Arial Unicode MS" w:hAnsi="Arial" w:cs="Arial"/>
              </w:rPr>
            </w:pPr>
            <w:r w:rsidRPr="00C7061F">
              <w:rPr>
                <w:rFonts w:ascii="Arial" w:eastAsia="Arial Unicode MS" w:hAnsi="Arial" w:cs="Arial"/>
              </w:rPr>
              <w:t>Naam c</w:t>
            </w:r>
            <w:r w:rsidR="00A3484E" w:rsidRPr="00C7061F">
              <w:rPr>
                <w:rFonts w:ascii="Arial" w:eastAsia="Arial Unicode MS" w:hAnsi="Arial" w:cs="Arial"/>
              </w:rPr>
              <w:t xml:space="preserve">ontactpersoon </w:t>
            </w:r>
            <w:r w:rsidR="001354BF" w:rsidRPr="00C7061F">
              <w:rPr>
                <w:rFonts w:ascii="Arial" w:eastAsia="Arial Unicode MS" w:hAnsi="Arial" w:cs="Arial"/>
              </w:rPr>
              <w:t>referent</w:t>
            </w:r>
            <w:r w:rsidR="00A3484E" w:rsidRPr="00C7061F">
              <w:rPr>
                <w:rFonts w:ascii="Arial" w:eastAsia="Arial Unicode MS" w:hAnsi="Arial" w:cs="Arial"/>
              </w:rPr>
              <w:t>:</w:t>
            </w:r>
          </w:p>
        </w:tc>
        <w:tc>
          <w:tcPr>
            <w:tcW w:w="5182" w:type="dxa"/>
          </w:tcPr>
          <w:p w14:paraId="362C2C7F" w14:textId="77777777" w:rsidR="00A3484E" w:rsidRPr="00C7061F" w:rsidRDefault="00A3484E" w:rsidP="00AA425F">
            <w:pPr>
              <w:spacing w:line="276" w:lineRule="auto"/>
              <w:rPr>
                <w:rFonts w:ascii="Arial" w:eastAsia="Arial Unicode MS" w:hAnsi="Arial" w:cs="Arial"/>
              </w:rPr>
            </w:pPr>
          </w:p>
        </w:tc>
      </w:tr>
      <w:tr w:rsidR="00A3484E" w:rsidRPr="00C7061F" w14:paraId="79724DFA" w14:textId="77777777" w:rsidTr="005F5A89">
        <w:tc>
          <w:tcPr>
            <w:tcW w:w="4106" w:type="dxa"/>
          </w:tcPr>
          <w:p w14:paraId="277D7258" w14:textId="2E8A9910" w:rsidR="00A3484E" w:rsidRPr="00C7061F" w:rsidRDefault="00A3484E" w:rsidP="00AA425F">
            <w:pPr>
              <w:spacing w:line="276" w:lineRule="auto"/>
              <w:rPr>
                <w:rFonts w:ascii="Arial" w:eastAsia="Arial Unicode MS" w:hAnsi="Arial" w:cs="Arial"/>
              </w:rPr>
            </w:pPr>
            <w:r w:rsidRPr="00C7061F">
              <w:rPr>
                <w:rFonts w:ascii="Arial" w:eastAsia="Arial Unicode MS" w:hAnsi="Arial" w:cs="Arial"/>
              </w:rPr>
              <w:t>Functie</w:t>
            </w:r>
            <w:r w:rsidR="00EA4AC1" w:rsidRPr="00C7061F">
              <w:rPr>
                <w:rFonts w:ascii="Arial" w:eastAsia="Arial Unicode MS" w:hAnsi="Arial" w:cs="Arial"/>
              </w:rPr>
              <w:t xml:space="preserve"> contactpersoon</w:t>
            </w:r>
            <w:r w:rsidRPr="00C7061F">
              <w:rPr>
                <w:rFonts w:ascii="Arial" w:eastAsia="Arial Unicode MS" w:hAnsi="Arial" w:cs="Arial"/>
              </w:rPr>
              <w:t>:</w:t>
            </w:r>
          </w:p>
        </w:tc>
        <w:tc>
          <w:tcPr>
            <w:tcW w:w="5182" w:type="dxa"/>
          </w:tcPr>
          <w:p w14:paraId="129857F0" w14:textId="77777777" w:rsidR="00A3484E" w:rsidRPr="00C7061F" w:rsidRDefault="00A3484E" w:rsidP="00AA425F">
            <w:pPr>
              <w:spacing w:line="276" w:lineRule="auto"/>
              <w:rPr>
                <w:rFonts w:ascii="Arial" w:eastAsia="Arial Unicode MS" w:hAnsi="Arial" w:cs="Arial"/>
              </w:rPr>
            </w:pPr>
          </w:p>
        </w:tc>
      </w:tr>
      <w:tr w:rsidR="00A3484E" w:rsidRPr="00C7061F" w14:paraId="4D0D0E4C" w14:textId="77777777" w:rsidTr="005F5A89">
        <w:tc>
          <w:tcPr>
            <w:tcW w:w="4106" w:type="dxa"/>
          </w:tcPr>
          <w:p w14:paraId="31266E13" w14:textId="121E6521" w:rsidR="00A3484E" w:rsidRPr="00C7061F" w:rsidRDefault="00A3484E" w:rsidP="00AA425F">
            <w:pPr>
              <w:spacing w:line="276" w:lineRule="auto"/>
              <w:rPr>
                <w:rFonts w:ascii="Arial" w:eastAsia="Arial Unicode MS" w:hAnsi="Arial" w:cs="Arial"/>
              </w:rPr>
            </w:pPr>
            <w:r w:rsidRPr="00C7061F">
              <w:rPr>
                <w:rFonts w:ascii="Arial" w:eastAsia="Arial Unicode MS" w:hAnsi="Arial" w:cs="Arial"/>
              </w:rPr>
              <w:t>Telefoonnummer</w:t>
            </w:r>
            <w:r w:rsidR="00EA4AC1" w:rsidRPr="00C7061F">
              <w:rPr>
                <w:rFonts w:ascii="Arial" w:eastAsia="Arial Unicode MS" w:hAnsi="Arial" w:cs="Arial"/>
              </w:rPr>
              <w:t xml:space="preserve"> contactpersoon</w:t>
            </w:r>
            <w:r w:rsidRPr="00C7061F">
              <w:rPr>
                <w:rFonts w:ascii="Arial" w:eastAsia="Arial Unicode MS" w:hAnsi="Arial" w:cs="Arial"/>
              </w:rPr>
              <w:t>:</w:t>
            </w:r>
          </w:p>
        </w:tc>
        <w:tc>
          <w:tcPr>
            <w:tcW w:w="5182" w:type="dxa"/>
          </w:tcPr>
          <w:p w14:paraId="2A59AB4A" w14:textId="77777777" w:rsidR="00A3484E" w:rsidRPr="00C7061F" w:rsidRDefault="00A3484E" w:rsidP="00AA425F">
            <w:pPr>
              <w:spacing w:line="276" w:lineRule="auto"/>
              <w:rPr>
                <w:rFonts w:ascii="Arial" w:eastAsia="Arial Unicode MS" w:hAnsi="Arial" w:cs="Arial"/>
              </w:rPr>
            </w:pPr>
          </w:p>
        </w:tc>
      </w:tr>
      <w:tr w:rsidR="00EA4AC1" w:rsidRPr="00C7061F" w14:paraId="67D6D287" w14:textId="77777777" w:rsidTr="00F931CB">
        <w:tc>
          <w:tcPr>
            <w:tcW w:w="9288" w:type="dxa"/>
            <w:gridSpan w:val="2"/>
            <w:shd w:val="clear" w:color="auto" w:fill="B3B3B3"/>
          </w:tcPr>
          <w:p w14:paraId="1A667658" w14:textId="331A66E0" w:rsidR="00EA4AC1" w:rsidRPr="00C7061F" w:rsidRDefault="00EA4AC1" w:rsidP="00AA425F">
            <w:pPr>
              <w:spacing w:line="276" w:lineRule="auto"/>
              <w:rPr>
                <w:rFonts w:ascii="Arial" w:eastAsia="Arial Unicode MS" w:hAnsi="Arial" w:cs="Arial"/>
              </w:rPr>
            </w:pPr>
            <w:r w:rsidRPr="00C7061F">
              <w:rPr>
                <w:rFonts w:ascii="Arial" w:eastAsia="Arial Unicode MS" w:hAnsi="Arial" w:cs="Arial"/>
                <w:b/>
              </w:rPr>
              <w:t>Gegevens referentieproject</w:t>
            </w:r>
          </w:p>
        </w:tc>
      </w:tr>
      <w:tr w:rsidR="001354BF" w:rsidRPr="00C7061F" w14:paraId="2D5F9847" w14:textId="77777777" w:rsidTr="005F5A89">
        <w:tc>
          <w:tcPr>
            <w:tcW w:w="4106" w:type="dxa"/>
          </w:tcPr>
          <w:p w14:paraId="1186CAAC" w14:textId="77777777" w:rsidR="001354BF" w:rsidRPr="00C7061F" w:rsidRDefault="001354BF" w:rsidP="00AA425F">
            <w:pPr>
              <w:spacing w:line="276" w:lineRule="auto"/>
              <w:rPr>
                <w:rFonts w:ascii="Arial" w:eastAsia="Arial Unicode MS" w:hAnsi="Arial" w:cs="Arial"/>
                <w:bCs/>
              </w:rPr>
            </w:pPr>
            <w:r w:rsidRPr="00C7061F">
              <w:rPr>
                <w:rFonts w:ascii="Arial" w:eastAsia="Arial Unicode MS" w:hAnsi="Arial" w:cs="Arial"/>
                <w:bCs/>
              </w:rPr>
              <w:t>Naam van het project:</w:t>
            </w:r>
          </w:p>
        </w:tc>
        <w:tc>
          <w:tcPr>
            <w:tcW w:w="5182" w:type="dxa"/>
          </w:tcPr>
          <w:p w14:paraId="7B19F1D6" w14:textId="77777777" w:rsidR="001354BF" w:rsidRPr="00C7061F" w:rsidRDefault="001354BF" w:rsidP="00AA425F">
            <w:pPr>
              <w:spacing w:line="276" w:lineRule="auto"/>
              <w:rPr>
                <w:rFonts w:ascii="Arial" w:eastAsia="Arial Unicode MS" w:hAnsi="Arial" w:cs="Arial"/>
                <w:bCs/>
              </w:rPr>
            </w:pPr>
          </w:p>
        </w:tc>
      </w:tr>
      <w:tr w:rsidR="001354BF" w:rsidRPr="00C7061F" w14:paraId="7DB3580F" w14:textId="77777777" w:rsidTr="005F5A89">
        <w:tc>
          <w:tcPr>
            <w:tcW w:w="4106" w:type="dxa"/>
          </w:tcPr>
          <w:p w14:paraId="4761A73F" w14:textId="77777777" w:rsidR="001354BF" w:rsidRPr="00C7061F" w:rsidRDefault="001354BF" w:rsidP="00AA425F">
            <w:pPr>
              <w:spacing w:line="276" w:lineRule="auto"/>
              <w:rPr>
                <w:rFonts w:ascii="Arial" w:eastAsia="Arial Unicode MS" w:hAnsi="Arial" w:cs="Arial"/>
                <w:bCs/>
              </w:rPr>
            </w:pPr>
            <w:r w:rsidRPr="00C7061F">
              <w:rPr>
                <w:rFonts w:ascii="Arial" w:eastAsia="Arial Unicode MS" w:hAnsi="Arial" w:cs="Arial"/>
                <w:bCs/>
              </w:rPr>
              <w:t>Plaats van uitvoering:</w:t>
            </w:r>
          </w:p>
        </w:tc>
        <w:tc>
          <w:tcPr>
            <w:tcW w:w="5182" w:type="dxa"/>
          </w:tcPr>
          <w:p w14:paraId="0859F25C" w14:textId="77777777" w:rsidR="001354BF" w:rsidRPr="00C7061F" w:rsidRDefault="001354BF" w:rsidP="00AA425F">
            <w:pPr>
              <w:spacing w:line="276" w:lineRule="auto"/>
              <w:rPr>
                <w:rFonts w:ascii="Arial" w:eastAsia="Arial Unicode MS" w:hAnsi="Arial" w:cs="Arial"/>
                <w:bCs/>
              </w:rPr>
            </w:pPr>
          </w:p>
        </w:tc>
      </w:tr>
      <w:tr w:rsidR="00A3484E" w:rsidRPr="00C7061F" w14:paraId="1326680E" w14:textId="77777777" w:rsidTr="005F5A89">
        <w:tc>
          <w:tcPr>
            <w:tcW w:w="4106" w:type="dxa"/>
          </w:tcPr>
          <w:p w14:paraId="6E881E5C" w14:textId="0C816EDF" w:rsidR="00A3484E" w:rsidRPr="00C7061F" w:rsidRDefault="004767D0" w:rsidP="00AA425F">
            <w:pPr>
              <w:spacing w:line="276" w:lineRule="auto"/>
              <w:rPr>
                <w:rFonts w:ascii="Arial" w:eastAsia="Arial Unicode MS" w:hAnsi="Arial" w:cs="Arial"/>
                <w:bCs/>
              </w:rPr>
            </w:pPr>
            <w:r w:rsidRPr="00C7061F">
              <w:rPr>
                <w:rFonts w:ascii="Arial" w:eastAsia="Arial Unicode MS" w:hAnsi="Arial" w:cs="Arial"/>
                <w:bCs/>
              </w:rPr>
              <w:t>S</w:t>
            </w:r>
            <w:r w:rsidR="00A3484E" w:rsidRPr="00C7061F">
              <w:rPr>
                <w:rFonts w:ascii="Arial" w:eastAsia="Arial Unicode MS" w:hAnsi="Arial" w:cs="Arial"/>
                <w:bCs/>
              </w:rPr>
              <w:t>tart</w:t>
            </w:r>
            <w:r w:rsidRPr="00C7061F">
              <w:rPr>
                <w:rFonts w:ascii="Arial" w:eastAsia="Arial Unicode MS" w:hAnsi="Arial" w:cs="Arial"/>
                <w:bCs/>
              </w:rPr>
              <w:t>datum</w:t>
            </w:r>
            <w:r w:rsidR="00A3484E" w:rsidRPr="00C7061F">
              <w:rPr>
                <w:rFonts w:ascii="Arial" w:eastAsia="Arial Unicode MS" w:hAnsi="Arial" w:cs="Arial"/>
                <w:bCs/>
              </w:rPr>
              <w:t xml:space="preserve"> </w:t>
            </w:r>
            <w:r w:rsidRPr="00C7061F">
              <w:rPr>
                <w:rFonts w:ascii="Arial" w:eastAsia="Arial Unicode MS" w:hAnsi="Arial" w:cs="Arial"/>
                <w:bCs/>
              </w:rPr>
              <w:t>uitgevoerde werkzaamheden onder referentieopdracht (maand/jaartal)</w:t>
            </w:r>
            <w:r w:rsidR="00D232BB" w:rsidRPr="00C7061F">
              <w:rPr>
                <w:rFonts w:ascii="Arial" w:eastAsia="Arial Unicode MS" w:hAnsi="Arial" w:cs="Arial"/>
                <w:bCs/>
              </w:rPr>
              <w:t>:</w:t>
            </w:r>
          </w:p>
        </w:tc>
        <w:tc>
          <w:tcPr>
            <w:tcW w:w="5182" w:type="dxa"/>
          </w:tcPr>
          <w:p w14:paraId="770197B8" w14:textId="77777777" w:rsidR="00A3484E" w:rsidRPr="00C7061F" w:rsidRDefault="00A3484E" w:rsidP="00AA425F">
            <w:pPr>
              <w:spacing w:line="276" w:lineRule="auto"/>
              <w:rPr>
                <w:rFonts w:ascii="Arial" w:eastAsia="Arial Unicode MS" w:hAnsi="Arial" w:cs="Arial"/>
                <w:bCs/>
              </w:rPr>
            </w:pPr>
          </w:p>
        </w:tc>
      </w:tr>
      <w:tr w:rsidR="00A3484E" w:rsidRPr="00C7061F" w14:paraId="66381B80" w14:textId="77777777" w:rsidTr="005F5A89">
        <w:tc>
          <w:tcPr>
            <w:tcW w:w="4106" w:type="dxa"/>
          </w:tcPr>
          <w:p w14:paraId="43729E74" w14:textId="1C868C84" w:rsidR="00A3484E" w:rsidRPr="00C7061F" w:rsidRDefault="00A3484E" w:rsidP="00AA425F">
            <w:pPr>
              <w:spacing w:line="276" w:lineRule="auto"/>
              <w:rPr>
                <w:rFonts w:ascii="Arial" w:eastAsia="Arial Unicode MS" w:hAnsi="Arial" w:cs="Arial"/>
                <w:bCs/>
              </w:rPr>
            </w:pPr>
            <w:r w:rsidRPr="00C7061F">
              <w:rPr>
                <w:rFonts w:ascii="Arial" w:eastAsia="Arial Unicode MS" w:hAnsi="Arial" w:cs="Arial"/>
                <w:bCs/>
              </w:rPr>
              <w:t>Opleverdatum</w:t>
            </w:r>
            <w:r w:rsidR="004767D0" w:rsidRPr="00C7061F">
              <w:rPr>
                <w:rFonts w:ascii="Arial" w:eastAsia="Arial Unicode MS" w:hAnsi="Arial" w:cs="Arial"/>
                <w:bCs/>
              </w:rPr>
              <w:t xml:space="preserve"> uitgevoerde werkzaamheden onder referentieopdracht (maand/jaartal)</w:t>
            </w:r>
            <w:r w:rsidR="00D232BB" w:rsidRPr="00C7061F">
              <w:rPr>
                <w:rFonts w:ascii="Arial" w:eastAsia="Arial Unicode MS" w:hAnsi="Arial" w:cs="Arial"/>
                <w:bCs/>
              </w:rPr>
              <w:t>:</w:t>
            </w:r>
          </w:p>
        </w:tc>
        <w:tc>
          <w:tcPr>
            <w:tcW w:w="5182" w:type="dxa"/>
          </w:tcPr>
          <w:p w14:paraId="1F3598EA" w14:textId="77777777" w:rsidR="00A3484E" w:rsidRPr="00C7061F" w:rsidRDefault="00A3484E" w:rsidP="00AA425F">
            <w:pPr>
              <w:spacing w:line="276" w:lineRule="auto"/>
              <w:rPr>
                <w:rFonts w:ascii="Arial" w:eastAsia="Arial Unicode MS" w:hAnsi="Arial" w:cs="Arial"/>
                <w:bCs/>
              </w:rPr>
            </w:pPr>
          </w:p>
        </w:tc>
      </w:tr>
      <w:tr w:rsidR="00D232BB" w:rsidRPr="00C7061F" w14:paraId="00CBCDBF" w14:textId="77777777" w:rsidTr="005F5A89">
        <w:tc>
          <w:tcPr>
            <w:tcW w:w="4106" w:type="dxa"/>
          </w:tcPr>
          <w:p w14:paraId="6822C490" w14:textId="1A633469" w:rsidR="00D232BB" w:rsidRPr="00C7061F" w:rsidRDefault="00D232BB" w:rsidP="00AA425F">
            <w:pPr>
              <w:spacing w:line="276" w:lineRule="auto"/>
              <w:rPr>
                <w:rFonts w:ascii="Arial" w:eastAsia="Arial Unicode MS" w:hAnsi="Arial" w:cs="Arial"/>
                <w:bCs/>
              </w:rPr>
            </w:pPr>
            <w:r w:rsidRPr="00C7061F">
              <w:rPr>
                <w:rFonts w:ascii="Arial" w:eastAsia="Arial Unicode MS" w:hAnsi="Arial" w:cs="Arial"/>
                <w:bCs/>
              </w:rPr>
              <w:t xml:space="preserve">Positie van inschrijver in het </w:t>
            </w:r>
            <w:r w:rsidR="005F5A89">
              <w:rPr>
                <w:rFonts w:ascii="Arial" w:eastAsia="Arial Unicode MS" w:hAnsi="Arial" w:cs="Arial"/>
                <w:bCs/>
              </w:rPr>
              <w:t>r</w:t>
            </w:r>
            <w:r w:rsidRPr="00C7061F">
              <w:rPr>
                <w:rFonts w:ascii="Arial" w:eastAsia="Arial Unicode MS" w:hAnsi="Arial" w:cs="Arial"/>
                <w:bCs/>
              </w:rPr>
              <w:t>eferentieproject</w:t>
            </w:r>
            <w:r w:rsidR="003F0870" w:rsidRPr="00C7061F">
              <w:rPr>
                <w:rFonts w:ascii="Arial" w:eastAsia="Arial Unicode MS" w:hAnsi="Arial" w:cs="Arial"/>
                <w:bCs/>
              </w:rPr>
              <w:t>.</w:t>
            </w:r>
            <w:r w:rsidRPr="00C7061F">
              <w:rPr>
                <w:rFonts w:ascii="Arial" w:eastAsia="Arial Unicode MS" w:hAnsi="Arial" w:cs="Arial"/>
                <w:bCs/>
              </w:rPr>
              <w:t xml:space="preserve"> </w:t>
            </w:r>
          </w:p>
          <w:p w14:paraId="41BF6C1A" w14:textId="77777777" w:rsidR="003F0870" w:rsidRPr="00C7061F" w:rsidRDefault="003F0870" w:rsidP="00AA425F">
            <w:pPr>
              <w:spacing w:line="276" w:lineRule="auto"/>
              <w:rPr>
                <w:rFonts w:ascii="Arial" w:eastAsia="Arial Unicode MS" w:hAnsi="Arial" w:cs="Arial"/>
                <w:bCs/>
              </w:rPr>
            </w:pPr>
          </w:p>
          <w:p w14:paraId="70C5E5C0" w14:textId="77777777" w:rsidR="003F0870" w:rsidRPr="00C7061F" w:rsidRDefault="003F0870" w:rsidP="00AA425F">
            <w:pPr>
              <w:spacing w:line="276" w:lineRule="auto"/>
              <w:rPr>
                <w:rFonts w:ascii="Arial" w:eastAsia="Arial Unicode MS" w:hAnsi="Arial" w:cs="Arial"/>
                <w:bCs/>
              </w:rPr>
            </w:pPr>
          </w:p>
          <w:p w14:paraId="1183FD2E" w14:textId="0B8DE2DE" w:rsidR="003F0870" w:rsidRPr="00C7061F" w:rsidRDefault="00EA4AC1" w:rsidP="00AA425F">
            <w:pPr>
              <w:spacing w:line="276" w:lineRule="auto"/>
              <w:rPr>
                <w:rFonts w:ascii="Arial" w:eastAsia="Arial Unicode MS" w:hAnsi="Arial" w:cs="Arial"/>
                <w:bCs/>
              </w:rPr>
            </w:pPr>
            <w:r w:rsidRPr="00C7061F">
              <w:rPr>
                <w:rFonts w:ascii="Arial" w:eastAsia="Arial Unicode MS" w:hAnsi="Arial" w:cs="Arial"/>
                <w:bCs/>
              </w:rPr>
              <w:lastRenderedPageBreak/>
              <w:t>Indien ‘</w:t>
            </w:r>
            <w:proofErr w:type="spellStart"/>
            <w:r w:rsidR="003F0870" w:rsidRPr="00C7061F">
              <w:rPr>
                <w:rFonts w:ascii="Arial" w:eastAsia="Arial Unicode MS" w:hAnsi="Arial" w:cs="Arial"/>
                <w:bCs/>
              </w:rPr>
              <w:t>combinant</w:t>
            </w:r>
            <w:proofErr w:type="spellEnd"/>
            <w:r w:rsidRPr="00C7061F">
              <w:rPr>
                <w:rFonts w:ascii="Arial" w:eastAsia="Arial Unicode MS" w:hAnsi="Arial" w:cs="Arial"/>
                <w:bCs/>
              </w:rPr>
              <w:t>’</w:t>
            </w:r>
            <w:r w:rsidR="003F0870" w:rsidRPr="00C7061F">
              <w:rPr>
                <w:rFonts w:ascii="Arial" w:eastAsia="Arial Unicode MS" w:hAnsi="Arial" w:cs="Arial"/>
                <w:bCs/>
              </w:rPr>
              <w:t xml:space="preserve"> of </w:t>
            </w:r>
            <w:r w:rsidRPr="00C7061F">
              <w:rPr>
                <w:rFonts w:ascii="Arial" w:eastAsia="Arial Unicode MS" w:hAnsi="Arial" w:cs="Arial"/>
                <w:bCs/>
              </w:rPr>
              <w:t>‘</w:t>
            </w:r>
            <w:r w:rsidR="003F0870" w:rsidRPr="00C7061F">
              <w:rPr>
                <w:rFonts w:ascii="Arial" w:eastAsia="Arial Unicode MS" w:hAnsi="Arial" w:cs="Arial"/>
                <w:bCs/>
              </w:rPr>
              <w:t>onderaannemer</w:t>
            </w:r>
            <w:r w:rsidRPr="00C7061F">
              <w:rPr>
                <w:rFonts w:ascii="Arial" w:eastAsia="Arial Unicode MS" w:hAnsi="Arial" w:cs="Arial"/>
                <w:bCs/>
              </w:rPr>
              <w:t>’ is aangekruist, dient te worden beschreven</w:t>
            </w:r>
            <w:r w:rsidR="003F0870" w:rsidRPr="00C7061F">
              <w:rPr>
                <w:rFonts w:ascii="Arial" w:eastAsia="Arial Unicode MS" w:hAnsi="Arial" w:cs="Arial"/>
                <w:bCs/>
              </w:rPr>
              <w:t xml:space="preserve"> welke werkzaamheden door Inschrijver zijn verricht:</w:t>
            </w:r>
          </w:p>
        </w:tc>
        <w:tc>
          <w:tcPr>
            <w:tcW w:w="5182" w:type="dxa"/>
          </w:tcPr>
          <w:p w14:paraId="0F9494F9" w14:textId="77777777" w:rsidR="00D232BB" w:rsidRPr="00C7061F" w:rsidRDefault="00D232BB" w:rsidP="00AA425F">
            <w:pPr>
              <w:pStyle w:val="Lijstalinea"/>
              <w:numPr>
                <w:ilvl w:val="0"/>
                <w:numId w:val="3"/>
              </w:numPr>
              <w:spacing w:line="276" w:lineRule="auto"/>
              <w:rPr>
                <w:rFonts w:ascii="Arial" w:eastAsia="Arial Unicode MS" w:hAnsi="Arial" w:cs="Arial"/>
                <w:bCs/>
              </w:rPr>
            </w:pPr>
            <w:r w:rsidRPr="00C7061F">
              <w:rPr>
                <w:rFonts w:ascii="Arial" w:eastAsia="Arial Unicode MS" w:hAnsi="Arial" w:cs="Arial"/>
                <w:bCs/>
              </w:rPr>
              <w:lastRenderedPageBreak/>
              <w:t>Hoofdaannemer</w:t>
            </w:r>
          </w:p>
          <w:p w14:paraId="5223BDF7" w14:textId="77777777" w:rsidR="00D232BB" w:rsidRPr="00C7061F" w:rsidRDefault="00D232BB" w:rsidP="00AA425F">
            <w:pPr>
              <w:pStyle w:val="Lijstalinea"/>
              <w:numPr>
                <w:ilvl w:val="0"/>
                <w:numId w:val="3"/>
              </w:numPr>
              <w:spacing w:line="276" w:lineRule="auto"/>
              <w:rPr>
                <w:rFonts w:ascii="Arial" w:eastAsia="Arial Unicode MS" w:hAnsi="Arial" w:cs="Arial"/>
                <w:bCs/>
              </w:rPr>
            </w:pPr>
            <w:proofErr w:type="spellStart"/>
            <w:r w:rsidRPr="00C7061F">
              <w:rPr>
                <w:rFonts w:ascii="Arial" w:eastAsia="Arial Unicode MS" w:hAnsi="Arial" w:cs="Arial"/>
                <w:bCs/>
              </w:rPr>
              <w:t>Combinant</w:t>
            </w:r>
            <w:proofErr w:type="spellEnd"/>
          </w:p>
          <w:p w14:paraId="403B9EB2" w14:textId="77777777" w:rsidR="00D232BB" w:rsidRPr="00C7061F" w:rsidRDefault="00D232BB" w:rsidP="00AA425F">
            <w:pPr>
              <w:pStyle w:val="Lijstalinea"/>
              <w:numPr>
                <w:ilvl w:val="0"/>
                <w:numId w:val="3"/>
              </w:numPr>
              <w:spacing w:line="276" w:lineRule="auto"/>
              <w:rPr>
                <w:rFonts w:ascii="Arial" w:eastAsia="Arial Unicode MS" w:hAnsi="Arial" w:cs="Arial"/>
                <w:bCs/>
              </w:rPr>
            </w:pPr>
            <w:r w:rsidRPr="00C7061F">
              <w:rPr>
                <w:rFonts w:ascii="Arial" w:eastAsia="Arial Unicode MS" w:hAnsi="Arial" w:cs="Arial"/>
                <w:bCs/>
              </w:rPr>
              <w:t>Onderaannemer</w:t>
            </w:r>
          </w:p>
          <w:p w14:paraId="4A43F711" w14:textId="77777777" w:rsidR="00D232BB" w:rsidRPr="00C7061F" w:rsidRDefault="00D232BB" w:rsidP="00AA425F">
            <w:pPr>
              <w:spacing w:line="276" w:lineRule="auto"/>
              <w:rPr>
                <w:rFonts w:ascii="Arial" w:eastAsia="Arial Unicode MS" w:hAnsi="Arial" w:cs="Arial"/>
                <w:bCs/>
              </w:rPr>
            </w:pPr>
          </w:p>
          <w:p w14:paraId="5AEACAE3" w14:textId="77777777" w:rsidR="003F0870" w:rsidRPr="00C7061F" w:rsidRDefault="003F0870" w:rsidP="00AA425F">
            <w:pPr>
              <w:spacing w:line="276" w:lineRule="auto"/>
              <w:rPr>
                <w:rFonts w:ascii="Arial" w:eastAsia="Arial Unicode MS" w:hAnsi="Arial" w:cs="Arial"/>
                <w:bCs/>
              </w:rPr>
            </w:pPr>
          </w:p>
          <w:p w14:paraId="2C6A304D" w14:textId="2ABF8F4B" w:rsidR="00EA4AC1" w:rsidRPr="00C7061F" w:rsidRDefault="00EA4AC1" w:rsidP="00AA425F">
            <w:pPr>
              <w:spacing w:line="276" w:lineRule="auto"/>
              <w:rPr>
                <w:rFonts w:ascii="Arial" w:eastAsia="Arial Unicode MS" w:hAnsi="Arial" w:cs="Arial"/>
                <w:bCs/>
              </w:rPr>
            </w:pPr>
            <w:r w:rsidRPr="00C7061F">
              <w:rPr>
                <w:rFonts w:ascii="Arial" w:eastAsia="Arial Unicode MS" w:hAnsi="Arial" w:cs="Arial"/>
                <w:bCs/>
              </w:rPr>
              <w:t>Omschrijving werkzaamheden:</w:t>
            </w:r>
          </w:p>
        </w:tc>
      </w:tr>
      <w:tr w:rsidR="00D232BB" w:rsidRPr="00C7061F" w14:paraId="60ED89BD" w14:textId="77777777" w:rsidTr="005F5A89">
        <w:tc>
          <w:tcPr>
            <w:tcW w:w="4106" w:type="dxa"/>
          </w:tcPr>
          <w:p w14:paraId="25A0CEB6" w14:textId="733023EE" w:rsidR="00D232BB" w:rsidRPr="00C7061F" w:rsidRDefault="00360846" w:rsidP="00C7061F">
            <w:pPr>
              <w:spacing w:line="276" w:lineRule="auto"/>
              <w:rPr>
                <w:rFonts w:ascii="Arial" w:eastAsia="Arial Unicode MS" w:hAnsi="Arial" w:cs="Arial"/>
                <w:b/>
              </w:rPr>
            </w:pPr>
            <w:r w:rsidRPr="00C7061F">
              <w:rPr>
                <w:rFonts w:ascii="Arial" w:eastAsia="Arial Unicode MS" w:hAnsi="Arial" w:cs="Arial"/>
                <w:bCs/>
              </w:rPr>
              <w:lastRenderedPageBreak/>
              <w:t xml:space="preserve">omvang van de referentieopdracht </w:t>
            </w:r>
          </w:p>
        </w:tc>
        <w:tc>
          <w:tcPr>
            <w:tcW w:w="5182" w:type="dxa"/>
          </w:tcPr>
          <w:p w14:paraId="2526EA0C" w14:textId="77777777" w:rsidR="00D232BB" w:rsidRPr="00C7061F" w:rsidRDefault="00D232BB" w:rsidP="00AA425F">
            <w:pPr>
              <w:spacing w:line="276" w:lineRule="auto"/>
              <w:rPr>
                <w:rFonts w:ascii="Arial" w:eastAsia="Arial Unicode MS" w:hAnsi="Arial" w:cs="Arial"/>
              </w:rPr>
            </w:pPr>
            <w:r w:rsidRPr="00C7061F">
              <w:rPr>
                <w:rFonts w:ascii="Arial" w:eastAsia="Arial Unicode MS" w:hAnsi="Arial" w:cs="Arial"/>
              </w:rPr>
              <w:t>€</w:t>
            </w:r>
          </w:p>
        </w:tc>
      </w:tr>
      <w:tr w:rsidR="00A3484E" w:rsidRPr="00C7061F" w14:paraId="2E88BAA7" w14:textId="77777777" w:rsidTr="002D723D">
        <w:tc>
          <w:tcPr>
            <w:tcW w:w="9288" w:type="dxa"/>
            <w:gridSpan w:val="2"/>
          </w:tcPr>
          <w:p w14:paraId="0B5DF4E5" w14:textId="575580A9" w:rsidR="00A3484E" w:rsidRPr="00C7061F" w:rsidRDefault="00A3484E" w:rsidP="00AA425F">
            <w:pPr>
              <w:spacing w:line="276" w:lineRule="auto"/>
              <w:rPr>
                <w:rFonts w:ascii="Arial" w:eastAsia="Arial Unicode MS" w:hAnsi="Arial" w:cs="Arial"/>
              </w:rPr>
            </w:pPr>
            <w:r w:rsidRPr="00C7061F">
              <w:rPr>
                <w:rFonts w:ascii="Arial" w:hAnsi="Arial" w:cs="Arial"/>
              </w:rPr>
              <w:br w:type="page"/>
            </w:r>
            <w:r w:rsidR="003F0870" w:rsidRPr="00C7061F">
              <w:rPr>
                <w:rFonts w:ascii="Arial" w:hAnsi="Arial" w:cs="Arial"/>
              </w:rPr>
              <w:t>Omschrijf</w:t>
            </w:r>
            <w:r w:rsidR="004767D0" w:rsidRPr="00C7061F">
              <w:rPr>
                <w:rFonts w:ascii="Arial" w:hAnsi="Arial" w:cs="Arial"/>
              </w:rPr>
              <w:t xml:space="preserve"> </w:t>
            </w:r>
            <w:r w:rsidR="004767D0" w:rsidRPr="00C7061F">
              <w:rPr>
                <w:rFonts w:ascii="Arial" w:eastAsia="Arial Unicode MS" w:hAnsi="Arial" w:cs="Arial"/>
              </w:rPr>
              <w:t>de uitgevoerde werkzaamheden</w:t>
            </w:r>
            <w:r w:rsidRPr="00C7061F">
              <w:rPr>
                <w:rFonts w:ascii="Arial" w:eastAsia="Arial Unicode MS" w:hAnsi="Arial" w:cs="Arial"/>
              </w:rPr>
              <w:t xml:space="preserve"> </w:t>
            </w:r>
            <w:r w:rsidR="004767D0" w:rsidRPr="00C7061F">
              <w:rPr>
                <w:rFonts w:ascii="Arial" w:eastAsia="Arial Unicode MS" w:hAnsi="Arial" w:cs="Arial"/>
              </w:rPr>
              <w:t xml:space="preserve">onder het </w:t>
            </w:r>
            <w:r w:rsidRPr="00C7061F">
              <w:rPr>
                <w:rFonts w:ascii="Arial" w:eastAsia="Arial Unicode MS" w:hAnsi="Arial" w:cs="Arial"/>
              </w:rPr>
              <w:t>referentieproject</w:t>
            </w:r>
            <w:r w:rsidR="004767D0" w:rsidRPr="00C7061F">
              <w:rPr>
                <w:rFonts w:ascii="Arial" w:eastAsia="Arial Unicode MS" w:hAnsi="Arial" w:cs="Arial"/>
              </w:rPr>
              <w:t xml:space="preserve"> </w:t>
            </w:r>
            <w:r w:rsidR="003F0870" w:rsidRPr="00C7061F">
              <w:rPr>
                <w:rFonts w:ascii="Arial" w:eastAsia="Arial Unicode MS" w:hAnsi="Arial" w:cs="Arial"/>
              </w:rPr>
              <w:t xml:space="preserve">zodanig dat voor </w:t>
            </w:r>
            <w:r w:rsidR="00EA4AC1" w:rsidRPr="00C7061F">
              <w:rPr>
                <w:rFonts w:ascii="Arial" w:eastAsia="Arial Unicode MS" w:hAnsi="Arial" w:cs="Arial"/>
              </w:rPr>
              <w:t>Aanbestedende dienst</w:t>
            </w:r>
            <w:r w:rsidR="003F0870" w:rsidRPr="00C7061F">
              <w:rPr>
                <w:rFonts w:ascii="Arial" w:eastAsia="Arial Unicode MS" w:hAnsi="Arial" w:cs="Arial"/>
              </w:rPr>
              <w:t xml:space="preserve"> </w:t>
            </w:r>
            <w:r w:rsidR="0060122C" w:rsidRPr="00C7061F">
              <w:rPr>
                <w:rFonts w:ascii="Arial" w:eastAsia="Arial Unicode MS" w:hAnsi="Arial" w:cs="Arial"/>
              </w:rPr>
              <w:t>aantoonbaar</w:t>
            </w:r>
            <w:r w:rsidR="003F0870" w:rsidRPr="00C7061F">
              <w:rPr>
                <w:rFonts w:ascii="Arial" w:eastAsia="Arial Unicode MS" w:hAnsi="Arial" w:cs="Arial"/>
              </w:rPr>
              <w:t xml:space="preserve"> </w:t>
            </w:r>
            <w:r w:rsidR="00AA425F" w:rsidRPr="00C7061F">
              <w:rPr>
                <w:rFonts w:ascii="Arial" w:eastAsia="Arial Unicode MS" w:hAnsi="Arial" w:cs="Arial"/>
              </w:rPr>
              <w:t xml:space="preserve">is </w:t>
            </w:r>
            <w:r w:rsidR="003F0870" w:rsidRPr="00C7061F">
              <w:rPr>
                <w:rFonts w:ascii="Arial" w:eastAsia="Arial Unicode MS" w:hAnsi="Arial" w:cs="Arial"/>
              </w:rPr>
              <w:t>en ondubbelzinnig blijkt dat aan de gestelde kerncomp</w:t>
            </w:r>
            <w:r w:rsidR="00EA4AC1" w:rsidRPr="00C7061F">
              <w:rPr>
                <w:rFonts w:ascii="Arial" w:eastAsia="Arial Unicode MS" w:hAnsi="Arial" w:cs="Arial"/>
              </w:rPr>
              <w:t>etentie</w:t>
            </w:r>
            <w:r w:rsidR="003F0870" w:rsidRPr="00C7061F">
              <w:rPr>
                <w:rFonts w:ascii="Arial" w:eastAsia="Arial Unicode MS" w:hAnsi="Arial" w:cs="Arial"/>
              </w:rPr>
              <w:t xml:space="preserve"> is voldaan</w:t>
            </w:r>
            <w:r w:rsidR="00EA4AC1" w:rsidRPr="00C7061F">
              <w:rPr>
                <w:rFonts w:ascii="Arial" w:eastAsia="Arial Unicode MS" w:hAnsi="Arial" w:cs="Arial"/>
              </w:rPr>
              <w:t>:</w:t>
            </w:r>
          </w:p>
        </w:tc>
      </w:tr>
      <w:tr w:rsidR="00A3484E" w:rsidRPr="00C7061F" w14:paraId="7FA330F5" w14:textId="77777777" w:rsidTr="002D723D">
        <w:tc>
          <w:tcPr>
            <w:tcW w:w="9288" w:type="dxa"/>
            <w:gridSpan w:val="2"/>
          </w:tcPr>
          <w:p w14:paraId="4E6D5AC1" w14:textId="77777777" w:rsidR="00A3484E" w:rsidRPr="00C7061F" w:rsidRDefault="00A3484E" w:rsidP="00AA425F">
            <w:pPr>
              <w:spacing w:line="276" w:lineRule="auto"/>
              <w:rPr>
                <w:rFonts w:ascii="Arial" w:eastAsia="Arial Unicode MS" w:hAnsi="Arial" w:cs="Arial"/>
              </w:rPr>
            </w:pPr>
          </w:p>
          <w:p w14:paraId="543F7FE5" w14:textId="77777777" w:rsidR="00A3484E" w:rsidRPr="00C7061F" w:rsidRDefault="00A3484E" w:rsidP="00AA425F">
            <w:pPr>
              <w:spacing w:line="276" w:lineRule="auto"/>
              <w:rPr>
                <w:rFonts w:ascii="Arial" w:eastAsia="Arial Unicode MS" w:hAnsi="Arial" w:cs="Arial"/>
              </w:rPr>
            </w:pPr>
          </w:p>
          <w:p w14:paraId="231A4F9B" w14:textId="77777777" w:rsidR="00A3484E" w:rsidRPr="00C7061F" w:rsidRDefault="00A3484E" w:rsidP="00AA425F">
            <w:pPr>
              <w:spacing w:line="276" w:lineRule="auto"/>
              <w:rPr>
                <w:rFonts w:ascii="Arial" w:eastAsia="Arial Unicode MS" w:hAnsi="Arial" w:cs="Arial"/>
              </w:rPr>
            </w:pPr>
          </w:p>
          <w:p w14:paraId="436CB7DD" w14:textId="77777777" w:rsidR="00A3484E" w:rsidRPr="00C7061F" w:rsidRDefault="00A3484E" w:rsidP="00AA425F">
            <w:pPr>
              <w:spacing w:line="276" w:lineRule="auto"/>
              <w:rPr>
                <w:rFonts w:ascii="Arial" w:eastAsia="Arial Unicode MS" w:hAnsi="Arial" w:cs="Arial"/>
              </w:rPr>
            </w:pPr>
          </w:p>
          <w:p w14:paraId="3CD668DC" w14:textId="77777777" w:rsidR="00A3484E" w:rsidRPr="00C7061F" w:rsidRDefault="00A3484E" w:rsidP="00AA425F">
            <w:pPr>
              <w:spacing w:line="276" w:lineRule="auto"/>
              <w:rPr>
                <w:rFonts w:ascii="Arial" w:eastAsia="Arial Unicode MS" w:hAnsi="Arial" w:cs="Arial"/>
              </w:rPr>
            </w:pPr>
          </w:p>
          <w:p w14:paraId="08819605" w14:textId="77777777" w:rsidR="00A3484E" w:rsidRPr="00C7061F" w:rsidRDefault="00A3484E" w:rsidP="00AA425F">
            <w:pPr>
              <w:spacing w:line="276" w:lineRule="auto"/>
              <w:rPr>
                <w:rFonts w:ascii="Arial" w:eastAsia="Arial Unicode MS" w:hAnsi="Arial" w:cs="Arial"/>
              </w:rPr>
            </w:pPr>
          </w:p>
          <w:p w14:paraId="6E64E5FA" w14:textId="77777777" w:rsidR="00A3484E" w:rsidRPr="00C7061F" w:rsidRDefault="00A3484E" w:rsidP="00AA425F">
            <w:pPr>
              <w:spacing w:line="276" w:lineRule="auto"/>
              <w:rPr>
                <w:rFonts w:ascii="Arial" w:eastAsia="Arial Unicode MS" w:hAnsi="Arial" w:cs="Arial"/>
              </w:rPr>
            </w:pPr>
          </w:p>
          <w:p w14:paraId="2FD78F73" w14:textId="77777777" w:rsidR="00A3484E" w:rsidRPr="00C7061F" w:rsidRDefault="00A3484E" w:rsidP="00AA425F">
            <w:pPr>
              <w:spacing w:line="276" w:lineRule="auto"/>
              <w:rPr>
                <w:rFonts w:ascii="Arial" w:eastAsia="Arial Unicode MS" w:hAnsi="Arial" w:cs="Arial"/>
              </w:rPr>
            </w:pPr>
          </w:p>
          <w:p w14:paraId="7BA6EA58" w14:textId="77777777" w:rsidR="00A3484E" w:rsidRPr="00C7061F" w:rsidRDefault="00A3484E" w:rsidP="00AA425F">
            <w:pPr>
              <w:spacing w:line="276" w:lineRule="auto"/>
              <w:rPr>
                <w:rFonts w:ascii="Arial" w:eastAsia="Arial Unicode MS" w:hAnsi="Arial" w:cs="Arial"/>
              </w:rPr>
            </w:pPr>
          </w:p>
          <w:p w14:paraId="4D791B51" w14:textId="77777777" w:rsidR="00A3484E" w:rsidRPr="00C7061F" w:rsidRDefault="00A3484E" w:rsidP="00AA425F">
            <w:pPr>
              <w:spacing w:line="276" w:lineRule="auto"/>
              <w:rPr>
                <w:rFonts w:ascii="Arial" w:eastAsia="Arial Unicode MS" w:hAnsi="Arial" w:cs="Arial"/>
              </w:rPr>
            </w:pPr>
          </w:p>
          <w:p w14:paraId="3A19DB40" w14:textId="77777777" w:rsidR="00A3484E" w:rsidRPr="00C7061F" w:rsidRDefault="00A3484E" w:rsidP="00AA425F">
            <w:pPr>
              <w:spacing w:line="276" w:lineRule="auto"/>
              <w:rPr>
                <w:rFonts w:ascii="Arial" w:eastAsia="Arial Unicode MS" w:hAnsi="Arial" w:cs="Arial"/>
              </w:rPr>
            </w:pPr>
          </w:p>
          <w:p w14:paraId="0CFD0483" w14:textId="77777777" w:rsidR="00A3484E" w:rsidRPr="00C7061F" w:rsidRDefault="00A3484E" w:rsidP="00AA425F">
            <w:pPr>
              <w:spacing w:line="276" w:lineRule="auto"/>
              <w:rPr>
                <w:rFonts w:ascii="Arial" w:eastAsia="Arial Unicode MS" w:hAnsi="Arial" w:cs="Arial"/>
              </w:rPr>
            </w:pPr>
          </w:p>
          <w:p w14:paraId="61A2DC65" w14:textId="77777777" w:rsidR="00A3484E" w:rsidRPr="00C7061F" w:rsidRDefault="00A3484E" w:rsidP="00AA425F">
            <w:pPr>
              <w:spacing w:line="276" w:lineRule="auto"/>
              <w:rPr>
                <w:rFonts w:ascii="Arial" w:eastAsia="Arial Unicode MS" w:hAnsi="Arial" w:cs="Arial"/>
              </w:rPr>
            </w:pPr>
          </w:p>
          <w:p w14:paraId="3FEE017B" w14:textId="77777777" w:rsidR="00A3484E" w:rsidRPr="00C7061F" w:rsidRDefault="00A3484E" w:rsidP="00AA425F">
            <w:pPr>
              <w:spacing w:line="276" w:lineRule="auto"/>
              <w:rPr>
                <w:rFonts w:ascii="Arial" w:eastAsia="Arial Unicode MS" w:hAnsi="Arial" w:cs="Arial"/>
              </w:rPr>
            </w:pPr>
          </w:p>
          <w:p w14:paraId="28BBB004" w14:textId="77777777" w:rsidR="00A3484E" w:rsidRPr="00C7061F" w:rsidRDefault="00A3484E" w:rsidP="00AA425F">
            <w:pPr>
              <w:spacing w:line="276" w:lineRule="auto"/>
              <w:rPr>
                <w:rFonts w:ascii="Arial" w:eastAsia="Arial Unicode MS" w:hAnsi="Arial" w:cs="Arial"/>
              </w:rPr>
            </w:pPr>
          </w:p>
          <w:p w14:paraId="435C453F" w14:textId="77777777" w:rsidR="00A3484E" w:rsidRPr="00C7061F" w:rsidRDefault="00A3484E" w:rsidP="00AA425F">
            <w:pPr>
              <w:spacing w:line="276" w:lineRule="auto"/>
              <w:rPr>
                <w:rFonts w:ascii="Arial" w:eastAsia="Arial Unicode MS" w:hAnsi="Arial" w:cs="Arial"/>
              </w:rPr>
            </w:pPr>
          </w:p>
          <w:p w14:paraId="45D959C7" w14:textId="77777777" w:rsidR="00A3484E" w:rsidRPr="00C7061F" w:rsidRDefault="00A3484E" w:rsidP="00AA425F">
            <w:pPr>
              <w:spacing w:line="276" w:lineRule="auto"/>
              <w:rPr>
                <w:rFonts w:ascii="Arial" w:eastAsia="Arial Unicode MS" w:hAnsi="Arial" w:cs="Arial"/>
              </w:rPr>
            </w:pPr>
          </w:p>
          <w:p w14:paraId="3E56039B" w14:textId="77777777" w:rsidR="00A3484E" w:rsidRPr="00C7061F" w:rsidRDefault="00A3484E" w:rsidP="00AA425F">
            <w:pPr>
              <w:spacing w:line="276" w:lineRule="auto"/>
              <w:rPr>
                <w:rFonts w:ascii="Arial" w:eastAsia="Arial Unicode MS" w:hAnsi="Arial" w:cs="Arial"/>
              </w:rPr>
            </w:pPr>
          </w:p>
          <w:p w14:paraId="04D522C2" w14:textId="77777777" w:rsidR="00A3484E" w:rsidRPr="00C7061F" w:rsidRDefault="00A3484E" w:rsidP="00AA425F">
            <w:pPr>
              <w:spacing w:line="276" w:lineRule="auto"/>
              <w:rPr>
                <w:rFonts w:ascii="Arial" w:eastAsia="Arial Unicode MS" w:hAnsi="Arial" w:cs="Arial"/>
              </w:rPr>
            </w:pPr>
          </w:p>
        </w:tc>
      </w:tr>
    </w:tbl>
    <w:p w14:paraId="329A27F5" w14:textId="77777777" w:rsidR="00A3484E" w:rsidRPr="00AA425F" w:rsidRDefault="00A3484E" w:rsidP="00AA425F">
      <w:pPr>
        <w:spacing w:line="276" w:lineRule="auto"/>
        <w:rPr>
          <w:rFonts w:ascii="Trebuchet MS" w:hAnsi="Trebuchet MS" w:cstheme="minorHAnsi"/>
          <w:sz w:val="20"/>
          <w:szCs w:val="20"/>
        </w:rPr>
      </w:pPr>
    </w:p>
    <w:p w14:paraId="781D7943" w14:textId="77777777" w:rsidR="00A3484E" w:rsidRPr="00AA425F" w:rsidRDefault="00A3484E" w:rsidP="00AA425F">
      <w:pPr>
        <w:spacing w:line="276" w:lineRule="auto"/>
        <w:rPr>
          <w:rFonts w:ascii="Trebuchet MS" w:hAnsi="Trebuchet MS" w:cstheme="minorHAnsi"/>
          <w:sz w:val="20"/>
          <w:szCs w:val="20"/>
        </w:rPr>
      </w:pPr>
    </w:p>
    <w:p w14:paraId="5D085773" w14:textId="689751DA" w:rsidR="00BD532D" w:rsidRDefault="00BD532D">
      <w:pPr>
        <w:rPr>
          <w:rFonts w:ascii="Trebuchet MS" w:hAnsi="Trebuchet MS" w:cstheme="minorHAnsi"/>
          <w:sz w:val="20"/>
          <w:szCs w:val="20"/>
        </w:rPr>
      </w:pPr>
      <w:r>
        <w:rPr>
          <w:rFonts w:ascii="Trebuchet MS" w:hAnsi="Trebuchet MS" w:cstheme="minorHAnsi"/>
          <w:sz w:val="20"/>
          <w:szCs w:val="20"/>
        </w:rPr>
        <w:br w:type="page"/>
      </w:r>
    </w:p>
    <w:p w14:paraId="65E5D02C" w14:textId="77777777" w:rsidR="00BD532D" w:rsidRPr="00BD532D" w:rsidRDefault="00BD532D" w:rsidP="00BD532D">
      <w:pPr>
        <w:spacing w:line="276" w:lineRule="auto"/>
        <w:jc w:val="both"/>
        <w:rPr>
          <w:rFonts w:ascii="Arial" w:hAnsi="Arial" w:cs="Arial"/>
          <w:b/>
          <w:sz w:val="20"/>
          <w:szCs w:val="20"/>
        </w:rPr>
      </w:pPr>
      <w:r w:rsidRPr="00BD532D">
        <w:rPr>
          <w:rFonts w:ascii="Arial" w:hAnsi="Arial" w:cs="Arial"/>
          <w:b/>
          <w:sz w:val="20"/>
          <w:szCs w:val="20"/>
        </w:rPr>
        <w:lastRenderedPageBreak/>
        <w:t>REFERENTIE KERNCOMPETENTIE 2</w:t>
      </w:r>
    </w:p>
    <w:p w14:paraId="3C7021F8" w14:textId="77777777" w:rsidR="00BD532D" w:rsidRPr="00C7061F" w:rsidRDefault="00BD532D" w:rsidP="00BD532D">
      <w:pPr>
        <w:spacing w:line="276" w:lineRule="auto"/>
        <w:jc w:val="both"/>
        <w:rPr>
          <w:rFonts w:ascii="Arial" w:hAnsi="Arial" w:cs="Arial"/>
          <w:sz w:val="20"/>
          <w:szCs w:val="20"/>
        </w:rPr>
      </w:pPr>
      <w:r w:rsidRPr="00C7061F">
        <w:rPr>
          <w:rFonts w:ascii="Arial" w:hAnsi="Arial" w:cs="Arial"/>
          <w:sz w:val="20"/>
          <w:szCs w:val="20"/>
        </w:rPr>
        <w:t>Inschrijver dient per kerncompetentie een referentie te overleggen en de inhoud van de referentieopdracht te beschrijven met behulp van het standaardformulier dat hieronder is gegeven. Inschrijver dient een beschrijving te overleggen van de werkzaamheden die in opdracht van de referent zijn verricht. Uit die beschrijving dient ondubbelzinnig te blijken dat het om (een) referentie(s) gaat die voldoet aan de geformuleerde kerncompetentie(s) en daarbij opgenomen vereisten.</w:t>
      </w:r>
    </w:p>
    <w:p w14:paraId="34D3F5D8" w14:textId="77777777" w:rsidR="00BD532D" w:rsidRPr="00C7061F" w:rsidRDefault="00BD532D" w:rsidP="00BD532D">
      <w:pPr>
        <w:spacing w:line="276" w:lineRule="auto"/>
        <w:jc w:val="both"/>
        <w:rPr>
          <w:rFonts w:ascii="Arial" w:hAnsi="Arial" w:cs="Arial"/>
          <w:sz w:val="20"/>
          <w:szCs w:val="20"/>
        </w:rPr>
      </w:pPr>
      <w:r w:rsidRPr="00C7061F">
        <w:rPr>
          <w:rFonts w:ascii="Arial" w:hAnsi="Arial" w:cs="Arial"/>
          <w:sz w:val="20"/>
          <w:szCs w:val="20"/>
        </w:rPr>
        <w:t>Met betrekking tot de door Inschrijver opgegeven referentie, gelden de volgende voorwaarden:</w:t>
      </w:r>
    </w:p>
    <w:p w14:paraId="428B35A3" w14:textId="77777777" w:rsidR="00BD532D" w:rsidRPr="00C7061F" w:rsidRDefault="00BD532D" w:rsidP="00BD532D">
      <w:pPr>
        <w:pStyle w:val="Lijstalinea"/>
        <w:numPr>
          <w:ilvl w:val="0"/>
          <w:numId w:val="1"/>
        </w:numPr>
        <w:spacing w:line="276" w:lineRule="auto"/>
        <w:jc w:val="both"/>
        <w:rPr>
          <w:rFonts w:ascii="Arial" w:hAnsi="Arial" w:cs="Arial"/>
          <w:sz w:val="20"/>
          <w:szCs w:val="20"/>
        </w:rPr>
      </w:pPr>
      <w:r w:rsidRPr="00C7061F">
        <w:rPr>
          <w:rFonts w:ascii="Arial" w:hAnsi="Arial" w:cs="Arial"/>
          <w:sz w:val="20"/>
          <w:szCs w:val="20"/>
        </w:rPr>
        <w:t xml:space="preserve">Uit de referentie blijkt aantoonbaar en ondubbelzinnig dat de referentie volledig voldoet aan de gevraagde kerncompetentie; </w:t>
      </w:r>
    </w:p>
    <w:p w14:paraId="719583B5" w14:textId="77777777" w:rsidR="00BD532D" w:rsidRPr="00C7061F" w:rsidRDefault="00BD532D" w:rsidP="00BD532D">
      <w:pPr>
        <w:pStyle w:val="Lijstalinea"/>
        <w:numPr>
          <w:ilvl w:val="0"/>
          <w:numId w:val="1"/>
        </w:numPr>
        <w:spacing w:line="276" w:lineRule="auto"/>
        <w:jc w:val="both"/>
        <w:rPr>
          <w:rFonts w:ascii="Arial" w:hAnsi="Arial" w:cs="Arial"/>
          <w:sz w:val="20"/>
          <w:szCs w:val="20"/>
        </w:rPr>
      </w:pPr>
      <w:r w:rsidRPr="00C7061F">
        <w:rPr>
          <w:rFonts w:ascii="Arial" w:hAnsi="Arial" w:cs="Arial"/>
          <w:sz w:val="20"/>
          <w:szCs w:val="20"/>
        </w:rPr>
        <w:t>De referentieopdracht dient door Inschrijver op een vakkundige wijze uitgevoerd en opgeleverd te zijn;</w:t>
      </w:r>
    </w:p>
    <w:p w14:paraId="0FEA9A43" w14:textId="77777777" w:rsidR="00BD532D" w:rsidRPr="00C7061F" w:rsidRDefault="00BD532D" w:rsidP="00BD532D">
      <w:pPr>
        <w:pStyle w:val="Lijstalinea"/>
        <w:numPr>
          <w:ilvl w:val="0"/>
          <w:numId w:val="1"/>
        </w:numPr>
        <w:spacing w:line="276" w:lineRule="auto"/>
        <w:jc w:val="both"/>
        <w:rPr>
          <w:rFonts w:ascii="Arial" w:hAnsi="Arial" w:cs="Arial"/>
          <w:sz w:val="20"/>
          <w:szCs w:val="20"/>
        </w:rPr>
      </w:pPr>
      <w:r w:rsidRPr="00C7061F">
        <w:rPr>
          <w:rFonts w:ascii="Arial" w:hAnsi="Arial" w:cs="Arial"/>
          <w:sz w:val="20"/>
          <w:szCs w:val="20"/>
        </w:rPr>
        <w:t>Oplevering van de referentieopdracht mag niet langer dan drie jaar geleden zijn, gerekend vanaf het moment van Inschrijving op deze aanbesteding;</w:t>
      </w:r>
    </w:p>
    <w:p w14:paraId="362CB835" w14:textId="77777777" w:rsidR="00BD532D" w:rsidRPr="00C7061F" w:rsidRDefault="00BD532D" w:rsidP="00BD532D">
      <w:pPr>
        <w:pStyle w:val="Lijstalinea"/>
        <w:numPr>
          <w:ilvl w:val="0"/>
          <w:numId w:val="1"/>
        </w:numPr>
        <w:spacing w:line="276" w:lineRule="auto"/>
        <w:jc w:val="both"/>
        <w:rPr>
          <w:rFonts w:ascii="Arial" w:hAnsi="Arial" w:cs="Arial"/>
          <w:sz w:val="20"/>
          <w:szCs w:val="20"/>
        </w:rPr>
      </w:pPr>
      <w:r w:rsidRPr="00C7061F">
        <w:rPr>
          <w:rFonts w:ascii="Arial" w:hAnsi="Arial" w:cs="Arial"/>
          <w:sz w:val="20"/>
          <w:szCs w:val="20"/>
        </w:rPr>
        <w:t>Per kerncompetentie mag slechts één referentie worden aangeleverd. Het is echter toegestaan om met één referentie aan meerdere kerncompetenties te voldoen, mits de gevraagde ervaring daaruit helder en ondubbelzinnig blijkt;</w:t>
      </w:r>
    </w:p>
    <w:p w14:paraId="6CA3A81C" w14:textId="77777777" w:rsidR="00BD532D" w:rsidRPr="00C7061F" w:rsidRDefault="00BD532D" w:rsidP="00BD532D">
      <w:pPr>
        <w:pStyle w:val="Lijstalinea"/>
        <w:numPr>
          <w:ilvl w:val="0"/>
          <w:numId w:val="1"/>
        </w:numPr>
        <w:spacing w:line="276" w:lineRule="auto"/>
        <w:jc w:val="both"/>
        <w:rPr>
          <w:rFonts w:ascii="Arial" w:hAnsi="Arial" w:cs="Arial"/>
          <w:sz w:val="20"/>
          <w:szCs w:val="20"/>
        </w:rPr>
      </w:pPr>
      <w:r w:rsidRPr="00C7061F">
        <w:rPr>
          <w:rFonts w:ascii="Arial" w:eastAsia="Arial Unicode MS" w:hAnsi="Arial" w:cs="Arial"/>
          <w:sz w:val="20"/>
          <w:szCs w:val="20"/>
        </w:rPr>
        <w:t xml:space="preserve">Inschrijver gaat ermee akkoord dat de Aanbestedende dienst, of daartoe door hen aangewezen derden, direct, zonder tussenkomst van de Inschrijver, contact kan opnemen met de opgegeven referent. </w:t>
      </w:r>
    </w:p>
    <w:p w14:paraId="5D7538B9" w14:textId="77777777" w:rsidR="00BD532D" w:rsidRPr="00C7061F" w:rsidRDefault="00BD532D" w:rsidP="00BD532D">
      <w:pPr>
        <w:pStyle w:val="Lijstalinea"/>
        <w:numPr>
          <w:ilvl w:val="0"/>
          <w:numId w:val="1"/>
        </w:numPr>
        <w:spacing w:line="276" w:lineRule="auto"/>
        <w:jc w:val="both"/>
        <w:rPr>
          <w:rFonts w:ascii="Arial" w:hAnsi="Arial" w:cs="Arial"/>
          <w:sz w:val="20"/>
          <w:szCs w:val="20"/>
        </w:rPr>
      </w:pPr>
      <w:r w:rsidRPr="00C7061F">
        <w:rPr>
          <w:rFonts w:ascii="Arial" w:eastAsia="Arial Unicode MS" w:hAnsi="Arial" w:cs="Arial"/>
          <w:sz w:val="20"/>
          <w:szCs w:val="20"/>
        </w:rPr>
        <w:t xml:space="preserve">Met de contactpersoon van referent kan contact worden opgenomen, indien Aanbestedende dienst de juistheid van de referentieopdracht wil toetsen. </w:t>
      </w:r>
    </w:p>
    <w:p w14:paraId="750E0977" w14:textId="77777777" w:rsidR="00BD532D" w:rsidRPr="00C7061F" w:rsidRDefault="00BD532D" w:rsidP="00BD532D">
      <w:pPr>
        <w:spacing w:line="276" w:lineRule="auto"/>
        <w:jc w:val="both"/>
        <w:rPr>
          <w:rFonts w:ascii="Arial" w:hAnsi="Arial" w:cs="Arial"/>
          <w:sz w:val="20"/>
          <w:szCs w:val="20"/>
        </w:rPr>
      </w:pPr>
    </w:p>
    <w:tbl>
      <w:tblPr>
        <w:tblStyle w:val="Tabelraster"/>
        <w:tblW w:w="9205" w:type="dxa"/>
        <w:tblLook w:val="04A0" w:firstRow="1" w:lastRow="0" w:firstColumn="1" w:lastColumn="0" w:noHBand="0" w:noVBand="1"/>
      </w:tblPr>
      <w:tblGrid>
        <w:gridCol w:w="3299"/>
        <w:gridCol w:w="5906"/>
      </w:tblGrid>
      <w:tr w:rsidR="00BD532D" w:rsidRPr="00C7061F" w14:paraId="14319220" w14:textId="77777777" w:rsidTr="006F7FD3">
        <w:trPr>
          <w:trHeight w:val="1394"/>
        </w:trPr>
        <w:tc>
          <w:tcPr>
            <w:tcW w:w="3299" w:type="dxa"/>
          </w:tcPr>
          <w:p w14:paraId="01E9E4E9" w14:textId="77777777" w:rsidR="00BD532D" w:rsidRPr="00C7061F" w:rsidRDefault="00BD532D" w:rsidP="006F7FD3">
            <w:pPr>
              <w:spacing w:line="276" w:lineRule="auto"/>
              <w:jc w:val="both"/>
              <w:rPr>
                <w:rFonts w:ascii="Arial" w:hAnsi="Arial" w:cs="Arial"/>
              </w:rPr>
            </w:pPr>
            <w:r w:rsidRPr="00C7061F">
              <w:rPr>
                <w:rFonts w:ascii="Arial" w:hAnsi="Arial" w:cs="Arial"/>
              </w:rPr>
              <w:t xml:space="preserve">Kerncompetentie </w:t>
            </w:r>
            <w:r>
              <w:rPr>
                <w:rFonts w:ascii="Arial" w:hAnsi="Arial" w:cs="Arial"/>
              </w:rPr>
              <w:t>2</w:t>
            </w:r>
          </w:p>
        </w:tc>
        <w:tc>
          <w:tcPr>
            <w:tcW w:w="5906" w:type="dxa"/>
          </w:tcPr>
          <w:p w14:paraId="54D8974F" w14:textId="0E0784BF" w:rsidR="00BD532D" w:rsidRPr="00C7061F" w:rsidRDefault="00BD532D" w:rsidP="006F7FD3">
            <w:pPr>
              <w:spacing w:line="276" w:lineRule="auto"/>
              <w:jc w:val="both"/>
              <w:rPr>
                <w:rFonts w:ascii="Arial" w:hAnsi="Arial" w:cs="Arial"/>
              </w:rPr>
            </w:pPr>
            <w:r w:rsidRPr="00BD532D">
              <w:rPr>
                <w:rFonts w:ascii="Arial" w:eastAsia="Arial Unicode MS" w:hAnsi="Arial" w:cs="Arial"/>
                <w:lang w:eastAsia="en-US"/>
              </w:rPr>
              <w:t>Ervaring met werven en selecteren van professionals, voor uiteenlopende functies vanaf HBO niveau.</w:t>
            </w:r>
          </w:p>
        </w:tc>
      </w:tr>
    </w:tbl>
    <w:p w14:paraId="4CBF9769" w14:textId="77777777" w:rsidR="00BD532D" w:rsidRPr="00C7061F" w:rsidRDefault="00BD532D" w:rsidP="00BD532D">
      <w:pPr>
        <w:spacing w:line="276" w:lineRule="auto"/>
        <w:rPr>
          <w:rFonts w:ascii="Arial" w:hAnsi="Arial" w:cs="Arial"/>
          <w:b/>
          <w:bCs/>
          <w:sz w:val="20"/>
          <w:szCs w:val="20"/>
        </w:rPr>
      </w:pPr>
    </w:p>
    <w:tbl>
      <w:tblPr>
        <w:tblStyle w:val="Tabelraster"/>
        <w:tblW w:w="9288" w:type="dxa"/>
        <w:tblLook w:val="01E0" w:firstRow="1" w:lastRow="1" w:firstColumn="1" w:lastColumn="1" w:noHBand="0" w:noVBand="0"/>
      </w:tblPr>
      <w:tblGrid>
        <w:gridCol w:w="4106"/>
        <w:gridCol w:w="5182"/>
      </w:tblGrid>
      <w:tr w:rsidR="00BD532D" w:rsidRPr="00C7061F" w14:paraId="135E6568" w14:textId="77777777" w:rsidTr="006F7FD3">
        <w:tc>
          <w:tcPr>
            <w:tcW w:w="9288" w:type="dxa"/>
            <w:gridSpan w:val="2"/>
            <w:shd w:val="clear" w:color="auto" w:fill="B3B3B3"/>
          </w:tcPr>
          <w:p w14:paraId="6D20836A" w14:textId="77777777" w:rsidR="00BD532D" w:rsidRPr="00C7061F" w:rsidRDefault="00BD532D" w:rsidP="006F7FD3">
            <w:pPr>
              <w:spacing w:line="276" w:lineRule="auto"/>
              <w:rPr>
                <w:rFonts w:ascii="Arial" w:eastAsia="Arial Unicode MS" w:hAnsi="Arial" w:cs="Arial"/>
              </w:rPr>
            </w:pPr>
            <w:r w:rsidRPr="00C7061F">
              <w:rPr>
                <w:rFonts w:ascii="Arial" w:eastAsia="Arial Unicode MS" w:hAnsi="Arial" w:cs="Arial"/>
                <w:b/>
              </w:rPr>
              <w:t>Gegevens Inschrijver</w:t>
            </w:r>
          </w:p>
        </w:tc>
      </w:tr>
      <w:tr w:rsidR="00BD532D" w:rsidRPr="00C7061F" w14:paraId="6154E534" w14:textId="77777777" w:rsidTr="006F7FD3">
        <w:tc>
          <w:tcPr>
            <w:tcW w:w="4106" w:type="dxa"/>
          </w:tcPr>
          <w:p w14:paraId="27650FD7" w14:textId="77777777" w:rsidR="00BD532D" w:rsidRPr="00C7061F" w:rsidRDefault="00BD532D" w:rsidP="006F7FD3">
            <w:pPr>
              <w:spacing w:line="276" w:lineRule="auto"/>
              <w:rPr>
                <w:rFonts w:ascii="Arial" w:eastAsia="Arial Unicode MS" w:hAnsi="Arial" w:cs="Arial"/>
              </w:rPr>
            </w:pPr>
            <w:r w:rsidRPr="00C7061F">
              <w:rPr>
                <w:rFonts w:ascii="Arial" w:eastAsia="Arial Unicode MS" w:hAnsi="Arial" w:cs="Arial"/>
              </w:rPr>
              <w:t>Naam Inschrijver:</w:t>
            </w:r>
          </w:p>
        </w:tc>
        <w:tc>
          <w:tcPr>
            <w:tcW w:w="5182" w:type="dxa"/>
          </w:tcPr>
          <w:p w14:paraId="6B1D6266" w14:textId="77777777" w:rsidR="00BD532D" w:rsidRPr="00C7061F" w:rsidRDefault="00BD532D" w:rsidP="006F7FD3">
            <w:pPr>
              <w:spacing w:line="276" w:lineRule="auto"/>
              <w:rPr>
                <w:rFonts w:ascii="Arial" w:eastAsia="Arial Unicode MS" w:hAnsi="Arial" w:cs="Arial"/>
              </w:rPr>
            </w:pPr>
          </w:p>
        </w:tc>
      </w:tr>
      <w:tr w:rsidR="00BD532D" w:rsidRPr="00C7061F" w14:paraId="78AA56B8" w14:textId="77777777" w:rsidTr="006F7FD3">
        <w:tc>
          <w:tcPr>
            <w:tcW w:w="9288" w:type="dxa"/>
            <w:gridSpan w:val="2"/>
            <w:shd w:val="clear" w:color="auto" w:fill="B3B3B3"/>
          </w:tcPr>
          <w:p w14:paraId="10E9E95D" w14:textId="77777777" w:rsidR="00BD532D" w:rsidRPr="00C7061F" w:rsidRDefault="00BD532D" w:rsidP="006F7FD3">
            <w:pPr>
              <w:spacing w:line="276" w:lineRule="auto"/>
              <w:rPr>
                <w:rFonts w:ascii="Arial" w:eastAsia="Arial Unicode MS" w:hAnsi="Arial" w:cs="Arial"/>
              </w:rPr>
            </w:pPr>
            <w:r w:rsidRPr="00C7061F">
              <w:rPr>
                <w:rFonts w:ascii="Arial" w:eastAsia="Arial Unicode MS" w:hAnsi="Arial" w:cs="Arial"/>
                <w:b/>
              </w:rPr>
              <w:t xml:space="preserve">Gegevens referent </w:t>
            </w:r>
          </w:p>
        </w:tc>
      </w:tr>
      <w:tr w:rsidR="00BD532D" w:rsidRPr="00C7061F" w14:paraId="69B953E9" w14:textId="77777777" w:rsidTr="006F7FD3">
        <w:tc>
          <w:tcPr>
            <w:tcW w:w="4106" w:type="dxa"/>
          </w:tcPr>
          <w:p w14:paraId="39CDCB0D" w14:textId="77777777" w:rsidR="00BD532D" w:rsidRPr="00C7061F" w:rsidRDefault="00BD532D" w:rsidP="006F7FD3">
            <w:pPr>
              <w:spacing w:line="276" w:lineRule="auto"/>
              <w:rPr>
                <w:rFonts w:ascii="Arial" w:eastAsia="Arial Unicode MS" w:hAnsi="Arial" w:cs="Arial"/>
              </w:rPr>
            </w:pPr>
            <w:r w:rsidRPr="00C7061F">
              <w:rPr>
                <w:rFonts w:ascii="Arial" w:eastAsia="Arial Unicode MS" w:hAnsi="Arial" w:cs="Arial"/>
              </w:rPr>
              <w:t>Naam referent (organisatie):</w:t>
            </w:r>
          </w:p>
        </w:tc>
        <w:tc>
          <w:tcPr>
            <w:tcW w:w="5182" w:type="dxa"/>
          </w:tcPr>
          <w:p w14:paraId="26F39574" w14:textId="77777777" w:rsidR="00BD532D" w:rsidRPr="00C7061F" w:rsidRDefault="00BD532D" w:rsidP="006F7FD3">
            <w:pPr>
              <w:spacing w:line="276" w:lineRule="auto"/>
              <w:rPr>
                <w:rFonts w:ascii="Arial" w:eastAsia="Arial Unicode MS" w:hAnsi="Arial" w:cs="Arial"/>
              </w:rPr>
            </w:pPr>
          </w:p>
        </w:tc>
      </w:tr>
      <w:tr w:rsidR="00BD532D" w:rsidRPr="00C7061F" w14:paraId="0F3F3BF9" w14:textId="77777777" w:rsidTr="006F7FD3">
        <w:tc>
          <w:tcPr>
            <w:tcW w:w="4106" w:type="dxa"/>
          </w:tcPr>
          <w:p w14:paraId="05D50A82" w14:textId="77777777" w:rsidR="00BD532D" w:rsidRPr="00C7061F" w:rsidRDefault="00BD532D" w:rsidP="006F7FD3">
            <w:pPr>
              <w:spacing w:line="276" w:lineRule="auto"/>
              <w:rPr>
                <w:rFonts w:ascii="Arial" w:eastAsia="Arial Unicode MS" w:hAnsi="Arial" w:cs="Arial"/>
              </w:rPr>
            </w:pPr>
            <w:r w:rsidRPr="00C7061F">
              <w:rPr>
                <w:rFonts w:ascii="Arial" w:eastAsia="Arial Unicode MS" w:hAnsi="Arial" w:cs="Arial"/>
              </w:rPr>
              <w:t>Naam contactpersoon referent:</w:t>
            </w:r>
          </w:p>
        </w:tc>
        <w:tc>
          <w:tcPr>
            <w:tcW w:w="5182" w:type="dxa"/>
          </w:tcPr>
          <w:p w14:paraId="5900D02D" w14:textId="77777777" w:rsidR="00BD532D" w:rsidRPr="00C7061F" w:rsidRDefault="00BD532D" w:rsidP="006F7FD3">
            <w:pPr>
              <w:spacing w:line="276" w:lineRule="auto"/>
              <w:rPr>
                <w:rFonts w:ascii="Arial" w:eastAsia="Arial Unicode MS" w:hAnsi="Arial" w:cs="Arial"/>
              </w:rPr>
            </w:pPr>
          </w:p>
        </w:tc>
      </w:tr>
      <w:tr w:rsidR="00BD532D" w:rsidRPr="00C7061F" w14:paraId="40113A11" w14:textId="77777777" w:rsidTr="006F7FD3">
        <w:tc>
          <w:tcPr>
            <w:tcW w:w="4106" w:type="dxa"/>
          </w:tcPr>
          <w:p w14:paraId="07EC68F9" w14:textId="77777777" w:rsidR="00BD532D" w:rsidRPr="00C7061F" w:rsidRDefault="00BD532D" w:rsidP="006F7FD3">
            <w:pPr>
              <w:spacing w:line="276" w:lineRule="auto"/>
              <w:rPr>
                <w:rFonts w:ascii="Arial" w:eastAsia="Arial Unicode MS" w:hAnsi="Arial" w:cs="Arial"/>
              </w:rPr>
            </w:pPr>
            <w:r w:rsidRPr="00C7061F">
              <w:rPr>
                <w:rFonts w:ascii="Arial" w:eastAsia="Arial Unicode MS" w:hAnsi="Arial" w:cs="Arial"/>
              </w:rPr>
              <w:t>Functie contactpersoon:</w:t>
            </w:r>
          </w:p>
        </w:tc>
        <w:tc>
          <w:tcPr>
            <w:tcW w:w="5182" w:type="dxa"/>
          </w:tcPr>
          <w:p w14:paraId="1383BDB3" w14:textId="77777777" w:rsidR="00BD532D" w:rsidRPr="00C7061F" w:rsidRDefault="00BD532D" w:rsidP="006F7FD3">
            <w:pPr>
              <w:spacing w:line="276" w:lineRule="auto"/>
              <w:rPr>
                <w:rFonts w:ascii="Arial" w:eastAsia="Arial Unicode MS" w:hAnsi="Arial" w:cs="Arial"/>
              </w:rPr>
            </w:pPr>
          </w:p>
        </w:tc>
      </w:tr>
      <w:tr w:rsidR="00BD532D" w:rsidRPr="00C7061F" w14:paraId="07FB1DDD" w14:textId="77777777" w:rsidTr="006F7FD3">
        <w:tc>
          <w:tcPr>
            <w:tcW w:w="4106" w:type="dxa"/>
          </w:tcPr>
          <w:p w14:paraId="6FED874C" w14:textId="77777777" w:rsidR="00BD532D" w:rsidRPr="00C7061F" w:rsidRDefault="00BD532D" w:rsidP="006F7FD3">
            <w:pPr>
              <w:spacing w:line="276" w:lineRule="auto"/>
              <w:rPr>
                <w:rFonts w:ascii="Arial" w:eastAsia="Arial Unicode MS" w:hAnsi="Arial" w:cs="Arial"/>
              </w:rPr>
            </w:pPr>
            <w:r w:rsidRPr="00C7061F">
              <w:rPr>
                <w:rFonts w:ascii="Arial" w:eastAsia="Arial Unicode MS" w:hAnsi="Arial" w:cs="Arial"/>
              </w:rPr>
              <w:t>Telefoonnummer contactpersoon:</w:t>
            </w:r>
          </w:p>
        </w:tc>
        <w:tc>
          <w:tcPr>
            <w:tcW w:w="5182" w:type="dxa"/>
          </w:tcPr>
          <w:p w14:paraId="066C68BF" w14:textId="77777777" w:rsidR="00BD532D" w:rsidRPr="00C7061F" w:rsidRDefault="00BD532D" w:rsidP="006F7FD3">
            <w:pPr>
              <w:spacing w:line="276" w:lineRule="auto"/>
              <w:rPr>
                <w:rFonts w:ascii="Arial" w:eastAsia="Arial Unicode MS" w:hAnsi="Arial" w:cs="Arial"/>
              </w:rPr>
            </w:pPr>
          </w:p>
        </w:tc>
      </w:tr>
      <w:tr w:rsidR="00BD532D" w:rsidRPr="00C7061F" w14:paraId="13B55906" w14:textId="77777777" w:rsidTr="006F7FD3">
        <w:tc>
          <w:tcPr>
            <w:tcW w:w="9288" w:type="dxa"/>
            <w:gridSpan w:val="2"/>
            <w:shd w:val="clear" w:color="auto" w:fill="B3B3B3"/>
          </w:tcPr>
          <w:p w14:paraId="47B55CC9" w14:textId="77777777" w:rsidR="00BD532D" w:rsidRPr="00C7061F" w:rsidRDefault="00BD532D" w:rsidP="006F7FD3">
            <w:pPr>
              <w:spacing w:line="276" w:lineRule="auto"/>
              <w:rPr>
                <w:rFonts w:ascii="Arial" w:eastAsia="Arial Unicode MS" w:hAnsi="Arial" w:cs="Arial"/>
              </w:rPr>
            </w:pPr>
            <w:r w:rsidRPr="00C7061F">
              <w:rPr>
                <w:rFonts w:ascii="Arial" w:eastAsia="Arial Unicode MS" w:hAnsi="Arial" w:cs="Arial"/>
                <w:b/>
              </w:rPr>
              <w:t>Gegevens referentieproject</w:t>
            </w:r>
          </w:p>
        </w:tc>
      </w:tr>
      <w:tr w:rsidR="00BD532D" w:rsidRPr="00C7061F" w14:paraId="57BE93DC" w14:textId="77777777" w:rsidTr="006F7FD3">
        <w:tc>
          <w:tcPr>
            <w:tcW w:w="4106" w:type="dxa"/>
          </w:tcPr>
          <w:p w14:paraId="2F24F207" w14:textId="77777777" w:rsidR="00BD532D" w:rsidRPr="00C7061F" w:rsidRDefault="00BD532D" w:rsidP="006F7FD3">
            <w:pPr>
              <w:spacing w:line="276" w:lineRule="auto"/>
              <w:rPr>
                <w:rFonts w:ascii="Arial" w:eastAsia="Arial Unicode MS" w:hAnsi="Arial" w:cs="Arial"/>
                <w:bCs/>
              </w:rPr>
            </w:pPr>
            <w:r w:rsidRPr="00C7061F">
              <w:rPr>
                <w:rFonts w:ascii="Arial" w:eastAsia="Arial Unicode MS" w:hAnsi="Arial" w:cs="Arial"/>
                <w:bCs/>
              </w:rPr>
              <w:t>Naam van het project:</w:t>
            </w:r>
          </w:p>
        </w:tc>
        <w:tc>
          <w:tcPr>
            <w:tcW w:w="5182" w:type="dxa"/>
          </w:tcPr>
          <w:p w14:paraId="3765CEE2" w14:textId="77777777" w:rsidR="00BD532D" w:rsidRPr="00C7061F" w:rsidRDefault="00BD532D" w:rsidP="006F7FD3">
            <w:pPr>
              <w:spacing w:line="276" w:lineRule="auto"/>
              <w:rPr>
                <w:rFonts w:ascii="Arial" w:eastAsia="Arial Unicode MS" w:hAnsi="Arial" w:cs="Arial"/>
                <w:bCs/>
              </w:rPr>
            </w:pPr>
          </w:p>
        </w:tc>
      </w:tr>
      <w:tr w:rsidR="00BD532D" w:rsidRPr="00C7061F" w14:paraId="39FA0954" w14:textId="77777777" w:rsidTr="006F7FD3">
        <w:tc>
          <w:tcPr>
            <w:tcW w:w="4106" w:type="dxa"/>
          </w:tcPr>
          <w:p w14:paraId="453B3E02" w14:textId="77777777" w:rsidR="00BD532D" w:rsidRPr="00C7061F" w:rsidRDefault="00BD532D" w:rsidP="006F7FD3">
            <w:pPr>
              <w:spacing w:line="276" w:lineRule="auto"/>
              <w:rPr>
                <w:rFonts w:ascii="Arial" w:eastAsia="Arial Unicode MS" w:hAnsi="Arial" w:cs="Arial"/>
                <w:bCs/>
              </w:rPr>
            </w:pPr>
            <w:r w:rsidRPr="00C7061F">
              <w:rPr>
                <w:rFonts w:ascii="Arial" w:eastAsia="Arial Unicode MS" w:hAnsi="Arial" w:cs="Arial"/>
                <w:bCs/>
              </w:rPr>
              <w:t>Plaats van uitvoering:</w:t>
            </w:r>
          </w:p>
        </w:tc>
        <w:tc>
          <w:tcPr>
            <w:tcW w:w="5182" w:type="dxa"/>
          </w:tcPr>
          <w:p w14:paraId="0CC69976" w14:textId="77777777" w:rsidR="00BD532D" w:rsidRPr="00C7061F" w:rsidRDefault="00BD532D" w:rsidP="006F7FD3">
            <w:pPr>
              <w:spacing w:line="276" w:lineRule="auto"/>
              <w:rPr>
                <w:rFonts w:ascii="Arial" w:eastAsia="Arial Unicode MS" w:hAnsi="Arial" w:cs="Arial"/>
                <w:bCs/>
              </w:rPr>
            </w:pPr>
          </w:p>
        </w:tc>
      </w:tr>
      <w:tr w:rsidR="00BD532D" w:rsidRPr="00C7061F" w14:paraId="565F00FB" w14:textId="77777777" w:rsidTr="006F7FD3">
        <w:tc>
          <w:tcPr>
            <w:tcW w:w="4106" w:type="dxa"/>
          </w:tcPr>
          <w:p w14:paraId="48449D9A" w14:textId="77777777" w:rsidR="00BD532D" w:rsidRPr="00C7061F" w:rsidRDefault="00BD532D" w:rsidP="006F7FD3">
            <w:pPr>
              <w:spacing w:line="276" w:lineRule="auto"/>
              <w:rPr>
                <w:rFonts w:ascii="Arial" w:eastAsia="Arial Unicode MS" w:hAnsi="Arial" w:cs="Arial"/>
                <w:bCs/>
              </w:rPr>
            </w:pPr>
            <w:r w:rsidRPr="00C7061F">
              <w:rPr>
                <w:rFonts w:ascii="Arial" w:eastAsia="Arial Unicode MS" w:hAnsi="Arial" w:cs="Arial"/>
                <w:bCs/>
              </w:rPr>
              <w:t>Startdatum uitgevoerde werkzaamheden onder referentieopdracht (maand/jaartal):</w:t>
            </w:r>
          </w:p>
        </w:tc>
        <w:tc>
          <w:tcPr>
            <w:tcW w:w="5182" w:type="dxa"/>
          </w:tcPr>
          <w:p w14:paraId="0B5EFEBB" w14:textId="77777777" w:rsidR="00BD532D" w:rsidRPr="00C7061F" w:rsidRDefault="00BD532D" w:rsidP="006F7FD3">
            <w:pPr>
              <w:spacing w:line="276" w:lineRule="auto"/>
              <w:rPr>
                <w:rFonts w:ascii="Arial" w:eastAsia="Arial Unicode MS" w:hAnsi="Arial" w:cs="Arial"/>
                <w:bCs/>
              </w:rPr>
            </w:pPr>
          </w:p>
        </w:tc>
      </w:tr>
      <w:tr w:rsidR="00BD532D" w:rsidRPr="00C7061F" w14:paraId="725FD4E8" w14:textId="77777777" w:rsidTr="006F7FD3">
        <w:tc>
          <w:tcPr>
            <w:tcW w:w="4106" w:type="dxa"/>
          </w:tcPr>
          <w:p w14:paraId="15B58E1A" w14:textId="77777777" w:rsidR="00BD532D" w:rsidRPr="00C7061F" w:rsidRDefault="00BD532D" w:rsidP="006F7FD3">
            <w:pPr>
              <w:spacing w:line="276" w:lineRule="auto"/>
              <w:rPr>
                <w:rFonts w:ascii="Arial" w:eastAsia="Arial Unicode MS" w:hAnsi="Arial" w:cs="Arial"/>
                <w:bCs/>
              </w:rPr>
            </w:pPr>
            <w:r w:rsidRPr="00C7061F">
              <w:rPr>
                <w:rFonts w:ascii="Arial" w:eastAsia="Arial Unicode MS" w:hAnsi="Arial" w:cs="Arial"/>
                <w:bCs/>
              </w:rPr>
              <w:t>Opleverdatum uitgevoerde werkzaamheden onder referentieopdracht (maand/jaartal):</w:t>
            </w:r>
          </w:p>
        </w:tc>
        <w:tc>
          <w:tcPr>
            <w:tcW w:w="5182" w:type="dxa"/>
          </w:tcPr>
          <w:p w14:paraId="71194B04" w14:textId="77777777" w:rsidR="00BD532D" w:rsidRPr="00C7061F" w:rsidRDefault="00BD532D" w:rsidP="006F7FD3">
            <w:pPr>
              <w:spacing w:line="276" w:lineRule="auto"/>
              <w:rPr>
                <w:rFonts w:ascii="Arial" w:eastAsia="Arial Unicode MS" w:hAnsi="Arial" w:cs="Arial"/>
                <w:bCs/>
              </w:rPr>
            </w:pPr>
          </w:p>
        </w:tc>
      </w:tr>
      <w:tr w:rsidR="00BD532D" w:rsidRPr="00C7061F" w14:paraId="6D6506E5" w14:textId="77777777" w:rsidTr="006F7FD3">
        <w:tc>
          <w:tcPr>
            <w:tcW w:w="4106" w:type="dxa"/>
          </w:tcPr>
          <w:p w14:paraId="6177BD3E" w14:textId="77777777" w:rsidR="00BD532D" w:rsidRPr="00C7061F" w:rsidRDefault="00BD532D" w:rsidP="006F7FD3">
            <w:pPr>
              <w:spacing w:line="276" w:lineRule="auto"/>
              <w:rPr>
                <w:rFonts w:ascii="Arial" w:eastAsia="Arial Unicode MS" w:hAnsi="Arial" w:cs="Arial"/>
                <w:bCs/>
              </w:rPr>
            </w:pPr>
            <w:r w:rsidRPr="00C7061F">
              <w:rPr>
                <w:rFonts w:ascii="Arial" w:eastAsia="Arial Unicode MS" w:hAnsi="Arial" w:cs="Arial"/>
                <w:bCs/>
              </w:rPr>
              <w:t xml:space="preserve">Positie van inschrijver in het </w:t>
            </w:r>
            <w:r>
              <w:rPr>
                <w:rFonts w:ascii="Arial" w:eastAsia="Arial Unicode MS" w:hAnsi="Arial" w:cs="Arial"/>
                <w:bCs/>
              </w:rPr>
              <w:t>r</w:t>
            </w:r>
            <w:r w:rsidRPr="00C7061F">
              <w:rPr>
                <w:rFonts w:ascii="Arial" w:eastAsia="Arial Unicode MS" w:hAnsi="Arial" w:cs="Arial"/>
                <w:bCs/>
              </w:rPr>
              <w:t xml:space="preserve">eferentieproject. </w:t>
            </w:r>
          </w:p>
          <w:p w14:paraId="49A3E231" w14:textId="77777777" w:rsidR="00BD532D" w:rsidRPr="00C7061F" w:rsidRDefault="00BD532D" w:rsidP="006F7FD3">
            <w:pPr>
              <w:spacing w:line="276" w:lineRule="auto"/>
              <w:rPr>
                <w:rFonts w:ascii="Arial" w:eastAsia="Arial Unicode MS" w:hAnsi="Arial" w:cs="Arial"/>
                <w:bCs/>
              </w:rPr>
            </w:pPr>
          </w:p>
          <w:p w14:paraId="2F295681" w14:textId="77777777" w:rsidR="00BD532D" w:rsidRPr="00C7061F" w:rsidRDefault="00BD532D" w:rsidP="006F7FD3">
            <w:pPr>
              <w:spacing w:line="276" w:lineRule="auto"/>
              <w:rPr>
                <w:rFonts w:ascii="Arial" w:eastAsia="Arial Unicode MS" w:hAnsi="Arial" w:cs="Arial"/>
                <w:bCs/>
              </w:rPr>
            </w:pPr>
          </w:p>
          <w:p w14:paraId="5FE8717F" w14:textId="77777777" w:rsidR="00BD532D" w:rsidRPr="00C7061F" w:rsidRDefault="00BD532D" w:rsidP="006F7FD3">
            <w:pPr>
              <w:spacing w:line="276" w:lineRule="auto"/>
              <w:rPr>
                <w:rFonts w:ascii="Arial" w:eastAsia="Arial Unicode MS" w:hAnsi="Arial" w:cs="Arial"/>
                <w:bCs/>
              </w:rPr>
            </w:pPr>
            <w:r w:rsidRPr="00C7061F">
              <w:rPr>
                <w:rFonts w:ascii="Arial" w:eastAsia="Arial Unicode MS" w:hAnsi="Arial" w:cs="Arial"/>
                <w:bCs/>
              </w:rPr>
              <w:t>Indien ‘</w:t>
            </w:r>
            <w:proofErr w:type="spellStart"/>
            <w:r w:rsidRPr="00C7061F">
              <w:rPr>
                <w:rFonts w:ascii="Arial" w:eastAsia="Arial Unicode MS" w:hAnsi="Arial" w:cs="Arial"/>
                <w:bCs/>
              </w:rPr>
              <w:t>combinant</w:t>
            </w:r>
            <w:proofErr w:type="spellEnd"/>
            <w:r w:rsidRPr="00C7061F">
              <w:rPr>
                <w:rFonts w:ascii="Arial" w:eastAsia="Arial Unicode MS" w:hAnsi="Arial" w:cs="Arial"/>
                <w:bCs/>
              </w:rPr>
              <w:t xml:space="preserve">’ of ‘onderaannemer’ is aangekruist, dient te worden beschreven </w:t>
            </w:r>
            <w:r w:rsidRPr="00C7061F">
              <w:rPr>
                <w:rFonts w:ascii="Arial" w:eastAsia="Arial Unicode MS" w:hAnsi="Arial" w:cs="Arial"/>
                <w:bCs/>
              </w:rPr>
              <w:lastRenderedPageBreak/>
              <w:t>welke werkzaamheden door Inschrijver zijn verricht:</w:t>
            </w:r>
          </w:p>
        </w:tc>
        <w:tc>
          <w:tcPr>
            <w:tcW w:w="5182" w:type="dxa"/>
          </w:tcPr>
          <w:p w14:paraId="7356FEC8" w14:textId="77777777" w:rsidR="00BD532D" w:rsidRPr="00C7061F" w:rsidRDefault="00BD532D" w:rsidP="006F7FD3">
            <w:pPr>
              <w:pStyle w:val="Lijstalinea"/>
              <w:numPr>
                <w:ilvl w:val="0"/>
                <w:numId w:val="3"/>
              </w:numPr>
              <w:spacing w:line="276" w:lineRule="auto"/>
              <w:rPr>
                <w:rFonts w:ascii="Arial" w:eastAsia="Arial Unicode MS" w:hAnsi="Arial" w:cs="Arial"/>
                <w:bCs/>
              </w:rPr>
            </w:pPr>
            <w:r w:rsidRPr="00C7061F">
              <w:rPr>
                <w:rFonts w:ascii="Arial" w:eastAsia="Arial Unicode MS" w:hAnsi="Arial" w:cs="Arial"/>
                <w:bCs/>
              </w:rPr>
              <w:lastRenderedPageBreak/>
              <w:t>Hoofdaannemer</w:t>
            </w:r>
          </w:p>
          <w:p w14:paraId="6B794334" w14:textId="77777777" w:rsidR="00BD532D" w:rsidRPr="00C7061F" w:rsidRDefault="00BD532D" w:rsidP="006F7FD3">
            <w:pPr>
              <w:pStyle w:val="Lijstalinea"/>
              <w:numPr>
                <w:ilvl w:val="0"/>
                <w:numId w:val="3"/>
              </w:numPr>
              <w:spacing w:line="276" w:lineRule="auto"/>
              <w:rPr>
                <w:rFonts w:ascii="Arial" w:eastAsia="Arial Unicode MS" w:hAnsi="Arial" w:cs="Arial"/>
                <w:bCs/>
              </w:rPr>
            </w:pPr>
            <w:proofErr w:type="spellStart"/>
            <w:r w:rsidRPr="00C7061F">
              <w:rPr>
                <w:rFonts w:ascii="Arial" w:eastAsia="Arial Unicode MS" w:hAnsi="Arial" w:cs="Arial"/>
                <w:bCs/>
              </w:rPr>
              <w:t>Combinant</w:t>
            </w:r>
            <w:proofErr w:type="spellEnd"/>
          </w:p>
          <w:p w14:paraId="2614082B" w14:textId="77777777" w:rsidR="00BD532D" w:rsidRPr="00C7061F" w:rsidRDefault="00BD532D" w:rsidP="006F7FD3">
            <w:pPr>
              <w:pStyle w:val="Lijstalinea"/>
              <w:numPr>
                <w:ilvl w:val="0"/>
                <w:numId w:val="3"/>
              </w:numPr>
              <w:spacing w:line="276" w:lineRule="auto"/>
              <w:rPr>
                <w:rFonts w:ascii="Arial" w:eastAsia="Arial Unicode MS" w:hAnsi="Arial" w:cs="Arial"/>
                <w:bCs/>
              </w:rPr>
            </w:pPr>
            <w:r w:rsidRPr="00C7061F">
              <w:rPr>
                <w:rFonts w:ascii="Arial" w:eastAsia="Arial Unicode MS" w:hAnsi="Arial" w:cs="Arial"/>
                <w:bCs/>
              </w:rPr>
              <w:t>Onderaannemer</w:t>
            </w:r>
          </w:p>
          <w:p w14:paraId="698A3136" w14:textId="77777777" w:rsidR="00BD532D" w:rsidRPr="00C7061F" w:rsidRDefault="00BD532D" w:rsidP="006F7FD3">
            <w:pPr>
              <w:spacing w:line="276" w:lineRule="auto"/>
              <w:rPr>
                <w:rFonts w:ascii="Arial" w:eastAsia="Arial Unicode MS" w:hAnsi="Arial" w:cs="Arial"/>
                <w:bCs/>
              </w:rPr>
            </w:pPr>
          </w:p>
          <w:p w14:paraId="758ECB6A" w14:textId="77777777" w:rsidR="00BD532D" w:rsidRPr="00C7061F" w:rsidRDefault="00BD532D" w:rsidP="006F7FD3">
            <w:pPr>
              <w:spacing w:line="276" w:lineRule="auto"/>
              <w:rPr>
                <w:rFonts w:ascii="Arial" w:eastAsia="Arial Unicode MS" w:hAnsi="Arial" w:cs="Arial"/>
                <w:bCs/>
              </w:rPr>
            </w:pPr>
          </w:p>
          <w:p w14:paraId="021EA9CE" w14:textId="77777777" w:rsidR="00BD532D" w:rsidRPr="00C7061F" w:rsidRDefault="00BD532D" w:rsidP="006F7FD3">
            <w:pPr>
              <w:spacing w:line="276" w:lineRule="auto"/>
              <w:rPr>
                <w:rFonts w:ascii="Arial" w:eastAsia="Arial Unicode MS" w:hAnsi="Arial" w:cs="Arial"/>
                <w:bCs/>
              </w:rPr>
            </w:pPr>
            <w:r w:rsidRPr="00C7061F">
              <w:rPr>
                <w:rFonts w:ascii="Arial" w:eastAsia="Arial Unicode MS" w:hAnsi="Arial" w:cs="Arial"/>
                <w:bCs/>
              </w:rPr>
              <w:t>Omschrijving werkzaamheden:</w:t>
            </w:r>
          </w:p>
        </w:tc>
      </w:tr>
      <w:tr w:rsidR="00BD532D" w:rsidRPr="00C7061F" w14:paraId="22C31282" w14:textId="77777777" w:rsidTr="006F7FD3">
        <w:tc>
          <w:tcPr>
            <w:tcW w:w="4106" w:type="dxa"/>
          </w:tcPr>
          <w:p w14:paraId="57C66ED6" w14:textId="77777777" w:rsidR="00BD532D" w:rsidRPr="00C7061F" w:rsidRDefault="00BD532D" w:rsidP="006F7FD3">
            <w:pPr>
              <w:spacing w:line="276" w:lineRule="auto"/>
              <w:rPr>
                <w:rFonts w:ascii="Arial" w:eastAsia="Arial Unicode MS" w:hAnsi="Arial" w:cs="Arial"/>
                <w:b/>
              </w:rPr>
            </w:pPr>
            <w:r w:rsidRPr="00C7061F">
              <w:rPr>
                <w:rFonts w:ascii="Arial" w:eastAsia="Arial Unicode MS" w:hAnsi="Arial" w:cs="Arial"/>
                <w:bCs/>
              </w:rPr>
              <w:t xml:space="preserve">omvang van de referentieopdracht </w:t>
            </w:r>
          </w:p>
        </w:tc>
        <w:tc>
          <w:tcPr>
            <w:tcW w:w="5182" w:type="dxa"/>
          </w:tcPr>
          <w:p w14:paraId="7296EB05" w14:textId="77777777" w:rsidR="00BD532D" w:rsidRPr="00C7061F" w:rsidRDefault="00BD532D" w:rsidP="006F7FD3">
            <w:pPr>
              <w:spacing w:line="276" w:lineRule="auto"/>
              <w:rPr>
                <w:rFonts w:ascii="Arial" w:eastAsia="Arial Unicode MS" w:hAnsi="Arial" w:cs="Arial"/>
              </w:rPr>
            </w:pPr>
            <w:r w:rsidRPr="00C7061F">
              <w:rPr>
                <w:rFonts w:ascii="Arial" w:eastAsia="Arial Unicode MS" w:hAnsi="Arial" w:cs="Arial"/>
              </w:rPr>
              <w:t>€</w:t>
            </w:r>
          </w:p>
        </w:tc>
      </w:tr>
      <w:tr w:rsidR="00BD532D" w:rsidRPr="00C7061F" w14:paraId="7CBA850E" w14:textId="77777777" w:rsidTr="006F7FD3">
        <w:tc>
          <w:tcPr>
            <w:tcW w:w="9288" w:type="dxa"/>
            <w:gridSpan w:val="2"/>
          </w:tcPr>
          <w:p w14:paraId="30A9CA16" w14:textId="77777777" w:rsidR="00BD532D" w:rsidRPr="00C7061F" w:rsidRDefault="00BD532D" w:rsidP="006F7FD3">
            <w:pPr>
              <w:spacing w:line="276" w:lineRule="auto"/>
              <w:rPr>
                <w:rFonts w:ascii="Arial" w:eastAsia="Arial Unicode MS" w:hAnsi="Arial" w:cs="Arial"/>
              </w:rPr>
            </w:pPr>
            <w:r w:rsidRPr="00C7061F">
              <w:rPr>
                <w:rFonts w:ascii="Arial" w:hAnsi="Arial" w:cs="Arial"/>
              </w:rPr>
              <w:br w:type="page"/>
              <w:t xml:space="preserve">Omschrijf </w:t>
            </w:r>
            <w:r w:rsidRPr="00C7061F">
              <w:rPr>
                <w:rFonts w:ascii="Arial" w:eastAsia="Arial Unicode MS" w:hAnsi="Arial" w:cs="Arial"/>
              </w:rPr>
              <w:t>de uitgevoerde werkzaamheden onder het referentieproject zodanig dat voor Aanbestedende dienst aantoonbaar is en ondubbelzinnig blijkt dat aan de gestelde kerncompetentie is voldaan:</w:t>
            </w:r>
          </w:p>
        </w:tc>
      </w:tr>
      <w:tr w:rsidR="00BD532D" w:rsidRPr="00C7061F" w14:paraId="66305E1C" w14:textId="77777777" w:rsidTr="006F7FD3">
        <w:tc>
          <w:tcPr>
            <w:tcW w:w="9288" w:type="dxa"/>
            <w:gridSpan w:val="2"/>
          </w:tcPr>
          <w:p w14:paraId="1A8F6CD7" w14:textId="77777777" w:rsidR="00BD532D" w:rsidRPr="00C7061F" w:rsidRDefault="00BD532D" w:rsidP="006F7FD3">
            <w:pPr>
              <w:spacing w:line="276" w:lineRule="auto"/>
              <w:rPr>
                <w:rFonts w:ascii="Arial" w:eastAsia="Arial Unicode MS" w:hAnsi="Arial" w:cs="Arial"/>
              </w:rPr>
            </w:pPr>
          </w:p>
          <w:p w14:paraId="0B4F263C" w14:textId="77777777" w:rsidR="00BD532D" w:rsidRPr="00C7061F" w:rsidRDefault="00BD532D" w:rsidP="006F7FD3">
            <w:pPr>
              <w:spacing w:line="276" w:lineRule="auto"/>
              <w:rPr>
                <w:rFonts w:ascii="Arial" w:eastAsia="Arial Unicode MS" w:hAnsi="Arial" w:cs="Arial"/>
              </w:rPr>
            </w:pPr>
          </w:p>
          <w:p w14:paraId="767A9320" w14:textId="77777777" w:rsidR="00BD532D" w:rsidRPr="00C7061F" w:rsidRDefault="00BD532D" w:rsidP="006F7FD3">
            <w:pPr>
              <w:spacing w:line="276" w:lineRule="auto"/>
              <w:rPr>
                <w:rFonts w:ascii="Arial" w:eastAsia="Arial Unicode MS" w:hAnsi="Arial" w:cs="Arial"/>
              </w:rPr>
            </w:pPr>
          </w:p>
          <w:p w14:paraId="576B2FD4" w14:textId="77777777" w:rsidR="00BD532D" w:rsidRPr="00C7061F" w:rsidRDefault="00BD532D" w:rsidP="006F7FD3">
            <w:pPr>
              <w:spacing w:line="276" w:lineRule="auto"/>
              <w:rPr>
                <w:rFonts w:ascii="Arial" w:eastAsia="Arial Unicode MS" w:hAnsi="Arial" w:cs="Arial"/>
              </w:rPr>
            </w:pPr>
          </w:p>
          <w:p w14:paraId="4616C5EF" w14:textId="77777777" w:rsidR="00BD532D" w:rsidRPr="00C7061F" w:rsidRDefault="00BD532D" w:rsidP="006F7FD3">
            <w:pPr>
              <w:spacing w:line="276" w:lineRule="auto"/>
              <w:rPr>
                <w:rFonts w:ascii="Arial" w:eastAsia="Arial Unicode MS" w:hAnsi="Arial" w:cs="Arial"/>
              </w:rPr>
            </w:pPr>
          </w:p>
          <w:p w14:paraId="72B44D91" w14:textId="77777777" w:rsidR="00BD532D" w:rsidRPr="00C7061F" w:rsidRDefault="00BD532D" w:rsidP="006F7FD3">
            <w:pPr>
              <w:spacing w:line="276" w:lineRule="auto"/>
              <w:rPr>
                <w:rFonts w:ascii="Arial" w:eastAsia="Arial Unicode MS" w:hAnsi="Arial" w:cs="Arial"/>
              </w:rPr>
            </w:pPr>
          </w:p>
          <w:p w14:paraId="0A10BB86" w14:textId="77777777" w:rsidR="00BD532D" w:rsidRPr="00C7061F" w:rsidRDefault="00BD532D" w:rsidP="006F7FD3">
            <w:pPr>
              <w:spacing w:line="276" w:lineRule="auto"/>
              <w:rPr>
                <w:rFonts w:ascii="Arial" w:eastAsia="Arial Unicode MS" w:hAnsi="Arial" w:cs="Arial"/>
              </w:rPr>
            </w:pPr>
          </w:p>
          <w:p w14:paraId="3EF6C34B" w14:textId="77777777" w:rsidR="00BD532D" w:rsidRPr="00C7061F" w:rsidRDefault="00BD532D" w:rsidP="006F7FD3">
            <w:pPr>
              <w:spacing w:line="276" w:lineRule="auto"/>
              <w:rPr>
                <w:rFonts w:ascii="Arial" w:eastAsia="Arial Unicode MS" w:hAnsi="Arial" w:cs="Arial"/>
              </w:rPr>
            </w:pPr>
          </w:p>
          <w:p w14:paraId="1BAEF641" w14:textId="77777777" w:rsidR="00BD532D" w:rsidRPr="00C7061F" w:rsidRDefault="00BD532D" w:rsidP="006F7FD3">
            <w:pPr>
              <w:spacing w:line="276" w:lineRule="auto"/>
              <w:rPr>
                <w:rFonts w:ascii="Arial" w:eastAsia="Arial Unicode MS" w:hAnsi="Arial" w:cs="Arial"/>
              </w:rPr>
            </w:pPr>
          </w:p>
          <w:p w14:paraId="2229E592" w14:textId="77777777" w:rsidR="00BD532D" w:rsidRPr="00C7061F" w:rsidRDefault="00BD532D" w:rsidP="006F7FD3">
            <w:pPr>
              <w:spacing w:line="276" w:lineRule="auto"/>
              <w:rPr>
                <w:rFonts w:ascii="Arial" w:eastAsia="Arial Unicode MS" w:hAnsi="Arial" w:cs="Arial"/>
              </w:rPr>
            </w:pPr>
          </w:p>
          <w:p w14:paraId="3C58D03B" w14:textId="77777777" w:rsidR="00BD532D" w:rsidRPr="00C7061F" w:rsidRDefault="00BD532D" w:rsidP="006F7FD3">
            <w:pPr>
              <w:spacing w:line="276" w:lineRule="auto"/>
              <w:rPr>
                <w:rFonts w:ascii="Arial" w:eastAsia="Arial Unicode MS" w:hAnsi="Arial" w:cs="Arial"/>
              </w:rPr>
            </w:pPr>
          </w:p>
          <w:p w14:paraId="36393822" w14:textId="77777777" w:rsidR="00BD532D" w:rsidRPr="00C7061F" w:rsidRDefault="00BD532D" w:rsidP="006F7FD3">
            <w:pPr>
              <w:spacing w:line="276" w:lineRule="auto"/>
              <w:rPr>
                <w:rFonts w:ascii="Arial" w:eastAsia="Arial Unicode MS" w:hAnsi="Arial" w:cs="Arial"/>
              </w:rPr>
            </w:pPr>
          </w:p>
          <w:p w14:paraId="4C2B3BE1" w14:textId="77777777" w:rsidR="00BD532D" w:rsidRPr="00C7061F" w:rsidRDefault="00BD532D" w:rsidP="006F7FD3">
            <w:pPr>
              <w:spacing w:line="276" w:lineRule="auto"/>
              <w:rPr>
                <w:rFonts w:ascii="Arial" w:eastAsia="Arial Unicode MS" w:hAnsi="Arial" w:cs="Arial"/>
              </w:rPr>
            </w:pPr>
          </w:p>
          <w:p w14:paraId="31A5042D" w14:textId="77777777" w:rsidR="00BD532D" w:rsidRPr="00C7061F" w:rsidRDefault="00BD532D" w:rsidP="006F7FD3">
            <w:pPr>
              <w:spacing w:line="276" w:lineRule="auto"/>
              <w:rPr>
                <w:rFonts w:ascii="Arial" w:eastAsia="Arial Unicode MS" w:hAnsi="Arial" w:cs="Arial"/>
              </w:rPr>
            </w:pPr>
          </w:p>
          <w:p w14:paraId="229DF93B" w14:textId="77777777" w:rsidR="00BD532D" w:rsidRPr="00C7061F" w:rsidRDefault="00BD532D" w:rsidP="006F7FD3">
            <w:pPr>
              <w:spacing w:line="276" w:lineRule="auto"/>
              <w:rPr>
                <w:rFonts w:ascii="Arial" w:eastAsia="Arial Unicode MS" w:hAnsi="Arial" w:cs="Arial"/>
              </w:rPr>
            </w:pPr>
          </w:p>
          <w:p w14:paraId="216F1FD5" w14:textId="77777777" w:rsidR="00BD532D" w:rsidRPr="00C7061F" w:rsidRDefault="00BD532D" w:rsidP="006F7FD3">
            <w:pPr>
              <w:spacing w:line="276" w:lineRule="auto"/>
              <w:rPr>
                <w:rFonts w:ascii="Arial" w:eastAsia="Arial Unicode MS" w:hAnsi="Arial" w:cs="Arial"/>
              </w:rPr>
            </w:pPr>
          </w:p>
          <w:p w14:paraId="3F24E839" w14:textId="77777777" w:rsidR="00BD532D" w:rsidRPr="00C7061F" w:rsidRDefault="00BD532D" w:rsidP="006F7FD3">
            <w:pPr>
              <w:spacing w:line="276" w:lineRule="auto"/>
              <w:rPr>
                <w:rFonts w:ascii="Arial" w:eastAsia="Arial Unicode MS" w:hAnsi="Arial" w:cs="Arial"/>
              </w:rPr>
            </w:pPr>
          </w:p>
          <w:p w14:paraId="05EDB53E" w14:textId="77777777" w:rsidR="00BD532D" w:rsidRPr="00C7061F" w:rsidRDefault="00BD532D" w:rsidP="006F7FD3">
            <w:pPr>
              <w:spacing w:line="276" w:lineRule="auto"/>
              <w:rPr>
                <w:rFonts w:ascii="Arial" w:eastAsia="Arial Unicode MS" w:hAnsi="Arial" w:cs="Arial"/>
              </w:rPr>
            </w:pPr>
          </w:p>
          <w:p w14:paraId="0B4EB988" w14:textId="77777777" w:rsidR="00BD532D" w:rsidRPr="00C7061F" w:rsidRDefault="00BD532D" w:rsidP="006F7FD3">
            <w:pPr>
              <w:spacing w:line="276" w:lineRule="auto"/>
              <w:rPr>
                <w:rFonts w:ascii="Arial" w:eastAsia="Arial Unicode MS" w:hAnsi="Arial" w:cs="Arial"/>
              </w:rPr>
            </w:pPr>
          </w:p>
        </w:tc>
      </w:tr>
    </w:tbl>
    <w:p w14:paraId="64247693" w14:textId="77777777" w:rsidR="00BD532D" w:rsidRDefault="00BD532D">
      <w:pPr>
        <w:rPr>
          <w:rFonts w:ascii="Trebuchet MS" w:hAnsi="Trebuchet MS" w:cstheme="minorHAnsi"/>
          <w:sz w:val="20"/>
          <w:szCs w:val="20"/>
        </w:rPr>
      </w:pPr>
    </w:p>
    <w:p w14:paraId="158A4239" w14:textId="0699D3C4" w:rsidR="00BD532D" w:rsidRDefault="00BD532D">
      <w:pPr>
        <w:rPr>
          <w:rFonts w:ascii="Trebuchet MS" w:hAnsi="Trebuchet MS" w:cstheme="minorHAnsi"/>
          <w:sz w:val="20"/>
          <w:szCs w:val="20"/>
        </w:rPr>
      </w:pPr>
      <w:r>
        <w:rPr>
          <w:rFonts w:ascii="Trebuchet MS" w:hAnsi="Trebuchet MS" w:cstheme="minorHAnsi"/>
          <w:sz w:val="20"/>
          <w:szCs w:val="20"/>
        </w:rPr>
        <w:br w:type="page"/>
      </w:r>
    </w:p>
    <w:p w14:paraId="0B9ECA6B" w14:textId="77777777" w:rsidR="00BD532D" w:rsidRPr="00BD532D" w:rsidRDefault="00BD532D" w:rsidP="00BD532D">
      <w:pPr>
        <w:spacing w:line="276" w:lineRule="auto"/>
        <w:jc w:val="both"/>
        <w:rPr>
          <w:rFonts w:ascii="Arial" w:hAnsi="Arial" w:cs="Arial"/>
          <w:b/>
          <w:sz w:val="20"/>
          <w:szCs w:val="20"/>
        </w:rPr>
      </w:pPr>
      <w:r w:rsidRPr="00BD532D">
        <w:rPr>
          <w:rFonts w:ascii="Arial" w:hAnsi="Arial" w:cs="Arial"/>
          <w:b/>
          <w:sz w:val="20"/>
          <w:szCs w:val="20"/>
        </w:rPr>
        <w:lastRenderedPageBreak/>
        <w:t>REFERENTIE KERNCOMPETENTIE 3</w:t>
      </w:r>
    </w:p>
    <w:p w14:paraId="65C81F78" w14:textId="77777777" w:rsidR="00BD532D" w:rsidRPr="00C7061F" w:rsidRDefault="00BD532D" w:rsidP="00BD532D">
      <w:pPr>
        <w:spacing w:line="276" w:lineRule="auto"/>
        <w:jc w:val="both"/>
        <w:rPr>
          <w:rFonts w:ascii="Arial" w:hAnsi="Arial" w:cs="Arial"/>
          <w:sz w:val="20"/>
          <w:szCs w:val="20"/>
        </w:rPr>
      </w:pPr>
      <w:r w:rsidRPr="00C7061F">
        <w:rPr>
          <w:rFonts w:ascii="Arial" w:hAnsi="Arial" w:cs="Arial"/>
          <w:sz w:val="20"/>
          <w:szCs w:val="20"/>
        </w:rPr>
        <w:t>Inschrijver dient per kerncompetentie een referentie te overleggen en de inhoud van de referentieopdracht te beschrijven met behulp van het standaardformulier dat hieronder is gegeven. Inschrijver dient een beschrijving te overleggen van de werkzaamheden die in opdracht van de referent zijn verricht. Uit die beschrijving dient ondubbelzinnig te blijken dat het om (een) referentie(s) gaat die voldoet aan de geformuleerde kerncompetentie(s) en daarbij opgenomen vereisten.</w:t>
      </w:r>
    </w:p>
    <w:p w14:paraId="496C2C10" w14:textId="77777777" w:rsidR="00BD532D" w:rsidRPr="00C7061F" w:rsidRDefault="00BD532D" w:rsidP="00BD532D">
      <w:pPr>
        <w:spacing w:line="276" w:lineRule="auto"/>
        <w:jc w:val="both"/>
        <w:rPr>
          <w:rFonts w:ascii="Arial" w:hAnsi="Arial" w:cs="Arial"/>
          <w:sz w:val="20"/>
          <w:szCs w:val="20"/>
        </w:rPr>
      </w:pPr>
      <w:r w:rsidRPr="00C7061F">
        <w:rPr>
          <w:rFonts w:ascii="Arial" w:hAnsi="Arial" w:cs="Arial"/>
          <w:sz w:val="20"/>
          <w:szCs w:val="20"/>
        </w:rPr>
        <w:t>Met betrekking tot de door Inschrijver opgegeven referentie, gelden de volgende voorwaarden:</w:t>
      </w:r>
    </w:p>
    <w:p w14:paraId="55E34A1D" w14:textId="77777777" w:rsidR="00BD532D" w:rsidRPr="00C7061F" w:rsidRDefault="00BD532D" w:rsidP="00BD532D">
      <w:pPr>
        <w:pStyle w:val="Lijstalinea"/>
        <w:numPr>
          <w:ilvl w:val="0"/>
          <w:numId w:val="1"/>
        </w:numPr>
        <w:spacing w:line="276" w:lineRule="auto"/>
        <w:jc w:val="both"/>
        <w:rPr>
          <w:rFonts w:ascii="Arial" w:hAnsi="Arial" w:cs="Arial"/>
          <w:sz w:val="20"/>
          <w:szCs w:val="20"/>
        </w:rPr>
      </w:pPr>
      <w:r w:rsidRPr="00C7061F">
        <w:rPr>
          <w:rFonts w:ascii="Arial" w:hAnsi="Arial" w:cs="Arial"/>
          <w:sz w:val="20"/>
          <w:szCs w:val="20"/>
        </w:rPr>
        <w:t xml:space="preserve">Uit de referentie blijkt aantoonbaar en ondubbelzinnig dat de referentie volledig voldoet aan de gevraagde kerncompetentie; </w:t>
      </w:r>
    </w:p>
    <w:p w14:paraId="0B9F0E62" w14:textId="77777777" w:rsidR="00BD532D" w:rsidRPr="00C7061F" w:rsidRDefault="00BD532D" w:rsidP="00BD532D">
      <w:pPr>
        <w:pStyle w:val="Lijstalinea"/>
        <w:numPr>
          <w:ilvl w:val="0"/>
          <w:numId w:val="1"/>
        </w:numPr>
        <w:spacing w:line="276" w:lineRule="auto"/>
        <w:jc w:val="both"/>
        <w:rPr>
          <w:rFonts w:ascii="Arial" w:hAnsi="Arial" w:cs="Arial"/>
          <w:sz w:val="20"/>
          <w:szCs w:val="20"/>
        </w:rPr>
      </w:pPr>
      <w:r w:rsidRPr="00C7061F">
        <w:rPr>
          <w:rFonts w:ascii="Arial" w:hAnsi="Arial" w:cs="Arial"/>
          <w:sz w:val="20"/>
          <w:szCs w:val="20"/>
        </w:rPr>
        <w:t>De referentieopdracht dient door Inschrijver op een vakkundige wijze uitgevoerd en opgeleverd te zijn;</w:t>
      </w:r>
    </w:p>
    <w:p w14:paraId="6FF782E4" w14:textId="77777777" w:rsidR="00BD532D" w:rsidRPr="00C7061F" w:rsidRDefault="00BD532D" w:rsidP="00BD532D">
      <w:pPr>
        <w:pStyle w:val="Lijstalinea"/>
        <w:numPr>
          <w:ilvl w:val="0"/>
          <w:numId w:val="1"/>
        </w:numPr>
        <w:spacing w:line="276" w:lineRule="auto"/>
        <w:jc w:val="both"/>
        <w:rPr>
          <w:rFonts w:ascii="Arial" w:hAnsi="Arial" w:cs="Arial"/>
          <w:sz w:val="20"/>
          <w:szCs w:val="20"/>
        </w:rPr>
      </w:pPr>
      <w:r w:rsidRPr="00C7061F">
        <w:rPr>
          <w:rFonts w:ascii="Arial" w:hAnsi="Arial" w:cs="Arial"/>
          <w:sz w:val="20"/>
          <w:szCs w:val="20"/>
        </w:rPr>
        <w:t>Oplevering van de referentieopdracht mag niet langer dan drie jaar geleden zijn, gerekend vanaf het moment van Inschrijving op deze aanbesteding;</w:t>
      </w:r>
    </w:p>
    <w:p w14:paraId="05655500" w14:textId="77777777" w:rsidR="00BD532D" w:rsidRPr="00C7061F" w:rsidRDefault="00BD532D" w:rsidP="00BD532D">
      <w:pPr>
        <w:pStyle w:val="Lijstalinea"/>
        <w:numPr>
          <w:ilvl w:val="0"/>
          <w:numId w:val="1"/>
        </w:numPr>
        <w:spacing w:line="276" w:lineRule="auto"/>
        <w:jc w:val="both"/>
        <w:rPr>
          <w:rFonts w:ascii="Arial" w:hAnsi="Arial" w:cs="Arial"/>
          <w:sz w:val="20"/>
          <w:szCs w:val="20"/>
        </w:rPr>
      </w:pPr>
      <w:r w:rsidRPr="00C7061F">
        <w:rPr>
          <w:rFonts w:ascii="Arial" w:hAnsi="Arial" w:cs="Arial"/>
          <w:sz w:val="20"/>
          <w:szCs w:val="20"/>
        </w:rPr>
        <w:t>Per kerncompetentie mag slechts één referentie worden aangeleverd. Het is echter toegestaan om met één referentie aan meerdere kerncompetenties te voldoen, mits de gevraagde ervaring daaruit helder en ondubbelzinnig blijkt;</w:t>
      </w:r>
    </w:p>
    <w:p w14:paraId="1B7A9155" w14:textId="77777777" w:rsidR="00BD532D" w:rsidRPr="00C7061F" w:rsidRDefault="00BD532D" w:rsidP="00BD532D">
      <w:pPr>
        <w:pStyle w:val="Lijstalinea"/>
        <w:numPr>
          <w:ilvl w:val="0"/>
          <w:numId w:val="1"/>
        </w:numPr>
        <w:spacing w:line="276" w:lineRule="auto"/>
        <w:jc w:val="both"/>
        <w:rPr>
          <w:rFonts w:ascii="Arial" w:hAnsi="Arial" w:cs="Arial"/>
          <w:sz w:val="20"/>
          <w:szCs w:val="20"/>
        </w:rPr>
      </w:pPr>
      <w:r w:rsidRPr="00C7061F">
        <w:rPr>
          <w:rFonts w:ascii="Arial" w:eastAsia="Arial Unicode MS" w:hAnsi="Arial" w:cs="Arial"/>
          <w:sz w:val="20"/>
          <w:szCs w:val="20"/>
        </w:rPr>
        <w:t xml:space="preserve">Inschrijver gaat ermee akkoord dat de Aanbestedende dienst, of daartoe door hen aangewezen derden, direct, zonder tussenkomst van de Inschrijver, contact kan opnemen met de opgegeven referent. </w:t>
      </w:r>
    </w:p>
    <w:p w14:paraId="4826236C" w14:textId="77777777" w:rsidR="00BD532D" w:rsidRPr="00C7061F" w:rsidRDefault="00BD532D" w:rsidP="00BD532D">
      <w:pPr>
        <w:pStyle w:val="Lijstalinea"/>
        <w:numPr>
          <w:ilvl w:val="0"/>
          <w:numId w:val="1"/>
        </w:numPr>
        <w:spacing w:line="276" w:lineRule="auto"/>
        <w:jc w:val="both"/>
        <w:rPr>
          <w:rFonts w:ascii="Arial" w:hAnsi="Arial" w:cs="Arial"/>
          <w:sz w:val="20"/>
          <w:szCs w:val="20"/>
        </w:rPr>
      </w:pPr>
      <w:r w:rsidRPr="00C7061F">
        <w:rPr>
          <w:rFonts w:ascii="Arial" w:eastAsia="Arial Unicode MS" w:hAnsi="Arial" w:cs="Arial"/>
          <w:sz w:val="20"/>
          <w:szCs w:val="20"/>
        </w:rPr>
        <w:t xml:space="preserve">Met de contactpersoon van referent kan contact worden opgenomen, indien Aanbestedende dienst de juistheid van de referentieopdracht wil toetsen. </w:t>
      </w:r>
    </w:p>
    <w:p w14:paraId="7A29D340" w14:textId="77777777" w:rsidR="00BD532D" w:rsidRPr="00C7061F" w:rsidRDefault="00BD532D" w:rsidP="00BD532D">
      <w:pPr>
        <w:spacing w:line="276" w:lineRule="auto"/>
        <w:jc w:val="both"/>
        <w:rPr>
          <w:rFonts w:ascii="Arial" w:hAnsi="Arial" w:cs="Arial"/>
          <w:sz w:val="20"/>
          <w:szCs w:val="20"/>
        </w:rPr>
      </w:pPr>
    </w:p>
    <w:tbl>
      <w:tblPr>
        <w:tblStyle w:val="Tabelraster"/>
        <w:tblW w:w="9205" w:type="dxa"/>
        <w:tblLook w:val="04A0" w:firstRow="1" w:lastRow="0" w:firstColumn="1" w:lastColumn="0" w:noHBand="0" w:noVBand="1"/>
      </w:tblPr>
      <w:tblGrid>
        <w:gridCol w:w="3299"/>
        <w:gridCol w:w="5906"/>
      </w:tblGrid>
      <w:tr w:rsidR="00BD532D" w:rsidRPr="00C7061F" w14:paraId="6BD6430C" w14:textId="77777777" w:rsidTr="006F7FD3">
        <w:trPr>
          <w:trHeight w:val="1394"/>
        </w:trPr>
        <w:tc>
          <w:tcPr>
            <w:tcW w:w="3299" w:type="dxa"/>
          </w:tcPr>
          <w:p w14:paraId="070146F5" w14:textId="77777777" w:rsidR="00BD532D" w:rsidRPr="00C7061F" w:rsidRDefault="00BD532D" w:rsidP="006F7FD3">
            <w:pPr>
              <w:spacing w:line="276" w:lineRule="auto"/>
              <w:jc w:val="both"/>
              <w:rPr>
                <w:rFonts w:ascii="Arial" w:hAnsi="Arial" w:cs="Arial"/>
              </w:rPr>
            </w:pPr>
            <w:r w:rsidRPr="00C7061F">
              <w:rPr>
                <w:rFonts w:ascii="Arial" w:hAnsi="Arial" w:cs="Arial"/>
              </w:rPr>
              <w:t xml:space="preserve">Kerncompetentie </w:t>
            </w:r>
            <w:r>
              <w:rPr>
                <w:rFonts w:ascii="Arial" w:hAnsi="Arial" w:cs="Arial"/>
              </w:rPr>
              <w:t>3</w:t>
            </w:r>
          </w:p>
        </w:tc>
        <w:tc>
          <w:tcPr>
            <w:tcW w:w="5906" w:type="dxa"/>
          </w:tcPr>
          <w:p w14:paraId="79F5F573" w14:textId="65AC284D" w:rsidR="00BD532D" w:rsidRPr="00C7061F" w:rsidRDefault="00BD532D" w:rsidP="006F7FD3">
            <w:pPr>
              <w:spacing w:line="276" w:lineRule="auto"/>
              <w:jc w:val="both"/>
              <w:rPr>
                <w:rFonts w:ascii="Arial" w:hAnsi="Arial" w:cs="Arial"/>
              </w:rPr>
            </w:pPr>
            <w:r w:rsidRPr="00BD532D">
              <w:rPr>
                <w:rFonts w:ascii="Arial" w:eastAsia="Arial Unicode MS" w:hAnsi="Arial" w:cs="Arial"/>
                <w:lang w:eastAsia="en-US"/>
              </w:rPr>
              <w:t>Ervaring met het beheren van het digitale administratieve proces ten aanzien van inhuur, van aanvraag tot facturering.</w:t>
            </w:r>
          </w:p>
        </w:tc>
      </w:tr>
    </w:tbl>
    <w:p w14:paraId="15D71062" w14:textId="77777777" w:rsidR="00BD532D" w:rsidRPr="00C7061F" w:rsidRDefault="00BD532D" w:rsidP="00BD532D">
      <w:pPr>
        <w:spacing w:line="276" w:lineRule="auto"/>
        <w:rPr>
          <w:rFonts w:ascii="Arial" w:hAnsi="Arial" w:cs="Arial"/>
          <w:b/>
          <w:bCs/>
          <w:sz w:val="20"/>
          <w:szCs w:val="20"/>
        </w:rPr>
      </w:pPr>
    </w:p>
    <w:tbl>
      <w:tblPr>
        <w:tblStyle w:val="Tabelraster"/>
        <w:tblW w:w="9288" w:type="dxa"/>
        <w:tblLook w:val="01E0" w:firstRow="1" w:lastRow="1" w:firstColumn="1" w:lastColumn="1" w:noHBand="0" w:noVBand="0"/>
      </w:tblPr>
      <w:tblGrid>
        <w:gridCol w:w="4106"/>
        <w:gridCol w:w="5182"/>
      </w:tblGrid>
      <w:tr w:rsidR="00BD532D" w:rsidRPr="00C7061F" w14:paraId="6309C4CC" w14:textId="77777777" w:rsidTr="006F7FD3">
        <w:tc>
          <w:tcPr>
            <w:tcW w:w="9288" w:type="dxa"/>
            <w:gridSpan w:val="2"/>
            <w:shd w:val="clear" w:color="auto" w:fill="B3B3B3"/>
          </w:tcPr>
          <w:p w14:paraId="769C3E2A" w14:textId="77777777" w:rsidR="00BD532D" w:rsidRPr="00C7061F" w:rsidRDefault="00BD532D" w:rsidP="006F7FD3">
            <w:pPr>
              <w:spacing w:line="276" w:lineRule="auto"/>
              <w:rPr>
                <w:rFonts w:ascii="Arial" w:eastAsia="Arial Unicode MS" w:hAnsi="Arial" w:cs="Arial"/>
              </w:rPr>
            </w:pPr>
            <w:r w:rsidRPr="00C7061F">
              <w:rPr>
                <w:rFonts w:ascii="Arial" w:eastAsia="Arial Unicode MS" w:hAnsi="Arial" w:cs="Arial"/>
                <w:b/>
              </w:rPr>
              <w:t>Gegevens Inschrijver</w:t>
            </w:r>
          </w:p>
        </w:tc>
      </w:tr>
      <w:tr w:rsidR="00BD532D" w:rsidRPr="00C7061F" w14:paraId="4C70646B" w14:textId="77777777" w:rsidTr="006F7FD3">
        <w:tc>
          <w:tcPr>
            <w:tcW w:w="4106" w:type="dxa"/>
          </w:tcPr>
          <w:p w14:paraId="08CFA38C" w14:textId="77777777" w:rsidR="00BD532D" w:rsidRPr="00C7061F" w:rsidRDefault="00BD532D" w:rsidP="006F7FD3">
            <w:pPr>
              <w:spacing w:line="276" w:lineRule="auto"/>
              <w:rPr>
                <w:rFonts w:ascii="Arial" w:eastAsia="Arial Unicode MS" w:hAnsi="Arial" w:cs="Arial"/>
              </w:rPr>
            </w:pPr>
            <w:r w:rsidRPr="00C7061F">
              <w:rPr>
                <w:rFonts w:ascii="Arial" w:eastAsia="Arial Unicode MS" w:hAnsi="Arial" w:cs="Arial"/>
              </w:rPr>
              <w:t>Naam Inschrijver:</w:t>
            </w:r>
          </w:p>
        </w:tc>
        <w:tc>
          <w:tcPr>
            <w:tcW w:w="5182" w:type="dxa"/>
          </w:tcPr>
          <w:p w14:paraId="20C1F8BE" w14:textId="77777777" w:rsidR="00BD532D" w:rsidRPr="00C7061F" w:rsidRDefault="00BD532D" w:rsidP="006F7FD3">
            <w:pPr>
              <w:spacing w:line="276" w:lineRule="auto"/>
              <w:rPr>
                <w:rFonts w:ascii="Arial" w:eastAsia="Arial Unicode MS" w:hAnsi="Arial" w:cs="Arial"/>
              </w:rPr>
            </w:pPr>
          </w:p>
        </w:tc>
      </w:tr>
      <w:tr w:rsidR="00BD532D" w:rsidRPr="00C7061F" w14:paraId="59390ACC" w14:textId="77777777" w:rsidTr="006F7FD3">
        <w:tc>
          <w:tcPr>
            <w:tcW w:w="9288" w:type="dxa"/>
            <w:gridSpan w:val="2"/>
            <w:shd w:val="clear" w:color="auto" w:fill="B3B3B3"/>
          </w:tcPr>
          <w:p w14:paraId="0EC93D15" w14:textId="77777777" w:rsidR="00BD532D" w:rsidRPr="00C7061F" w:rsidRDefault="00BD532D" w:rsidP="006F7FD3">
            <w:pPr>
              <w:spacing w:line="276" w:lineRule="auto"/>
              <w:rPr>
                <w:rFonts w:ascii="Arial" w:eastAsia="Arial Unicode MS" w:hAnsi="Arial" w:cs="Arial"/>
              </w:rPr>
            </w:pPr>
            <w:r w:rsidRPr="00C7061F">
              <w:rPr>
                <w:rFonts w:ascii="Arial" w:eastAsia="Arial Unicode MS" w:hAnsi="Arial" w:cs="Arial"/>
                <w:b/>
              </w:rPr>
              <w:t xml:space="preserve">Gegevens referent </w:t>
            </w:r>
          </w:p>
        </w:tc>
      </w:tr>
      <w:tr w:rsidR="00BD532D" w:rsidRPr="00C7061F" w14:paraId="1CC4B5BA" w14:textId="77777777" w:rsidTr="006F7FD3">
        <w:tc>
          <w:tcPr>
            <w:tcW w:w="4106" w:type="dxa"/>
          </w:tcPr>
          <w:p w14:paraId="7C60087A" w14:textId="77777777" w:rsidR="00BD532D" w:rsidRPr="00C7061F" w:rsidRDefault="00BD532D" w:rsidP="006F7FD3">
            <w:pPr>
              <w:spacing w:line="276" w:lineRule="auto"/>
              <w:rPr>
                <w:rFonts w:ascii="Arial" w:eastAsia="Arial Unicode MS" w:hAnsi="Arial" w:cs="Arial"/>
              </w:rPr>
            </w:pPr>
            <w:r w:rsidRPr="00C7061F">
              <w:rPr>
                <w:rFonts w:ascii="Arial" w:eastAsia="Arial Unicode MS" w:hAnsi="Arial" w:cs="Arial"/>
              </w:rPr>
              <w:t>Naam referent (organisatie):</w:t>
            </w:r>
          </w:p>
        </w:tc>
        <w:tc>
          <w:tcPr>
            <w:tcW w:w="5182" w:type="dxa"/>
          </w:tcPr>
          <w:p w14:paraId="0B321E65" w14:textId="77777777" w:rsidR="00BD532D" w:rsidRPr="00C7061F" w:rsidRDefault="00BD532D" w:rsidP="006F7FD3">
            <w:pPr>
              <w:spacing w:line="276" w:lineRule="auto"/>
              <w:rPr>
                <w:rFonts w:ascii="Arial" w:eastAsia="Arial Unicode MS" w:hAnsi="Arial" w:cs="Arial"/>
              </w:rPr>
            </w:pPr>
          </w:p>
        </w:tc>
      </w:tr>
      <w:tr w:rsidR="00BD532D" w:rsidRPr="00C7061F" w14:paraId="18D48F01" w14:textId="77777777" w:rsidTr="006F7FD3">
        <w:tc>
          <w:tcPr>
            <w:tcW w:w="4106" w:type="dxa"/>
          </w:tcPr>
          <w:p w14:paraId="417C5A6A" w14:textId="77777777" w:rsidR="00BD532D" w:rsidRPr="00C7061F" w:rsidRDefault="00BD532D" w:rsidP="006F7FD3">
            <w:pPr>
              <w:spacing w:line="276" w:lineRule="auto"/>
              <w:rPr>
                <w:rFonts w:ascii="Arial" w:eastAsia="Arial Unicode MS" w:hAnsi="Arial" w:cs="Arial"/>
              </w:rPr>
            </w:pPr>
            <w:r w:rsidRPr="00C7061F">
              <w:rPr>
                <w:rFonts w:ascii="Arial" w:eastAsia="Arial Unicode MS" w:hAnsi="Arial" w:cs="Arial"/>
              </w:rPr>
              <w:t>Naam contactpersoon referent:</w:t>
            </w:r>
          </w:p>
        </w:tc>
        <w:tc>
          <w:tcPr>
            <w:tcW w:w="5182" w:type="dxa"/>
          </w:tcPr>
          <w:p w14:paraId="5AA5770A" w14:textId="77777777" w:rsidR="00BD532D" w:rsidRPr="00C7061F" w:rsidRDefault="00BD532D" w:rsidP="006F7FD3">
            <w:pPr>
              <w:spacing w:line="276" w:lineRule="auto"/>
              <w:rPr>
                <w:rFonts w:ascii="Arial" w:eastAsia="Arial Unicode MS" w:hAnsi="Arial" w:cs="Arial"/>
              </w:rPr>
            </w:pPr>
          </w:p>
        </w:tc>
      </w:tr>
      <w:tr w:rsidR="00BD532D" w:rsidRPr="00C7061F" w14:paraId="014ACB2A" w14:textId="77777777" w:rsidTr="006F7FD3">
        <w:tc>
          <w:tcPr>
            <w:tcW w:w="4106" w:type="dxa"/>
          </w:tcPr>
          <w:p w14:paraId="2D7EE112" w14:textId="77777777" w:rsidR="00BD532D" w:rsidRPr="00C7061F" w:rsidRDefault="00BD532D" w:rsidP="006F7FD3">
            <w:pPr>
              <w:spacing w:line="276" w:lineRule="auto"/>
              <w:rPr>
                <w:rFonts w:ascii="Arial" w:eastAsia="Arial Unicode MS" w:hAnsi="Arial" w:cs="Arial"/>
              </w:rPr>
            </w:pPr>
            <w:r w:rsidRPr="00C7061F">
              <w:rPr>
                <w:rFonts w:ascii="Arial" w:eastAsia="Arial Unicode MS" w:hAnsi="Arial" w:cs="Arial"/>
              </w:rPr>
              <w:t>Functie contactpersoon:</w:t>
            </w:r>
          </w:p>
        </w:tc>
        <w:tc>
          <w:tcPr>
            <w:tcW w:w="5182" w:type="dxa"/>
          </w:tcPr>
          <w:p w14:paraId="778D42DB" w14:textId="77777777" w:rsidR="00BD532D" w:rsidRPr="00C7061F" w:rsidRDefault="00BD532D" w:rsidP="006F7FD3">
            <w:pPr>
              <w:spacing w:line="276" w:lineRule="auto"/>
              <w:rPr>
                <w:rFonts w:ascii="Arial" w:eastAsia="Arial Unicode MS" w:hAnsi="Arial" w:cs="Arial"/>
              </w:rPr>
            </w:pPr>
          </w:p>
        </w:tc>
      </w:tr>
      <w:tr w:rsidR="00BD532D" w:rsidRPr="00C7061F" w14:paraId="3570822E" w14:textId="77777777" w:rsidTr="006F7FD3">
        <w:tc>
          <w:tcPr>
            <w:tcW w:w="4106" w:type="dxa"/>
          </w:tcPr>
          <w:p w14:paraId="2D60CA9F" w14:textId="77777777" w:rsidR="00BD532D" w:rsidRPr="00C7061F" w:rsidRDefault="00BD532D" w:rsidP="006F7FD3">
            <w:pPr>
              <w:spacing w:line="276" w:lineRule="auto"/>
              <w:rPr>
                <w:rFonts w:ascii="Arial" w:eastAsia="Arial Unicode MS" w:hAnsi="Arial" w:cs="Arial"/>
              </w:rPr>
            </w:pPr>
            <w:r w:rsidRPr="00C7061F">
              <w:rPr>
                <w:rFonts w:ascii="Arial" w:eastAsia="Arial Unicode MS" w:hAnsi="Arial" w:cs="Arial"/>
              </w:rPr>
              <w:t>Telefoonnummer contactpersoon:</w:t>
            </w:r>
          </w:p>
        </w:tc>
        <w:tc>
          <w:tcPr>
            <w:tcW w:w="5182" w:type="dxa"/>
          </w:tcPr>
          <w:p w14:paraId="754A10B9" w14:textId="77777777" w:rsidR="00BD532D" w:rsidRPr="00C7061F" w:rsidRDefault="00BD532D" w:rsidP="006F7FD3">
            <w:pPr>
              <w:spacing w:line="276" w:lineRule="auto"/>
              <w:rPr>
                <w:rFonts w:ascii="Arial" w:eastAsia="Arial Unicode MS" w:hAnsi="Arial" w:cs="Arial"/>
              </w:rPr>
            </w:pPr>
          </w:p>
        </w:tc>
      </w:tr>
      <w:tr w:rsidR="00BD532D" w:rsidRPr="00C7061F" w14:paraId="61735AAC" w14:textId="77777777" w:rsidTr="006F7FD3">
        <w:tc>
          <w:tcPr>
            <w:tcW w:w="9288" w:type="dxa"/>
            <w:gridSpan w:val="2"/>
            <w:shd w:val="clear" w:color="auto" w:fill="B3B3B3"/>
          </w:tcPr>
          <w:p w14:paraId="383EEF69" w14:textId="77777777" w:rsidR="00BD532D" w:rsidRPr="00C7061F" w:rsidRDefault="00BD532D" w:rsidP="006F7FD3">
            <w:pPr>
              <w:spacing w:line="276" w:lineRule="auto"/>
              <w:rPr>
                <w:rFonts w:ascii="Arial" w:eastAsia="Arial Unicode MS" w:hAnsi="Arial" w:cs="Arial"/>
              </w:rPr>
            </w:pPr>
            <w:r w:rsidRPr="00C7061F">
              <w:rPr>
                <w:rFonts w:ascii="Arial" w:eastAsia="Arial Unicode MS" w:hAnsi="Arial" w:cs="Arial"/>
                <w:b/>
              </w:rPr>
              <w:t>Gegevens referentieproject</w:t>
            </w:r>
          </w:p>
        </w:tc>
      </w:tr>
      <w:tr w:rsidR="00BD532D" w:rsidRPr="00C7061F" w14:paraId="493751CB" w14:textId="77777777" w:rsidTr="006F7FD3">
        <w:tc>
          <w:tcPr>
            <w:tcW w:w="4106" w:type="dxa"/>
          </w:tcPr>
          <w:p w14:paraId="216A55EC" w14:textId="77777777" w:rsidR="00BD532D" w:rsidRPr="00C7061F" w:rsidRDefault="00BD532D" w:rsidP="006F7FD3">
            <w:pPr>
              <w:spacing w:line="276" w:lineRule="auto"/>
              <w:rPr>
                <w:rFonts w:ascii="Arial" w:eastAsia="Arial Unicode MS" w:hAnsi="Arial" w:cs="Arial"/>
                <w:bCs/>
              </w:rPr>
            </w:pPr>
            <w:r w:rsidRPr="00C7061F">
              <w:rPr>
                <w:rFonts w:ascii="Arial" w:eastAsia="Arial Unicode MS" w:hAnsi="Arial" w:cs="Arial"/>
                <w:bCs/>
              </w:rPr>
              <w:t>Naam van het project:</w:t>
            </w:r>
          </w:p>
        </w:tc>
        <w:tc>
          <w:tcPr>
            <w:tcW w:w="5182" w:type="dxa"/>
          </w:tcPr>
          <w:p w14:paraId="076F059F" w14:textId="77777777" w:rsidR="00BD532D" w:rsidRPr="00C7061F" w:rsidRDefault="00BD532D" w:rsidP="006F7FD3">
            <w:pPr>
              <w:spacing w:line="276" w:lineRule="auto"/>
              <w:rPr>
                <w:rFonts w:ascii="Arial" w:eastAsia="Arial Unicode MS" w:hAnsi="Arial" w:cs="Arial"/>
                <w:bCs/>
              </w:rPr>
            </w:pPr>
          </w:p>
        </w:tc>
      </w:tr>
      <w:tr w:rsidR="00BD532D" w:rsidRPr="00C7061F" w14:paraId="7BD5AB5A" w14:textId="77777777" w:rsidTr="006F7FD3">
        <w:tc>
          <w:tcPr>
            <w:tcW w:w="4106" w:type="dxa"/>
          </w:tcPr>
          <w:p w14:paraId="6A49B8F4" w14:textId="77777777" w:rsidR="00BD532D" w:rsidRPr="00C7061F" w:rsidRDefault="00BD532D" w:rsidP="006F7FD3">
            <w:pPr>
              <w:spacing w:line="276" w:lineRule="auto"/>
              <w:rPr>
                <w:rFonts w:ascii="Arial" w:eastAsia="Arial Unicode MS" w:hAnsi="Arial" w:cs="Arial"/>
                <w:bCs/>
              </w:rPr>
            </w:pPr>
            <w:r w:rsidRPr="00C7061F">
              <w:rPr>
                <w:rFonts w:ascii="Arial" w:eastAsia="Arial Unicode MS" w:hAnsi="Arial" w:cs="Arial"/>
                <w:bCs/>
              </w:rPr>
              <w:t>Plaats van uitvoering:</w:t>
            </w:r>
          </w:p>
        </w:tc>
        <w:tc>
          <w:tcPr>
            <w:tcW w:w="5182" w:type="dxa"/>
          </w:tcPr>
          <w:p w14:paraId="29494B2C" w14:textId="77777777" w:rsidR="00BD532D" w:rsidRPr="00C7061F" w:rsidRDefault="00BD532D" w:rsidP="006F7FD3">
            <w:pPr>
              <w:spacing w:line="276" w:lineRule="auto"/>
              <w:rPr>
                <w:rFonts w:ascii="Arial" w:eastAsia="Arial Unicode MS" w:hAnsi="Arial" w:cs="Arial"/>
                <w:bCs/>
              </w:rPr>
            </w:pPr>
          </w:p>
        </w:tc>
      </w:tr>
      <w:tr w:rsidR="00BD532D" w:rsidRPr="00C7061F" w14:paraId="64A788CA" w14:textId="77777777" w:rsidTr="006F7FD3">
        <w:tc>
          <w:tcPr>
            <w:tcW w:w="4106" w:type="dxa"/>
          </w:tcPr>
          <w:p w14:paraId="4F1B89C4" w14:textId="77777777" w:rsidR="00BD532D" w:rsidRPr="00C7061F" w:rsidRDefault="00BD532D" w:rsidP="006F7FD3">
            <w:pPr>
              <w:spacing w:line="276" w:lineRule="auto"/>
              <w:rPr>
                <w:rFonts w:ascii="Arial" w:eastAsia="Arial Unicode MS" w:hAnsi="Arial" w:cs="Arial"/>
                <w:bCs/>
              </w:rPr>
            </w:pPr>
            <w:r w:rsidRPr="00C7061F">
              <w:rPr>
                <w:rFonts w:ascii="Arial" w:eastAsia="Arial Unicode MS" w:hAnsi="Arial" w:cs="Arial"/>
                <w:bCs/>
              </w:rPr>
              <w:t>Startdatum uitgevoerde werkzaamheden onder referentieopdracht (maand/jaartal):</w:t>
            </w:r>
          </w:p>
        </w:tc>
        <w:tc>
          <w:tcPr>
            <w:tcW w:w="5182" w:type="dxa"/>
          </w:tcPr>
          <w:p w14:paraId="6E80F799" w14:textId="77777777" w:rsidR="00BD532D" w:rsidRPr="00C7061F" w:rsidRDefault="00BD532D" w:rsidP="006F7FD3">
            <w:pPr>
              <w:spacing w:line="276" w:lineRule="auto"/>
              <w:rPr>
                <w:rFonts w:ascii="Arial" w:eastAsia="Arial Unicode MS" w:hAnsi="Arial" w:cs="Arial"/>
                <w:bCs/>
              </w:rPr>
            </w:pPr>
          </w:p>
        </w:tc>
      </w:tr>
      <w:tr w:rsidR="00BD532D" w:rsidRPr="00C7061F" w14:paraId="52B1C8F2" w14:textId="77777777" w:rsidTr="006F7FD3">
        <w:tc>
          <w:tcPr>
            <w:tcW w:w="4106" w:type="dxa"/>
          </w:tcPr>
          <w:p w14:paraId="0A378FEB" w14:textId="77777777" w:rsidR="00BD532D" w:rsidRPr="00C7061F" w:rsidRDefault="00BD532D" w:rsidP="006F7FD3">
            <w:pPr>
              <w:spacing w:line="276" w:lineRule="auto"/>
              <w:rPr>
                <w:rFonts w:ascii="Arial" w:eastAsia="Arial Unicode MS" w:hAnsi="Arial" w:cs="Arial"/>
                <w:bCs/>
              </w:rPr>
            </w:pPr>
            <w:r w:rsidRPr="00C7061F">
              <w:rPr>
                <w:rFonts w:ascii="Arial" w:eastAsia="Arial Unicode MS" w:hAnsi="Arial" w:cs="Arial"/>
                <w:bCs/>
              </w:rPr>
              <w:t>Opleverdatum uitgevoerde werkzaamheden onder referentieopdracht (maand/jaartal):</w:t>
            </w:r>
          </w:p>
        </w:tc>
        <w:tc>
          <w:tcPr>
            <w:tcW w:w="5182" w:type="dxa"/>
          </w:tcPr>
          <w:p w14:paraId="1098D861" w14:textId="77777777" w:rsidR="00BD532D" w:rsidRPr="00C7061F" w:rsidRDefault="00BD532D" w:rsidP="006F7FD3">
            <w:pPr>
              <w:spacing w:line="276" w:lineRule="auto"/>
              <w:rPr>
                <w:rFonts w:ascii="Arial" w:eastAsia="Arial Unicode MS" w:hAnsi="Arial" w:cs="Arial"/>
                <w:bCs/>
              </w:rPr>
            </w:pPr>
          </w:p>
        </w:tc>
      </w:tr>
      <w:tr w:rsidR="00BD532D" w:rsidRPr="00C7061F" w14:paraId="0B355A8A" w14:textId="77777777" w:rsidTr="006F7FD3">
        <w:tc>
          <w:tcPr>
            <w:tcW w:w="4106" w:type="dxa"/>
          </w:tcPr>
          <w:p w14:paraId="0976BF3D" w14:textId="77777777" w:rsidR="00BD532D" w:rsidRPr="00C7061F" w:rsidRDefault="00BD532D" w:rsidP="006F7FD3">
            <w:pPr>
              <w:spacing w:line="276" w:lineRule="auto"/>
              <w:rPr>
                <w:rFonts w:ascii="Arial" w:eastAsia="Arial Unicode MS" w:hAnsi="Arial" w:cs="Arial"/>
                <w:bCs/>
              </w:rPr>
            </w:pPr>
            <w:r w:rsidRPr="00C7061F">
              <w:rPr>
                <w:rFonts w:ascii="Arial" w:eastAsia="Arial Unicode MS" w:hAnsi="Arial" w:cs="Arial"/>
                <w:bCs/>
              </w:rPr>
              <w:t xml:space="preserve">Positie van inschrijver in het </w:t>
            </w:r>
            <w:r>
              <w:rPr>
                <w:rFonts w:ascii="Arial" w:eastAsia="Arial Unicode MS" w:hAnsi="Arial" w:cs="Arial"/>
                <w:bCs/>
              </w:rPr>
              <w:t>r</w:t>
            </w:r>
            <w:r w:rsidRPr="00C7061F">
              <w:rPr>
                <w:rFonts w:ascii="Arial" w:eastAsia="Arial Unicode MS" w:hAnsi="Arial" w:cs="Arial"/>
                <w:bCs/>
              </w:rPr>
              <w:t xml:space="preserve">eferentieproject. </w:t>
            </w:r>
          </w:p>
          <w:p w14:paraId="2B933A0A" w14:textId="77777777" w:rsidR="00BD532D" w:rsidRPr="00C7061F" w:rsidRDefault="00BD532D" w:rsidP="006F7FD3">
            <w:pPr>
              <w:spacing w:line="276" w:lineRule="auto"/>
              <w:rPr>
                <w:rFonts w:ascii="Arial" w:eastAsia="Arial Unicode MS" w:hAnsi="Arial" w:cs="Arial"/>
                <w:bCs/>
              </w:rPr>
            </w:pPr>
          </w:p>
          <w:p w14:paraId="4A2651EC" w14:textId="77777777" w:rsidR="00BD532D" w:rsidRPr="00C7061F" w:rsidRDefault="00BD532D" w:rsidP="006F7FD3">
            <w:pPr>
              <w:spacing w:line="276" w:lineRule="auto"/>
              <w:rPr>
                <w:rFonts w:ascii="Arial" w:eastAsia="Arial Unicode MS" w:hAnsi="Arial" w:cs="Arial"/>
                <w:bCs/>
              </w:rPr>
            </w:pPr>
          </w:p>
          <w:p w14:paraId="3B219EBB" w14:textId="77777777" w:rsidR="00BD532D" w:rsidRPr="00C7061F" w:rsidRDefault="00BD532D" w:rsidP="006F7FD3">
            <w:pPr>
              <w:spacing w:line="276" w:lineRule="auto"/>
              <w:rPr>
                <w:rFonts w:ascii="Arial" w:eastAsia="Arial Unicode MS" w:hAnsi="Arial" w:cs="Arial"/>
                <w:bCs/>
              </w:rPr>
            </w:pPr>
            <w:r w:rsidRPr="00C7061F">
              <w:rPr>
                <w:rFonts w:ascii="Arial" w:eastAsia="Arial Unicode MS" w:hAnsi="Arial" w:cs="Arial"/>
                <w:bCs/>
              </w:rPr>
              <w:t>Indien ‘</w:t>
            </w:r>
            <w:proofErr w:type="spellStart"/>
            <w:r w:rsidRPr="00C7061F">
              <w:rPr>
                <w:rFonts w:ascii="Arial" w:eastAsia="Arial Unicode MS" w:hAnsi="Arial" w:cs="Arial"/>
                <w:bCs/>
              </w:rPr>
              <w:t>combinant</w:t>
            </w:r>
            <w:proofErr w:type="spellEnd"/>
            <w:r w:rsidRPr="00C7061F">
              <w:rPr>
                <w:rFonts w:ascii="Arial" w:eastAsia="Arial Unicode MS" w:hAnsi="Arial" w:cs="Arial"/>
                <w:bCs/>
              </w:rPr>
              <w:t xml:space="preserve">’ of ‘onderaannemer’ is aangekruist, dient te worden beschreven </w:t>
            </w:r>
            <w:r w:rsidRPr="00C7061F">
              <w:rPr>
                <w:rFonts w:ascii="Arial" w:eastAsia="Arial Unicode MS" w:hAnsi="Arial" w:cs="Arial"/>
                <w:bCs/>
              </w:rPr>
              <w:lastRenderedPageBreak/>
              <w:t>welke werkzaamheden door Inschrijver zijn verricht:</w:t>
            </w:r>
          </w:p>
        </w:tc>
        <w:tc>
          <w:tcPr>
            <w:tcW w:w="5182" w:type="dxa"/>
          </w:tcPr>
          <w:p w14:paraId="13D3372A" w14:textId="77777777" w:rsidR="00BD532D" w:rsidRPr="00C7061F" w:rsidRDefault="00BD532D" w:rsidP="006F7FD3">
            <w:pPr>
              <w:pStyle w:val="Lijstalinea"/>
              <w:numPr>
                <w:ilvl w:val="0"/>
                <w:numId w:val="3"/>
              </w:numPr>
              <w:spacing w:line="276" w:lineRule="auto"/>
              <w:rPr>
                <w:rFonts w:ascii="Arial" w:eastAsia="Arial Unicode MS" w:hAnsi="Arial" w:cs="Arial"/>
                <w:bCs/>
              </w:rPr>
            </w:pPr>
            <w:r w:rsidRPr="00C7061F">
              <w:rPr>
                <w:rFonts w:ascii="Arial" w:eastAsia="Arial Unicode MS" w:hAnsi="Arial" w:cs="Arial"/>
                <w:bCs/>
              </w:rPr>
              <w:lastRenderedPageBreak/>
              <w:t>Hoofdaannemer</w:t>
            </w:r>
          </w:p>
          <w:p w14:paraId="28F807D2" w14:textId="77777777" w:rsidR="00BD532D" w:rsidRPr="00C7061F" w:rsidRDefault="00BD532D" w:rsidP="006F7FD3">
            <w:pPr>
              <w:pStyle w:val="Lijstalinea"/>
              <w:numPr>
                <w:ilvl w:val="0"/>
                <w:numId w:val="3"/>
              </w:numPr>
              <w:spacing w:line="276" w:lineRule="auto"/>
              <w:rPr>
                <w:rFonts w:ascii="Arial" w:eastAsia="Arial Unicode MS" w:hAnsi="Arial" w:cs="Arial"/>
                <w:bCs/>
              </w:rPr>
            </w:pPr>
            <w:proofErr w:type="spellStart"/>
            <w:r w:rsidRPr="00C7061F">
              <w:rPr>
                <w:rFonts w:ascii="Arial" w:eastAsia="Arial Unicode MS" w:hAnsi="Arial" w:cs="Arial"/>
                <w:bCs/>
              </w:rPr>
              <w:t>Combinant</w:t>
            </w:r>
            <w:proofErr w:type="spellEnd"/>
          </w:p>
          <w:p w14:paraId="4E50DAA8" w14:textId="77777777" w:rsidR="00BD532D" w:rsidRPr="00C7061F" w:rsidRDefault="00BD532D" w:rsidP="006F7FD3">
            <w:pPr>
              <w:pStyle w:val="Lijstalinea"/>
              <w:numPr>
                <w:ilvl w:val="0"/>
                <w:numId w:val="3"/>
              </w:numPr>
              <w:spacing w:line="276" w:lineRule="auto"/>
              <w:rPr>
                <w:rFonts w:ascii="Arial" w:eastAsia="Arial Unicode MS" w:hAnsi="Arial" w:cs="Arial"/>
                <w:bCs/>
              </w:rPr>
            </w:pPr>
            <w:r w:rsidRPr="00C7061F">
              <w:rPr>
                <w:rFonts w:ascii="Arial" w:eastAsia="Arial Unicode MS" w:hAnsi="Arial" w:cs="Arial"/>
                <w:bCs/>
              </w:rPr>
              <w:t>Onderaannemer</w:t>
            </w:r>
          </w:p>
          <w:p w14:paraId="0EE130EE" w14:textId="77777777" w:rsidR="00BD532D" w:rsidRPr="00C7061F" w:rsidRDefault="00BD532D" w:rsidP="006F7FD3">
            <w:pPr>
              <w:spacing w:line="276" w:lineRule="auto"/>
              <w:rPr>
                <w:rFonts w:ascii="Arial" w:eastAsia="Arial Unicode MS" w:hAnsi="Arial" w:cs="Arial"/>
                <w:bCs/>
              </w:rPr>
            </w:pPr>
          </w:p>
          <w:p w14:paraId="701EE264" w14:textId="77777777" w:rsidR="00BD532D" w:rsidRPr="00C7061F" w:rsidRDefault="00BD532D" w:rsidP="006F7FD3">
            <w:pPr>
              <w:spacing w:line="276" w:lineRule="auto"/>
              <w:rPr>
                <w:rFonts w:ascii="Arial" w:eastAsia="Arial Unicode MS" w:hAnsi="Arial" w:cs="Arial"/>
                <w:bCs/>
              </w:rPr>
            </w:pPr>
          </w:p>
          <w:p w14:paraId="6BDFFE8D" w14:textId="77777777" w:rsidR="00BD532D" w:rsidRPr="00C7061F" w:rsidRDefault="00BD532D" w:rsidP="006F7FD3">
            <w:pPr>
              <w:spacing w:line="276" w:lineRule="auto"/>
              <w:rPr>
                <w:rFonts w:ascii="Arial" w:eastAsia="Arial Unicode MS" w:hAnsi="Arial" w:cs="Arial"/>
                <w:bCs/>
              </w:rPr>
            </w:pPr>
            <w:r w:rsidRPr="00C7061F">
              <w:rPr>
                <w:rFonts w:ascii="Arial" w:eastAsia="Arial Unicode MS" w:hAnsi="Arial" w:cs="Arial"/>
                <w:bCs/>
              </w:rPr>
              <w:t>Omschrijving werkzaamheden:</w:t>
            </w:r>
          </w:p>
        </w:tc>
      </w:tr>
      <w:tr w:rsidR="00BD532D" w:rsidRPr="00C7061F" w14:paraId="58DCEFBE" w14:textId="77777777" w:rsidTr="006F7FD3">
        <w:tc>
          <w:tcPr>
            <w:tcW w:w="4106" w:type="dxa"/>
          </w:tcPr>
          <w:p w14:paraId="18DF2897" w14:textId="77777777" w:rsidR="00BD532D" w:rsidRPr="00C7061F" w:rsidRDefault="00BD532D" w:rsidP="006F7FD3">
            <w:pPr>
              <w:spacing w:line="276" w:lineRule="auto"/>
              <w:rPr>
                <w:rFonts w:ascii="Arial" w:eastAsia="Arial Unicode MS" w:hAnsi="Arial" w:cs="Arial"/>
                <w:b/>
              </w:rPr>
            </w:pPr>
            <w:r w:rsidRPr="00C7061F">
              <w:rPr>
                <w:rFonts w:ascii="Arial" w:eastAsia="Arial Unicode MS" w:hAnsi="Arial" w:cs="Arial"/>
                <w:bCs/>
              </w:rPr>
              <w:t xml:space="preserve">omvang van de referentieopdracht </w:t>
            </w:r>
          </w:p>
        </w:tc>
        <w:tc>
          <w:tcPr>
            <w:tcW w:w="5182" w:type="dxa"/>
          </w:tcPr>
          <w:p w14:paraId="4424F522" w14:textId="77777777" w:rsidR="00BD532D" w:rsidRPr="00C7061F" w:rsidRDefault="00BD532D" w:rsidP="006F7FD3">
            <w:pPr>
              <w:spacing w:line="276" w:lineRule="auto"/>
              <w:rPr>
                <w:rFonts w:ascii="Arial" w:eastAsia="Arial Unicode MS" w:hAnsi="Arial" w:cs="Arial"/>
              </w:rPr>
            </w:pPr>
            <w:r w:rsidRPr="00C7061F">
              <w:rPr>
                <w:rFonts w:ascii="Arial" w:eastAsia="Arial Unicode MS" w:hAnsi="Arial" w:cs="Arial"/>
              </w:rPr>
              <w:t>€</w:t>
            </w:r>
          </w:p>
        </w:tc>
      </w:tr>
      <w:tr w:rsidR="00BD532D" w:rsidRPr="00C7061F" w14:paraId="50C2A460" w14:textId="77777777" w:rsidTr="006F7FD3">
        <w:tc>
          <w:tcPr>
            <w:tcW w:w="9288" w:type="dxa"/>
            <w:gridSpan w:val="2"/>
          </w:tcPr>
          <w:p w14:paraId="2EE6366C" w14:textId="77777777" w:rsidR="00BD532D" w:rsidRPr="00C7061F" w:rsidRDefault="00BD532D" w:rsidP="006F7FD3">
            <w:pPr>
              <w:spacing w:line="276" w:lineRule="auto"/>
              <w:rPr>
                <w:rFonts w:ascii="Arial" w:eastAsia="Arial Unicode MS" w:hAnsi="Arial" w:cs="Arial"/>
              </w:rPr>
            </w:pPr>
            <w:r w:rsidRPr="00C7061F">
              <w:rPr>
                <w:rFonts w:ascii="Arial" w:hAnsi="Arial" w:cs="Arial"/>
              </w:rPr>
              <w:br w:type="page"/>
              <w:t xml:space="preserve">Omschrijf </w:t>
            </w:r>
            <w:r w:rsidRPr="00C7061F">
              <w:rPr>
                <w:rFonts w:ascii="Arial" w:eastAsia="Arial Unicode MS" w:hAnsi="Arial" w:cs="Arial"/>
              </w:rPr>
              <w:t>de uitgevoerde werkzaamheden onder het referentieproject zodanig dat voor Aanbestedende dienst aantoonbaar is en ondubbelzinnig blijkt dat aan de gestelde kerncompetentie is voldaan:</w:t>
            </w:r>
          </w:p>
        </w:tc>
      </w:tr>
      <w:tr w:rsidR="00BD532D" w:rsidRPr="00C7061F" w14:paraId="342D55A7" w14:textId="77777777" w:rsidTr="006F7FD3">
        <w:tc>
          <w:tcPr>
            <w:tcW w:w="9288" w:type="dxa"/>
            <w:gridSpan w:val="2"/>
          </w:tcPr>
          <w:p w14:paraId="5628DA3B" w14:textId="77777777" w:rsidR="00BD532D" w:rsidRPr="00C7061F" w:rsidRDefault="00BD532D" w:rsidP="006F7FD3">
            <w:pPr>
              <w:spacing w:line="276" w:lineRule="auto"/>
              <w:rPr>
                <w:rFonts w:ascii="Arial" w:eastAsia="Arial Unicode MS" w:hAnsi="Arial" w:cs="Arial"/>
              </w:rPr>
            </w:pPr>
          </w:p>
          <w:p w14:paraId="7848DDBA" w14:textId="77777777" w:rsidR="00BD532D" w:rsidRPr="00C7061F" w:rsidRDefault="00BD532D" w:rsidP="006F7FD3">
            <w:pPr>
              <w:spacing w:line="276" w:lineRule="auto"/>
              <w:rPr>
                <w:rFonts w:ascii="Arial" w:eastAsia="Arial Unicode MS" w:hAnsi="Arial" w:cs="Arial"/>
              </w:rPr>
            </w:pPr>
          </w:p>
          <w:p w14:paraId="1E6F0FAD" w14:textId="77777777" w:rsidR="00BD532D" w:rsidRPr="00C7061F" w:rsidRDefault="00BD532D" w:rsidP="006F7FD3">
            <w:pPr>
              <w:spacing w:line="276" w:lineRule="auto"/>
              <w:rPr>
                <w:rFonts w:ascii="Arial" w:eastAsia="Arial Unicode MS" w:hAnsi="Arial" w:cs="Arial"/>
              </w:rPr>
            </w:pPr>
          </w:p>
          <w:p w14:paraId="25B910ED" w14:textId="77777777" w:rsidR="00BD532D" w:rsidRPr="00C7061F" w:rsidRDefault="00BD532D" w:rsidP="006F7FD3">
            <w:pPr>
              <w:spacing w:line="276" w:lineRule="auto"/>
              <w:rPr>
                <w:rFonts w:ascii="Arial" w:eastAsia="Arial Unicode MS" w:hAnsi="Arial" w:cs="Arial"/>
              </w:rPr>
            </w:pPr>
          </w:p>
          <w:p w14:paraId="47CB2CF6" w14:textId="77777777" w:rsidR="00BD532D" w:rsidRPr="00C7061F" w:rsidRDefault="00BD532D" w:rsidP="006F7FD3">
            <w:pPr>
              <w:spacing w:line="276" w:lineRule="auto"/>
              <w:rPr>
                <w:rFonts w:ascii="Arial" w:eastAsia="Arial Unicode MS" w:hAnsi="Arial" w:cs="Arial"/>
              </w:rPr>
            </w:pPr>
          </w:p>
          <w:p w14:paraId="5888C38A" w14:textId="77777777" w:rsidR="00BD532D" w:rsidRPr="00C7061F" w:rsidRDefault="00BD532D" w:rsidP="006F7FD3">
            <w:pPr>
              <w:spacing w:line="276" w:lineRule="auto"/>
              <w:rPr>
                <w:rFonts w:ascii="Arial" w:eastAsia="Arial Unicode MS" w:hAnsi="Arial" w:cs="Arial"/>
              </w:rPr>
            </w:pPr>
          </w:p>
          <w:p w14:paraId="11C26DBC" w14:textId="77777777" w:rsidR="00BD532D" w:rsidRPr="00C7061F" w:rsidRDefault="00BD532D" w:rsidP="006F7FD3">
            <w:pPr>
              <w:spacing w:line="276" w:lineRule="auto"/>
              <w:rPr>
                <w:rFonts w:ascii="Arial" w:eastAsia="Arial Unicode MS" w:hAnsi="Arial" w:cs="Arial"/>
              </w:rPr>
            </w:pPr>
          </w:p>
          <w:p w14:paraId="6AF88EA6" w14:textId="77777777" w:rsidR="00BD532D" w:rsidRPr="00C7061F" w:rsidRDefault="00BD532D" w:rsidP="006F7FD3">
            <w:pPr>
              <w:spacing w:line="276" w:lineRule="auto"/>
              <w:rPr>
                <w:rFonts w:ascii="Arial" w:eastAsia="Arial Unicode MS" w:hAnsi="Arial" w:cs="Arial"/>
              </w:rPr>
            </w:pPr>
          </w:p>
          <w:p w14:paraId="5C856FD6" w14:textId="77777777" w:rsidR="00BD532D" w:rsidRPr="00C7061F" w:rsidRDefault="00BD532D" w:rsidP="006F7FD3">
            <w:pPr>
              <w:spacing w:line="276" w:lineRule="auto"/>
              <w:rPr>
                <w:rFonts w:ascii="Arial" w:eastAsia="Arial Unicode MS" w:hAnsi="Arial" w:cs="Arial"/>
              </w:rPr>
            </w:pPr>
          </w:p>
          <w:p w14:paraId="06205690" w14:textId="77777777" w:rsidR="00BD532D" w:rsidRPr="00C7061F" w:rsidRDefault="00BD532D" w:rsidP="006F7FD3">
            <w:pPr>
              <w:spacing w:line="276" w:lineRule="auto"/>
              <w:rPr>
                <w:rFonts w:ascii="Arial" w:eastAsia="Arial Unicode MS" w:hAnsi="Arial" w:cs="Arial"/>
              </w:rPr>
            </w:pPr>
          </w:p>
          <w:p w14:paraId="21A5826B" w14:textId="77777777" w:rsidR="00BD532D" w:rsidRPr="00C7061F" w:rsidRDefault="00BD532D" w:rsidP="006F7FD3">
            <w:pPr>
              <w:spacing w:line="276" w:lineRule="auto"/>
              <w:rPr>
                <w:rFonts w:ascii="Arial" w:eastAsia="Arial Unicode MS" w:hAnsi="Arial" w:cs="Arial"/>
              </w:rPr>
            </w:pPr>
          </w:p>
          <w:p w14:paraId="65890DDF" w14:textId="77777777" w:rsidR="00BD532D" w:rsidRPr="00C7061F" w:rsidRDefault="00BD532D" w:rsidP="006F7FD3">
            <w:pPr>
              <w:spacing w:line="276" w:lineRule="auto"/>
              <w:rPr>
                <w:rFonts w:ascii="Arial" w:eastAsia="Arial Unicode MS" w:hAnsi="Arial" w:cs="Arial"/>
              </w:rPr>
            </w:pPr>
          </w:p>
          <w:p w14:paraId="55E61D65" w14:textId="77777777" w:rsidR="00BD532D" w:rsidRPr="00C7061F" w:rsidRDefault="00BD532D" w:rsidP="006F7FD3">
            <w:pPr>
              <w:spacing w:line="276" w:lineRule="auto"/>
              <w:rPr>
                <w:rFonts w:ascii="Arial" w:eastAsia="Arial Unicode MS" w:hAnsi="Arial" w:cs="Arial"/>
              </w:rPr>
            </w:pPr>
          </w:p>
          <w:p w14:paraId="78028F6B" w14:textId="77777777" w:rsidR="00BD532D" w:rsidRPr="00C7061F" w:rsidRDefault="00BD532D" w:rsidP="006F7FD3">
            <w:pPr>
              <w:spacing w:line="276" w:lineRule="auto"/>
              <w:rPr>
                <w:rFonts w:ascii="Arial" w:eastAsia="Arial Unicode MS" w:hAnsi="Arial" w:cs="Arial"/>
              </w:rPr>
            </w:pPr>
          </w:p>
          <w:p w14:paraId="1544F303" w14:textId="77777777" w:rsidR="00BD532D" w:rsidRPr="00C7061F" w:rsidRDefault="00BD532D" w:rsidP="006F7FD3">
            <w:pPr>
              <w:spacing w:line="276" w:lineRule="auto"/>
              <w:rPr>
                <w:rFonts w:ascii="Arial" w:eastAsia="Arial Unicode MS" w:hAnsi="Arial" w:cs="Arial"/>
              </w:rPr>
            </w:pPr>
          </w:p>
          <w:p w14:paraId="112B6660" w14:textId="77777777" w:rsidR="00BD532D" w:rsidRPr="00C7061F" w:rsidRDefault="00BD532D" w:rsidP="006F7FD3">
            <w:pPr>
              <w:spacing w:line="276" w:lineRule="auto"/>
              <w:rPr>
                <w:rFonts w:ascii="Arial" w:eastAsia="Arial Unicode MS" w:hAnsi="Arial" w:cs="Arial"/>
              </w:rPr>
            </w:pPr>
          </w:p>
          <w:p w14:paraId="490331C3" w14:textId="77777777" w:rsidR="00BD532D" w:rsidRPr="00C7061F" w:rsidRDefault="00BD532D" w:rsidP="006F7FD3">
            <w:pPr>
              <w:spacing w:line="276" w:lineRule="auto"/>
              <w:rPr>
                <w:rFonts w:ascii="Arial" w:eastAsia="Arial Unicode MS" w:hAnsi="Arial" w:cs="Arial"/>
              </w:rPr>
            </w:pPr>
          </w:p>
          <w:p w14:paraId="1A98EB38" w14:textId="77777777" w:rsidR="00BD532D" w:rsidRPr="00C7061F" w:rsidRDefault="00BD532D" w:rsidP="006F7FD3">
            <w:pPr>
              <w:spacing w:line="276" w:lineRule="auto"/>
              <w:rPr>
                <w:rFonts w:ascii="Arial" w:eastAsia="Arial Unicode MS" w:hAnsi="Arial" w:cs="Arial"/>
              </w:rPr>
            </w:pPr>
          </w:p>
          <w:p w14:paraId="778493F7" w14:textId="77777777" w:rsidR="00BD532D" w:rsidRPr="00C7061F" w:rsidRDefault="00BD532D" w:rsidP="006F7FD3">
            <w:pPr>
              <w:spacing w:line="276" w:lineRule="auto"/>
              <w:rPr>
                <w:rFonts w:ascii="Arial" w:eastAsia="Arial Unicode MS" w:hAnsi="Arial" w:cs="Arial"/>
              </w:rPr>
            </w:pPr>
          </w:p>
        </w:tc>
      </w:tr>
    </w:tbl>
    <w:p w14:paraId="4A3BC94D" w14:textId="77777777" w:rsidR="00BD532D" w:rsidRPr="00AA425F" w:rsidRDefault="00BD532D" w:rsidP="00BD532D">
      <w:pPr>
        <w:spacing w:line="276" w:lineRule="auto"/>
        <w:rPr>
          <w:rFonts w:ascii="Trebuchet MS" w:hAnsi="Trebuchet MS" w:cstheme="minorHAnsi"/>
          <w:sz w:val="20"/>
          <w:szCs w:val="20"/>
        </w:rPr>
      </w:pPr>
    </w:p>
    <w:p w14:paraId="565DB3D5" w14:textId="77777777" w:rsidR="00A3484E" w:rsidRPr="00AA425F" w:rsidRDefault="00A3484E" w:rsidP="00AA425F">
      <w:pPr>
        <w:spacing w:line="276" w:lineRule="auto"/>
        <w:rPr>
          <w:rFonts w:ascii="Trebuchet MS" w:hAnsi="Trebuchet MS" w:cstheme="minorHAnsi"/>
          <w:sz w:val="20"/>
          <w:szCs w:val="20"/>
        </w:rPr>
      </w:pPr>
    </w:p>
    <w:sectPr w:rsidR="00A3484E" w:rsidRPr="00AA42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744C0"/>
    <w:multiLevelType w:val="hybridMultilevel"/>
    <w:tmpl w:val="60620AF4"/>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0428F5"/>
    <w:multiLevelType w:val="hybridMultilevel"/>
    <w:tmpl w:val="180857DE"/>
    <w:lvl w:ilvl="0" w:tplc="64466050">
      <w:start w:val="1"/>
      <w:numFmt w:val="lowerLetter"/>
      <w:lvlText w:val="%1)"/>
      <w:lvlJc w:val="left"/>
      <w:pPr>
        <w:ind w:left="3886" w:hanging="360"/>
      </w:pPr>
      <w:rPr>
        <w:rFonts w:ascii="Arial" w:eastAsia="Arial" w:hAnsi="Arial" w:cs="Arial" w:hint="default"/>
        <w:b w:val="0"/>
        <w:bCs w:val="0"/>
        <w:i w:val="0"/>
        <w:iCs w:val="0"/>
        <w:spacing w:val="-1"/>
        <w:w w:val="100"/>
        <w:sz w:val="22"/>
        <w:szCs w:val="22"/>
        <w:lang w:val="nl-NL" w:eastAsia="en-US" w:bidi="ar-SA"/>
      </w:rPr>
    </w:lvl>
    <w:lvl w:ilvl="1" w:tplc="3A6C9F24">
      <w:numFmt w:val="bullet"/>
      <w:lvlText w:val="•"/>
      <w:lvlJc w:val="left"/>
      <w:pPr>
        <w:ind w:left="4598" w:hanging="360"/>
      </w:pPr>
      <w:rPr>
        <w:rFonts w:hint="default"/>
        <w:lang w:val="nl-NL" w:eastAsia="en-US" w:bidi="ar-SA"/>
      </w:rPr>
    </w:lvl>
    <w:lvl w:ilvl="2" w:tplc="BB74EC62">
      <w:numFmt w:val="bullet"/>
      <w:lvlText w:val="•"/>
      <w:lvlJc w:val="left"/>
      <w:pPr>
        <w:ind w:left="5317" w:hanging="360"/>
      </w:pPr>
      <w:rPr>
        <w:rFonts w:hint="default"/>
        <w:lang w:val="nl-NL" w:eastAsia="en-US" w:bidi="ar-SA"/>
      </w:rPr>
    </w:lvl>
    <w:lvl w:ilvl="3" w:tplc="F2985ED2">
      <w:numFmt w:val="bullet"/>
      <w:lvlText w:val="•"/>
      <w:lvlJc w:val="left"/>
      <w:pPr>
        <w:ind w:left="6035" w:hanging="360"/>
      </w:pPr>
      <w:rPr>
        <w:rFonts w:hint="default"/>
        <w:lang w:val="nl-NL" w:eastAsia="en-US" w:bidi="ar-SA"/>
      </w:rPr>
    </w:lvl>
    <w:lvl w:ilvl="4" w:tplc="285E1944">
      <w:numFmt w:val="bullet"/>
      <w:lvlText w:val="•"/>
      <w:lvlJc w:val="left"/>
      <w:pPr>
        <w:ind w:left="6754" w:hanging="360"/>
      </w:pPr>
      <w:rPr>
        <w:rFonts w:hint="default"/>
        <w:lang w:val="nl-NL" w:eastAsia="en-US" w:bidi="ar-SA"/>
      </w:rPr>
    </w:lvl>
    <w:lvl w:ilvl="5" w:tplc="BBFC29F8">
      <w:numFmt w:val="bullet"/>
      <w:lvlText w:val="•"/>
      <w:lvlJc w:val="left"/>
      <w:pPr>
        <w:ind w:left="7473" w:hanging="360"/>
      </w:pPr>
      <w:rPr>
        <w:rFonts w:hint="default"/>
        <w:lang w:val="nl-NL" w:eastAsia="en-US" w:bidi="ar-SA"/>
      </w:rPr>
    </w:lvl>
    <w:lvl w:ilvl="6" w:tplc="5F6C299E">
      <w:numFmt w:val="bullet"/>
      <w:lvlText w:val="•"/>
      <w:lvlJc w:val="left"/>
      <w:pPr>
        <w:ind w:left="8191" w:hanging="360"/>
      </w:pPr>
      <w:rPr>
        <w:rFonts w:hint="default"/>
        <w:lang w:val="nl-NL" w:eastAsia="en-US" w:bidi="ar-SA"/>
      </w:rPr>
    </w:lvl>
    <w:lvl w:ilvl="7" w:tplc="138888B8">
      <w:numFmt w:val="bullet"/>
      <w:lvlText w:val="•"/>
      <w:lvlJc w:val="left"/>
      <w:pPr>
        <w:ind w:left="8910" w:hanging="360"/>
      </w:pPr>
      <w:rPr>
        <w:rFonts w:hint="default"/>
        <w:lang w:val="nl-NL" w:eastAsia="en-US" w:bidi="ar-SA"/>
      </w:rPr>
    </w:lvl>
    <w:lvl w:ilvl="8" w:tplc="64A8FFE8">
      <w:numFmt w:val="bullet"/>
      <w:lvlText w:val="•"/>
      <w:lvlJc w:val="left"/>
      <w:pPr>
        <w:ind w:left="9629" w:hanging="360"/>
      </w:pPr>
      <w:rPr>
        <w:rFonts w:hint="default"/>
        <w:lang w:val="nl-NL" w:eastAsia="en-US" w:bidi="ar-SA"/>
      </w:rPr>
    </w:lvl>
  </w:abstractNum>
  <w:abstractNum w:abstractNumId="3" w15:restartNumberingAfterBreak="0">
    <w:nsid w:val="712E3721"/>
    <w:multiLevelType w:val="hybridMultilevel"/>
    <w:tmpl w:val="7642350A"/>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E6B"/>
    <w:rsid w:val="000141F4"/>
    <w:rsid w:val="000148E6"/>
    <w:rsid w:val="00016F13"/>
    <w:rsid w:val="000200AF"/>
    <w:rsid w:val="00020414"/>
    <w:rsid w:val="00020CCB"/>
    <w:rsid w:val="000217B0"/>
    <w:rsid w:val="0002247C"/>
    <w:rsid w:val="000254F9"/>
    <w:rsid w:val="00025BA2"/>
    <w:rsid w:val="00025F4D"/>
    <w:rsid w:val="0002623B"/>
    <w:rsid w:val="0002628C"/>
    <w:rsid w:val="000264F5"/>
    <w:rsid w:val="00030EBF"/>
    <w:rsid w:val="00031195"/>
    <w:rsid w:val="00031D75"/>
    <w:rsid w:val="00031F4B"/>
    <w:rsid w:val="000321D5"/>
    <w:rsid w:val="00032867"/>
    <w:rsid w:val="00034394"/>
    <w:rsid w:val="0003577E"/>
    <w:rsid w:val="00036D2E"/>
    <w:rsid w:val="000376A8"/>
    <w:rsid w:val="00037F2D"/>
    <w:rsid w:val="0004012D"/>
    <w:rsid w:val="0004057E"/>
    <w:rsid w:val="00041239"/>
    <w:rsid w:val="000423A2"/>
    <w:rsid w:val="000423F6"/>
    <w:rsid w:val="00042F72"/>
    <w:rsid w:val="000435DB"/>
    <w:rsid w:val="00043FC9"/>
    <w:rsid w:val="00045398"/>
    <w:rsid w:val="00045F12"/>
    <w:rsid w:val="000467DC"/>
    <w:rsid w:val="0004699A"/>
    <w:rsid w:val="00050BFA"/>
    <w:rsid w:val="00053278"/>
    <w:rsid w:val="000537EC"/>
    <w:rsid w:val="000539E4"/>
    <w:rsid w:val="00053F45"/>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960"/>
    <w:rsid w:val="00093C72"/>
    <w:rsid w:val="000942AD"/>
    <w:rsid w:val="00094913"/>
    <w:rsid w:val="0009619C"/>
    <w:rsid w:val="000A12F6"/>
    <w:rsid w:val="000A13E9"/>
    <w:rsid w:val="000A2423"/>
    <w:rsid w:val="000A4161"/>
    <w:rsid w:val="000A469E"/>
    <w:rsid w:val="000A4D31"/>
    <w:rsid w:val="000A512A"/>
    <w:rsid w:val="000A5DB8"/>
    <w:rsid w:val="000A6F2A"/>
    <w:rsid w:val="000A7AB7"/>
    <w:rsid w:val="000B0061"/>
    <w:rsid w:val="000B1078"/>
    <w:rsid w:val="000B1374"/>
    <w:rsid w:val="000B186C"/>
    <w:rsid w:val="000B20CF"/>
    <w:rsid w:val="000B453A"/>
    <w:rsid w:val="000B47D6"/>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3860"/>
    <w:rsid w:val="000D3D7C"/>
    <w:rsid w:val="000D3EEF"/>
    <w:rsid w:val="000D477C"/>
    <w:rsid w:val="000D4E0E"/>
    <w:rsid w:val="000D5B59"/>
    <w:rsid w:val="000E01F2"/>
    <w:rsid w:val="000E0A8C"/>
    <w:rsid w:val="000E12CE"/>
    <w:rsid w:val="000E342A"/>
    <w:rsid w:val="000E3F26"/>
    <w:rsid w:val="000E418B"/>
    <w:rsid w:val="000E6CB7"/>
    <w:rsid w:val="000E752D"/>
    <w:rsid w:val="000E7843"/>
    <w:rsid w:val="000E7AC7"/>
    <w:rsid w:val="000E7BCD"/>
    <w:rsid w:val="000F03F6"/>
    <w:rsid w:val="000F0AD7"/>
    <w:rsid w:val="000F14C2"/>
    <w:rsid w:val="000F2887"/>
    <w:rsid w:val="000F2A0A"/>
    <w:rsid w:val="000F3C32"/>
    <w:rsid w:val="000F4274"/>
    <w:rsid w:val="000F72C3"/>
    <w:rsid w:val="00101145"/>
    <w:rsid w:val="001011EB"/>
    <w:rsid w:val="00101622"/>
    <w:rsid w:val="00101845"/>
    <w:rsid w:val="00101A43"/>
    <w:rsid w:val="00101BE0"/>
    <w:rsid w:val="001024AB"/>
    <w:rsid w:val="00103877"/>
    <w:rsid w:val="00103FC8"/>
    <w:rsid w:val="00105D12"/>
    <w:rsid w:val="001068E6"/>
    <w:rsid w:val="00111403"/>
    <w:rsid w:val="00111A98"/>
    <w:rsid w:val="001128E7"/>
    <w:rsid w:val="00112BAF"/>
    <w:rsid w:val="001130FC"/>
    <w:rsid w:val="00113EF3"/>
    <w:rsid w:val="00115355"/>
    <w:rsid w:val="0011535B"/>
    <w:rsid w:val="001215A2"/>
    <w:rsid w:val="001216A6"/>
    <w:rsid w:val="0012187A"/>
    <w:rsid w:val="00126F4C"/>
    <w:rsid w:val="0012745D"/>
    <w:rsid w:val="00131FA6"/>
    <w:rsid w:val="00134629"/>
    <w:rsid w:val="001354BF"/>
    <w:rsid w:val="0013583D"/>
    <w:rsid w:val="00136749"/>
    <w:rsid w:val="001372CE"/>
    <w:rsid w:val="0014270E"/>
    <w:rsid w:val="00142B8B"/>
    <w:rsid w:val="00142F60"/>
    <w:rsid w:val="00143A48"/>
    <w:rsid w:val="00143D2E"/>
    <w:rsid w:val="00145B14"/>
    <w:rsid w:val="00145F80"/>
    <w:rsid w:val="00146C56"/>
    <w:rsid w:val="00146D15"/>
    <w:rsid w:val="00150040"/>
    <w:rsid w:val="001507A7"/>
    <w:rsid w:val="00152E8C"/>
    <w:rsid w:val="0015636F"/>
    <w:rsid w:val="00156AA0"/>
    <w:rsid w:val="00157368"/>
    <w:rsid w:val="00157A2E"/>
    <w:rsid w:val="00157ADA"/>
    <w:rsid w:val="001600D9"/>
    <w:rsid w:val="00160887"/>
    <w:rsid w:val="00161FB2"/>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6216"/>
    <w:rsid w:val="0017673A"/>
    <w:rsid w:val="00176A73"/>
    <w:rsid w:val="00176CFF"/>
    <w:rsid w:val="001802C8"/>
    <w:rsid w:val="001822E5"/>
    <w:rsid w:val="00182528"/>
    <w:rsid w:val="00182B12"/>
    <w:rsid w:val="00182E89"/>
    <w:rsid w:val="00183A7B"/>
    <w:rsid w:val="001840AF"/>
    <w:rsid w:val="00184358"/>
    <w:rsid w:val="0018476D"/>
    <w:rsid w:val="0018480F"/>
    <w:rsid w:val="001863EA"/>
    <w:rsid w:val="00186AC7"/>
    <w:rsid w:val="0018763D"/>
    <w:rsid w:val="0019032D"/>
    <w:rsid w:val="00190519"/>
    <w:rsid w:val="0019601E"/>
    <w:rsid w:val="00196816"/>
    <w:rsid w:val="00196B51"/>
    <w:rsid w:val="00196F9F"/>
    <w:rsid w:val="001A0223"/>
    <w:rsid w:val="001A042E"/>
    <w:rsid w:val="001A2A7E"/>
    <w:rsid w:val="001A3BED"/>
    <w:rsid w:val="001A4F01"/>
    <w:rsid w:val="001A6C61"/>
    <w:rsid w:val="001A6CB4"/>
    <w:rsid w:val="001B2429"/>
    <w:rsid w:val="001B3FC1"/>
    <w:rsid w:val="001B4BAF"/>
    <w:rsid w:val="001B4C70"/>
    <w:rsid w:val="001B5D5B"/>
    <w:rsid w:val="001B621B"/>
    <w:rsid w:val="001B751F"/>
    <w:rsid w:val="001B76F0"/>
    <w:rsid w:val="001C15B7"/>
    <w:rsid w:val="001C2F9A"/>
    <w:rsid w:val="001C5348"/>
    <w:rsid w:val="001C5989"/>
    <w:rsid w:val="001D0FA2"/>
    <w:rsid w:val="001D10BC"/>
    <w:rsid w:val="001D121A"/>
    <w:rsid w:val="001D27FE"/>
    <w:rsid w:val="001D3015"/>
    <w:rsid w:val="001D55C0"/>
    <w:rsid w:val="001D6C66"/>
    <w:rsid w:val="001D76AA"/>
    <w:rsid w:val="001D7BD6"/>
    <w:rsid w:val="001E03AD"/>
    <w:rsid w:val="001E0BA2"/>
    <w:rsid w:val="001E13FE"/>
    <w:rsid w:val="001E1B34"/>
    <w:rsid w:val="001E1E1D"/>
    <w:rsid w:val="001E3268"/>
    <w:rsid w:val="001E4226"/>
    <w:rsid w:val="001E4D2A"/>
    <w:rsid w:val="001E58BB"/>
    <w:rsid w:val="001E5DFB"/>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569E"/>
    <w:rsid w:val="0021639F"/>
    <w:rsid w:val="00216D00"/>
    <w:rsid w:val="00217086"/>
    <w:rsid w:val="0022076E"/>
    <w:rsid w:val="002210B1"/>
    <w:rsid w:val="00222C94"/>
    <w:rsid w:val="00222ED1"/>
    <w:rsid w:val="002243EA"/>
    <w:rsid w:val="00225DAE"/>
    <w:rsid w:val="00226081"/>
    <w:rsid w:val="002261C3"/>
    <w:rsid w:val="00226C7E"/>
    <w:rsid w:val="00227045"/>
    <w:rsid w:val="00231A05"/>
    <w:rsid w:val="002322C7"/>
    <w:rsid w:val="0023231C"/>
    <w:rsid w:val="00232B97"/>
    <w:rsid w:val="0023438E"/>
    <w:rsid w:val="00234FC1"/>
    <w:rsid w:val="00235248"/>
    <w:rsid w:val="00235C29"/>
    <w:rsid w:val="00235C5A"/>
    <w:rsid w:val="0023697B"/>
    <w:rsid w:val="002369A2"/>
    <w:rsid w:val="00241336"/>
    <w:rsid w:val="00242839"/>
    <w:rsid w:val="00242C82"/>
    <w:rsid w:val="00243C90"/>
    <w:rsid w:val="00243DFA"/>
    <w:rsid w:val="00246415"/>
    <w:rsid w:val="00246B27"/>
    <w:rsid w:val="002507CE"/>
    <w:rsid w:val="002511B0"/>
    <w:rsid w:val="002525CF"/>
    <w:rsid w:val="002526F6"/>
    <w:rsid w:val="0025383C"/>
    <w:rsid w:val="00253AF6"/>
    <w:rsid w:val="00253CBB"/>
    <w:rsid w:val="00257BD3"/>
    <w:rsid w:val="002605E3"/>
    <w:rsid w:val="00260E11"/>
    <w:rsid w:val="00260E2A"/>
    <w:rsid w:val="00261E4B"/>
    <w:rsid w:val="00262209"/>
    <w:rsid w:val="002628D5"/>
    <w:rsid w:val="00263B9C"/>
    <w:rsid w:val="002640AF"/>
    <w:rsid w:val="00267968"/>
    <w:rsid w:val="002711CF"/>
    <w:rsid w:val="00271DFE"/>
    <w:rsid w:val="00272A73"/>
    <w:rsid w:val="002732AE"/>
    <w:rsid w:val="002736A3"/>
    <w:rsid w:val="002739F6"/>
    <w:rsid w:val="00274C1F"/>
    <w:rsid w:val="00274DB7"/>
    <w:rsid w:val="002756CB"/>
    <w:rsid w:val="0027756C"/>
    <w:rsid w:val="002819DD"/>
    <w:rsid w:val="00284DF5"/>
    <w:rsid w:val="00284F33"/>
    <w:rsid w:val="002851E0"/>
    <w:rsid w:val="0028555E"/>
    <w:rsid w:val="00285B8A"/>
    <w:rsid w:val="00286A21"/>
    <w:rsid w:val="00290103"/>
    <w:rsid w:val="00291C6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785"/>
    <w:rsid w:val="002A6366"/>
    <w:rsid w:val="002A79F3"/>
    <w:rsid w:val="002A7A7E"/>
    <w:rsid w:val="002B072B"/>
    <w:rsid w:val="002B20F4"/>
    <w:rsid w:val="002B3EFE"/>
    <w:rsid w:val="002B4A3F"/>
    <w:rsid w:val="002B6221"/>
    <w:rsid w:val="002B65A0"/>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A84"/>
    <w:rsid w:val="002D13F3"/>
    <w:rsid w:val="002D2548"/>
    <w:rsid w:val="002D402F"/>
    <w:rsid w:val="002D44A8"/>
    <w:rsid w:val="002D5FFA"/>
    <w:rsid w:val="002E07EB"/>
    <w:rsid w:val="002E2EA9"/>
    <w:rsid w:val="002E2EB9"/>
    <w:rsid w:val="002E3908"/>
    <w:rsid w:val="002E6276"/>
    <w:rsid w:val="002E6FA3"/>
    <w:rsid w:val="002E7626"/>
    <w:rsid w:val="002E7D6E"/>
    <w:rsid w:val="002F0559"/>
    <w:rsid w:val="002F07DF"/>
    <w:rsid w:val="002F16B3"/>
    <w:rsid w:val="002F1741"/>
    <w:rsid w:val="002F4553"/>
    <w:rsid w:val="002F78CC"/>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3BD"/>
    <w:rsid w:val="00332A36"/>
    <w:rsid w:val="00332C74"/>
    <w:rsid w:val="003342D0"/>
    <w:rsid w:val="00336036"/>
    <w:rsid w:val="003379AC"/>
    <w:rsid w:val="00337E48"/>
    <w:rsid w:val="0034240C"/>
    <w:rsid w:val="00342937"/>
    <w:rsid w:val="00342CA4"/>
    <w:rsid w:val="00343D62"/>
    <w:rsid w:val="00344ACC"/>
    <w:rsid w:val="00344C39"/>
    <w:rsid w:val="003466D6"/>
    <w:rsid w:val="00347428"/>
    <w:rsid w:val="00347B78"/>
    <w:rsid w:val="003518F6"/>
    <w:rsid w:val="0035195D"/>
    <w:rsid w:val="003544BE"/>
    <w:rsid w:val="0035527E"/>
    <w:rsid w:val="00356C68"/>
    <w:rsid w:val="00357F48"/>
    <w:rsid w:val="0036033D"/>
    <w:rsid w:val="00360846"/>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763"/>
    <w:rsid w:val="0037691B"/>
    <w:rsid w:val="00376C9E"/>
    <w:rsid w:val="003804D9"/>
    <w:rsid w:val="00381E8A"/>
    <w:rsid w:val="00386154"/>
    <w:rsid w:val="003879D5"/>
    <w:rsid w:val="003900B5"/>
    <w:rsid w:val="003906A2"/>
    <w:rsid w:val="00391711"/>
    <w:rsid w:val="00391F1B"/>
    <w:rsid w:val="003927D6"/>
    <w:rsid w:val="00392AF7"/>
    <w:rsid w:val="00394C01"/>
    <w:rsid w:val="0039505B"/>
    <w:rsid w:val="003A0246"/>
    <w:rsid w:val="003A095B"/>
    <w:rsid w:val="003A1757"/>
    <w:rsid w:val="003A1929"/>
    <w:rsid w:val="003A1C06"/>
    <w:rsid w:val="003A21FE"/>
    <w:rsid w:val="003A58F5"/>
    <w:rsid w:val="003A6F8C"/>
    <w:rsid w:val="003B05A8"/>
    <w:rsid w:val="003B0A88"/>
    <w:rsid w:val="003B125F"/>
    <w:rsid w:val="003B29A0"/>
    <w:rsid w:val="003B31DC"/>
    <w:rsid w:val="003B3D4E"/>
    <w:rsid w:val="003B3D5E"/>
    <w:rsid w:val="003B4071"/>
    <w:rsid w:val="003B5FEF"/>
    <w:rsid w:val="003B6638"/>
    <w:rsid w:val="003B6C38"/>
    <w:rsid w:val="003C0208"/>
    <w:rsid w:val="003C057B"/>
    <w:rsid w:val="003C05F6"/>
    <w:rsid w:val="003C114C"/>
    <w:rsid w:val="003C1328"/>
    <w:rsid w:val="003C19DE"/>
    <w:rsid w:val="003C1B53"/>
    <w:rsid w:val="003C2B22"/>
    <w:rsid w:val="003C3A1A"/>
    <w:rsid w:val="003C52BF"/>
    <w:rsid w:val="003C5346"/>
    <w:rsid w:val="003C5C8F"/>
    <w:rsid w:val="003C5F9F"/>
    <w:rsid w:val="003C60A6"/>
    <w:rsid w:val="003C66CC"/>
    <w:rsid w:val="003C67BB"/>
    <w:rsid w:val="003C7416"/>
    <w:rsid w:val="003C7F46"/>
    <w:rsid w:val="003D1DDE"/>
    <w:rsid w:val="003D3B40"/>
    <w:rsid w:val="003D3D67"/>
    <w:rsid w:val="003D3EAB"/>
    <w:rsid w:val="003D5DF1"/>
    <w:rsid w:val="003E050F"/>
    <w:rsid w:val="003E1FD1"/>
    <w:rsid w:val="003E2FBD"/>
    <w:rsid w:val="003E377D"/>
    <w:rsid w:val="003E3E40"/>
    <w:rsid w:val="003E66A2"/>
    <w:rsid w:val="003E7692"/>
    <w:rsid w:val="003E7F51"/>
    <w:rsid w:val="003F0870"/>
    <w:rsid w:val="003F2977"/>
    <w:rsid w:val="003F4F1B"/>
    <w:rsid w:val="003F51CF"/>
    <w:rsid w:val="003F54D2"/>
    <w:rsid w:val="003F6305"/>
    <w:rsid w:val="003F663A"/>
    <w:rsid w:val="003F7459"/>
    <w:rsid w:val="003F75DE"/>
    <w:rsid w:val="00400174"/>
    <w:rsid w:val="00401770"/>
    <w:rsid w:val="00401C3E"/>
    <w:rsid w:val="004035B1"/>
    <w:rsid w:val="00403BB7"/>
    <w:rsid w:val="00404F05"/>
    <w:rsid w:val="004055C6"/>
    <w:rsid w:val="004077A1"/>
    <w:rsid w:val="00407D71"/>
    <w:rsid w:val="00411827"/>
    <w:rsid w:val="00411CEF"/>
    <w:rsid w:val="004124CE"/>
    <w:rsid w:val="00412B0C"/>
    <w:rsid w:val="00413DA6"/>
    <w:rsid w:val="004140F7"/>
    <w:rsid w:val="00415363"/>
    <w:rsid w:val="00415A2D"/>
    <w:rsid w:val="00415AEB"/>
    <w:rsid w:val="00417509"/>
    <w:rsid w:val="004177A7"/>
    <w:rsid w:val="00420ACF"/>
    <w:rsid w:val="00420B16"/>
    <w:rsid w:val="0042140D"/>
    <w:rsid w:val="004214A2"/>
    <w:rsid w:val="004236E3"/>
    <w:rsid w:val="004239E1"/>
    <w:rsid w:val="004258FC"/>
    <w:rsid w:val="004305DB"/>
    <w:rsid w:val="004307E5"/>
    <w:rsid w:val="00430BA5"/>
    <w:rsid w:val="00431BE2"/>
    <w:rsid w:val="00432449"/>
    <w:rsid w:val="00433A72"/>
    <w:rsid w:val="004349C9"/>
    <w:rsid w:val="00434D13"/>
    <w:rsid w:val="00434F7D"/>
    <w:rsid w:val="00435E23"/>
    <w:rsid w:val="00437217"/>
    <w:rsid w:val="0044131D"/>
    <w:rsid w:val="0044243B"/>
    <w:rsid w:val="00442DF2"/>
    <w:rsid w:val="004450B4"/>
    <w:rsid w:val="004463DA"/>
    <w:rsid w:val="00446982"/>
    <w:rsid w:val="00446D99"/>
    <w:rsid w:val="00447788"/>
    <w:rsid w:val="004537D3"/>
    <w:rsid w:val="00454BE8"/>
    <w:rsid w:val="0045541A"/>
    <w:rsid w:val="00455876"/>
    <w:rsid w:val="00455C99"/>
    <w:rsid w:val="00455D58"/>
    <w:rsid w:val="00455D9E"/>
    <w:rsid w:val="00456A0C"/>
    <w:rsid w:val="00456C14"/>
    <w:rsid w:val="00457EBE"/>
    <w:rsid w:val="00460DB9"/>
    <w:rsid w:val="004620B4"/>
    <w:rsid w:val="00465F00"/>
    <w:rsid w:val="00471D85"/>
    <w:rsid w:val="0047492C"/>
    <w:rsid w:val="0047572E"/>
    <w:rsid w:val="004765E9"/>
    <w:rsid w:val="004767D0"/>
    <w:rsid w:val="0047684C"/>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37CE"/>
    <w:rsid w:val="004978D9"/>
    <w:rsid w:val="004A02AC"/>
    <w:rsid w:val="004A14BF"/>
    <w:rsid w:val="004A18C3"/>
    <w:rsid w:val="004A1DD5"/>
    <w:rsid w:val="004A2E17"/>
    <w:rsid w:val="004A3AF0"/>
    <w:rsid w:val="004A51BB"/>
    <w:rsid w:val="004B09B1"/>
    <w:rsid w:val="004B1F81"/>
    <w:rsid w:val="004B297B"/>
    <w:rsid w:val="004B2FC4"/>
    <w:rsid w:val="004B3C10"/>
    <w:rsid w:val="004B3C4A"/>
    <w:rsid w:val="004B4FDC"/>
    <w:rsid w:val="004B5037"/>
    <w:rsid w:val="004B627E"/>
    <w:rsid w:val="004B6551"/>
    <w:rsid w:val="004B76DC"/>
    <w:rsid w:val="004C049A"/>
    <w:rsid w:val="004C2254"/>
    <w:rsid w:val="004C5C4D"/>
    <w:rsid w:val="004C6A36"/>
    <w:rsid w:val="004C72F6"/>
    <w:rsid w:val="004C78C2"/>
    <w:rsid w:val="004D006E"/>
    <w:rsid w:val="004D2428"/>
    <w:rsid w:val="004D3629"/>
    <w:rsid w:val="004D7A44"/>
    <w:rsid w:val="004E076B"/>
    <w:rsid w:val="004E0B1B"/>
    <w:rsid w:val="004E20DD"/>
    <w:rsid w:val="004E22F7"/>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5989"/>
    <w:rsid w:val="005367BD"/>
    <w:rsid w:val="0053703B"/>
    <w:rsid w:val="00541194"/>
    <w:rsid w:val="00541895"/>
    <w:rsid w:val="00543D27"/>
    <w:rsid w:val="00543F17"/>
    <w:rsid w:val="00544FAB"/>
    <w:rsid w:val="0054640E"/>
    <w:rsid w:val="00547208"/>
    <w:rsid w:val="0055046A"/>
    <w:rsid w:val="00550A8E"/>
    <w:rsid w:val="0055133F"/>
    <w:rsid w:val="00552198"/>
    <w:rsid w:val="00552205"/>
    <w:rsid w:val="0055236C"/>
    <w:rsid w:val="00552DD2"/>
    <w:rsid w:val="00553261"/>
    <w:rsid w:val="005554B7"/>
    <w:rsid w:val="005567A3"/>
    <w:rsid w:val="0055688C"/>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7323"/>
    <w:rsid w:val="00583031"/>
    <w:rsid w:val="00585E39"/>
    <w:rsid w:val="0058670A"/>
    <w:rsid w:val="00587786"/>
    <w:rsid w:val="00590A2F"/>
    <w:rsid w:val="00591F06"/>
    <w:rsid w:val="0059307B"/>
    <w:rsid w:val="005967AD"/>
    <w:rsid w:val="005973AF"/>
    <w:rsid w:val="005A04DF"/>
    <w:rsid w:val="005A13BF"/>
    <w:rsid w:val="005A17D9"/>
    <w:rsid w:val="005A1906"/>
    <w:rsid w:val="005A1B09"/>
    <w:rsid w:val="005A2FA7"/>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744B"/>
    <w:rsid w:val="005C2CBA"/>
    <w:rsid w:val="005C2D1E"/>
    <w:rsid w:val="005C3D0C"/>
    <w:rsid w:val="005C3E75"/>
    <w:rsid w:val="005C5554"/>
    <w:rsid w:val="005C56EF"/>
    <w:rsid w:val="005D0A8E"/>
    <w:rsid w:val="005D0C48"/>
    <w:rsid w:val="005D1E12"/>
    <w:rsid w:val="005D2F4B"/>
    <w:rsid w:val="005D540E"/>
    <w:rsid w:val="005D700D"/>
    <w:rsid w:val="005E0EA3"/>
    <w:rsid w:val="005E1C5A"/>
    <w:rsid w:val="005E1F4B"/>
    <w:rsid w:val="005E2A40"/>
    <w:rsid w:val="005E4A12"/>
    <w:rsid w:val="005E633A"/>
    <w:rsid w:val="005F13EE"/>
    <w:rsid w:val="005F1666"/>
    <w:rsid w:val="005F1B90"/>
    <w:rsid w:val="005F25E8"/>
    <w:rsid w:val="005F2F8F"/>
    <w:rsid w:val="005F36CB"/>
    <w:rsid w:val="005F496A"/>
    <w:rsid w:val="005F57D8"/>
    <w:rsid w:val="005F5A89"/>
    <w:rsid w:val="005F5DF8"/>
    <w:rsid w:val="0060122C"/>
    <w:rsid w:val="00602782"/>
    <w:rsid w:val="00602E38"/>
    <w:rsid w:val="00603278"/>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428F"/>
    <w:rsid w:val="006247B5"/>
    <w:rsid w:val="00624E28"/>
    <w:rsid w:val="00625E6F"/>
    <w:rsid w:val="00625EC8"/>
    <w:rsid w:val="00626845"/>
    <w:rsid w:val="006305F3"/>
    <w:rsid w:val="006308C2"/>
    <w:rsid w:val="0063274B"/>
    <w:rsid w:val="00633B0B"/>
    <w:rsid w:val="00636977"/>
    <w:rsid w:val="00637EA6"/>
    <w:rsid w:val="00640AB4"/>
    <w:rsid w:val="00641067"/>
    <w:rsid w:val="00644B03"/>
    <w:rsid w:val="006462E7"/>
    <w:rsid w:val="00650689"/>
    <w:rsid w:val="00651049"/>
    <w:rsid w:val="00651BD0"/>
    <w:rsid w:val="00652305"/>
    <w:rsid w:val="006524C3"/>
    <w:rsid w:val="00652A34"/>
    <w:rsid w:val="00653C3F"/>
    <w:rsid w:val="006540FA"/>
    <w:rsid w:val="006551CB"/>
    <w:rsid w:val="00657BAD"/>
    <w:rsid w:val="00660821"/>
    <w:rsid w:val="00660C0A"/>
    <w:rsid w:val="0066191D"/>
    <w:rsid w:val="00663602"/>
    <w:rsid w:val="006656DD"/>
    <w:rsid w:val="00666A47"/>
    <w:rsid w:val="006672D9"/>
    <w:rsid w:val="00670706"/>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5418"/>
    <w:rsid w:val="006A6420"/>
    <w:rsid w:val="006A6C56"/>
    <w:rsid w:val="006B0296"/>
    <w:rsid w:val="006B0974"/>
    <w:rsid w:val="006B352E"/>
    <w:rsid w:val="006B3C2D"/>
    <w:rsid w:val="006B43C4"/>
    <w:rsid w:val="006B6B55"/>
    <w:rsid w:val="006C0645"/>
    <w:rsid w:val="006C1015"/>
    <w:rsid w:val="006C1C25"/>
    <w:rsid w:val="006C2ECF"/>
    <w:rsid w:val="006C311D"/>
    <w:rsid w:val="006C3DBA"/>
    <w:rsid w:val="006C52FC"/>
    <w:rsid w:val="006C53F7"/>
    <w:rsid w:val="006C5986"/>
    <w:rsid w:val="006C5F06"/>
    <w:rsid w:val="006C7A09"/>
    <w:rsid w:val="006D24F3"/>
    <w:rsid w:val="006D37EF"/>
    <w:rsid w:val="006D5882"/>
    <w:rsid w:val="006D7C6E"/>
    <w:rsid w:val="006E0386"/>
    <w:rsid w:val="006E0ACA"/>
    <w:rsid w:val="006E14AE"/>
    <w:rsid w:val="006E1C08"/>
    <w:rsid w:val="006E295B"/>
    <w:rsid w:val="006E31A4"/>
    <w:rsid w:val="006E354A"/>
    <w:rsid w:val="006E3881"/>
    <w:rsid w:val="006E389C"/>
    <w:rsid w:val="006E43D7"/>
    <w:rsid w:val="006E49DB"/>
    <w:rsid w:val="006E553D"/>
    <w:rsid w:val="006E57F3"/>
    <w:rsid w:val="006E5D20"/>
    <w:rsid w:val="006E7528"/>
    <w:rsid w:val="006F0627"/>
    <w:rsid w:val="006F32E9"/>
    <w:rsid w:val="006F3E68"/>
    <w:rsid w:val="006F3F79"/>
    <w:rsid w:val="006F442F"/>
    <w:rsid w:val="006F4F4F"/>
    <w:rsid w:val="006F65DD"/>
    <w:rsid w:val="006F673D"/>
    <w:rsid w:val="006F6972"/>
    <w:rsid w:val="00700525"/>
    <w:rsid w:val="00701C7D"/>
    <w:rsid w:val="00702D7B"/>
    <w:rsid w:val="00704F19"/>
    <w:rsid w:val="00706050"/>
    <w:rsid w:val="0070766A"/>
    <w:rsid w:val="00707DE1"/>
    <w:rsid w:val="00712AF9"/>
    <w:rsid w:val="0071321B"/>
    <w:rsid w:val="00716379"/>
    <w:rsid w:val="007163AD"/>
    <w:rsid w:val="0071782B"/>
    <w:rsid w:val="00720437"/>
    <w:rsid w:val="0072065F"/>
    <w:rsid w:val="00721C39"/>
    <w:rsid w:val="00723B62"/>
    <w:rsid w:val="00725F6C"/>
    <w:rsid w:val="00733FDD"/>
    <w:rsid w:val="00734ABE"/>
    <w:rsid w:val="007362C5"/>
    <w:rsid w:val="0073646A"/>
    <w:rsid w:val="00736AFF"/>
    <w:rsid w:val="00737B08"/>
    <w:rsid w:val="00740424"/>
    <w:rsid w:val="00741929"/>
    <w:rsid w:val="00741E3D"/>
    <w:rsid w:val="007421C5"/>
    <w:rsid w:val="00743107"/>
    <w:rsid w:val="00743B93"/>
    <w:rsid w:val="00743F38"/>
    <w:rsid w:val="00746CD2"/>
    <w:rsid w:val="00750A72"/>
    <w:rsid w:val="0075276E"/>
    <w:rsid w:val="00752C07"/>
    <w:rsid w:val="007542C0"/>
    <w:rsid w:val="007555E5"/>
    <w:rsid w:val="0075578D"/>
    <w:rsid w:val="00756493"/>
    <w:rsid w:val="007569F8"/>
    <w:rsid w:val="00757231"/>
    <w:rsid w:val="00757DE8"/>
    <w:rsid w:val="00757FA6"/>
    <w:rsid w:val="007600D9"/>
    <w:rsid w:val="00760ECB"/>
    <w:rsid w:val="00761EC7"/>
    <w:rsid w:val="00762212"/>
    <w:rsid w:val="007626AD"/>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262E"/>
    <w:rsid w:val="00792885"/>
    <w:rsid w:val="007934C0"/>
    <w:rsid w:val="00794420"/>
    <w:rsid w:val="007949CB"/>
    <w:rsid w:val="007952D0"/>
    <w:rsid w:val="007953EB"/>
    <w:rsid w:val="00796C34"/>
    <w:rsid w:val="007A015E"/>
    <w:rsid w:val="007A175B"/>
    <w:rsid w:val="007A1EE9"/>
    <w:rsid w:val="007A2C5D"/>
    <w:rsid w:val="007A3348"/>
    <w:rsid w:val="007A3670"/>
    <w:rsid w:val="007A525B"/>
    <w:rsid w:val="007A5747"/>
    <w:rsid w:val="007A6146"/>
    <w:rsid w:val="007A6B8B"/>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5E0E"/>
    <w:rsid w:val="007C67F7"/>
    <w:rsid w:val="007C7D42"/>
    <w:rsid w:val="007D1CC3"/>
    <w:rsid w:val="007D1D91"/>
    <w:rsid w:val="007D3F16"/>
    <w:rsid w:val="007D4974"/>
    <w:rsid w:val="007D4CB8"/>
    <w:rsid w:val="007D5908"/>
    <w:rsid w:val="007D6036"/>
    <w:rsid w:val="007D72F5"/>
    <w:rsid w:val="007D7660"/>
    <w:rsid w:val="007D793D"/>
    <w:rsid w:val="007E19DA"/>
    <w:rsid w:val="007E56BF"/>
    <w:rsid w:val="007E5FEF"/>
    <w:rsid w:val="007E62AC"/>
    <w:rsid w:val="007E774C"/>
    <w:rsid w:val="007E7780"/>
    <w:rsid w:val="007E7CA3"/>
    <w:rsid w:val="007E7E91"/>
    <w:rsid w:val="007F0631"/>
    <w:rsid w:val="007F41C0"/>
    <w:rsid w:val="007F4FB5"/>
    <w:rsid w:val="007F50D4"/>
    <w:rsid w:val="007F577D"/>
    <w:rsid w:val="008003A1"/>
    <w:rsid w:val="00800A20"/>
    <w:rsid w:val="00800DA1"/>
    <w:rsid w:val="008013AA"/>
    <w:rsid w:val="008013C5"/>
    <w:rsid w:val="00801810"/>
    <w:rsid w:val="008023D7"/>
    <w:rsid w:val="00802EDC"/>
    <w:rsid w:val="00803A8E"/>
    <w:rsid w:val="00804727"/>
    <w:rsid w:val="008055BF"/>
    <w:rsid w:val="008072E5"/>
    <w:rsid w:val="008108F7"/>
    <w:rsid w:val="00811F30"/>
    <w:rsid w:val="00812CD7"/>
    <w:rsid w:val="008148B7"/>
    <w:rsid w:val="00815695"/>
    <w:rsid w:val="00820280"/>
    <w:rsid w:val="008220A1"/>
    <w:rsid w:val="0082262E"/>
    <w:rsid w:val="00822F8D"/>
    <w:rsid w:val="008244CD"/>
    <w:rsid w:val="00824FA2"/>
    <w:rsid w:val="00824FC5"/>
    <w:rsid w:val="008260CA"/>
    <w:rsid w:val="0083016D"/>
    <w:rsid w:val="00830432"/>
    <w:rsid w:val="00831893"/>
    <w:rsid w:val="008325B6"/>
    <w:rsid w:val="0083298B"/>
    <w:rsid w:val="008342C2"/>
    <w:rsid w:val="008347EF"/>
    <w:rsid w:val="00835A9E"/>
    <w:rsid w:val="00836201"/>
    <w:rsid w:val="00837101"/>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6F53"/>
    <w:rsid w:val="0085783E"/>
    <w:rsid w:val="008610B9"/>
    <w:rsid w:val="0086125C"/>
    <w:rsid w:val="00861A00"/>
    <w:rsid w:val="008627DE"/>
    <w:rsid w:val="008628FC"/>
    <w:rsid w:val="00862F70"/>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3B4C"/>
    <w:rsid w:val="00875B88"/>
    <w:rsid w:val="00875C9C"/>
    <w:rsid w:val="008761ED"/>
    <w:rsid w:val="0087627A"/>
    <w:rsid w:val="00882647"/>
    <w:rsid w:val="008833AA"/>
    <w:rsid w:val="008841BF"/>
    <w:rsid w:val="0088549F"/>
    <w:rsid w:val="00886CFD"/>
    <w:rsid w:val="00890002"/>
    <w:rsid w:val="00891282"/>
    <w:rsid w:val="00892DF5"/>
    <w:rsid w:val="00893628"/>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1E7A"/>
    <w:rsid w:val="008B40CD"/>
    <w:rsid w:val="008B58E0"/>
    <w:rsid w:val="008B5B5A"/>
    <w:rsid w:val="008B5DA8"/>
    <w:rsid w:val="008B6AE6"/>
    <w:rsid w:val="008B762B"/>
    <w:rsid w:val="008C26D3"/>
    <w:rsid w:val="008C34B9"/>
    <w:rsid w:val="008C3983"/>
    <w:rsid w:val="008C4DBD"/>
    <w:rsid w:val="008C5416"/>
    <w:rsid w:val="008C5428"/>
    <w:rsid w:val="008C559F"/>
    <w:rsid w:val="008C6242"/>
    <w:rsid w:val="008C73C8"/>
    <w:rsid w:val="008D0018"/>
    <w:rsid w:val="008D0245"/>
    <w:rsid w:val="008D0BF3"/>
    <w:rsid w:val="008D2FCD"/>
    <w:rsid w:val="008D3D19"/>
    <w:rsid w:val="008D45BE"/>
    <w:rsid w:val="008D45F0"/>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3457"/>
    <w:rsid w:val="009036B3"/>
    <w:rsid w:val="0090422B"/>
    <w:rsid w:val="00904573"/>
    <w:rsid w:val="00904DD7"/>
    <w:rsid w:val="009055BE"/>
    <w:rsid w:val="00906295"/>
    <w:rsid w:val="009105C7"/>
    <w:rsid w:val="00911F59"/>
    <w:rsid w:val="0091223D"/>
    <w:rsid w:val="00912F5A"/>
    <w:rsid w:val="00913103"/>
    <w:rsid w:val="0091325B"/>
    <w:rsid w:val="00913B51"/>
    <w:rsid w:val="00913F69"/>
    <w:rsid w:val="0091509A"/>
    <w:rsid w:val="00915DDF"/>
    <w:rsid w:val="00916345"/>
    <w:rsid w:val="00916C25"/>
    <w:rsid w:val="009201F1"/>
    <w:rsid w:val="009218FD"/>
    <w:rsid w:val="009221B6"/>
    <w:rsid w:val="009224FD"/>
    <w:rsid w:val="009229E5"/>
    <w:rsid w:val="009235C4"/>
    <w:rsid w:val="0092481A"/>
    <w:rsid w:val="00926381"/>
    <w:rsid w:val="00927E26"/>
    <w:rsid w:val="00930897"/>
    <w:rsid w:val="009322CE"/>
    <w:rsid w:val="00932FC4"/>
    <w:rsid w:val="00937DBF"/>
    <w:rsid w:val="00940157"/>
    <w:rsid w:val="00940C48"/>
    <w:rsid w:val="009418DA"/>
    <w:rsid w:val="00941BD4"/>
    <w:rsid w:val="009432B6"/>
    <w:rsid w:val="00943862"/>
    <w:rsid w:val="00944083"/>
    <w:rsid w:val="00944679"/>
    <w:rsid w:val="00944F50"/>
    <w:rsid w:val="009458BB"/>
    <w:rsid w:val="00947BA8"/>
    <w:rsid w:val="00950551"/>
    <w:rsid w:val="00951C72"/>
    <w:rsid w:val="00953D09"/>
    <w:rsid w:val="00954525"/>
    <w:rsid w:val="009565E2"/>
    <w:rsid w:val="00956668"/>
    <w:rsid w:val="00960C9D"/>
    <w:rsid w:val="009610C8"/>
    <w:rsid w:val="00961222"/>
    <w:rsid w:val="00961B99"/>
    <w:rsid w:val="00963107"/>
    <w:rsid w:val="00963440"/>
    <w:rsid w:val="0096344A"/>
    <w:rsid w:val="00963E6A"/>
    <w:rsid w:val="00965D39"/>
    <w:rsid w:val="0096748B"/>
    <w:rsid w:val="0096798C"/>
    <w:rsid w:val="00970BD4"/>
    <w:rsid w:val="0097160B"/>
    <w:rsid w:val="00971BE1"/>
    <w:rsid w:val="00973009"/>
    <w:rsid w:val="00973A76"/>
    <w:rsid w:val="009756B2"/>
    <w:rsid w:val="00976233"/>
    <w:rsid w:val="00976395"/>
    <w:rsid w:val="0097652F"/>
    <w:rsid w:val="00980576"/>
    <w:rsid w:val="009808FA"/>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49C"/>
    <w:rsid w:val="00997CA4"/>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E5E"/>
    <w:rsid w:val="009B6C52"/>
    <w:rsid w:val="009B7AB6"/>
    <w:rsid w:val="009B7D86"/>
    <w:rsid w:val="009B7DCB"/>
    <w:rsid w:val="009C08BA"/>
    <w:rsid w:val="009C0BC2"/>
    <w:rsid w:val="009C142B"/>
    <w:rsid w:val="009C1705"/>
    <w:rsid w:val="009C3271"/>
    <w:rsid w:val="009C35FA"/>
    <w:rsid w:val="009C3D1D"/>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145E"/>
    <w:rsid w:val="009E1738"/>
    <w:rsid w:val="009E1B78"/>
    <w:rsid w:val="009E2416"/>
    <w:rsid w:val="009E2ACC"/>
    <w:rsid w:val="009E2B7C"/>
    <w:rsid w:val="009E2D77"/>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107FC"/>
    <w:rsid w:val="00A1177D"/>
    <w:rsid w:val="00A11D7C"/>
    <w:rsid w:val="00A12F0A"/>
    <w:rsid w:val="00A14FE0"/>
    <w:rsid w:val="00A15941"/>
    <w:rsid w:val="00A168D8"/>
    <w:rsid w:val="00A17704"/>
    <w:rsid w:val="00A221DE"/>
    <w:rsid w:val="00A226EC"/>
    <w:rsid w:val="00A236E4"/>
    <w:rsid w:val="00A23A77"/>
    <w:rsid w:val="00A24F40"/>
    <w:rsid w:val="00A24FA4"/>
    <w:rsid w:val="00A25D10"/>
    <w:rsid w:val="00A27164"/>
    <w:rsid w:val="00A2758D"/>
    <w:rsid w:val="00A31D69"/>
    <w:rsid w:val="00A3267D"/>
    <w:rsid w:val="00A328F1"/>
    <w:rsid w:val="00A32ED4"/>
    <w:rsid w:val="00A33684"/>
    <w:rsid w:val="00A336C7"/>
    <w:rsid w:val="00A33A3E"/>
    <w:rsid w:val="00A343ED"/>
    <w:rsid w:val="00A34542"/>
    <w:rsid w:val="00A3484E"/>
    <w:rsid w:val="00A355D7"/>
    <w:rsid w:val="00A359AC"/>
    <w:rsid w:val="00A35FD0"/>
    <w:rsid w:val="00A36627"/>
    <w:rsid w:val="00A405FF"/>
    <w:rsid w:val="00A4115D"/>
    <w:rsid w:val="00A4200A"/>
    <w:rsid w:val="00A423AD"/>
    <w:rsid w:val="00A43245"/>
    <w:rsid w:val="00A43E2E"/>
    <w:rsid w:val="00A454B6"/>
    <w:rsid w:val="00A45897"/>
    <w:rsid w:val="00A5101C"/>
    <w:rsid w:val="00A51742"/>
    <w:rsid w:val="00A51DDE"/>
    <w:rsid w:val="00A528B3"/>
    <w:rsid w:val="00A53FC7"/>
    <w:rsid w:val="00A54C93"/>
    <w:rsid w:val="00A56A53"/>
    <w:rsid w:val="00A61482"/>
    <w:rsid w:val="00A63D4E"/>
    <w:rsid w:val="00A651EC"/>
    <w:rsid w:val="00A663EB"/>
    <w:rsid w:val="00A71061"/>
    <w:rsid w:val="00A713D7"/>
    <w:rsid w:val="00A72D7F"/>
    <w:rsid w:val="00A72F8E"/>
    <w:rsid w:val="00A736D1"/>
    <w:rsid w:val="00A75527"/>
    <w:rsid w:val="00A75C48"/>
    <w:rsid w:val="00A82431"/>
    <w:rsid w:val="00A849CE"/>
    <w:rsid w:val="00A84C9F"/>
    <w:rsid w:val="00A84DAE"/>
    <w:rsid w:val="00A84F81"/>
    <w:rsid w:val="00A85277"/>
    <w:rsid w:val="00A85CD1"/>
    <w:rsid w:val="00A87C2A"/>
    <w:rsid w:val="00A90A32"/>
    <w:rsid w:val="00A91885"/>
    <w:rsid w:val="00A91DB2"/>
    <w:rsid w:val="00A93055"/>
    <w:rsid w:val="00A934D9"/>
    <w:rsid w:val="00A94290"/>
    <w:rsid w:val="00A96122"/>
    <w:rsid w:val="00A97B7A"/>
    <w:rsid w:val="00AA0003"/>
    <w:rsid w:val="00AA0985"/>
    <w:rsid w:val="00AA199C"/>
    <w:rsid w:val="00AA1DEB"/>
    <w:rsid w:val="00AA241A"/>
    <w:rsid w:val="00AA425F"/>
    <w:rsid w:val="00AA4AEA"/>
    <w:rsid w:val="00AA59F9"/>
    <w:rsid w:val="00AA6AB0"/>
    <w:rsid w:val="00AB136D"/>
    <w:rsid w:val="00AB15E3"/>
    <w:rsid w:val="00AB183A"/>
    <w:rsid w:val="00AB185B"/>
    <w:rsid w:val="00AB28FF"/>
    <w:rsid w:val="00AB2F0C"/>
    <w:rsid w:val="00AB2FB5"/>
    <w:rsid w:val="00AB3654"/>
    <w:rsid w:val="00AB5A83"/>
    <w:rsid w:val="00AB723A"/>
    <w:rsid w:val="00AC0639"/>
    <w:rsid w:val="00AC0654"/>
    <w:rsid w:val="00AC1585"/>
    <w:rsid w:val="00AC398E"/>
    <w:rsid w:val="00AC4D2B"/>
    <w:rsid w:val="00AC54E3"/>
    <w:rsid w:val="00AC6849"/>
    <w:rsid w:val="00AD03BC"/>
    <w:rsid w:val="00AD082F"/>
    <w:rsid w:val="00AD1E86"/>
    <w:rsid w:val="00AD396A"/>
    <w:rsid w:val="00AD4EDD"/>
    <w:rsid w:val="00AD4FF2"/>
    <w:rsid w:val="00AD5B2C"/>
    <w:rsid w:val="00AD6427"/>
    <w:rsid w:val="00AE1CF9"/>
    <w:rsid w:val="00AE31CE"/>
    <w:rsid w:val="00AE340B"/>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1001"/>
    <w:rsid w:val="00B01286"/>
    <w:rsid w:val="00B025BB"/>
    <w:rsid w:val="00B02AB9"/>
    <w:rsid w:val="00B04590"/>
    <w:rsid w:val="00B049BF"/>
    <w:rsid w:val="00B06130"/>
    <w:rsid w:val="00B068CB"/>
    <w:rsid w:val="00B07870"/>
    <w:rsid w:val="00B107C2"/>
    <w:rsid w:val="00B1170C"/>
    <w:rsid w:val="00B11BD9"/>
    <w:rsid w:val="00B11D24"/>
    <w:rsid w:val="00B1203E"/>
    <w:rsid w:val="00B13F9C"/>
    <w:rsid w:val="00B151E0"/>
    <w:rsid w:val="00B1542D"/>
    <w:rsid w:val="00B171A4"/>
    <w:rsid w:val="00B17B9E"/>
    <w:rsid w:val="00B2311B"/>
    <w:rsid w:val="00B234F8"/>
    <w:rsid w:val="00B2464A"/>
    <w:rsid w:val="00B24CD3"/>
    <w:rsid w:val="00B24E05"/>
    <w:rsid w:val="00B256EC"/>
    <w:rsid w:val="00B311C6"/>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6204"/>
    <w:rsid w:val="00B872D7"/>
    <w:rsid w:val="00B9076E"/>
    <w:rsid w:val="00B90C22"/>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08AC"/>
    <w:rsid w:val="00BB1DC1"/>
    <w:rsid w:val="00BB2728"/>
    <w:rsid w:val="00BB2746"/>
    <w:rsid w:val="00BB2ECD"/>
    <w:rsid w:val="00BB3872"/>
    <w:rsid w:val="00BB431A"/>
    <w:rsid w:val="00BB49BD"/>
    <w:rsid w:val="00BB6844"/>
    <w:rsid w:val="00BC04FD"/>
    <w:rsid w:val="00BC0520"/>
    <w:rsid w:val="00BC0F7E"/>
    <w:rsid w:val="00BC172C"/>
    <w:rsid w:val="00BC1E57"/>
    <w:rsid w:val="00BC3C80"/>
    <w:rsid w:val="00BC4190"/>
    <w:rsid w:val="00BC4576"/>
    <w:rsid w:val="00BC5ECF"/>
    <w:rsid w:val="00BC6786"/>
    <w:rsid w:val="00BD0012"/>
    <w:rsid w:val="00BD017C"/>
    <w:rsid w:val="00BD0B1E"/>
    <w:rsid w:val="00BD0F6C"/>
    <w:rsid w:val="00BD1134"/>
    <w:rsid w:val="00BD532D"/>
    <w:rsid w:val="00BD54A3"/>
    <w:rsid w:val="00BD5B3B"/>
    <w:rsid w:val="00BD6391"/>
    <w:rsid w:val="00BD6D9F"/>
    <w:rsid w:val="00BD6FCE"/>
    <w:rsid w:val="00BD7017"/>
    <w:rsid w:val="00BE07C1"/>
    <w:rsid w:val="00BE183C"/>
    <w:rsid w:val="00BE28D1"/>
    <w:rsid w:val="00BE3E72"/>
    <w:rsid w:val="00BE4644"/>
    <w:rsid w:val="00BE5CC3"/>
    <w:rsid w:val="00BF02AB"/>
    <w:rsid w:val="00BF10E7"/>
    <w:rsid w:val="00BF1345"/>
    <w:rsid w:val="00BF22F1"/>
    <w:rsid w:val="00BF2FF0"/>
    <w:rsid w:val="00BF6565"/>
    <w:rsid w:val="00BF6BBE"/>
    <w:rsid w:val="00BF700C"/>
    <w:rsid w:val="00BF76F3"/>
    <w:rsid w:val="00BF7936"/>
    <w:rsid w:val="00C0021B"/>
    <w:rsid w:val="00C0062C"/>
    <w:rsid w:val="00C02D30"/>
    <w:rsid w:val="00C06594"/>
    <w:rsid w:val="00C074F0"/>
    <w:rsid w:val="00C1066A"/>
    <w:rsid w:val="00C11BBB"/>
    <w:rsid w:val="00C11EA5"/>
    <w:rsid w:val="00C13A5A"/>
    <w:rsid w:val="00C14593"/>
    <w:rsid w:val="00C14767"/>
    <w:rsid w:val="00C16F70"/>
    <w:rsid w:val="00C17E56"/>
    <w:rsid w:val="00C17FED"/>
    <w:rsid w:val="00C20AF6"/>
    <w:rsid w:val="00C21F75"/>
    <w:rsid w:val="00C23865"/>
    <w:rsid w:val="00C24DA3"/>
    <w:rsid w:val="00C26A09"/>
    <w:rsid w:val="00C32538"/>
    <w:rsid w:val="00C33195"/>
    <w:rsid w:val="00C3456F"/>
    <w:rsid w:val="00C34A44"/>
    <w:rsid w:val="00C34D3F"/>
    <w:rsid w:val="00C35709"/>
    <w:rsid w:val="00C35FB8"/>
    <w:rsid w:val="00C40765"/>
    <w:rsid w:val="00C41854"/>
    <w:rsid w:val="00C41BFB"/>
    <w:rsid w:val="00C46930"/>
    <w:rsid w:val="00C46E60"/>
    <w:rsid w:val="00C47B88"/>
    <w:rsid w:val="00C51942"/>
    <w:rsid w:val="00C52993"/>
    <w:rsid w:val="00C53010"/>
    <w:rsid w:val="00C5575C"/>
    <w:rsid w:val="00C57287"/>
    <w:rsid w:val="00C60137"/>
    <w:rsid w:val="00C6244D"/>
    <w:rsid w:val="00C624CF"/>
    <w:rsid w:val="00C62D07"/>
    <w:rsid w:val="00C62D8D"/>
    <w:rsid w:val="00C631A4"/>
    <w:rsid w:val="00C6494D"/>
    <w:rsid w:val="00C64BEC"/>
    <w:rsid w:val="00C66266"/>
    <w:rsid w:val="00C677A0"/>
    <w:rsid w:val="00C70050"/>
    <w:rsid w:val="00C7061F"/>
    <w:rsid w:val="00C70AB3"/>
    <w:rsid w:val="00C71E06"/>
    <w:rsid w:val="00C71E11"/>
    <w:rsid w:val="00C72F6B"/>
    <w:rsid w:val="00C73469"/>
    <w:rsid w:val="00C738DD"/>
    <w:rsid w:val="00C74BD4"/>
    <w:rsid w:val="00C76368"/>
    <w:rsid w:val="00C76582"/>
    <w:rsid w:val="00C76CB6"/>
    <w:rsid w:val="00C773B9"/>
    <w:rsid w:val="00C77DD5"/>
    <w:rsid w:val="00C81819"/>
    <w:rsid w:val="00C83319"/>
    <w:rsid w:val="00C84E7C"/>
    <w:rsid w:val="00C85072"/>
    <w:rsid w:val="00C86885"/>
    <w:rsid w:val="00C904EA"/>
    <w:rsid w:val="00C9052C"/>
    <w:rsid w:val="00C90872"/>
    <w:rsid w:val="00C90913"/>
    <w:rsid w:val="00C923C3"/>
    <w:rsid w:val="00C92E22"/>
    <w:rsid w:val="00C9480D"/>
    <w:rsid w:val="00C94D73"/>
    <w:rsid w:val="00C9606A"/>
    <w:rsid w:val="00C96C33"/>
    <w:rsid w:val="00C96F21"/>
    <w:rsid w:val="00C97E60"/>
    <w:rsid w:val="00C97EF4"/>
    <w:rsid w:val="00CA17AB"/>
    <w:rsid w:val="00CA1F09"/>
    <w:rsid w:val="00CA26D3"/>
    <w:rsid w:val="00CA3368"/>
    <w:rsid w:val="00CA33EF"/>
    <w:rsid w:val="00CA4706"/>
    <w:rsid w:val="00CA4A3B"/>
    <w:rsid w:val="00CA5543"/>
    <w:rsid w:val="00CA5F2A"/>
    <w:rsid w:val="00CA765E"/>
    <w:rsid w:val="00CA77C8"/>
    <w:rsid w:val="00CB05F2"/>
    <w:rsid w:val="00CB16F4"/>
    <w:rsid w:val="00CB1D9E"/>
    <w:rsid w:val="00CB1DFB"/>
    <w:rsid w:val="00CB1FE9"/>
    <w:rsid w:val="00CB23BD"/>
    <w:rsid w:val="00CB4C16"/>
    <w:rsid w:val="00CB4C3C"/>
    <w:rsid w:val="00CB4CBC"/>
    <w:rsid w:val="00CB5FF3"/>
    <w:rsid w:val="00CB6312"/>
    <w:rsid w:val="00CB64FD"/>
    <w:rsid w:val="00CC28D9"/>
    <w:rsid w:val="00CC3B5D"/>
    <w:rsid w:val="00CC4BCD"/>
    <w:rsid w:val="00CC5E0C"/>
    <w:rsid w:val="00CD0C14"/>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321D"/>
    <w:rsid w:val="00D042C8"/>
    <w:rsid w:val="00D058B6"/>
    <w:rsid w:val="00D077CD"/>
    <w:rsid w:val="00D07B86"/>
    <w:rsid w:val="00D07E23"/>
    <w:rsid w:val="00D10173"/>
    <w:rsid w:val="00D114FC"/>
    <w:rsid w:val="00D1160C"/>
    <w:rsid w:val="00D12469"/>
    <w:rsid w:val="00D1352E"/>
    <w:rsid w:val="00D146DF"/>
    <w:rsid w:val="00D1644C"/>
    <w:rsid w:val="00D16D8E"/>
    <w:rsid w:val="00D2019D"/>
    <w:rsid w:val="00D20F61"/>
    <w:rsid w:val="00D226ED"/>
    <w:rsid w:val="00D232BB"/>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88A"/>
    <w:rsid w:val="00D52E87"/>
    <w:rsid w:val="00D52E9E"/>
    <w:rsid w:val="00D53C2E"/>
    <w:rsid w:val="00D54E6C"/>
    <w:rsid w:val="00D563D2"/>
    <w:rsid w:val="00D57000"/>
    <w:rsid w:val="00D61652"/>
    <w:rsid w:val="00D61B71"/>
    <w:rsid w:val="00D62A0B"/>
    <w:rsid w:val="00D6454E"/>
    <w:rsid w:val="00D65597"/>
    <w:rsid w:val="00D6618B"/>
    <w:rsid w:val="00D66438"/>
    <w:rsid w:val="00D677F9"/>
    <w:rsid w:val="00D70499"/>
    <w:rsid w:val="00D709E5"/>
    <w:rsid w:val="00D714D3"/>
    <w:rsid w:val="00D7247E"/>
    <w:rsid w:val="00D73021"/>
    <w:rsid w:val="00D7307B"/>
    <w:rsid w:val="00D7309B"/>
    <w:rsid w:val="00D737F7"/>
    <w:rsid w:val="00D744EB"/>
    <w:rsid w:val="00D755F2"/>
    <w:rsid w:val="00D75688"/>
    <w:rsid w:val="00D7575F"/>
    <w:rsid w:val="00D75C18"/>
    <w:rsid w:val="00D75D8A"/>
    <w:rsid w:val="00D7683E"/>
    <w:rsid w:val="00D776E6"/>
    <w:rsid w:val="00D819E4"/>
    <w:rsid w:val="00D81E82"/>
    <w:rsid w:val="00D81E8D"/>
    <w:rsid w:val="00D82DB8"/>
    <w:rsid w:val="00D84A9C"/>
    <w:rsid w:val="00D85D44"/>
    <w:rsid w:val="00D8640B"/>
    <w:rsid w:val="00D86571"/>
    <w:rsid w:val="00D87650"/>
    <w:rsid w:val="00D87DD4"/>
    <w:rsid w:val="00D91320"/>
    <w:rsid w:val="00D91F0B"/>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743C"/>
    <w:rsid w:val="00DB0EA3"/>
    <w:rsid w:val="00DB1488"/>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2A7C"/>
    <w:rsid w:val="00DD730A"/>
    <w:rsid w:val="00DD75A5"/>
    <w:rsid w:val="00DD770F"/>
    <w:rsid w:val="00DE0924"/>
    <w:rsid w:val="00DE09D2"/>
    <w:rsid w:val="00DE150A"/>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E00A04"/>
    <w:rsid w:val="00E0127A"/>
    <w:rsid w:val="00E02485"/>
    <w:rsid w:val="00E02D51"/>
    <w:rsid w:val="00E05711"/>
    <w:rsid w:val="00E05794"/>
    <w:rsid w:val="00E073EA"/>
    <w:rsid w:val="00E07919"/>
    <w:rsid w:val="00E103CA"/>
    <w:rsid w:val="00E109B2"/>
    <w:rsid w:val="00E10E3D"/>
    <w:rsid w:val="00E1208F"/>
    <w:rsid w:val="00E146C0"/>
    <w:rsid w:val="00E17F47"/>
    <w:rsid w:val="00E2128C"/>
    <w:rsid w:val="00E21772"/>
    <w:rsid w:val="00E23811"/>
    <w:rsid w:val="00E24F6A"/>
    <w:rsid w:val="00E26BE3"/>
    <w:rsid w:val="00E30EEC"/>
    <w:rsid w:val="00E31B13"/>
    <w:rsid w:val="00E31D59"/>
    <w:rsid w:val="00E329FB"/>
    <w:rsid w:val="00E32DE9"/>
    <w:rsid w:val="00E3402F"/>
    <w:rsid w:val="00E3496A"/>
    <w:rsid w:val="00E35F5E"/>
    <w:rsid w:val="00E35FB2"/>
    <w:rsid w:val="00E37123"/>
    <w:rsid w:val="00E41421"/>
    <w:rsid w:val="00E41430"/>
    <w:rsid w:val="00E41F4A"/>
    <w:rsid w:val="00E426CE"/>
    <w:rsid w:val="00E42916"/>
    <w:rsid w:val="00E444F0"/>
    <w:rsid w:val="00E44801"/>
    <w:rsid w:val="00E44FDA"/>
    <w:rsid w:val="00E5096C"/>
    <w:rsid w:val="00E547C4"/>
    <w:rsid w:val="00E54ECE"/>
    <w:rsid w:val="00E55E06"/>
    <w:rsid w:val="00E56BDF"/>
    <w:rsid w:val="00E56D40"/>
    <w:rsid w:val="00E56DC0"/>
    <w:rsid w:val="00E578B1"/>
    <w:rsid w:val="00E60A2B"/>
    <w:rsid w:val="00E6295F"/>
    <w:rsid w:val="00E63329"/>
    <w:rsid w:val="00E63CA1"/>
    <w:rsid w:val="00E6473A"/>
    <w:rsid w:val="00E672A6"/>
    <w:rsid w:val="00E675F2"/>
    <w:rsid w:val="00E705BF"/>
    <w:rsid w:val="00E7152E"/>
    <w:rsid w:val="00E715FF"/>
    <w:rsid w:val="00E72195"/>
    <w:rsid w:val="00E7290F"/>
    <w:rsid w:val="00E74CB1"/>
    <w:rsid w:val="00E76F9D"/>
    <w:rsid w:val="00E77BAB"/>
    <w:rsid w:val="00E801C2"/>
    <w:rsid w:val="00E81A99"/>
    <w:rsid w:val="00E81BFE"/>
    <w:rsid w:val="00E82C74"/>
    <w:rsid w:val="00E83DAC"/>
    <w:rsid w:val="00E83FE5"/>
    <w:rsid w:val="00E844EF"/>
    <w:rsid w:val="00E84810"/>
    <w:rsid w:val="00E84F9A"/>
    <w:rsid w:val="00E90C45"/>
    <w:rsid w:val="00E92797"/>
    <w:rsid w:val="00E92DB1"/>
    <w:rsid w:val="00EA0049"/>
    <w:rsid w:val="00EA0D41"/>
    <w:rsid w:val="00EA1266"/>
    <w:rsid w:val="00EA1F9C"/>
    <w:rsid w:val="00EA2500"/>
    <w:rsid w:val="00EA26D4"/>
    <w:rsid w:val="00EA46D8"/>
    <w:rsid w:val="00EA4AC1"/>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F78"/>
    <w:rsid w:val="00EC06FD"/>
    <w:rsid w:val="00EC22A0"/>
    <w:rsid w:val="00EC245A"/>
    <w:rsid w:val="00EC344C"/>
    <w:rsid w:val="00EC4C9B"/>
    <w:rsid w:val="00EC54B6"/>
    <w:rsid w:val="00EC55EE"/>
    <w:rsid w:val="00EC6123"/>
    <w:rsid w:val="00EC7B70"/>
    <w:rsid w:val="00ED13E2"/>
    <w:rsid w:val="00ED2F14"/>
    <w:rsid w:val="00ED366F"/>
    <w:rsid w:val="00ED43D6"/>
    <w:rsid w:val="00ED47B9"/>
    <w:rsid w:val="00ED4B57"/>
    <w:rsid w:val="00ED4FF0"/>
    <w:rsid w:val="00ED5664"/>
    <w:rsid w:val="00ED606C"/>
    <w:rsid w:val="00ED6C2D"/>
    <w:rsid w:val="00ED70B8"/>
    <w:rsid w:val="00EE0941"/>
    <w:rsid w:val="00EE1994"/>
    <w:rsid w:val="00EE24E5"/>
    <w:rsid w:val="00EE41B0"/>
    <w:rsid w:val="00EE4222"/>
    <w:rsid w:val="00EE431C"/>
    <w:rsid w:val="00EE6885"/>
    <w:rsid w:val="00EF3A6F"/>
    <w:rsid w:val="00EF437F"/>
    <w:rsid w:val="00EF4ADF"/>
    <w:rsid w:val="00EF4F99"/>
    <w:rsid w:val="00EF5356"/>
    <w:rsid w:val="00EF53C9"/>
    <w:rsid w:val="00EF6CCD"/>
    <w:rsid w:val="00F00302"/>
    <w:rsid w:val="00F06A7C"/>
    <w:rsid w:val="00F1189F"/>
    <w:rsid w:val="00F138C1"/>
    <w:rsid w:val="00F13C3A"/>
    <w:rsid w:val="00F142F4"/>
    <w:rsid w:val="00F150AC"/>
    <w:rsid w:val="00F177D6"/>
    <w:rsid w:val="00F17E38"/>
    <w:rsid w:val="00F2206F"/>
    <w:rsid w:val="00F221E7"/>
    <w:rsid w:val="00F241DF"/>
    <w:rsid w:val="00F25263"/>
    <w:rsid w:val="00F25398"/>
    <w:rsid w:val="00F26066"/>
    <w:rsid w:val="00F266D2"/>
    <w:rsid w:val="00F27771"/>
    <w:rsid w:val="00F30374"/>
    <w:rsid w:val="00F3081B"/>
    <w:rsid w:val="00F330C3"/>
    <w:rsid w:val="00F34218"/>
    <w:rsid w:val="00F34370"/>
    <w:rsid w:val="00F3479B"/>
    <w:rsid w:val="00F34D7E"/>
    <w:rsid w:val="00F3616D"/>
    <w:rsid w:val="00F3733B"/>
    <w:rsid w:val="00F4007C"/>
    <w:rsid w:val="00F42496"/>
    <w:rsid w:val="00F42E7A"/>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408D"/>
    <w:rsid w:val="00F55025"/>
    <w:rsid w:val="00F55034"/>
    <w:rsid w:val="00F57308"/>
    <w:rsid w:val="00F579BA"/>
    <w:rsid w:val="00F57CA3"/>
    <w:rsid w:val="00F60E80"/>
    <w:rsid w:val="00F676CB"/>
    <w:rsid w:val="00F70018"/>
    <w:rsid w:val="00F70B0A"/>
    <w:rsid w:val="00F73D96"/>
    <w:rsid w:val="00F74243"/>
    <w:rsid w:val="00F745B5"/>
    <w:rsid w:val="00F757FF"/>
    <w:rsid w:val="00F76612"/>
    <w:rsid w:val="00F77926"/>
    <w:rsid w:val="00F8213F"/>
    <w:rsid w:val="00F8330F"/>
    <w:rsid w:val="00F83F76"/>
    <w:rsid w:val="00F84C23"/>
    <w:rsid w:val="00F9178D"/>
    <w:rsid w:val="00F91D57"/>
    <w:rsid w:val="00F920B3"/>
    <w:rsid w:val="00F92F03"/>
    <w:rsid w:val="00F94EB4"/>
    <w:rsid w:val="00F95D56"/>
    <w:rsid w:val="00F96761"/>
    <w:rsid w:val="00F97565"/>
    <w:rsid w:val="00F9770E"/>
    <w:rsid w:val="00FA18B9"/>
    <w:rsid w:val="00FA2F15"/>
    <w:rsid w:val="00FA5433"/>
    <w:rsid w:val="00FA5894"/>
    <w:rsid w:val="00FA6BA6"/>
    <w:rsid w:val="00FB10D5"/>
    <w:rsid w:val="00FB14D5"/>
    <w:rsid w:val="00FB17C3"/>
    <w:rsid w:val="00FB36CE"/>
    <w:rsid w:val="00FB4279"/>
    <w:rsid w:val="00FB6C11"/>
    <w:rsid w:val="00FB71C4"/>
    <w:rsid w:val="00FC0AB0"/>
    <w:rsid w:val="00FC0E59"/>
    <w:rsid w:val="00FC1ECC"/>
    <w:rsid w:val="00FC26F9"/>
    <w:rsid w:val="00FC2C1A"/>
    <w:rsid w:val="00FC2CA3"/>
    <w:rsid w:val="00FC30F5"/>
    <w:rsid w:val="00FC4AB1"/>
    <w:rsid w:val="00FC4DA9"/>
    <w:rsid w:val="00FC6E19"/>
    <w:rsid w:val="00FC7F41"/>
    <w:rsid w:val="00FD11B5"/>
    <w:rsid w:val="00FD1771"/>
    <w:rsid w:val="00FD191B"/>
    <w:rsid w:val="00FD1A6B"/>
    <w:rsid w:val="00FD2AFB"/>
    <w:rsid w:val="00FD48F8"/>
    <w:rsid w:val="00FD66FE"/>
    <w:rsid w:val="00FD7768"/>
    <w:rsid w:val="00FE0255"/>
    <w:rsid w:val="00FE0FB9"/>
    <w:rsid w:val="00FE425B"/>
    <w:rsid w:val="00FE45C2"/>
    <w:rsid w:val="00FE4618"/>
    <w:rsid w:val="00FE53BF"/>
    <w:rsid w:val="00FE71BC"/>
    <w:rsid w:val="00FE7A49"/>
    <w:rsid w:val="00FE7B60"/>
    <w:rsid w:val="00FF144E"/>
    <w:rsid w:val="00FF178A"/>
    <w:rsid w:val="00FF289A"/>
    <w:rsid w:val="00FF33FD"/>
    <w:rsid w:val="00FF373F"/>
    <w:rsid w:val="00FF3A08"/>
    <w:rsid w:val="00FF5494"/>
    <w:rsid w:val="00FF5F4A"/>
    <w:rsid w:val="00FF75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00E08"/>
  <w15:docId w15:val="{6C0B612D-7F2E-4BCE-9688-A595010B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A348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3484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2Arial11pt">
    <w:name w:val="Opmaakprofiel Kop 2 + Arial 11 pt"/>
    <w:basedOn w:val="Kop2"/>
    <w:link w:val="OpmaakprofielKop2Arial11ptChar"/>
    <w:rsid w:val="00A3484E"/>
    <w:pPr>
      <w:keepLines w:val="0"/>
      <w:tabs>
        <w:tab w:val="left" w:pos="709"/>
      </w:tabs>
      <w:spacing w:before="0" w:after="120" w:line="240" w:lineRule="auto"/>
    </w:pPr>
    <w:rPr>
      <w:rFonts w:ascii="Arial" w:eastAsia="Times New Roman" w:hAnsi="Arial" w:cs="Arial"/>
      <w:b/>
      <w:bCs/>
      <w:szCs w:val="24"/>
      <w:lang w:eastAsia="nl-NL"/>
    </w:rPr>
  </w:style>
  <w:style w:type="character" w:customStyle="1" w:styleId="OpmaakprofielKop2Arial11ptChar">
    <w:name w:val="Opmaakprofiel Kop 2 + Arial 11 pt Char"/>
    <w:basedOn w:val="Kop2Char"/>
    <w:link w:val="OpmaakprofielKop2Arial11pt"/>
    <w:rsid w:val="00A3484E"/>
    <w:rPr>
      <w:rFonts w:ascii="Arial" w:eastAsia="Times New Roman" w:hAnsi="Arial" w:cs="Arial"/>
      <w:b/>
      <w:bCs/>
      <w:color w:val="2E74B5" w:themeColor="accent1" w:themeShade="BF"/>
      <w:sz w:val="26"/>
      <w:szCs w:val="24"/>
      <w:lang w:eastAsia="nl-NL"/>
    </w:rPr>
  </w:style>
  <w:style w:type="character" w:customStyle="1" w:styleId="Kop2Char">
    <w:name w:val="Kop 2 Char"/>
    <w:basedOn w:val="Standaardalinea-lettertype"/>
    <w:link w:val="Kop2"/>
    <w:uiPriority w:val="9"/>
    <w:semiHidden/>
    <w:rsid w:val="00A3484E"/>
    <w:rPr>
      <w:rFonts w:asciiTheme="majorHAnsi" w:eastAsiaTheme="majorEastAsia" w:hAnsiTheme="majorHAnsi" w:cstheme="majorBidi"/>
      <w:color w:val="2E74B5" w:themeColor="accent1" w:themeShade="BF"/>
      <w:sz w:val="26"/>
      <w:szCs w:val="26"/>
    </w:rPr>
  </w:style>
  <w:style w:type="paragraph" w:customStyle="1" w:styleId="stlGMGMetadata">
    <w:name w:val="stl_GMG_Metadata"/>
    <w:basedOn w:val="Standaard"/>
    <w:qFormat/>
    <w:rsid w:val="00420ACF"/>
    <w:pPr>
      <w:widowControl w:val="0"/>
      <w:spacing w:after="0" w:line="280" w:lineRule="atLeast"/>
    </w:pPr>
    <w:rPr>
      <w:rFonts w:ascii="Trebuchet MS" w:hAnsi="Trebuchet MS"/>
      <w:sz w:val="16"/>
    </w:rPr>
  </w:style>
  <w:style w:type="paragraph" w:styleId="Koptekst">
    <w:name w:val="header"/>
    <w:basedOn w:val="Standaard"/>
    <w:link w:val="KoptekstChar"/>
    <w:uiPriority w:val="99"/>
    <w:unhideWhenUsed/>
    <w:rsid w:val="00420ACF"/>
    <w:pPr>
      <w:widowControl w:val="0"/>
      <w:tabs>
        <w:tab w:val="center" w:pos="4536"/>
        <w:tab w:val="right" w:pos="9072"/>
      </w:tabs>
      <w:spacing w:after="0" w:line="240" w:lineRule="auto"/>
    </w:pPr>
    <w:rPr>
      <w:rFonts w:ascii="Trebuchet MS" w:hAnsi="Trebuchet MS"/>
      <w:sz w:val="20"/>
    </w:rPr>
  </w:style>
  <w:style w:type="character" w:customStyle="1" w:styleId="KoptekstChar">
    <w:name w:val="Koptekst Char"/>
    <w:basedOn w:val="Standaardalinea-lettertype"/>
    <w:link w:val="Koptekst"/>
    <w:uiPriority w:val="99"/>
    <w:rsid w:val="00420ACF"/>
    <w:rPr>
      <w:rFonts w:ascii="Trebuchet MS" w:hAnsi="Trebuchet MS"/>
      <w:sz w:val="20"/>
    </w:rPr>
  </w:style>
  <w:style w:type="paragraph" w:customStyle="1" w:styleId="stlGMGAfdeling">
    <w:name w:val="stl_GMG_Afdeling"/>
    <w:basedOn w:val="Standaard"/>
    <w:qFormat/>
    <w:rsid w:val="00420ACF"/>
    <w:pPr>
      <w:widowControl w:val="0"/>
      <w:spacing w:after="0" w:line="280" w:lineRule="atLeast"/>
    </w:pPr>
    <w:rPr>
      <w:rFonts w:ascii="Trebuchet MS" w:hAnsi="Trebuchet MS"/>
      <w:b/>
      <w:sz w:val="20"/>
    </w:rPr>
  </w:style>
  <w:style w:type="character" w:styleId="Verwijzingopmerking">
    <w:name w:val="annotation reference"/>
    <w:basedOn w:val="Standaardalinea-lettertype"/>
    <w:uiPriority w:val="99"/>
    <w:semiHidden/>
    <w:unhideWhenUsed/>
    <w:rsid w:val="000539E4"/>
    <w:rPr>
      <w:sz w:val="16"/>
      <w:szCs w:val="16"/>
    </w:rPr>
  </w:style>
  <w:style w:type="paragraph" w:styleId="Tekstopmerking">
    <w:name w:val="annotation text"/>
    <w:basedOn w:val="Standaard"/>
    <w:link w:val="TekstopmerkingChar"/>
    <w:uiPriority w:val="99"/>
    <w:semiHidden/>
    <w:unhideWhenUsed/>
    <w:rsid w:val="000539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39E4"/>
    <w:rPr>
      <w:sz w:val="20"/>
      <w:szCs w:val="20"/>
    </w:rPr>
  </w:style>
  <w:style w:type="paragraph" w:styleId="Onderwerpvanopmerking">
    <w:name w:val="annotation subject"/>
    <w:basedOn w:val="Tekstopmerking"/>
    <w:next w:val="Tekstopmerking"/>
    <w:link w:val="OnderwerpvanopmerkingChar"/>
    <w:uiPriority w:val="99"/>
    <w:semiHidden/>
    <w:unhideWhenUsed/>
    <w:rsid w:val="000539E4"/>
    <w:rPr>
      <w:b/>
      <w:bCs/>
    </w:rPr>
  </w:style>
  <w:style w:type="character" w:customStyle="1" w:styleId="OnderwerpvanopmerkingChar">
    <w:name w:val="Onderwerp van opmerking Char"/>
    <w:basedOn w:val="TekstopmerkingChar"/>
    <w:link w:val="Onderwerpvanopmerking"/>
    <w:uiPriority w:val="99"/>
    <w:semiHidden/>
    <w:rsid w:val="000539E4"/>
    <w:rPr>
      <w:b/>
      <w:bCs/>
      <w:sz w:val="20"/>
      <w:szCs w:val="20"/>
    </w:rPr>
  </w:style>
  <w:style w:type="paragraph" w:styleId="Ballontekst">
    <w:name w:val="Balloon Text"/>
    <w:basedOn w:val="Standaard"/>
    <w:link w:val="BallontekstChar"/>
    <w:uiPriority w:val="99"/>
    <w:semiHidden/>
    <w:unhideWhenUsed/>
    <w:rsid w:val="000539E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39E4"/>
    <w:rPr>
      <w:rFonts w:ascii="Segoe UI" w:hAnsi="Segoe UI" w:cs="Segoe UI"/>
      <w:sz w:val="18"/>
      <w:szCs w:val="18"/>
    </w:rPr>
  </w:style>
  <w:style w:type="paragraph" w:styleId="Lijstalinea">
    <w:name w:val="List Paragraph"/>
    <w:basedOn w:val="Standaard"/>
    <w:uiPriority w:val="34"/>
    <w:qFormat/>
    <w:rsid w:val="000539E4"/>
    <w:pPr>
      <w:ind w:left="720"/>
      <w:contextualSpacing/>
    </w:pPr>
  </w:style>
  <w:style w:type="paragraph" w:styleId="Plattetekst">
    <w:name w:val="Body Text"/>
    <w:basedOn w:val="Standaard"/>
    <w:link w:val="PlattetekstChar"/>
    <w:uiPriority w:val="1"/>
    <w:qFormat/>
    <w:rsid w:val="003A1C06"/>
    <w:pPr>
      <w:widowControl w:val="0"/>
      <w:autoSpaceDE w:val="0"/>
      <w:autoSpaceDN w:val="0"/>
      <w:spacing w:after="0" w:line="240" w:lineRule="auto"/>
    </w:pPr>
    <w:rPr>
      <w:rFonts w:ascii="Arial" w:eastAsia="Arial" w:hAnsi="Arial" w:cs="Arial"/>
    </w:rPr>
  </w:style>
  <w:style w:type="character" w:customStyle="1" w:styleId="PlattetekstChar">
    <w:name w:val="Platte tekst Char"/>
    <w:basedOn w:val="Standaardalinea-lettertype"/>
    <w:link w:val="Plattetekst"/>
    <w:uiPriority w:val="1"/>
    <w:rsid w:val="003A1C0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D2EB10FE</Template>
  <TotalTime>8</TotalTime>
  <Pages>6</Pages>
  <Words>1215</Words>
  <Characters>6683</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HSS</Company>
  <LinksUpToDate>false</LinksUpToDate>
  <CharactersWithSpaces>7883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Tonny Vleugel</dc:creator>
  <cp:lastModifiedBy>Tonny Vleugel</cp:lastModifiedBy>
  <cp:revision>8</cp:revision>
  <cp:lastPrinted>2022-04-22T08:37:00Z</cp:lastPrinted>
  <dcterms:created xsi:type="dcterms:W3CDTF">2022-04-13T09:29:00Z</dcterms:created>
  <dcterms:modified xsi:type="dcterms:W3CDTF">2022-04-22T08:38:00Z</dcterms:modified>
</cp:coreProperties>
</file>