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53D" w:rsidRPr="00AE265C" w:rsidRDefault="00266242" w:rsidP="0007153D">
      <w:pPr>
        <w:pStyle w:val="Kop1"/>
        <w:numPr>
          <w:ilvl w:val="0"/>
          <w:numId w:val="0"/>
        </w:numPr>
        <w:rPr>
          <w:color w:val="auto"/>
          <w:sz w:val="32"/>
        </w:rPr>
      </w:pPr>
      <w:bookmarkStart w:id="0" w:name="_Ref485974426"/>
      <w:bookmarkStart w:id="1" w:name="_Toc485999783"/>
      <w:r w:rsidRPr="00AE265C">
        <w:rPr>
          <w:color w:val="auto"/>
          <w:sz w:val="32"/>
        </w:rPr>
        <w:t>Bijlage -</w:t>
      </w:r>
      <w:r w:rsidR="00573FD4" w:rsidRPr="00AE265C">
        <w:rPr>
          <w:color w:val="auto"/>
          <w:sz w:val="32"/>
        </w:rPr>
        <w:t xml:space="preserve"> </w:t>
      </w:r>
      <w:bookmarkEnd w:id="0"/>
      <w:bookmarkEnd w:id="1"/>
      <w:r w:rsidR="003B0411" w:rsidRPr="00AE265C">
        <w:rPr>
          <w:color w:val="auto"/>
          <w:sz w:val="32"/>
        </w:rPr>
        <w:t>Holdingve</w:t>
      </w:r>
      <w:r w:rsidR="00B01B22" w:rsidRPr="00AE265C">
        <w:rPr>
          <w:color w:val="auto"/>
          <w:sz w:val="32"/>
        </w:rPr>
        <w:t>rklaring / Concernverklaring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:rsidTr="00342AF1">
        <w:tc>
          <w:tcPr>
            <w:tcW w:w="2972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2972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bookmarkStart w:id="2" w:name="_GoBack"/>
      <w:bookmarkEnd w:id="2"/>
    </w:p>
    <w:p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:rsidTr="00342AF1">
        <w:tc>
          <w:tcPr>
            <w:tcW w:w="3964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884" w:rsidRDefault="00D80884" w:rsidP="00D80884">
      <w:pPr>
        <w:spacing w:line="240" w:lineRule="auto"/>
      </w:pPr>
      <w:r>
        <w:separator/>
      </w:r>
    </w:p>
  </w:endnote>
  <w:endnote w:type="continuationSeparator" w:id="0">
    <w:p w:rsidR="00D80884" w:rsidRDefault="00D80884" w:rsidP="00D80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884" w:rsidRDefault="00D80884" w:rsidP="00D80884">
      <w:pPr>
        <w:spacing w:line="240" w:lineRule="auto"/>
      </w:pPr>
      <w:r>
        <w:separator/>
      </w:r>
    </w:p>
  </w:footnote>
  <w:footnote w:type="continuationSeparator" w:id="0">
    <w:p w:rsidR="00D80884" w:rsidRDefault="00D80884" w:rsidP="00D808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1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4"/>
  </w:num>
  <w:num w:numId="12">
    <w:abstractNumId w:val="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266242"/>
    <w:rsid w:val="00360100"/>
    <w:rsid w:val="003B0411"/>
    <w:rsid w:val="003E66B9"/>
    <w:rsid w:val="00541964"/>
    <w:rsid w:val="00573FD4"/>
    <w:rsid w:val="00611D9C"/>
    <w:rsid w:val="00643FB8"/>
    <w:rsid w:val="0074305B"/>
    <w:rsid w:val="00954071"/>
    <w:rsid w:val="00AE265C"/>
    <w:rsid w:val="00B01B22"/>
    <w:rsid w:val="00B62E2F"/>
    <w:rsid w:val="00C6535B"/>
    <w:rsid w:val="00D80884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8088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80884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8088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0884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616B5B4A</Template>
  <TotalTime>2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Tonny Vleugel</cp:lastModifiedBy>
  <cp:revision>6</cp:revision>
  <cp:lastPrinted>2018-09-25T13:13:00Z</cp:lastPrinted>
  <dcterms:created xsi:type="dcterms:W3CDTF">2019-03-18T14:40:00Z</dcterms:created>
  <dcterms:modified xsi:type="dcterms:W3CDTF">2022-03-04T08:02:00Z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