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0269B" w14:textId="77777777" w:rsidR="00577A0C" w:rsidRPr="00121EB2" w:rsidRDefault="00577A0C"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5F5DCD5" w14:textId="77777777" w:rsidR="00577A0C" w:rsidRPr="00121EB2" w:rsidRDefault="00577A0C"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42586A9" w14:textId="77777777" w:rsidR="00577A0C" w:rsidRPr="002146DC" w:rsidRDefault="00577A0C" w:rsidP="00895F3A">
      <w:pPr>
        <w:rPr>
          <w:rFonts w:asciiTheme="minorHAnsi" w:hAnsiTheme="minorHAnsi" w:cstheme="minorHAnsi"/>
          <w:b/>
          <w:sz w:val="22"/>
          <w:szCs w:val="22"/>
        </w:rPr>
      </w:pPr>
    </w:p>
    <w:p w14:paraId="7EABCC78" w14:textId="0DDC0F21" w:rsidR="00577A0C" w:rsidRDefault="00577A0C"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w:t>
      </w:r>
      <w:r w:rsidRPr="003C5A23">
        <w:rPr>
          <w:rFonts w:ascii="Calibri" w:hAnsi="Calibri" w:cs="Arial"/>
          <w:b/>
          <w:sz w:val="24"/>
          <w:szCs w:val="24"/>
        </w:rPr>
        <w:t xml:space="preserve"> Europese</w:t>
      </w:r>
      <w:r w:rsidR="003C5A23" w:rsidRPr="003C5A23">
        <w:rPr>
          <w:rFonts w:ascii="Calibri" w:hAnsi="Calibri" w:cs="Arial"/>
          <w:b/>
          <w:sz w:val="24"/>
          <w:szCs w:val="24"/>
        </w:rPr>
        <w:t xml:space="preserve"> </w:t>
      </w:r>
      <w:r w:rsidRPr="003C5A23">
        <w:rPr>
          <w:rFonts w:ascii="Calibri" w:hAnsi="Calibri" w:cs="Arial"/>
          <w:b/>
          <w:sz w:val="24"/>
          <w:szCs w:val="24"/>
        </w:rPr>
        <w:t xml:space="preserve">Aanbesteding </w:t>
      </w:r>
      <w:r w:rsidR="003C5A23" w:rsidRPr="003C5A23">
        <w:rPr>
          <w:rFonts w:ascii="Calibri" w:hAnsi="Calibri" w:cs="Arial"/>
          <w:b/>
          <w:sz w:val="24"/>
          <w:szCs w:val="24"/>
        </w:rPr>
        <w:t>2022-GEV1000</w:t>
      </w:r>
      <w:r w:rsidRPr="003C5A23">
        <w:rPr>
          <w:rFonts w:ascii="Calibri" w:hAnsi="Calibri" w:cs="Arial"/>
          <w:b/>
          <w:sz w:val="24"/>
          <w:szCs w:val="24"/>
        </w:rPr>
        <w:t xml:space="preserve"> ten behoeve van </w:t>
      </w:r>
      <w:r w:rsidR="003C5A23" w:rsidRPr="003C5A23">
        <w:rPr>
          <w:rFonts w:ascii="Calibri" w:hAnsi="Calibri" w:cs="Arial"/>
          <w:b/>
          <w:sz w:val="24"/>
          <w:szCs w:val="24"/>
        </w:rPr>
        <w:t>Stichting Eye Filmmuseum</w:t>
      </w:r>
      <w:r w:rsidRPr="003C5A23">
        <w:rPr>
          <w:rFonts w:ascii="Calibri" w:hAnsi="Calibri" w:cs="Arial"/>
          <w:b/>
          <w:sz w:val="24"/>
          <w:szCs w:val="24"/>
        </w:rPr>
        <w:t>.</w:t>
      </w:r>
      <w:r w:rsidRPr="00BF5D75">
        <w:rPr>
          <w:rFonts w:ascii="Calibri" w:hAnsi="Calibri" w:cs="Arial"/>
          <w:b/>
          <w:sz w:val="24"/>
          <w:szCs w:val="24"/>
        </w:rPr>
        <w:br/>
      </w:r>
    </w:p>
    <w:p w14:paraId="1FD017F3" w14:textId="77777777" w:rsidR="00577A0C" w:rsidRPr="002146DC" w:rsidRDefault="00577A0C"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D337E9A" w14:textId="77777777" w:rsidR="00577A0C" w:rsidRPr="002146DC" w:rsidRDefault="00577A0C" w:rsidP="00895F3A">
      <w:pPr>
        <w:rPr>
          <w:rFonts w:asciiTheme="minorHAnsi" w:hAnsiTheme="minorHAnsi" w:cstheme="minorHAnsi"/>
          <w:sz w:val="22"/>
          <w:szCs w:val="22"/>
        </w:rPr>
      </w:pPr>
    </w:p>
    <w:p w14:paraId="0B8C8BB4" w14:textId="77777777" w:rsidR="00577A0C" w:rsidRPr="002146DC" w:rsidRDefault="00577A0C"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9D81CE2" w14:textId="77777777" w:rsidR="00577A0C" w:rsidRPr="002146DC" w:rsidRDefault="00577A0C" w:rsidP="00895F3A">
      <w:pPr>
        <w:keepNext/>
        <w:jc w:val="both"/>
        <w:outlineLvl w:val="5"/>
        <w:rPr>
          <w:rFonts w:asciiTheme="minorHAnsi" w:hAnsiTheme="minorHAnsi" w:cstheme="minorHAnsi"/>
          <w:b/>
          <w:bCs/>
          <w:sz w:val="22"/>
          <w:szCs w:val="22"/>
        </w:rPr>
      </w:pPr>
    </w:p>
    <w:p w14:paraId="62D8CF2F" w14:textId="77777777" w:rsidR="00577A0C" w:rsidRPr="002146DC" w:rsidRDefault="00577A0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2912A0C" w14:textId="77777777" w:rsidR="00577A0C" w:rsidRDefault="00577A0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0606DE63" w14:textId="77777777" w:rsidR="00577A0C" w:rsidRPr="002146DC" w:rsidRDefault="00577A0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08E2F24" w14:textId="77777777" w:rsidR="00577A0C" w:rsidRPr="002146DC" w:rsidRDefault="00577A0C" w:rsidP="00895F3A">
      <w:pPr>
        <w:jc w:val="both"/>
        <w:rPr>
          <w:rFonts w:asciiTheme="minorHAnsi" w:hAnsiTheme="minorHAnsi" w:cstheme="minorHAnsi"/>
          <w:sz w:val="22"/>
          <w:szCs w:val="22"/>
        </w:rPr>
      </w:pPr>
    </w:p>
    <w:p w14:paraId="79B3543D" w14:textId="77777777" w:rsidR="00577A0C" w:rsidRPr="002146DC" w:rsidRDefault="00577A0C"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FB39208" w14:textId="77777777" w:rsidR="00577A0C" w:rsidRPr="002146DC" w:rsidRDefault="00577A0C" w:rsidP="00895F3A">
      <w:pPr>
        <w:rPr>
          <w:rFonts w:asciiTheme="minorHAnsi" w:eastAsia="MS Mincho" w:hAnsiTheme="minorHAnsi" w:cstheme="minorHAnsi"/>
          <w:bCs/>
          <w:sz w:val="22"/>
          <w:szCs w:val="22"/>
        </w:rPr>
      </w:pPr>
    </w:p>
    <w:p w14:paraId="56F63012" w14:textId="77777777" w:rsidR="00577A0C" w:rsidRPr="00C0118D" w:rsidRDefault="00577A0C"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D9F036C" w14:textId="77777777" w:rsidR="00577A0C" w:rsidRPr="00C0118D" w:rsidRDefault="00577A0C" w:rsidP="00895F3A">
      <w:pPr>
        <w:ind w:left="426"/>
        <w:rPr>
          <w:rFonts w:asciiTheme="minorHAnsi" w:eastAsia="MS Mincho" w:hAnsiTheme="minorHAnsi" w:cstheme="minorHAnsi"/>
          <w:bCs/>
          <w:sz w:val="22"/>
          <w:szCs w:val="22"/>
        </w:rPr>
      </w:pPr>
    </w:p>
    <w:p w14:paraId="18531AC2" w14:textId="77777777" w:rsidR="00577A0C" w:rsidRPr="00C0118D" w:rsidRDefault="00577A0C"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473633C2" w14:textId="77777777" w:rsidR="00577A0C" w:rsidRPr="00C0118D" w:rsidRDefault="00577A0C" w:rsidP="00895F3A">
      <w:pPr>
        <w:ind w:left="426"/>
        <w:rPr>
          <w:rFonts w:asciiTheme="minorHAnsi" w:eastAsia="MS Mincho" w:hAnsiTheme="minorHAnsi" w:cstheme="minorHAnsi"/>
          <w:bCs/>
          <w:sz w:val="22"/>
          <w:szCs w:val="22"/>
        </w:rPr>
      </w:pPr>
    </w:p>
    <w:p w14:paraId="056C648F" w14:textId="77777777" w:rsidR="00577A0C" w:rsidRPr="000E2408" w:rsidRDefault="00577A0C"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3C5A23">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2A5A7594" w14:textId="77777777" w:rsidR="00577A0C" w:rsidRDefault="00577A0C"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77A0C" w14:paraId="411E4F3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B5D6802" w14:textId="77777777" w:rsidR="00577A0C" w:rsidRPr="00BF5D75" w:rsidRDefault="00577A0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96C0C3C" w14:textId="77777777" w:rsidR="00577A0C" w:rsidRDefault="00577A0C"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77A0C" w14:paraId="136E4A4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2D1965F" w14:textId="77777777" w:rsidR="00577A0C" w:rsidRPr="00BF5D75" w:rsidRDefault="00577A0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7D82867C" w14:textId="77777777" w:rsidR="00577A0C" w:rsidRDefault="00577A0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77A0C" w14:paraId="6DEA68CC"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924F3D8" w14:textId="77777777" w:rsidR="00577A0C" w:rsidRPr="00BF5D75" w:rsidRDefault="00577A0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9AB5BB7" w14:textId="77777777" w:rsidR="00577A0C" w:rsidRDefault="00577A0C"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77A0C" w14:paraId="401F845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4C35AD6" w14:textId="77777777" w:rsidR="00577A0C" w:rsidRPr="00BF5D75" w:rsidRDefault="00577A0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5809FFA" w14:textId="77777777" w:rsidR="00577A0C" w:rsidRDefault="00577A0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2862AAA" w14:textId="77777777" w:rsidR="00577A0C" w:rsidRDefault="00577A0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425BE00" w14:textId="77777777" w:rsidR="00577A0C" w:rsidRDefault="00577A0C" w:rsidP="00BE1A92">
      <w:pPr>
        <w:pStyle w:val="Koptekst"/>
        <w:tabs>
          <w:tab w:val="clear" w:pos="4536"/>
          <w:tab w:val="clear" w:pos="9072"/>
          <w:tab w:val="left" w:pos="1276"/>
        </w:tabs>
        <w:rPr>
          <w:rFonts w:ascii="Calibri" w:hAnsi="Calibri" w:cs="Arial"/>
          <w:sz w:val="22"/>
          <w:szCs w:val="22"/>
        </w:rPr>
        <w:sectPr w:rsidR="00577A0C" w:rsidSect="00584A86">
          <w:headerReference w:type="default" r:id="rId8"/>
          <w:footerReference w:type="default" r:id="rId9"/>
          <w:pgSz w:w="11906" w:h="16838" w:code="9"/>
          <w:pgMar w:top="1985" w:right="926" w:bottom="567" w:left="1418" w:header="708" w:footer="708" w:gutter="0"/>
          <w:pgNumType w:start="1"/>
          <w:cols w:space="708"/>
        </w:sectPr>
      </w:pPr>
    </w:p>
    <w:p w14:paraId="06F6D427" w14:textId="77777777" w:rsidR="00577A0C" w:rsidRPr="005A61C6" w:rsidRDefault="00577A0C" w:rsidP="00BE1A92">
      <w:pPr>
        <w:pStyle w:val="Koptekst"/>
        <w:tabs>
          <w:tab w:val="clear" w:pos="4536"/>
          <w:tab w:val="clear" w:pos="9072"/>
          <w:tab w:val="left" w:pos="1276"/>
        </w:tabs>
        <w:rPr>
          <w:rFonts w:ascii="Calibri" w:hAnsi="Calibri" w:cs="Arial"/>
          <w:sz w:val="22"/>
          <w:szCs w:val="22"/>
        </w:rPr>
      </w:pPr>
    </w:p>
    <w:sectPr w:rsidR="00577A0C" w:rsidRPr="005A61C6" w:rsidSect="00577A0C">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4DA5" w14:textId="77777777" w:rsidR="00577A0C" w:rsidRDefault="00577A0C">
      <w:r>
        <w:separator/>
      </w:r>
    </w:p>
  </w:endnote>
  <w:endnote w:type="continuationSeparator" w:id="0">
    <w:p w14:paraId="3836830A" w14:textId="77777777" w:rsidR="00577A0C" w:rsidRDefault="0057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224EF" w14:textId="77777777" w:rsidR="00577A0C" w:rsidRDefault="00577A0C">
    <w:pPr>
      <w:pStyle w:val="Voettekst"/>
    </w:pPr>
    <w:r>
      <w:rPr>
        <w:noProof/>
      </w:rPr>
      <w:drawing>
        <wp:anchor distT="0" distB="0" distL="114300" distR="114300" simplePos="0" relativeHeight="251663360" behindDoc="1" locked="0" layoutInCell="1" allowOverlap="1" wp14:anchorId="29EFF991" wp14:editId="7645FA6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80CA" w14:textId="77777777" w:rsidR="00BF5D75" w:rsidRDefault="00121EB2">
    <w:pPr>
      <w:pStyle w:val="Voettekst"/>
    </w:pPr>
    <w:r>
      <w:rPr>
        <w:noProof/>
      </w:rPr>
      <w:drawing>
        <wp:anchor distT="0" distB="0" distL="114300" distR="114300" simplePos="0" relativeHeight="251660288" behindDoc="1" locked="0" layoutInCell="1" allowOverlap="1" wp14:anchorId="4A8F424B" wp14:editId="74EF1ECB">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5A0F4" w14:textId="77777777" w:rsidR="00577A0C" w:rsidRDefault="00577A0C">
      <w:r>
        <w:separator/>
      </w:r>
    </w:p>
  </w:footnote>
  <w:footnote w:type="continuationSeparator" w:id="0">
    <w:p w14:paraId="6793B32A" w14:textId="77777777" w:rsidR="00577A0C" w:rsidRDefault="00577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AE7E" w14:textId="77777777" w:rsidR="00577A0C" w:rsidRDefault="00577A0C">
    <w:pPr>
      <w:pStyle w:val="Koptekst"/>
    </w:pPr>
    <w:r>
      <w:rPr>
        <w:noProof/>
      </w:rPr>
      <w:drawing>
        <wp:anchor distT="0" distB="0" distL="114300" distR="114300" simplePos="0" relativeHeight="251662336" behindDoc="1" locked="0" layoutInCell="1" allowOverlap="1" wp14:anchorId="2FDC92F4" wp14:editId="3BFE6831">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7CE3" w14:textId="77777777" w:rsidR="00121EB2" w:rsidRDefault="00121EB2">
    <w:pPr>
      <w:pStyle w:val="Koptekst"/>
    </w:pPr>
    <w:r>
      <w:rPr>
        <w:noProof/>
      </w:rPr>
      <w:drawing>
        <wp:anchor distT="0" distB="0" distL="114300" distR="114300" simplePos="0" relativeHeight="251659264" behindDoc="1" locked="0" layoutInCell="1" allowOverlap="1" wp14:anchorId="75A338BF" wp14:editId="11C4EB9B">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C5A23"/>
    <w:rsid w:val="003E4917"/>
    <w:rsid w:val="003E5F28"/>
    <w:rsid w:val="003F7D18"/>
    <w:rsid w:val="0041238D"/>
    <w:rsid w:val="00423B6A"/>
    <w:rsid w:val="00432790"/>
    <w:rsid w:val="00441BAC"/>
    <w:rsid w:val="004466A9"/>
    <w:rsid w:val="004502C5"/>
    <w:rsid w:val="00456A0C"/>
    <w:rsid w:val="00467B4D"/>
    <w:rsid w:val="004C5169"/>
    <w:rsid w:val="004D4F0D"/>
    <w:rsid w:val="004F2C20"/>
    <w:rsid w:val="00515F6E"/>
    <w:rsid w:val="00517988"/>
    <w:rsid w:val="00524D9A"/>
    <w:rsid w:val="00544A9A"/>
    <w:rsid w:val="005616FF"/>
    <w:rsid w:val="00571E87"/>
    <w:rsid w:val="00573CE3"/>
    <w:rsid w:val="00577A0C"/>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5E73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3</TotalTime>
  <Pages>1</Pages>
  <Words>235</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2022-02-10T12:27:00Z</dcterms:created>
  <dcterms:modified xsi:type="dcterms:W3CDTF">2022-02-11T08:17:00Z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