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7EF33153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0E059B">
        <w:rPr>
          <w:color w:val="CC0000"/>
          <w:sz w:val="24"/>
          <w:szCs w:val="48"/>
        </w:rPr>
        <w:t>onderhoud Sprinklerinstallaties</w:t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01737A">
        <w:rPr>
          <w:color w:val="CC0000"/>
          <w:sz w:val="24"/>
          <w:szCs w:val="48"/>
        </w:rPr>
        <w:t>20</w:t>
      </w:r>
      <w:r w:rsidR="000E059B">
        <w:rPr>
          <w:color w:val="CC0000"/>
          <w:sz w:val="24"/>
          <w:szCs w:val="48"/>
        </w:rPr>
        <w:t>22</w:t>
      </w:r>
      <w:r w:rsidR="0001737A">
        <w:rPr>
          <w:color w:val="CC0000"/>
          <w:sz w:val="24"/>
          <w:szCs w:val="48"/>
        </w:rPr>
        <w:t>-</w:t>
      </w:r>
      <w:r w:rsidR="000E059B">
        <w:rPr>
          <w:color w:val="CC0000"/>
          <w:sz w:val="24"/>
          <w:szCs w:val="48"/>
        </w:rPr>
        <w:t>VGU</w:t>
      </w:r>
      <w:r w:rsidR="0001737A">
        <w:rPr>
          <w:color w:val="CC0000"/>
          <w:sz w:val="24"/>
          <w:szCs w:val="48"/>
        </w:rPr>
        <w:t>-</w:t>
      </w:r>
      <w:r w:rsidR="004B3376" w:rsidRPr="00AB42BF">
        <w:rPr>
          <w:color w:val="CC0000"/>
          <w:sz w:val="24"/>
          <w:szCs w:val="48"/>
        </w:rPr>
        <w:fldChar w:fldCharType="end"/>
      </w:r>
      <w:r w:rsidR="000E059B">
        <w:rPr>
          <w:color w:val="CC0000"/>
          <w:sz w:val="24"/>
          <w:szCs w:val="48"/>
        </w:rPr>
        <w:t>001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327F0A0E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6724A4">
        <w:t>Onderhoud sprinklerinstallaties</w:t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48013C3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6724A4">
        <w:rPr>
          <w:rStyle w:val="GUstijl1Char"/>
          <w:color w:val="auto"/>
        </w:rPr>
        <w:t>Onderhoud Sprinklerinstallaties</w:t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0E059B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724A4"/>
    <w:rsid w:val="006B4BB0"/>
    <w:rsid w:val="008458F9"/>
    <w:rsid w:val="008538AB"/>
    <w:rsid w:val="008B52CF"/>
    <w:rsid w:val="00924B92"/>
    <w:rsid w:val="009C459B"/>
    <w:rsid w:val="009E0F9D"/>
    <w:rsid w:val="00A509FE"/>
    <w:rsid w:val="00A9621D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56EB15A5-D742-4D8D-8838-9F5EC3BF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2</TotalTime>
  <Pages>1</Pages>
  <Words>200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Nas, Roy, de</cp:lastModifiedBy>
  <cp:revision>4</cp:revision>
  <cp:lastPrinted>2019-08-21T09:08:00Z</cp:lastPrinted>
  <dcterms:created xsi:type="dcterms:W3CDTF">2022-01-17T13:39:00Z</dcterms:created>
  <dcterms:modified xsi:type="dcterms:W3CDTF">2022-02-22T12:49:00Z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