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28CD524" w14:textId="77777777" w:rsidR="00044B05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68F38D9E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- prijs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284BB927" w14:textId="0B558F48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</w:t>
            </w:r>
            <w:r w:rsidR="00044B05">
              <w:t xml:space="preserve"> prijs</w:t>
            </w:r>
            <w:r w:rsidR="00236010">
              <w:t xml:space="preserve">, die bijgesloten </w:t>
            </w:r>
            <w:r w:rsidR="00044B05">
              <w:t>is</w:t>
            </w:r>
            <w:r w:rsidR="00E44AEC">
              <w:t xml:space="preserve"> als bijlage </w:t>
            </w:r>
            <w:r w:rsidR="00044B05">
              <w:t>4</w:t>
            </w:r>
            <w:r w:rsidR="00E44AEC">
              <w:t>.</w:t>
            </w:r>
            <w:r w:rsidR="00044B05">
              <w:t>1</w:t>
            </w:r>
            <w:r w:rsidR="00E44AEC">
              <w:t xml:space="preserve">, </w:t>
            </w:r>
            <w:r w:rsidR="00236010">
              <w:t xml:space="preserve"> naar waarheid zijn ingevuld. </w:t>
            </w:r>
          </w:p>
          <w:p w14:paraId="32FC9A8C" w14:textId="4DF76E35" w:rsidR="00AD631B" w:rsidRPr="003329B3" w:rsidRDefault="00AD631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4B05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25BE"/>
    <w:rsid w:val="00A83770"/>
    <w:rsid w:val="00A843A6"/>
    <w:rsid w:val="00A844B1"/>
    <w:rsid w:val="00A87159"/>
    <w:rsid w:val="00A960F9"/>
    <w:rsid w:val="00A97946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31B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8488fd-be02-4852-b911-a9f0502b88c3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43A6809213D4CB1DCB8F0BF036AA0" ma:contentTypeVersion="4" ma:contentTypeDescription="Een nieuw document maken." ma:contentTypeScope="" ma:versionID="cba00ce59008252d110ae77c341258f6">
  <xsd:schema xmlns:xsd="http://www.w3.org/2001/XMLSchema" xmlns:xs="http://www.w3.org/2001/XMLSchema" xmlns:p="http://schemas.microsoft.com/office/2006/metadata/properties" xmlns:ns2="2bed2a79-4195-4e22-bc7b-4eeb86489e90" xmlns:ns3="f48488fd-be02-4852-b911-a9f0502b88c3" targetNamespace="http://schemas.microsoft.com/office/2006/metadata/properties" ma:root="true" ma:fieldsID="a1455d1759d912ae76da46a81a3ec05c" ns2:_="" ns3:_="">
    <xsd:import namespace="2bed2a79-4195-4e22-bc7b-4eeb86489e90"/>
    <xsd:import namespace="f48488fd-be02-4852-b911-a9f0502b8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d2a79-4195-4e22-bc7b-4eeb86489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88fd-be02-4852-b911-a9f0502b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6BCE6-E214-4E0E-9D73-BCCE5CA97EA2}"/>
</file>

<file path=customXml/itemProps3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5</cp:revision>
  <cp:lastPrinted>2018-10-29T19:34:00Z</cp:lastPrinted>
  <dcterms:created xsi:type="dcterms:W3CDTF">2021-04-12T09:16:00Z</dcterms:created>
  <dcterms:modified xsi:type="dcterms:W3CDTF">2021-07-27T11:10:00Z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0x01010010B43A6809213D4CB1DCB8F0BF036AA0</vt:lpwstr>
  </property>
  <property fmtid="{D5CDD505-2E9C-101B-9397-08002B2CF9AE}" pid="11" name="Order">
    <vt:r8>10755100</vt:r8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