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:rsidR="00560D1C" w:rsidRDefault="00560D1C" w:rsidP="00560D1C">
      <w:pPr>
        <w:pStyle w:val="Kop1"/>
        <w:rPr>
          <w:sz w:val="22"/>
        </w:rPr>
      </w:pPr>
    </w:p>
    <w:p w:rsidR="00560D1C" w:rsidRPr="0052198B" w:rsidRDefault="00D510AE" w:rsidP="00560D1C">
      <w:pPr>
        <w:pStyle w:val="Kop1"/>
        <w:rPr>
          <w:sz w:val="22"/>
        </w:rPr>
      </w:pPr>
      <w:r>
        <w:rPr>
          <w:sz w:val="22"/>
        </w:rPr>
        <w:t xml:space="preserve">Bijlage </w:t>
      </w:r>
      <w:r w:rsidR="00811953">
        <w:rPr>
          <w:sz w:val="22"/>
        </w:rPr>
        <w:t>C.</w:t>
      </w:r>
      <w:r w:rsidR="00E8393A">
        <w:rPr>
          <w:sz w:val="22"/>
        </w:rPr>
        <w:t xml:space="preserve">           F</w:t>
      </w:r>
      <w:r w:rsidR="00560D1C" w:rsidRPr="0052198B">
        <w:rPr>
          <w:sz w:val="22"/>
        </w:rPr>
        <w:t>ormat referentie</w:t>
      </w:r>
      <w:bookmarkEnd w:id="0"/>
    </w:p>
    <w:p w:rsidR="00560D1C" w:rsidRPr="004E2B95" w:rsidRDefault="00560D1C" w:rsidP="00560D1C"/>
    <w:p w:rsidR="00DE6B75" w:rsidRPr="004E2B95" w:rsidRDefault="00DE6B75" w:rsidP="00560D1C">
      <w:pPr>
        <w:rPr>
          <w:b/>
        </w:rPr>
      </w:pPr>
    </w:p>
    <w:p w:rsidR="00560D1C" w:rsidRPr="004E2B95" w:rsidRDefault="00560D1C" w:rsidP="00560D1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560D1C" w:rsidRPr="004E2B95" w:rsidTr="002B7B00">
        <w:tc>
          <w:tcPr>
            <w:tcW w:w="4661" w:type="dxa"/>
          </w:tcPr>
          <w:p w:rsidR="00560D1C" w:rsidRPr="004E2B95" w:rsidRDefault="00560D1C" w:rsidP="002B7B00">
            <w:r w:rsidRPr="004E2B95">
              <w:t>Naam project: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:rsidR="00DE6B75" w:rsidRPr="004E2B95" w:rsidRDefault="00DE6B75" w:rsidP="002B7B00"/>
        </w:tc>
      </w:tr>
      <w:tr w:rsidR="00560D1C" w:rsidRPr="004E2B95" w:rsidTr="002B7B00">
        <w:tc>
          <w:tcPr>
            <w:tcW w:w="4661" w:type="dxa"/>
          </w:tcPr>
          <w:p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:rsidTr="002B7B00">
        <w:tc>
          <w:tcPr>
            <w:tcW w:w="4661" w:type="dxa"/>
          </w:tcPr>
          <w:p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:rsidR="00560D1C" w:rsidRPr="004E2B95" w:rsidRDefault="00560D1C" w:rsidP="002B7B00"/>
        </w:tc>
      </w:tr>
      <w:tr w:rsidR="000532C7" w:rsidRPr="004E2B95" w:rsidTr="002B7B00">
        <w:tc>
          <w:tcPr>
            <w:tcW w:w="4661" w:type="dxa"/>
          </w:tcPr>
          <w:p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4661" w:type="dxa"/>
          </w:tcPr>
          <w:p w:rsidR="000532C7" w:rsidRPr="004E2B95" w:rsidRDefault="000532C7" w:rsidP="002B7B00">
            <w:pPr>
              <w:rPr>
                <w:highlight w:val="lightGray"/>
              </w:rPr>
            </w:pPr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</w:tc>
      </w:tr>
      <w:tr w:rsidR="00560D1C" w:rsidRPr="004E2B95" w:rsidTr="002B7B00">
        <w:tc>
          <w:tcPr>
            <w:tcW w:w="4661" w:type="dxa"/>
          </w:tcPr>
          <w:p w:rsidR="00560D1C" w:rsidRPr="004E2B95" w:rsidRDefault="00560D1C" w:rsidP="002B7B00">
            <w:r w:rsidRPr="004E2B95">
              <w:t>(Aandeel in de) aanneemsom of gefactureerd bedrag: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:rsidTr="002B7B00">
        <w:tc>
          <w:tcPr>
            <w:tcW w:w="4661" w:type="dxa"/>
          </w:tcPr>
          <w:p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:rsidTr="002B7B00">
        <w:tc>
          <w:tcPr>
            <w:tcW w:w="4661" w:type="dxa"/>
          </w:tcPr>
          <w:p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4661" w:type="dxa"/>
          </w:tcPr>
          <w:p w:rsidR="00E8393A" w:rsidRPr="004E2B95" w:rsidRDefault="00E8393A" w:rsidP="002B7B00">
            <w:bookmarkStart w:id="1" w:name="_GoBack"/>
            <w:bookmarkEnd w:id="1"/>
          </w:p>
        </w:tc>
      </w:tr>
      <w:tr w:rsidR="00560D1C" w:rsidRPr="004E2B95" w:rsidTr="002B7B00">
        <w:tc>
          <w:tcPr>
            <w:tcW w:w="4661" w:type="dxa"/>
          </w:tcPr>
          <w:p w:rsidR="00560D1C" w:rsidRPr="004E2B95" w:rsidRDefault="00560D1C" w:rsidP="002B7B00">
            <w:r w:rsidRPr="004E2B95">
              <w:t>Project uitgevoerd als hoofdaannemer: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:rsidTr="002B7B00">
        <w:tc>
          <w:tcPr>
            <w:tcW w:w="4661" w:type="dxa"/>
          </w:tcPr>
          <w:p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:rsidR="00560D1C" w:rsidRPr="004E2B95" w:rsidRDefault="00560D1C" w:rsidP="002B7B00"/>
        </w:tc>
        <w:tc>
          <w:tcPr>
            <w:tcW w:w="4661" w:type="dxa"/>
          </w:tcPr>
          <w:p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:rsidR="00560D1C" w:rsidRPr="004E2B95" w:rsidRDefault="00560D1C" w:rsidP="002B7B00"/>
        </w:tc>
      </w:tr>
      <w:tr w:rsidR="000532C7" w:rsidRPr="004E2B95" w:rsidTr="002B7B00">
        <w:tc>
          <w:tcPr>
            <w:tcW w:w="4661" w:type="dxa"/>
          </w:tcPr>
          <w:p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4661" w:type="dxa"/>
          </w:tcPr>
          <w:p w:rsidR="000532C7" w:rsidRPr="004E2B95" w:rsidRDefault="000532C7" w:rsidP="002B7B00"/>
        </w:tc>
      </w:tr>
      <w:tr w:rsidR="00560D1C" w:rsidRPr="004E2B95" w:rsidTr="002B7B00">
        <w:tc>
          <w:tcPr>
            <w:tcW w:w="4661" w:type="dxa"/>
          </w:tcPr>
          <w:p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4661" w:type="dxa"/>
          </w:tcPr>
          <w:p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:rsidR="001E4CD9" w:rsidRPr="004E2B95" w:rsidRDefault="001E4CD9" w:rsidP="00560D1C"/>
    <w:p w:rsidR="00E8393A" w:rsidRPr="004E2B95" w:rsidRDefault="00E8393A" w:rsidP="00560D1C"/>
    <w:p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:rsidR="00E8393A" w:rsidRPr="00C46714" w:rsidRDefault="00E8393A" w:rsidP="00560D1C"/>
    <w:sectPr w:rsidR="00E8393A" w:rsidRPr="00C467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3CA" w:rsidRDefault="00A843CA">
      <w:r>
        <w:separator/>
      </w:r>
    </w:p>
  </w:endnote>
  <w:endnote w:type="continuationSeparator" w:id="0">
    <w:p w:rsidR="00A843CA" w:rsidRDefault="00A8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D9A" w:rsidRDefault="00E85D9A" w:rsidP="00E85D9A">
    <w:pPr>
      <w:pStyle w:val="Voettekst"/>
      <w:rPr>
        <w:sz w:val="16"/>
        <w:szCs w:val="16"/>
      </w:rPr>
    </w:pPr>
  </w:p>
  <w:p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3CA" w:rsidRDefault="00A843CA">
      <w:r>
        <w:separator/>
      </w:r>
    </w:p>
  </w:footnote>
  <w:footnote w:type="continuationSeparator" w:id="0">
    <w:p w:rsidR="00A843CA" w:rsidRDefault="00A84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1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532C7"/>
    <w:rsid w:val="000644E0"/>
    <w:rsid w:val="000C0CFE"/>
    <w:rsid w:val="001E4CD9"/>
    <w:rsid w:val="00217ED2"/>
    <w:rsid w:val="002D27FC"/>
    <w:rsid w:val="002D521A"/>
    <w:rsid w:val="00393C84"/>
    <w:rsid w:val="00435A24"/>
    <w:rsid w:val="00450C40"/>
    <w:rsid w:val="00477C64"/>
    <w:rsid w:val="004A1210"/>
    <w:rsid w:val="004C682F"/>
    <w:rsid w:val="004E2B95"/>
    <w:rsid w:val="00560D1C"/>
    <w:rsid w:val="005F0CB5"/>
    <w:rsid w:val="00634B11"/>
    <w:rsid w:val="006359F9"/>
    <w:rsid w:val="006365C1"/>
    <w:rsid w:val="006B4888"/>
    <w:rsid w:val="006F10B9"/>
    <w:rsid w:val="007A7751"/>
    <w:rsid w:val="00811953"/>
    <w:rsid w:val="009024B4"/>
    <w:rsid w:val="009F0E6E"/>
    <w:rsid w:val="00A444FF"/>
    <w:rsid w:val="00A843CA"/>
    <w:rsid w:val="00AE574B"/>
    <w:rsid w:val="00B55489"/>
    <w:rsid w:val="00C46714"/>
    <w:rsid w:val="00CF03FB"/>
    <w:rsid w:val="00D510AE"/>
    <w:rsid w:val="00D53509"/>
    <w:rsid w:val="00D738A0"/>
    <w:rsid w:val="00DE6B75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DAD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</Template>
  <TotalTime>0</TotalTime>
  <Pages>1</Pages>
  <Words>162</Words>
  <Characters>1334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Doorstam</dc:creator>
  <cp:lastModifiedBy>Meijer, N.</cp:lastModifiedBy>
  <cp:revision>2</cp:revision>
  <dcterms:created xsi:type="dcterms:W3CDTF">2020-03-11T11:28:00Z</dcterms:created>
  <dcterms:modified xsi:type="dcterms:W3CDTF">2020-03-11T11:28:00Z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</Properties>
</file>