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137" w:rsidRPr="00834367" w:rsidRDefault="00DB65AA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Bijlage 12</w:t>
      </w:r>
    </w:p>
    <w:p w:rsidR="00834367" w:rsidRDefault="00834367"/>
    <w:p w:rsidR="00834367" w:rsidRDefault="00834367">
      <w:r>
        <w:t>Gedragscode Natuurbeheer.</w:t>
      </w:r>
    </w:p>
    <w:p w:rsidR="00834367" w:rsidRDefault="00834367">
      <w:r>
        <w:t>Gebruikt u onderstaande link voor de jongste versie van de Gedragscode Natuurbeheer:</w:t>
      </w:r>
    </w:p>
    <w:p w:rsidR="00834367" w:rsidRDefault="00834367"/>
    <w:p w:rsidR="00834367" w:rsidRDefault="00DB65AA">
      <w:hyperlink r:id="rId4" w:history="1">
        <w:r w:rsidR="00834367" w:rsidRPr="007F7393">
          <w:rPr>
            <w:color w:val="8496B0" w:themeColor="text2" w:themeTint="99"/>
          </w:rPr>
          <w:t>https://www.vbne.nl/productdetails/gedragscode-natuurbeheer</w:t>
        </w:r>
      </w:hyperlink>
    </w:p>
    <w:p w:rsidR="00834367" w:rsidRDefault="00834367"/>
    <w:p w:rsidR="00834367" w:rsidRDefault="00834367"/>
    <w:p w:rsidR="00834367" w:rsidRDefault="00834367">
      <w:bookmarkStart w:id="0" w:name="_GoBack"/>
      <w:bookmarkEnd w:id="0"/>
    </w:p>
    <w:p w:rsidR="00834367" w:rsidRDefault="00834367"/>
    <w:p w:rsidR="00834367" w:rsidRDefault="00834367"/>
    <w:p w:rsidR="00834367" w:rsidRDefault="00834367"/>
    <w:p w:rsidR="00834367" w:rsidRDefault="00834367" w:rsidP="00834367">
      <w:pPr>
        <w:jc w:val="center"/>
      </w:pPr>
      <w:r>
        <w:t>========================= / =========================</w:t>
      </w:r>
    </w:p>
    <w:sectPr w:rsidR="00834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67"/>
    <w:rsid w:val="00834367"/>
    <w:rsid w:val="00D11137"/>
    <w:rsid w:val="00DB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16613-5E25-40C3-9326-7959D406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bne.nl/productdetails/gedragscode-natuurbeheer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E59006C5.dotm</Template>
  <TotalTime>4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Hagenaars, Frans</dc:creator>
  <cp:keywords/>
  <dc:description/>
  <cp:lastModifiedBy>Hagenaars, Frans</cp:lastModifiedBy>
  <cp:revision>2</cp:revision>
  <dcterms:created xsi:type="dcterms:W3CDTF">2018-01-05T20:47:00Z</dcterms:created>
  <dcterms:modified xsi:type="dcterms:W3CDTF">2021-02-07T06:19:00Z</dcterms:modified>
</cp:coreProperties>
</file>