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6E487" w14:textId="291A9045" w:rsidR="00A80C39" w:rsidRDefault="00A80C39" w:rsidP="00AF2C11">
      <w:pPr>
        <w:rPr>
          <w:b/>
          <w:sz w:val="28"/>
          <w:szCs w:val="28"/>
          <w:u w:val="single"/>
        </w:rPr>
      </w:pPr>
      <w:r>
        <w:rPr>
          <w:b/>
          <w:sz w:val="28"/>
          <w:szCs w:val="28"/>
          <w:u w:val="single"/>
        </w:rPr>
        <w:t>Bijlage 5</w:t>
      </w:r>
      <w:r w:rsidR="00416F8E">
        <w:rPr>
          <w:b/>
          <w:sz w:val="28"/>
          <w:szCs w:val="28"/>
          <w:u w:val="single"/>
        </w:rPr>
        <w:t>.</w:t>
      </w:r>
      <w:r w:rsidR="008D60A3">
        <w:rPr>
          <w:b/>
          <w:sz w:val="28"/>
          <w:szCs w:val="28"/>
          <w:u w:val="single"/>
        </w:rPr>
        <w:t>4</w:t>
      </w:r>
    </w:p>
    <w:p w14:paraId="436C10CB" w14:textId="77777777" w:rsidR="00A80C39" w:rsidRDefault="00A80C39" w:rsidP="00AF2C11">
      <w:pPr>
        <w:rPr>
          <w:b/>
          <w:sz w:val="28"/>
          <w:szCs w:val="28"/>
          <w:u w:val="single"/>
        </w:rPr>
      </w:pPr>
    </w:p>
    <w:p w14:paraId="685AE248" w14:textId="77777777" w:rsidR="002A0C83" w:rsidRDefault="005F4F47" w:rsidP="00AF2C11">
      <w:pPr>
        <w:rPr>
          <w:b/>
          <w:sz w:val="28"/>
          <w:szCs w:val="28"/>
        </w:rPr>
      </w:pPr>
      <w:r w:rsidRPr="002D2BF7">
        <w:rPr>
          <w:b/>
          <w:sz w:val="28"/>
          <w:szCs w:val="28"/>
          <w:u w:val="single"/>
        </w:rPr>
        <w:t>TOELICHTING op Invulblad P1</w:t>
      </w:r>
    </w:p>
    <w:p w14:paraId="1D55B89C" w14:textId="77777777" w:rsidR="002A0C83" w:rsidRDefault="002A0C83" w:rsidP="00AF2C11">
      <w:pPr>
        <w:rPr>
          <w:b/>
          <w:sz w:val="28"/>
          <w:szCs w:val="28"/>
        </w:rPr>
      </w:pPr>
    </w:p>
    <w:p w14:paraId="45A9B694" w14:textId="01A7CC50" w:rsidR="00E6481A" w:rsidRDefault="002D2BF7" w:rsidP="00AF2C11">
      <w:pPr>
        <w:rPr>
          <w:b/>
          <w:sz w:val="28"/>
          <w:szCs w:val="28"/>
        </w:rPr>
      </w:pPr>
      <w:r w:rsidRPr="00D03690">
        <w:rPr>
          <w:b/>
          <w:sz w:val="28"/>
          <w:szCs w:val="28"/>
        </w:rPr>
        <w:t>Staatsbos</w:t>
      </w:r>
      <w:r w:rsidR="00416F8E" w:rsidRPr="00D03690">
        <w:rPr>
          <w:b/>
          <w:sz w:val="28"/>
          <w:szCs w:val="28"/>
        </w:rPr>
        <w:t xml:space="preserve">beheer </w:t>
      </w:r>
      <w:r w:rsidR="00334594" w:rsidRPr="00D03690">
        <w:rPr>
          <w:b/>
          <w:sz w:val="28"/>
          <w:szCs w:val="28"/>
        </w:rPr>
        <w:t xml:space="preserve">Gelderland – </w:t>
      </w:r>
      <w:r w:rsidR="00D03690">
        <w:rPr>
          <w:b/>
          <w:sz w:val="28"/>
          <w:szCs w:val="28"/>
        </w:rPr>
        <w:t>Rivierengebied Oost</w:t>
      </w:r>
    </w:p>
    <w:p w14:paraId="7E2E3D84" w14:textId="6049C8FD" w:rsidR="00A80C39" w:rsidRPr="002D2BF7" w:rsidRDefault="00A80C39" w:rsidP="00E62468">
      <w:pPr>
        <w:rPr>
          <w:b/>
          <w:sz w:val="28"/>
          <w:szCs w:val="28"/>
        </w:rPr>
      </w:pPr>
    </w:p>
    <w:p w14:paraId="1ACE30FF" w14:textId="77777777" w:rsidR="005F4F47" w:rsidRPr="002D2BF7" w:rsidRDefault="005F4F47" w:rsidP="00AF2C11">
      <w:pPr>
        <w:rPr>
          <w:b/>
          <w:sz w:val="28"/>
          <w:szCs w:val="28"/>
        </w:rPr>
      </w:pPr>
    </w:p>
    <w:p w14:paraId="4EE3C698" w14:textId="1327B86E" w:rsidR="006F2FAE" w:rsidRDefault="006F2FAE" w:rsidP="006F2FAE">
      <w:pPr>
        <w:jc w:val="center"/>
        <w:rPr>
          <w:b/>
          <w:sz w:val="28"/>
          <w:szCs w:val="28"/>
        </w:rPr>
      </w:pPr>
      <w:r>
        <w:rPr>
          <w:b/>
          <w:sz w:val="28"/>
          <w:szCs w:val="28"/>
        </w:rPr>
        <w:t>Meerjaren Raamovereenkomst</w:t>
      </w:r>
    </w:p>
    <w:p w14:paraId="27C916C8" w14:textId="376C6281" w:rsidR="002D2BF7" w:rsidRPr="002D2BF7" w:rsidRDefault="002D2BF7" w:rsidP="006F2FAE">
      <w:pPr>
        <w:jc w:val="center"/>
        <w:rPr>
          <w:b/>
          <w:sz w:val="28"/>
          <w:szCs w:val="28"/>
        </w:rPr>
      </w:pPr>
      <w:r w:rsidRPr="002D2BF7">
        <w:rPr>
          <w:b/>
          <w:sz w:val="28"/>
          <w:szCs w:val="28"/>
        </w:rPr>
        <w:t>Grond-, Weg- en Waterbouw en Groenwerken</w:t>
      </w:r>
      <w:r w:rsidR="00416F8E">
        <w:rPr>
          <w:b/>
          <w:sz w:val="28"/>
          <w:szCs w:val="28"/>
        </w:rPr>
        <w:t xml:space="preserve"> 2022</w:t>
      </w:r>
      <w:r w:rsidR="006F2FAE">
        <w:rPr>
          <w:b/>
          <w:sz w:val="28"/>
          <w:szCs w:val="28"/>
        </w:rPr>
        <w:t xml:space="preserve"> e.v.</w:t>
      </w:r>
    </w:p>
    <w:p w14:paraId="687BCFF8" w14:textId="77777777" w:rsidR="002D2BF7" w:rsidRDefault="002D2BF7" w:rsidP="00AF2C11"/>
    <w:p w14:paraId="21A5AE86" w14:textId="77777777" w:rsidR="00732264" w:rsidRPr="00732264" w:rsidRDefault="00732264" w:rsidP="001424DD">
      <w:pPr>
        <w:spacing w:line="276" w:lineRule="auto"/>
        <w:rPr>
          <w:u w:val="single"/>
        </w:rPr>
      </w:pPr>
      <w:r>
        <w:rPr>
          <w:u w:val="single"/>
        </w:rPr>
        <w:t>Algemeen:</w:t>
      </w:r>
    </w:p>
    <w:p w14:paraId="6C251F32" w14:textId="506F586B" w:rsidR="00732264" w:rsidRDefault="00732264" w:rsidP="001424DD">
      <w:pPr>
        <w:spacing w:line="276" w:lineRule="auto"/>
      </w:pPr>
      <w:r>
        <w:t>In de uur- of andere kosten die u aangeeft op Invulb</w:t>
      </w:r>
      <w:r w:rsidR="001424DD">
        <w:t>l</w:t>
      </w:r>
      <w:r>
        <w:t>ad P1</w:t>
      </w:r>
      <w:r w:rsidR="001424DD">
        <w:t>_Inschrijvingsbiljet</w:t>
      </w:r>
      <w:r>
        <w:t xml:space="preserve"> zijn opgenomen alle bijbehorende kosten die nodig zijn voor de uitvoering van werkzaamheden die normaliter van de aangegeven combinatie van mens+machine gevraagd worden. Deze omvatten onder andere de brandstofkosten, afschrijvingen, aan- en afvoerkosten voor </w:t>
      </w:r>
      <w:r w:rsidR="001B6E4E">
        <w:t xml:space="preserve">minimaal </w:t>
      </w:r>
      <w:r>
        <w:t xml:space="preserve">één werkdag, verzekeringen, loonkosten, reparaties, </w:t>
      </w:r>
      <w:r w:rsidR="00B85DF9">
        <w:t xml:space="preserve">slijtende- en </w:t>
      </w:r>
      <w:r>
        <w:t>reservedelen, alle overheadkosten, etc. etc. etc.</w:t>
      </w:r>
    </w:p>
    <w:p w14:paraId="2655474F" w14:textId="309D7971" w:rsidR="002D5FA2" w:rsidRDefault="00A764DF" w:rsidP="002D5FA2">
      <w:pPr>
        <w:spacing w:line="276" w:lineRule="auto"/>
      </w:pPr>
      <w:r>
        <w:t xml:space="preserve">De machinist dient bij een meerdaagse inzet te beschikken over eigen </w:t>
      </w:r>
      <w:r w:rsidR="00B85DF9">
        <w:t>vervoer en over eigen schaft-,</w:t>
      </w:r>
      <w:r>
        <w:t xml:space="preserve"> rust</w:t>
      </w:r>
      <w:r w:rsidR="00B85DF9">
        <w:t xml:space="preserve">- en sanitaire </w:t>
      </w:r>
      <w:r>
        <w:t>gelegenheid.</w:t>
      </w:r>
      <w:r w:rsidR="002D5FA2" w:rsidRPr="002D5FA2">
        <w:t xml:space="preserve"> </w:t>
      </w:r>
      <w:r w:rsidR="002D5FA2">
        <w:t>Machinisten en chauffeurs dienen te beschikken over de bedienings- en/of rijvaardigheids-opleidingen en –bewijzen, met ook voldoende werk- en/of rijervaring, die passend en benodigd zijn voor een adequate uitvoering van de gevraagde werkzaamheden.</w:t>
      </w:r>
    </w:p>
    <w:p w14:paraId="672ABD2B" w14:textId="77777777" w:rsidR="00A764DF" w:rsidRDefault="00A764DF" w:rsidP="001424DD">
      <w:pPr>
        <w:spacing w:line="276" w:lineRule="auto"/>
      </w:pPr>
    </w:p>
    <w:p w14:paraId="6DA80C23" w14:textId="77777777" w:rsidR="00CB02D3" w:rsidRDefault="00CB02D3" w:rsidP="001424DD">
      <w:pPr>
        <w:pStyle w:val="Lijstalinea"/>
        <w:numPr>
          <w:ilvl w:val="0"/>
          <w:numId w:val="2"/>
        </w:numPr>
        <w:spacing w:line="276" w:lineRule="auto"/>
      </w:pPr>
      <w:r>
        <w:t>Realiseert u zich wel dat deze prijzen naar redelijkheid dienen te worden gecalculeerd en ingediend. De aanbesteder behoudt zich het recht voor om tijdens de fase van beoordeling nader te informeren naar de onderbouwing van de ingediende getallen.</w:t>
      </w:r>
      <w:r w:rsidRPr="00CB02D3">
        <w:t xml:space="preserve"> </w:t>
      </w:r>
      <w:r>
        <w:t>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2B8EF30" w14:textId="05F38B1E" w:rsidR="000F39DC" w:rsidRDefault="000F39DC" w:rsidP="001424DD">
      <w:pPr>
        <w:pStyle w:val="Lijstalinea"/>
        <w:numPr>
          <w:ilvl w:val="0"/>
          <w:numId w:val="2"/>
        </w:numPr>
        <w:spacing w:line="276" w:lineRule="auto"/>
      </w:pPr>
      <w:r>
        <w:t>Daar waar uur- of dagprijzen gevraagd worden betreft dit gewerkte uren op een werkdag, exclusief de rij- en reiskosten. Het aan- en afrijden en –reizen geschiedt buiten de werkuren; de prijs die u opgeeft omvat alleen de werkelijk gewerkte uren op een werkterrein.</w:t>
      </w:r>
    </w:p>
    <w:p w14:paraId="62E67BAC" w14:textId="77777777" w:rsidR="00732264" w:rsidRDefault="00732264" w:rsidP="001424DD">
      <w:pPr>
        <w:spacing w:line="276" w:lineRule="auto"/>
      </w:pPr>
    </w:p>
    <w:p w14:paraId="3F23511F" w14:textId="77777777" w:rsidR="00CB02D3" w:rsidRDefault="00CB02D3" w:rsidP="001424DD">
      <w:pPr>
        <w:spacing w:line="276" w:lineRule="auto"/>
      </w:pPr>
    </w:p>
    <w:p w14:paraId="48EBF1B8" w14:textId="77777777" w:rsidR="005F4F47" w:rsidRDefault="005F4F47" w:rsidP="001424DD">
      <w:pPr>
        <w:spacing w:line="276" w:lineRule="auto"/>
      </w:pPr>
      <w:r>
        <w:rPr>
          <w:u w:val="single"/>
        </w:rPr>
        <w:t>Regel 1.</w:t>
      </w:r>
      <w:r>
        <w:t xml:space="preserve"> </w:t>
      </w:r>
      <w:r w:rsidR="00732264">
        <w:t>Man met motorzaag of bosmaaier plus divers klein gereedschap ongemotoriseerd</w:t>
      </w:r>
      <w:r w:rsidR="00793293">
        <w:t>,</w:t>
      </w:r>
    </w:p>
    <w:p w14:paraId="45A404AC" w14:textId="20E0B941" w:rsidR="001B6E4E" w:rsidRDefault="00746935" w:rsidP="001424DD">
      <w:pPr>
        <w:pStyle w:val="Lijstalinea"/>
        <w:numPr>
          <w:ilvl w:val="0"/>
          <w:numId w:val="1"/>
        </w:numPr>
        <w:spacing w:line="276" w:lineRule="auto"/>
      </w:pPr>
      <w:r>
        <w:t>G</w:t>
      </w:r>
      <w:r w:rsidR="00732264">
        <w:t>eschoold handarbeider</w:t>
      </w:r>
      <w:r w:rsidR="00AD2A2C">
        <w:t xml:space="preserve"> </w:t>
      </w:r>
      <w:r w:rsidR="00F82283">
        <w:t xml:space="preserve">(minimaal MBO niveau 2) </w:t>
      </w:r>
      <w:r w:rsidR="00AD2A2C">
        <w:t>met werk- en met beschermende kleding,</w:t>
      </w:r>
      <w:r w:rsidR="00732264">
        <w:t xml:space="preserve"> met professioneel gereedschap, gemotoriseerd </w:t>
      </w:r>
      <w:r w:rsidR="00AD2A2C">
        <w:t>(motorzaag, bosmaaier, hegge</w:t>
      </w:r>
      <w:r w:rsidR="00B85DF9">
        <w:t>n</w:t>
      </w:r>
      <w:r w:rsidR="00AD2A2C">
        <w:t>schaar, grondboor</w:t>
      </w:r>
      <w:r w:rsidR="00B85DF9">
        <w:t>, of vergelijkbaar)</w:t>
      </w:r>
      <w:r w:rsidR="00AD2A2C">
        <w:t xml:space="preserve"> en klein gereedschap ongemotoriseerd (schop, bijl, hamer, etc. etc.)</w:t>
      </w:r>
      <w:r w:rsidR="00E04843">
        <w:t>.</w:t>
      </w:r>
    </w:p>
    <w:p w14:paraId="1EA5096C" w14:textId="4FAFB278" w:rsidR="00AD2A2C"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C06A750" w14:textId="77777777" w:rsidR="00CB02D3" w:rsidRDefault="00CB02D3" w:rsidP="001424DD">
      <w:pPr>
        <w:spacing w:line="276" w:lineRule="auto"/>
      </w:pPr>
    </w:p>
    <w:p w14:paraId="03EC08F7" w14:textId="4107CE6F" w:rsidR="00EF092C" w:rsidRDefault="00EF092C" w:rsidP="00EF092C">
      <w:pPr>
        <w:spacing w:line="276" w:lineRule="auto"/>
      </w:pPr>
      <w:r>
        <w:rPr>
          <w:u w:val="single"/>
        </w:rPr>
        <w:t>Regel 2</w:t>
      </w:r>
      <w:r w:rsidRPr="00A63A2C">
        <w:rPr>
          <w:u w:val="single"/>
        </w:rPr>
        <w:t>.</w:t>
      </w:r>
      <w:r w:rsidRPr="00A63A2C">
        <w:t xml:space="preserve"> Trekker </w:t>
      </w:r>
      <w:r>
        <w:t xml:space="preserve">met machinist </w:t>
      </w:r>
      <w:r w:rsidRPr="00A63A2C">
        <w:t xml:space="preserve">sterk minimaal 150 pk met een aanbouwwerktuig zoals een </w:t>
      </w:r>
    </w:p>
    <w:p w14:paraId="574AD7A8" w14:textId="77777777" w:rsidR="00EF092C" w:rsidRDefault="00EF092C" w:rsidP="00EF092C">
      <w:pPr>
        <w:pStyle w:val="Lijstalinea"/>
        <w:spacing w:line="276" w:lineRule="auto"/>
        <w:ind w:left="786"/>
      </w:pPr>
      <w:r>
        <w:t>klepelmaaier; armmaaier; cirkelmaaier; hooibouwmachines, schijfeg of cultivator.</w:t>
      </w:r>
    </w:p>
    <w:p w14:paraId="28D984D6" w14:textId="50866EFE" w:rsidR="00EF092C" w:rsidRDefault="00EF092C" w:rsidP="00EF092C">
      <w:pPr>
        <w:pStyle w:val="Lijstalinea"/>
        <w:numPr>
          <w:ilvl w:val="0"/>
          <w:numId w:val="20"/>
        </w:numPr>
        <w:spacing w:line="276" w:lineRule="auto"/>
      </w:pPr>
      <w:r>
        <w:t>H</w:t>
      </w:r>
      <w:r w:rsidRPr="00A63A2C">
        <w:t>iermee wordt bedoeld een landbouwtrekker met aanpassingen en voorzieningen om veilig en schadevrij te kunnen werken in bos</w:t>
      </w:r>
      <w:r>
        <w:t xml:space="preserve">, veld, akker </w:t>
      </w:r>
      <w:r w:rsidRPr="00A63A2C">
        <w:t>(eventueel bodembeplating, beschermende beugels) met een slijtend aanbouwwerktuig dat het nodige vermogen vergt.</w:t>
      </w:r>
    </w:p>
    <w:p w14:paraId="3BC9D29F" w14:textId="77777777" w:rsidR="00EF092C" w:rsidRDefault="00EF092C" w:rsidP="00EF092C">
      <w:pPr>
        <w:pStyle w:val="Lijstalinea"/>
        <w:numPr>
          <w:ilvl w:val="0"/>
          <w:numId w:val="1"/>
        </w:numPr>
        <w:spacing w:line="276" w:lineRule="auto"/>
      </w:pPr>
      <w:r>
        <w:t>Werkbreedte minimaal 150 cm.</w:t>
      </w:r>
    </w:p>
    <w:p w14:paraId="48A1DF2D" w14:textId="77777777" w:rsidR="00EF092C" w:rsidRDefault="00EF092C" w:rsidP="00EF092C">
      <w:pPr>
        <w:pStyle w:val="Lijstalinea"/>
        <w:numPr>
          <w:ilvl w:val="0"/>
          <w:numId w:val="1"/>
        </w:numPr>
        <w:spacing w:line="276" w:lineRule="auto"/>
      </w:pPr>
      <w:r>
        <w:t>Opdracht voor inzet op locatie minimaal 8 uren, 1 werkdag.</w:t>
      </w:r>
    </w:p>
    <w:p w14:paraId="230F839A" w14:textId="77777777" w:rsidR="00EF092C" w:rsidRDefault="00EF092C" w:rsidP="001424DD">
      <w:pPr>
        <w:spacing w:line="276" w:lineRule="auto"/>
      </w:pPr>
    </w:p>
    <w:p w14:paraId="593B15AB" w14:textId="3E3C08EB" w:rsidR="00D37665" w:rsidRDefault="00D37665" w:rsidP="00D37665">
      <w:pPr>
        <w:spacing w:line="276" w:lineRule="auto"/>
      </w:pPr>
      <w:r>
        <w:rPr>
          <w:u w:val="single"/>
        </w:rPr>
        <w:t>Regel 3</w:t>
      </w:r>
      <w:r w:rsidRPr="004D1BEB">
        <w:rPr>
          <w:u w:val="single"/>
        </w:rPr>
        <w:t>.</w:t>
      </w:r>
      <w:r>
        <w:t xml:space="preserve"> Zware trekker met machinist, minimaal </w:t>
      </w:r>
      <w:r w:rsidR="00BA274A">
        <w:t>2</w:t>
      </w:r>
      <w:r>
        <w:t>00 pk met bosklepelbak</w:t>
      </w:r>
    </w:p>
    <w:p w14:paraId="093C6791" w14:textId="514BD022" w:rsidR="00D37665" w:rsidRDefault="00D37665" w:rsidP="00D37665">
      <w:pPr>
        <w:pStyle w:val="Lijstalinea"/>
        <w:numPr>
          <w:ilvl w:val="0"/>
          <w:numId w:val="1"/>
        </w:numPr>
        <w:spacing w:line="276" w:lineRule="auto"/>
      </w:pPr>
      <w:r>
        <w:t>Werkbreedte klepelbak minimaal 200 cm.</w:t>
      </w:r>
    </w:p>
    <w:p w14:paraId="6D5DD27B" w14:textId="0FB83DA5" w:rsidR="00D37665" w:rsidRDefault="00D37665" w:rsidP="00D37665">
      <w:pPr>
        <w:pStyle w:val="Lijstalinea"/>
        <w:numPr>
          <w:ilvl w:val="0"/>
          <w:numId w:val="1"/>
        </w:numPr>
        <w:spacing w:line="276" w:lineRule="auto"/>
      </w:pPr>
      <w:r>
        <w:t xml:space="preserve">Klepelbak is capabel om o.a. stam- en takhout </w:t>
      </w:r>
      <w:r w:rsidR="002A0C83">
        <w:t xml:space="preserve">diameter maximaal 10 cm </w:t>
      </w:r>
      <w:r>
        <w:t>te verkleinen in één werkgang.</w:t>
      </w:r>
    </w:p>
    <w:p w14:paraId="4360AA5A" w14:textId="77777777" w:rsidR="00D37665" w:rsidRDefault="00D37665" w:rsidP="00D37665">
      <w:pPr>
        <w:pStyle w:val="Lijstalinea"/>
        <w:numPr>
          <w:ilvl w:val="0"/>
          <w:numId w:val="1"/>
        </w:numPr>
        <w:spacing w:line="276" w:lineRule="auto"/>
      </w:pPr>
      <w:r>
        <w:t>Bodemdruk onder de banden maximaal 200 gram/cm^2</w:t>
      </w:r>
    </w:p>
    <w:p w14:paraId="6E74074C" w14:textId="77777777" w:rsidR="00D37665" w:rsidRDefault="00D37665" w:rsidP="00D37665">
      <w:pPr>
        <w:pStyle w:val="Lijstalinea"/>
        <w:numPr>
          <w:ilvl w:val="0"/>
          <w:numId w:val="1"/>
        </w:numPr>
        <w:spacing w:line="276" w:lineRule="auto"/>
      </w:pPr>
      <w:r>
        <w:t>Opdracht voor inzet op locatie minimaal 8 uren, 1 werkdag.</w:t>
      </w:r>
    </w:p>
    <w:p w14:paraId="25388250" w14:textId="77777777" w:rsidR="00EF092C" w:rsidRDefault="00EF092C" w:rsidP="001424DD">
      <w:pPr>
        <w:spacing w:line="276" w:lineRule="auto"/>
      </w:pPr>
    </w:p>
    <w:p w14:paraId="35B0B4BB" w14:textId="2A21AAA6" w:rsidR="00D37665" w:rsidRDefault="00D37665" w:rsidP="00D37665">
      <w:pPr>
        <w:spacing w:line="276" w:lineRule="auto"/>
      </w:pPr>
      <w:r>
        <w:rPr>
          <w:u w:val="single"/>
        </w:rPr>
        <w:t>Regel 4</w:t>
      </w:r>
      <w:r w:rsidRPr="004D1BEB">
        <w:rPr>
          <w:u w:val="single"/>
        </w:rPr>
        <w:t>.</w:t>
      </w:r>
      <w:r w:rsidR="00D03690">
        <w:t xml:space="preserve"> Zware trekker met machinist min 150</w:t>
      </w:r>
      <w:r w:rsidR="002A0C83">
        <w:t xml:space="preserve"> </w:t>
      </w:r>
      <w:r w:rsidR="00D03690">
        <w:t xml:space="preserve">pk </w:t>
      </w:r>
      <w:r>
        <w:t>met klepel-arm maaier t.b.v. knip</w:t>
      </w:r>
      <w:r w:rsidR="00D03690">
        <w:t>-</w:t>
      </w:r>
      <w:r>
        <w:t xml:space="preserve"> scheerhagen</w:t>
      </w:r>
    </w:p>
    <w:p w14:paraId="0BD290FF" w14:textId="2DB46D43" w:rsidR="00160862" w:rsidRDefault="00EF242B" w:rsidP="00D37665">
      <w:pPr>
        <w:pStyle w:val="Lijstalinea"/>
        <w:numPr>
          <w:ilvl w:val="0"/>
          <w:numId w:val="1"/>
        </w:numPr>
        <w:spacing w:line="276" w:lineRule="auto"/>
      </w:pPr>
      <w:r>
        <w:t>Reikwijdte</w:t>
      </w:r>
      <w:r w:rsidR="00160862">
        <w:t xml:space="preserve"> minimaal 4-5 meter</w:t>
      </w:r>
    </w:p>
    <w:p w14:paraId="73402EC7" w14:textId="5559545D" w:rsidR="00D37665" w:rsidRDefault="00D03690" w:rsidP="00D37665">
      <w:pPr>
        <w:pStyle w:val="Lijstalinea"/>
        <w:numPr>
          <w:ilvl w:val="0"/>
          <w:numId w:val="1"/>
        </w:numPr>
        <w:spacing w:line="276" w:lineRule="auto"/>
      </w:pPr>
      <w:r>
        <w:t xml:space="preserve">Zaagblad moet haag met beplanting </w:t>
      </w:r>
      <w:r w:rsidR="002A0C83">
        <w:t xml:space="preserve">takdiameter maximaal </w:t>
      </w:r>
      <w:r>
        <w:t>10</w:t>
      </w:r>
      <w:r w:rsidR="002A0C83">
        <w:t xml:space="preserve"> </w:t>
      </w:r>
      <w:r>
        <w:t>cm kunnen inkorten</w:t>
      </w:r>
    </w:p>
    <w:p w14:paraId="0965E417" w14:textId="5F065A6F" w:rsidR="00D03690" w:rsidRDefault="00160862" w:rsidP="00D37665">
      <w:pPr>
        <w:pStyle w:val="Lijstalinea"/>
        <w:numPr>
          <w:ilvl w:val="0"/>
          <w:numId w:val="1"/>
        </w:numPr>
        <w:spacing w:line="276" w:lineRule="auto"/>
      </w:pPr>
      <w:r>
        <w:t>Knip</w:t>
      </w:r>
      <w:r w:rsidR="00EF242B">
        <w:t>per</w:t>
      </w:r>
      <w:r>
        <w:t xml:space="preserve">/schaar </w:t>
      </w:r>
      <w:r w:rsidR="00EF242B">
        <w:t xml:space="preserve">of klepelbak </w:t>
      </w:r>
      <w:r w:rsidR="00D03690">
        <w:t>moet hout tot 5</w:t>
      </w:r>
      <w:r w:rsidR="002A0C83">
        <w:t xml:space="preserve"> </w:t>
      </w:r>
      <w:r w:rsidR="00D03690">
        <w:t xml:space="preserve">cm kunnen </w:t>
      </w:r>
      <w:r>
        <w:t>snoeien</w:t>
      </w:r>
    </w:p>
    <w:p w14:paraId="071757BF" w14:textId="77777777" w:rsidR="00D37665" w:rsidRDefault="00D37665" w:rsidP="00D37665">
      <w:pPr>
        <w:pStyle w:val="Lijstalinea"/>
        <w:numPr>
          <w:ilvl w:val="0"/>
          <w:numId w:val="1"/>
        </w:numPr>
        <w:spacing w:line="276" w:lineRule="auto"/>
      </w:pPr>
      <w:r>
        <w:t>Opdracht voor inzet op locatie minimaal 8 uren, 1 werkdag.</w:t>
      </w:r>
    </w:p>
    <w:p w14:paraId="455B438B" w14:textId="77777777" w:rsidR="00D37665" w:rsidRDefault="00D37665" w:rsidP="001424DD">
      <w:pPr>
        <w:spacing w:line="276" w:lineRule="auto"/>
      </w:pPr>
    </w:p>
    <w:p w14:paraId="04755D68" w14:textId="77777777" w:rsidR="00741975" w:rsidRDefault="00741975" w:rsidP="001424DD">
      <w:pPr>
        <w:spacing w:line="276" w:lineRule="auto"/>
      </w:pPr>
    </w:p>
    <w:p w14:paraId="02D295FA" w14:textId="4CCB5266" w:rsidR="00F54502" w:rsidRDefault="00F54502" w:rsidP="00F54502">
      <w:pPr>
        <w:spacing w:line="276" w:lineRule="auto"/>
        <w:ind w:left="709" w:hanging="709"/>
      </w:pPr>
      <w:r w:rsidRPr="004D1BEB">
        <w:rPr>
          <w:u w:val="single"/>
        </w:rPr>
        <w:t xml:space="preserve">Regel </w:t>
      </w:r>
      <w:r>
        <w:rPr>
          <w:u w:val="single"/>
        </w:rPr>
        <w:t>5</w:t>
      </w:r>
      <w:r>
        <w:t>. Kraan met machinist, op rupsonderstel, vermogen minimaal 3 ton met trilblok t</w:t>
      </w:r>
      <w:r w:rsidR="002A0C83">
        <w:t>.</w:t>
      </w:r>
      <w:r>
        <w:t>b</w:t>
      </w:r>
      <w:r w:rsidR="002A0C83">
        <w:t>.</w:t>
      </w:r>
      <w:r>
        <w:t>v</w:t>
      </w:r>
      <w:r w:rsidR="002A0C83">
        <w:t>.</w:t>
      </w:r>
      <w:r>
        <w:t xml:space="preserve"> rasterwerk</w:t>
      </w:r>
    </w:p>
    <w:p w14:paraId="3676AD26" w14:textId="2AE16D62" w:rsidR="00160862" w:rsidRDefault="00EF242B" w:rsidP="00EF242B">
      <w:pPr>
        <w:pStyle w:val="Lijstalinea"/>
        <w:numPr>
          <w:ilvl w:val="0"/>
          <w:numId w:val="1"/>
        </w:numPr>
        <w:spacing w:line="276" w:lineRule="auto"/>
      </w:pPr>
      <w:r>
        <w:t xml:space="preserve">Trilblok dient paal </w:t>
      </w:r>
      <w:r w:rsidR="00160862" w:rsidRPr="00EF242B">
        <w:t>10</w:t>
      </w:r>
      <w:r w:rsidR="00160862" w:rsidRPr="00160862">
        <w:t>-</w:t>
      </w:r>
      <w:r w:rsidR="00160862">
        <w:t>12</w:t>
      </w:r>
      <w:r w:rsidR="002A0C83">
        <w:t xml:space="preserve"> cm met punt in de bodem te</w:t>
      </w:r>
      <w:r>
        <w:t xml:space="preserve"> k</w:t>
      </w:r>
      <w:r w:rsidR="00160862">
        <w:t xml:space="preserve">unnen trillen </w:t>
      </w:r>
    </w:p>
    <w:p w14:paraId="63D03B09" w14:textId="77777777" w:rsidR="00F54502" w:rsidRDefault="00F54502" w:rsidP="00F54502">
      <w:pPr>
        <w:pStyle w:val="Lijstalinea"/>
        <w:numPr>
          <w:ilvl w:val="0"/>
          <w:numId w:val="1"/>
        </w:numPr>
        <w:spacing w:line="276" w:lineRule="auto"/>
      </w:pPr>
      <w:r>
        <w:t>Opdracht voor inzet op locatie minimaal 8 uren, 1 werkdag.</w:t>
      </w:r>
    </w:p>
    <w:p w14:paraId="67E3162E" w14:textId="77777777" w:rsidR="00F54502" w:rsidRDefault="00F54502" w:rsidP="001424DD">
      <w:pPr>
        <w:spacing w:line="276" w:lineRule="auto"/>
      </w:pPr>
    </w:p>
    <w:p w14:paraId="0DD6C1B9" w14:textId="77777777" w:rsidR="00F54502" w:rsidRDefault="00F54502" w:rsidP="001424DD">
      <w:pPr>
        <w:spacing w:line="276" w:lineRule="auto"/>
      </w:pPr>
    </w:p>
    <w:p w14:paraId="064D9E9A" w14:textId="252E157B" w:rsidR="00E04843" w:rsidRDefault="00E04843" w:rsidP="00D37665">
      <w:pPr>
        <w:spacing w:line="276" w:lineRule="auto"/>
      </w:pPr>
      <w:r>
        <w:rPr>
          <w:u w:val="single"/>
        </w:rPr>
        <w:t xml:space="preserve">Regel </w:t>
      </w:r>
      <w:r w:rsidR="00F54502">
        <w:rPr>
          <w:u w:val="single"/>
        </w:rPr>
        <w:t>6</w:t>
      </w:r>
      <w:r>
        <w:rPr>
          <w:u w:val="single"/>
        </w:rPr>
        <w:t>.</w:t>
      </w:r>
      <w:r>
        <w:t xml:space="preserve"> </w:t>
      </w:r>
      <w:r w:rsidR="00D37665">
        <w:t>Mobiel</w:t>
      </w:r>
      <w:r w:rsidR="002A0C83">
        <w:t>e</w:t>
      </w:r>
      <w:r w:rsidR="00D37665">
        <w:t xml:space="preserve"> kraan met machinist</w:t>
      </w:r>
      <w:r w:rsidR="009E4A94">
        <w:t xml:space="preserve">, vermogen minimaal </w:t>
      </w:r>
      <w:r w:rsidR="005737CD">
        <w:t>1</w:t>
      </w:r>
      <w:r w:rsidR="00D37665">
        <w:t>5</w:t>
      </w:r>
      <w:r w:rsidR="001B6E4E">
        <w:t xml:space="preserve"> ton met</w:t>
      </w:r>
      <w:r w:rsidR="00D37665">
        <w:t xml:space="preserve"> </w:t>
      </w:r>
      <w:r w:rsidR="00A764DF">
        <w:t>grondbak</w:t>
      </w:r>
      <w:r w:rsidR="00CE0C58">
        <w:t>,</w:t>
      </w:r>
      <w:r w:rsidR="00D37665" w:rsidRPr="00D37665">
        <w:t xml:space="preserve"> </w:t>
      </w:r>
      <w:r w:rsidR="00D37665">
        <w:t>sorteerklem; klepelbak</w:t>
      </w:r>
    </w:p>
    <w:p w14:paraId="6ACA3B0E" w14:textId="78347582" w:rsidR="00E04843" w:rsidRDefault="00746935" w:rsidP="001424DD">
      <w:pPr>
        <w:pStyle w:val="Lijstalinea"/>
        <w:numPr>
          <w:ilvl w:val="0"/>
          <w:numId w:val="1"/>
        </w:numPr>
        <w:spacing w:line="276" w:lineRule="auto"/>
      </w:pPr>
      <w:r>
        <w:t>I</w:t>
      </w:r>
      <w:r w:rsidR="00A764DF">
        <w:t>n plaats van een grondbak kan ook gevraagd worden een vaste bak met een andere vorm (slootbak, smalle bak, brede bak</w:t>
      </w:r>
      <w:r w:rsidR="002A0C83">
        <w:t>, riek</w:t>
      </w:r>
      <w:r w:rsidR="005737CD">
        <w:t>bak</w:t>
      </w:r>
      <w:r w:rsidR="00A764DF">
        <w:t>).</w:t>
      </w:r>
    </w:p>
    <w:p w14:paraId="6C5DE81C" w14:textId="2EC85931" w:rsidR="00160862" w:rsidRDefault="00160862" w:rsidP="001424DD">
      <w:pPr>
        <w:pStyle w:val="Lijstalinea"/>
        <w:numPr>
          <w:ilvl w:val="0"/>
          <w:numId w:val="1"/>
        </w:numPr>
        <w:spacing w:line="276" w:lineRule="auto"/>
      </w:pPr>
      <w:r>
        <w:t xml:space="preserve">Klepelbak moet hout </w:t>
      </w:r>
      <w:r w:rsidR="0011034A">
        <w:t xml:space="preserve">diameter </w:t>
      </w:r>
      <w:r w:rsidR="002A0C83">
        <w:t xml:space="preserve">maximaal </w:t>
      </w:r>
      <w:r>
        <w:t>10</w:t>
      </w:r>
      <w:r w:rsidR="002A0C83">
        <w:t xml:space="preserve"> </w:t>
      </w:r>
      <w:r>
        <w:t>cm aankunnen</w:t>
      </w:r>
    </w:p>
    <w:p w14:paraId="7360540C" w14:textId="63301C5B"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B48825E" w14:textId="77777777" w:rsidR="00CB02D3" w:rsidRDefault="00CB02D3" w:rsidP="001424DD">
      <w:pPr>
        <w:spacing w:line="276" w:lineRule="auto"/>
      </w:pPr>
    </w:p>
    <w:p w14:paraId="5B789061" w14:textId="77777777" w:rsidR="00F54502" w:rsidRDefault="00F54502" w:rsidP="001424DD">
      <w:pPr>
        <w:spacing w:line="276" w:lineRule="auto"/>
      </w:pPr>
    </w:p>
    <w:p w14:paraId="57BE3AC5" w14:textId="3E8E542F" w:rsidR="00A764DF" w:rsidRDefault="009E4A94" w:rsidP="00D37665">
      <w:pPr>
        <w:spacing w:line="276" w:lineRule="auto"/>
        <w:ind w:left="709" w:hanging="709"/>
      </w:pPr>
      <w:r>
        <w:rPr>
          <w:u w:val="single"/>
        </w:rPr>
        <w:t xml:space="preserve">Regel </w:t>
      </w:r>
      <w:r w:rsidR="00F54502">
        <w:rPr>
          <w:u w:val="single"/>
        </w:rPr>
        <w:t>7</w:t>
      </w:r>
      <w:r w:rsidR="00E04843">
        <w:rPr>
          <w:u w:val="single"/>
        </w:rPr>
        <w:t>.</w:t>
      </w:r>
      <w:r w:rsidR="00E04843">
        <w:t xml:space="preserve"> </w:t>
      </w:r>
      <w:r w:rsidR="00A764DF">
        <w:t>Hydraulische graafmachine</w:t>
      </w:r>
      <w:r w:rsidR="001B6E4E">
        <w:t xml:space="preserve"> met machinist,</w:t>
      </w:r>
      <w:r w:rsidR="00A764DF">
        <w:t xml:space="preserve"> op rups-onderstel, vermogen minimaal </w:t>
      </w:r>
      <w:r w:rsidR="00D37665">
        <w:t>30</w:t>
      </w:r>
      <w:r w:rsidR="003E4303">
        <w:t xml:space="preserve"> </w:t>
      </w:r>
      <w:r w:rsidR="001B6E4E">
        <w:t xml:space="preserve">ton met </w:t>
      </w:r>
      <w:r w:rsidR="00D37665">
        <w:t>graafbak t</w:t>
      </w:r>
      <w:r w:rsidR="002A0C83">
        <w:t>.</w:t>
      </w:r>
      <w:r w:rsidR="00D37665">
        <w:t>b</w:t>
      </w:r>
      <w:r w:rsidR="002A0C83">
        <w:t>.</w:t>
      </w:r>
      <w:r w:rsidR="00D37665">
        <w:t>v</w:t>
      </w:r>
      <w:r w:rsidR="002A0C83">
        <w:t>.</w:t>
      </w:r>
      <w:r w:rsidR="00D37665">
        <w:t xml:space="preserve"> uitbaggerwerk poelen en vennen.</w:t>
      </w:r>
    </w:p>
    <w:p w14:paraId="37E183B0" w14:textId="68F5F1C0" w:rsidR="00A764DF" w:rsidRP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B0FA3C7" w14:textId="77777777" w:rsidR="008C5484" w:rsidRDefault="008C5484" w:rsidP="00F54502">
      <w:pPr>
        <w:spacing w:line="276" w:lineRule="auto"/>
      </w:pPr>
    </w:p>
    <w:p w14:paraId="574E04C1" w14:textId="77777777" w:rsidR="00F54502" w:rsidRDefault="00F54502" w:rsidP="00F54502">
      <w:pPr>
        <w:spacing w:line="276" w:lineRule="auto"/>
      </w:pPr>
    </w:p>
    <w:p w14:paraId="3568AC5F" w14:textId="77777777" w:rsidR="00F54502" w:rsidRDefault="00F54502" w:rsidP="00F54502">
      <w:pPr>
        <w:spacing w:line="276" w:lineRule="auto"/>
        <w:ind w:left="709" w:hanging="709"/>
      </w:pPr>
      <w:r w:rsidRPr="004D1BEB">
        <w:rPr>
          <w:u w:val="single"/>
        </w:rPr>
        <w:t xml:space="preserve">Regel </w:t>
      </w:r>
      <w:r>
        <w:rPr>
          <w:u w:val="single"/>
        </w:rPr>
        <w:t>8</w:t>
      </w:r>
      <w:r>
        <w:t>. Hoogwerker op rupsonderstel met European Tree Worker (ETW) en assistent boomverzorger / grondman. Werkhoogte minimaal 20 m.</w:t>
      </w:r>
    </w:p>
    <w:p w14:paraId="0BA99B58" w14:textId="77777777" w:rsidR="00F54502" w:rsidRDefault="00F54502" w:rsidP="00F54502">
      <w:pPr>
        <w:pStyle w:val="Lijstalinea"/>
        <w:numPr>
          <w:ilvl w:val="0"/>
          <w:numId w:val="1"/>
        </w:numPr>
        <w:spacing w:line="276" w:lineRule="auto"/>
      </w:pPr>
      <w:r>
        <w:t>Opdracht voor inzet op locatie minimaal 8 uren, 1 werkdag.</w:t>
      </w:r>
    </w:p>
    <w:p w14:paraId="718278FE" w14:textId="77777777" w:rsidR="00F54502" w:rsidRDefault="00F54502" w:rsidP="00F54502">
      <w:pPr>
        <w:spacing w:line="276" w:lineRule="auto"/>
      </w:pPr>
    </w:p>
    <w:p w14:paraId="0341A422" w14:textId="77777777" w:rsidR="00F54502" w:rsidRPr="00BF7180" w:rsidRDefault="00F54502" w:rsidP="00F54502">
      <w:pPr>
        <w:spacing w:line="276" w:lineRule="auto"/>
      </w:pPr>
    </w:p>
    <w:p w14:paraId="349B9A50" w14:textId="597539F3" w:rsidR="00FB017B" w:rsidRPr="00FB017B" w:rsidRDefault="0031155F" w:rsidP="001424DD">
      <w:pPr>
        <w:spacing w:line="276" w:lineRule="auto"/>
        <w:rPr>
          <w:bCs w:val="0"/>
        </w:rPr>
      </w:pPr>
      <w:r>
        <w:rPr>
          <w:u w:val="single"/>
        </w:rPr>
        <w:t xml:space="preserve">Regel </w:t>
      </w:r>
      <w:r w:rsidR="0088117E">
        <w:rPr>
          <w:u w:val="single"/>
        </w:rPr>
        <w:t>9</w:t>
      </w:r>
      <w:r w:rsidR="008C5484" w:rsidRPr="008C5484">
        <w:rPr>
          <w:u w:val="single"/>
        </w:rPr>
        <w:t>.</w:t>
      </w:r>
      <w:r w:rsidR="008C5484">
        <w:t xml:space="preserve"> </w:t>
      </w:r>
      <w:r w:rsidR="00FB017B">
        <w:rPr>
          <w:bCs w:val="0"/>
        </w:rPr>
        <w:t>Planten bosplantsoen</w:t>
      </w:r>
      <w:r w:rsidR="00651A0B">
        <w:rPr>
          <w:bCs w:val="0"/>
        </w:rPr>
        <w:t>, gewoonlijk</w:t>
      </w:r>
      <w:r w:rsidR="00416F8E">
        <w:rPr>
          <w:bCs w:val="0"/>
        </w:rPr>
        <w:t xml:space="preserve"> 50 – 15</w:t>
      </w:r>
      <w:r w:rsidR="00FB017B">
        <w:rPr>
          <w:bCs w:val="0"/>
        </w:rPr>
        <w:t xml:space="preserve">0 </w:t>
      </w:r>
      <w:r w:rsidR="00651A0B">
        <w:rPr>
          <w:bCs w:val="0"/>
        </w:rPr>
        <w:t xml:space="preserve">cm., </w:t>
      </w:r>
      <w:r w:rsidR="00FB017B" w:rsidRPr="00651A0B">
        <w:rPr>
          <w:bCs w:val="0"/>
          <w:u w:val="single"/>
        </w:rPr>
        <w:t>advies:</w:t>
      </w:r>
      <w:r w:rsidR="00A80C39">
        <w:rPr>
          <w:bCs w:val="0"/>
        </w:rPr>
        <w:t xml:space="preserve"> inzet meer</w:t>
      </w:r>
      <w:r w:rsidR="00FB017B">
        <w:rPr>
          <w:bCs w:val="0"/>
        </w:rPr>
        <w:t>-</w:t>
      </w:r>
      <w:r w:rsidR="00FB017B" w:rsidRPr="00FB017B">
        <w:rPr>
          <w:bCs w:val="0"/>
        </w:rPr>
        <w:t>rijige plantmachine</w:t>
      </w:r>
    </w:p>
    <w:p w14:paraId="7CA3EB33" w14:textId="77777777" w:rsidR="00FB017B" w:rsidRPr="00FB017B" w:rsidRDefault="00FB017B" w:rsidP="001424DD">
      <w:pPr>
        <w:spacing w:line="276" w:lineRule="auto"/>
        <w:rPr>
          <w:b/>
          <w:bCs w:val="0"/>
        </w:rPr>
      </w:pPr>
      <w:r w:rsidRPr="00FB017B">
        <w:rPr>
          <w:b/>
          <w:bCs w:val="0"/>
        </w:rPr>
        <w:t>Inkuilen</w:t>
      </w:r>
    </w:p>
    <w:p w14:paraId="3782F5F2" w14:textId="435ABF28" w:rsidR="00FB017B" w:rsidRPr="00FB017B" w:rsidRDefault="00746935" w:rsidP="001424DD">
      <w:pPr>
        <w:numPr>
          <w:ilvl w:val="0"/>
          <w:numId w:val="8"/>
        </w:numPr>
        <w:spacing w:line="276" w:lineRule="auto"/>
        <w:rPr>
          <w:bCs w:val="0"/>
        </w:rPr>
      </w:pPr>
      <w:r>
        <w:rPr>
          <w:bCs w:val="0"/>
        </w:rPr>
        <w:t>D</w:t>
      </w:r>
      <w:r w:rsidR="00FB017B" w:rsidRPr="00FB017B">
        <w:rPr>
          <w:bCs w:val="0"/>
        </w:rPr>
        <w:t>e kuilplaats wordt aangelegd en/of aangewezen door de opdrachtgever</w:t>
      </w:r>
      <w:r w:rsidR="00FB017B">
        <w:rPr>
          <w:bCs w:val="0"/>
        </w:rPr>
        <w:t>. Op verzoek van de opdrachtnemer is in goed overleg ook mogelijk de aanleg van een kuilplaats op een terrein, erf, van opdrachtnemer</w:t>
      </w:r>
      <w:r w:rsidR="00FB017B" w:rsidRPr="00FB017B">
        <w:rPr>
          <w:bCs w:val="0"/>
        </w:rPr>
        <w:t>;</w:t>
      </w:r>
    </w:p>
    <w:p w14:paraId="03582113" w14:textId="26D0E6E4" w:rsidR="00FB017B" w:rsidRDefault="00746935" w:rsidP="001424DD">
      <w:pPr>
        <w:numPr>
          <w:ilvl w:val="0"/>
          <w:numId w:val="8"/>
        </w:numPr>
        <w:spacing w:line="276" w:lineRule="auto"/>
        <w:rPr>
          <w:bCs w:val="0"/>
        </w:rPr>
      </w:pPr>
      <w:r>
        <w:rPr>
          <w:bCs w:val="0"/>
        </w:rPr>
        <w:t>O</w:t>
      </w:r>
      <w:r w:rsidR="00FB017B" w:rsidRPr="00FB017B">
        <w:rPr>
          <w:bCs w:val="0"/>
        </w:rPr>
        <w:t>ntvangst van het plantmateriaal vindt uitsluitend plaats in aanwezigheid van vertegenwoordigers van zowel opdrachtnemer als opdrachtgever;</w:t>
      </w:r>
    </w:p>
    <w:p w14:paraId="6D85FD82" w14:textId="5C70F702" w:rsidR="00FB017B" w:rsidRPr="00FB017B" w:rsidRDefault="00746935" w:rsidP="001424DD">
      <w:pPr>
        <w:numPr>
          <w:ilvl w:val="0"/>
          <w:numId w:val="8"/>
        </w:numPr>
        <w:spacing w:line="276" w:lineRule="auto"/>
        <w:rPr>
          <w:bCs w:val="0"/>
        </w:rPr>
      </w:pPr>
      <w:r>
        <w:rPr>
          <w:bCs w:val="0"/>
        </w:rPr>
        <w:t>V</w:t>
      </w:r>
      <w:r w:rsidR="00FB017B" w:rsidRPr="00FB017B">
        <w:rPr>
          <w:bCs w:val="0"/>
        </w:rPr>
        <w:t>oorkomen moet worden dat de wortels van het plantsoen uitdrogen zolang het plantsoen niet in de kuil staat door dit bedekt te houden met een wind- en waterdicht zeil;</w:t>
      </w:r>
    </w:p>
    <w:p w14:paraId="2D342AD6" w14:textId="77B9B77F" w:rsidR="00FB017B" w:rsidRPr="00FB017B" w:rsidRDefault="00746935" w:rsidP="001424DD">
      <w:pPr>
        <w:numPr>
          <w:ilvl w:val="0"/>
          <w:numId w:val="8"/>
        </w:numPr>
        <w:spacing w:line="276" w:lineRule="auto"/>
        <w:rPr>
          <w:bCs w:val="0"/>
        </w:rPr>
      </w:pPr>
      <w:r>
        <w:rPr>
          <w:bCs w:val="0"/>
        </w:rPr>
        <w:t>B</w:t>
      </w:r>
      <w:r w:rsidR="00FB017B" w:rsidRPr="00FB017B">
        <w:rPr>
          <w:bCs w:val="0"/>
        </w:rPr>
        <w:t xml:space="preserve">ij een temperatuur van -0 graden en lager en bij sneeuw </w:t>
      </w:r>
      <w:r w:rsidR="00FB017B">
        <w:rPr>
          <w:bCs w:val="0"/>
        </w:rPr>
        <w:t xml:space="preserve">wordt </w:t>
      </w:r>
      <w:r w:rsidR="00FB017B" w:rsidRPr="00FB017B">
        <w:rPr>
          <w:bCs w:val="0"/>
        </w:rPr>
        <w:t>geen plantsoen gelost en ingekuild.</w:t>
      </w:r>
    </w:p>
    <w:p w14:paraId="455C1BAC" w14:textId="672ED5AD" w:rsidR="00FB017B" w:rsidRPr="00FB017B" w:rsidRDefault="00746935" w:rsidP="001424DD">
      <w:pPr>
        <w:numPr>
          <w:ilvl w:val="0"/>
          <w:numId w:val="8"/>
        </w:numPr>
        <w:spacing w:line="276" w:lineRule="auto"/>
        <w:rPr>
          <w:bCs w:val="0"/>
        </w:rPr>
      </w:pPr>
      <w:r>
        <w:rPr>
          <w:bCs w:val="0"/>
        </w:rPr>
        <w:t>D</w:t>
      </w:r>
      <w:r w:rsidR="00FB017B" w:rsidRPr="00FB017B">
        <w:rPr>
          <w:bCs w:val="0"/>
        </w:rPr>
        <w:t>e wortels moeten met minimaal tien centimeter losse, goed verkruimelde grond worden bedekt. De afdekgrond zo goed mogelijk aanwerken tussen de wortels van het plantsoen zonder deze</w:t>
      </w:r>
      <w:r w:rsidR="001424DD">
        <w:rPr>
          <w:bCs w:val="0"/>
        </w:rPr>
        <w:t xml:space="preserve"> wortels te beschadigen. Een eventuele levering </w:t>
      </w:r>
      <w:r w:rsidR="00FB017B" w:rsidRPr="00FB017B">
        <w:rPr>
          <w:bCs w:val="0"/>
        </w:rPr>
        <w:t>van</w:t>
      </w:r>
      <w:r w:rsidR="001424DD">
        <w:rPr>
          <w:bCs w:val="0"/>
        </w:rPr>
        <w:t xml:space="preserve"> afdekgrond</w:t>
      </w:r>
      <w:r w:rsidR="00FB017B" w:rsidRPr="00FB017B">
        <w:rPr>
          <w:bCs w:val="0"/>
        </w:rPr>
        <w:t xml:space="preserve"> is voor rekening v</w:t>
      </w:r>
      <w:r w:rsidR="002A0C83">
        <w:rPr>
          <w:bCs w:val="0"/>
        </w:rPr>
        <w:t>an opdrachtgev</w:t>
      </w:r>
      <w:r w:rsidR="00FB017B" w:rsidRPr="00FB017B">
        <w:rPr>
          <w:bCs w:val="0"/>
        </w:rPr>
        <w:t>er;</w:t>
      </w:r>
    </w:p>
    <w:p w14:paraId="1875E710" w14:textId="16679FF1" w:rsidR="00251758" w:rsidRPr="00C04A44" w:rsidRDefault="00746935" w:rsidP="001424DD">
      <w:pPr>
        <w:numPr>
          <w:ilvl w:val="0"/>
          <w:numId w:val="8"/>
        </w:numPr>
        <w:spacing w:line="276" w:lineRule="auto"/>
        <w:rPr>
          <w:bCs w:val="0"/>
        </w:rPr>
      </w:pPr>
      <w:r>
        <w:rPr>
          <w:bCs w:val="0"/>
        </w:rPr>
        <w:t>B</w:t>
      </w:r>
      <w:r w:rsidR="00FB017B" w:rsidRPr="00FB017B">
        <w:rPr>
          <w:bCs w:val="0"/>
        </w:rPr>
        <w:t>ij het inkuilen moeten soorten, herkomst en maat goed gescheiden (gegroepeerd en gelabeld) worden ingekuild, zulks ter beoordeling door de opdrachtgever</w:t>
      </w:r>
      <w:r w:rsidR="00FB017B">
        <w:rPr>
          <w:bCs w:val="0"/>
        </w:rPr>
        <w:t>.</w:t>
      </w:r>
    </w:p>
    <w:p w14:paraId="4B9C065C" w14:textId="77777777" w:rsidR="00FB7B34" w:rsidRDefault="00FB7B34" w:rsidP="001424DD">
      <w:pPr>
        <w:spacing w:line="276" w:lineRule="auto"/>
        <w:rPr>
          <w:b/>
          <w:bCs w:val="0"/>
        </w:rPr>
      </w:pPr>
    </w:p>
    <w:p w14:paraId="50497BFE" w14:textId="27BCFE56" w:rsidR="00FB017B" w:rsidRPr="00AD7D91" w:rsidRDefault="00FB017B" w:rsidP="001424DD">
      <w:pPr>
        <w:spacing w:line="276" w:lineRule="auto"/>
        <w:rPr>
          <w:b/>
          <w:bCs w:val="0"/>
        </w:rPr>
      </w:pPr>
      <w:r w:rsidRPr="00AD7D91">
        <w:rPr>
          <w:b/>
          <w:bCs w:val="0"/>
        </w:rPr>
        <w:t>Transport inkuilplaats naar plantlocatie</w:t>
      </w:r>
    </w:p>
    <w:p w14:paraId="2E26A733" w14:textId="14EEF5B7" w:rsidR="00FB017B" w:rsidRPr="00FB017B" w:rsidRDefault="00746935" w:rsidP="001424DD">
      <w:pPr>
        <w:numPr>
          <w:ilvl w:val="0"/>
          <w:numId w:val="8"/>
        </w:numPr>
        <w:spacing w:line="276" w:lineRule="auto"/>
        <w:rPr>
          <w:bCs w:val="0"/>
        </w:rPr>
      </w:pPr>
      <w:r>
        <w:rPr>
          <w:bCs w:val="0"/>
        </w:rPr>
        <w:t>T</w:t>
      </w:r>
      <w:r w:rsidR="00FB017B" w:rsidRPr="00FB017B">
        <w:rPr>
          <w:bCs w:val="0"/>
        </w:rPr>
        <w:t>ijdens het transporteren van het plantmateriaal (bosplantsoen) dient men uitdroging te voorkomen door de wortels minimaal af te dekken met een wind- en waterdicht zeil en bij voorkeur te transporteren in een gesloten ruimte;</w:t>
      </w:r>
    </w:p>
    <w:p w14:paraId="52DD57DE" w14:textId="72A28C38" w:rsidR="00A80C39" w:rsidRPr="00251758" w:rsidRDefault="00746935" w:rsidP="001424DD">
      <w:pPr>
        <w:numPr>
          <w:ilvl w:val="0"/>
          <w:numId w:val="8"/>
        </w:numPr>
        <w:spacing w:line="276" w:lineRule="auto"/>
        <w:rPr>
          <w:bCs w:val="0"/>
        </w:rPr>
      </w:pPr>
      <w:r>
        <w:rPr>
          <w:bCs w:val="0"/>
        </w:rPr>
        <w:t>B</w:t>
      </w:r>
      <w:r w:rsidR="00BF5373">
        <w:rPr>
          <w:bCs w:val="0"/>
        </w:rPr>
        <w:t xml:space="preserve">ij vorst wordt </w:t>
      </w:r>
      <w:r w:rsidR="00FB017B" w:rsidRPr="00FB017B">
        <w:rPr>
          <w:bCs w:val="0"/>
        </w:rPr>
        <w:t>plantsoen</w:t>
      </w:r>
      <w:r w:rsidR="00BF5373">
        <w:rPr>
          <w:bCs w:val="0"/>
        </w:rPr>
        <w:t xml:space="preserve"> niet</w:t>
      </w:r>
      <w:r w:rsidR="00FB017B" w:rsidRPr="00FB017B">
        <w:rPr>
          <w:bCs w:val="0"/>
        </w:rPr>
        <w:t xml:space="preserve"> vervoerd.</w:t>
      </w:r>
    </w:p>
    <w:p w14:paraId="1D113E1C" w14:textId="6A2ABAB0" w:rsidR="00C04A44" w:rsidRDefault="00C04A44" w:rsidP="001424DD">
      <w:pPr>
        <w:spacing w:line="276" w:lineRule="auto"/>
        <w:rPr>
          <w:b/>
          <w:bCs w:val="0"/>
        </w:rPr>
      </w:pPr>
    </w:p>
    <w:p w14:paraId="3BACC413" w14:textId="77777777" w:rsidR="00FB7B34" w:rsidRDefault="00FB7B34" w:rsidP="001424DD">
      <w:pPr>
        <w:spacing w:line="276" w:lineRule="auto"/>
        <w:rPr>
          <w:b/>
          <w:bCs w:val="0"/>
        </w:rPr>
      </w:pPr>
    </w:p>
    <w:p w14:paraId="6DEADFC5" w14:textId="77777777" w:rsidR="00FB7B34" w:rsidRDefault="00FB7B34" w:rsidP="001424DD">
      <w:pPr>
        <w:spacing w:line="276" w:lineRule="auto"/>
        <w:rPr>
          <w:b/>
          <w:bCs w:val="0"/>
        </w:rPr>
      </w:pPr>
    </w:p>
    <w:p w14:paraId="5A85F116" w14:textId="6E49B77E" w:rsidR="00FB017B" w:rsidRPr="00AD7D91" w:rsidRDefault="00A80C39" w:rsidP="001424DD">
      <w:pPr>
        <w:spacing w:line="276" w:lineRule="auto"/>
        <w:rPr>
          <w:b/>
          <w:bCs w:val="0"/>
        </w:rPr>
      </w:pPr>
      <w:r>
        <w:rPr>
          <w:b/>
          <w:bCs w:val="0"/>
        </w:rPr>
        <w:t>Planten bosplantsoen meer</w:t>
      </w:r>
      <w:r w:rsidR="00FB017B" w:rsidRPr="00AD7D91">
        <w:rPr>
          <w:b/>
          <w:bCs w:val="0"/>
        </w:rPr>
        <w:t>-rijige plantmachine</w:t>
      </w:r>
      <w:r>
        <w:rPr>
          <w:b/>
          <w:bCs w:val="0"/>
        </w:rPr>
        <w:t xml:space="preserve"> (vaak een drie-rijige plantmachine)</w:t>
      </w:r>
      <w:r w:rsidR="00FB017B" w:rsidRPr="00AD7D91">
        <w:rPr>
          <w:b/>
          <w:bCs w:val="0"/>
        </w:rPr>
        <w:t>;</w:t>
      </w:r>
    </w:p>
    <w:p w14:paraId="27328F3C" w14:textId="237827DD" w:rsidR="00AD7D91" w:rsidRDefault="00746935" w:rsidP="001424DD">
      <w:pPr>
        <w:numPr>
          <w:ilvl w:val="0"/>
          <w:numId w:val="8"/>
        </w:numPr>
        <w:spacing w:line="276" w:lineRule="auto"/>
        <w:rPr>
          <w:bCs w:val="0"/>
        </w:rPr>
      </w:pPr>
      <w:r>
        <w:rPr>
          <w:bCs w:val="0"/>
        </w:rPr>
        <w:t>D</w:t>
      </w:r>
      <w:r w:rsidR="00AD7D91">
        <w:rPr>
          <w:bCs w:val="0"/>
        </w:rPr>
        <w:t>e minimale omvang van een plantopdracht in een Nadere Offerteaanvraag bedraagt 2,5 hectare in-te-planten oppervlak èn minimaal 10.000 stuks bos- en struikplantsoen.</w:t>
      </w:r>
    </w:p>
    <w:p w14:paraId="13F9C1EB" w14:textId="6F12F8CA" w:rsidR="00FB017B" w:rsidRDefault="00746935" w:rsidP="001424DD">
      <w:pPr>
        <w:numPr>
          <w:ilvl w:val="0"/>
          <w:numId w:val="8"/>
        </w:numPr>
        <w:spacing w:line="276" w:lineRule="auto"/>
        <w:rPr>
          <w:bCs w:val="0"/>
        </w:rPr>
      </w:pPr>
      <w:r>
        <w:rPr>
          <w:bCs w:val="0"/>
        </w:rPr>
        <w:t>H</w:t>
      </w:r>
      <w:r w:rsidR="00FB017B">
        <w:rPr>
          <w:bCs w:val="0"/>
        </w:rPr>
        <w:t>et plantperceel kan begroeid zijn met kruiden en/of resterende gewassen en/of planten van voorgaand landbouwkundig gebruik;</w:t>
      </w:r>
    </w:p>
    <w:p w14:paraId="13DAF443" w14:textId="2922BA28" w:rsidR="00FB017B" w:rsidRDefault="00746935" w:rsidP="001424DD">
      <w:pPr>
        <w:numPr>
          <w:ilvl w:val="0"/>
          <w:numId w:val="8"/>
        </w:numPr>
        <w:spacing w:line="276" w:lineRule="auto"/>
        <w:rPr>
          <w:bCs w:val="0"/>
        </w:rPr>
      </w:pPr>
      <w:r>
        <w:rPr>
          <w:bCs w:val="0"/>
        </w:rPr>
        <w:t>D</w:t>
      </w:r>
      <w:r w:rsidR="00FB017B">
        <w:rPr>
          <w:bCs w:val="0"/>
        </w:rPr>
        <w:t>e bovenste 40 cm. van de bodem van het plantperceel bevat geen obstructies, puin, stobben, wortels of andere resten van bomen of bos of voorgaand gebruik;</w:t>
      </w:r>
    </w:p>
    <w:p w14:paraId="438F3737" w14:textId="44C95D22" w:rsidR="00FB017B" w:rsidRDefault="00746935" w:rsidP="001424DD">
      <w:pPr>
        <w:numPr>
          <w:ilvl w:val="0"/>
          <w:numId w:val="8"/>
        </w:numPr>
        <w:spacing w:line="276" w:lineRule="auto"/>
        <w:rPr>
          <w:bCs w:val="0"/>
        </w:rPr>
      </w:pPr>
      <w:r>
        <w:rPr>
          <w:bCs w:val="0"/>
        </w:rPr>
        <w:t>O</w:t>
      </w:r>
      <w:r w:rsidR="00FB017B">
        <w:rPr>
          <w:bCs w:val="0"/>
        </w:rPr>
        <w:t>p de bodem van het plantperceel liggen geen takken of andere resten van voorgaande begroeiing of gebruik;</w:t>
      </w:r>
    </w:p>
    <w:p w14:paraId="07B643A8" w14:textId="1D9FBEC8" w:rsidR="00E30CAA" w:rsidRDefault="00746935" w:rsidP="001424DD">
      <w:pPr>
        <w:numPr>
          <w:ilvl w:val="0"/>
          <w:numId w:val="8"/>
        </w:numPr>
        <w:spacing w:line="276" w:lineRule="auto"/>
        <w:rPr>
          <w:bCs w:val="0"/>
        </w:rPr>
      </w:pPr>
      <w:r>
        <w:rPr>
          <w:bCs w:val="0"/>
        </w:rPr>
        <w:t>M</w:t>
      </w:r>
      <w:r w:rsidR="00E30CAA">
        <w:rPr>
          <w:bCs w:val="0"/>
        </w:rPr>
        <w:t>aat, formaat en vorm van het plantperceel, evenals de in-te-planten oppervlakte op dat perceel, kunnen zeer sterk variëren;</w:t>
      </w:r>
    </w:p>
    <w:p w14:paraId="17BAFEF5" w14:textId="049CFF86" w:rsidR="00E30CAA" w:rsidRDefault="00746935" w:rsidP="001424DD">
      <w:pPr>
        <w:numPr>
          <w:ilvl w:val="0"/>
          <w:numId w:val="8"/>
        </w:numPr>
        <w:spacing w:line="276" w:lineRule="auto"/>
        <w:rPr>
          <w:bCs w:val="0"/>
        </w:rPr>
      </w:pPr>
      <w:r>
        <w:rPr>
          <w:bCs w:val="0"/>
        </w:rPr>
        <w:t>I</w:t>
      </w:r>
      <w:r w:rsidR="00E30CAA">
        <w:rPr>
          <w:bCs w:val="0"/>
        </w:rPr>
        <w:t>n bijgevoegde beplantingsplannen (= gevoegd bij de documenten van een Nadere Offerteaanvraag) zijn de plantsoen-soorten en -mengingen aangegeven, waarbij meestal in randen andere mengingen (veelal meer de struiksoorten) voorgeschreven zijn dan die in het middendeel van het plantperceel;</w:t>
      </w:r>
    </w:p>
    <w:p w14:paraId="5F7EC749" w14:textId="2BDA203C" w:rsidR="00FB017B" w:rsidRPr="00FB017B" w:rsidRDefault="00746935" w:rsidP="001424DD">
      <w:pPr>
        <w:numPr>
          <w:ilvl w:val="0"/>
          <w:numId w:val="8"/>
        </w:numPr>
        <w:spacing w:line="276" w:lineRule="auto"/>
        <w:rPr>
          <w:bCs w:val="0"/>
        </w:rPr>
      </w:pPr>
      <w:r>
        <w:rPr>
          <w:bCs w:val="0"/>
        </w:rPr>
        <w:t>G</w:t>
      </w:r>
      <w:r w:rsidR="00D96CE8">
        <w:rPr>
          <w:bCs w:val="0"/>
        </w:rPr>
        <w:t>eadviseerd wordt de inzet van een t</w:t>
      </w:r>
      <w:r w:rsidR="00A80C39">
        <w:rPr>
          <w:bCs w:val="0"/>
        </w:rPr>
        <w:t>rekker met een meer</w:t>
      </w:r>
      <w:r w:rsidR="00FB017B">
        <w:rPr>
          <w:bCs w:val="0"/>
        </w:rPr>
        <w:t>-</w:t>
      </w:r>
      <w:r w:rsidR="00FB017B" w:rsidRPr="00FB017B">
        <w:rPr>
          <w:bCs w:val="0"/>
        </w:rPr>
        <w:t xml:space="preserve">rijige plantmachine op </w:t>
      </w:r>
      <w:r w:rsidR="00E30CAA">
        <w:rPr>
          <w:bCs w:val="0"/>
        </w:rPr>
        <w:t>het plantperceel maar de (gedeeltelijke) inzet van andere materieel is in overleg ook toegestaan, een en ander kan afhankelijk zijn van vorm, omvang en complexiteit van de mengingen van/voor het plantperceel</w:t>
      </w:r>
      <w:r w:rsidR="00FB017B" w:rsidRPr="00FB017B">
        <w:rPr>
          <w:bCs w:val="0"/>
        </w:rPr>
        <w:t>;</w:t>
      </w:r>
    </w:p>
    <w:p w14:paraId="1DB023BF" w14:textId="4EDF50D8" w:rsidR="00FB017B" w:rsidRPr="00FB017B" w:rsidRDefault="00746935" w:rsidP="001424DD">
      <w:pPr>
        <w:numPr>
          <w:ilvl w:val="0"/>
          <w:numId w:val="8"/>
        </w:numPr>
        <w:spacing w:line="276" w:lineRule="auto"/>
        <w:rPr>
          <w:bCs w:val="0"/>
        </w:rPr>
      </w:pPr>
      <w:r>
        <w:rPr>
          <w:bCs w:val="0"/>
        </w:rPr>
        <w:t>H</w:t>
      </w:r>
      <w:r w:rsidR="00FB017B" w:rsidRPr="00FB017B">
        <w:rPr>
          <w:bCs w:val="0"/>
        </w:rPr>
        <w:t>et bosplantsoen moet recht staan in het plantgat</w:t>
      </w:r>
      <w:r w:rsidR="00A80C39">
        <w:rPr>
          <w:bCs w:val="0"/>
        </w:rPr>
        <w:t>, de hoek met de verticaal niet groter dan 15 graden</w:t>
      </w:r>
      <w:r w:rsidR="00FB017B" w:rsidRPr="00FB017B">
        <w:rPr>
          <w:bCs w:val="0"/>
        </w:rPr>
        <w:t>;</w:t>
      </w:r>
    </w:p>
    <w:p w14:paraId="09582344" w14:textId="58FD1D1A" w:rsidR="00FB017B" w:rsidRPr="00FB017B" w:rsidRDefault="00746935" w:rsidP="001424DD">
      <w:pPr>
        <w:numPr>
          <w:ilvl w:val="0"/>
          <w:numId w:val="8"/>
        </w:numPr>
        <w:spacing w:line="276" w:lineRule="auto"/>
        <w:rPr>
          <w:bCs w:val="0"/>
        </w:rPr>
      </w:pPr>
      <w:r>
        <w:rPr>
          <w:bCs w:val="0"/>
        </w:rPr>
        <w:t>H</w:t>
      </w:r>
      <w:r w:rsidR="00FB017B" w:rsidRPr="00FB017B">
        <w:rPr>
          <w:bCs w:val="0"/>
        </w:rPr>
        <w:t>et bosplantsoen moet, na aandrukken, 3 cm dieper staan dan dat dit op de kwekerij geplant is geweest;</w:t>
      </w:r>
    </w:p>
    <w:p w14:paraId="154DA91E" w14:textId="0F849888" w:rsidR="00FB017B" w:rsidRPr="00FB017B" w:rsidRDefault="00746935" w:rsidP="001424DD">
      <w:pPr>
        <w:numPr>
          <w:ilvl w:val="0"/>
          <w:numId w:val="8"/>
        </w:numPr>
        <w:spacing w:line="276" w:lineRule="auto"/>
        <w:rPr>
          <w:bCs w:val="0"/>
        </w:rPr>
      </w:pPr>
      <w:r>
        <w:rPr>
          <w:bCs w:val="0"/>
        </w:rPr>
        <w:t>W</w:t>
      </w:r>
      <w:r w:rsidR="00FB017B" w:rsidRPr="00FB017B">
        <w:rPr>
          <w:bCs w:val="0"/>
        </w:rPr>
        <w:t>ortels dienen gespreid, recht en niet geknikt of gedraaid in de grond worden gezet en mogen er geen wortels boven het maaiveld uitsteken;</w:t>
      </w:r>
    </w:p>
    <w:p w14:paraId="5F5DAD54" w14:textId="0F1410A3" w:rsidR="00FB017B" w:rsidRPr="00FB017B" w:rsidRDefault="00746935" w:rsidP="001424DD">
      <w:pPr>
        <w:numPr>
          <w:ilvl w:val="0"/>
          <w:numId w:val="8"/>
        </w:numPr>
        <w:spacing w:line="276" w:lineRule="auto"/>
        <w:rPr>
          <w:bCs w:val="0"/>
        </w:rPr>
      </w:pPr>
      <w:r>
        <w:rPr>
          <w:bCs w:val="0"/>
        </w:rPr>
        <w:t>W</w:t>
      </w:r>
      <w:r w:rsidR="00FB017B" w:rsidRPr="00FB017B">
        <w:rPr>
          <w:bCs w:val="0"/>
        </w:rPr>
        <w:t>ortels mogen nooit worden gesnoeid of afgestoken;</w:t>
      </w:r>
    </w:p>
    <w:p w14:paraId="27CF49A8" w14:textId="464C7CB4" w:rsidR="00FB017B" w:rsidRPr="00FB017B" w:rsidRDefault="00746935" w:rsidP="001424DD">
      <w:pPr>
        <w:numPr>
          <w:ilvl w:val="0"/>
          <w:numId w:val="8"/>
        </w:numPr>
        <w:spacing w:line="276" w:lineRule="auto"/>
        <w:rPr>
          <w:bCs w:val="0"/>
        </w:rPr>
      </w:pPr>
      <w:r>
        <w:rPr>
          <w:bCs w:val="0"/>
        </w:rPr>
        <w:t>O</w:t>
      </w:r>
      <w:r w:rsidR="00FB017B" w:rsidRPr="00FB017B">
        <w:rPr>
          <w:bCs w:val="0"/>
        </w:rPr>
        <w:t>m te borgen dat het bosplantsoen voldoende vast en recht staat en er goed contact is tussen de wortels en de grond dient het bosplantsoen zodanig vast te staan dat het bosplantsoen vastgepakt tussen duim en wijsvinger niet uit de grond kan worden getrokken;</w:t>
      </w:r>
    </w:p>
    <w:p w14:paraId="56497936" w14:textId="4FFA1AA0" w:rsidR="00FB017B" w:rsidRPr="00FB017B" w:rsidRDefault="00746935" w:rsidP="001424DD">
      <w:pPr>
        <w:numPr>
          <w:ilvl w:val="0"/>
          <w:numId w:val="8"/>
        </w:numPr>
        <w:spacing w:line="276" w:lineRule="auto"/>
        <w:rPr>
          <w:bCs w:val="0"/>
        </w:rPr>
      </w:pPr>
      <w:r>
        <w:rPr>
          <w:bCs w:val="0"/>
        </w:rPr>
        <w:t>T</w:t>
      </w:r>
      <w:r w:rsidR="00FB017B" w:rsidRPr="00FB017B">
        <w:rPr>
          <w:bCs w:val="0"/>
        </w:rPr>
        <w:t>ijdens het planten moet het bosplantsoen worden beschermd tegen uitdroging door zon en/of wind door het afgedekt te houden met een wind- en waterdicht zeil;</w:t>
      </w:r>
    </w:p>
    <w:p w14:paraId="5BBBFBE2" w14:textId="695E17FA" w:rsidR="00FB017B" w:rsidRPr="00FB017B" w:rsidRDefault="00746935" w:rsidP="001424DD">
      <w:pPr>
        <w:numPr>
          <w:ilvl w:val="0"/>
          <w:numId w:val="8"/>
        </w:numPr>
        <w:spacing w:line="276" w:lineRule="auto"/>
        <w:rPr>
          <w:bCs w:val="0"/>
        </w:rPr>
      </w:pPr>
      <w:r>
        <w:rPr>
          <w:bCs w:val="0"/>
        </w:rPr>
        <w:t>P</w:t>
      </w:r>
      <w:r w:rsidR="00FB017B" w:rsidRPr="00FB017B">
        <w:rPr>
          <w:bCs w:val="0"/>
        </w:rPr>
        <w:t>lantwerkzaamheden mogen niet onderbroken worden. Uitzondering hierop is dat bij vorst en/of sneeuw het plantwerk na overleg met opdrachtgever gestaakt kan worden voor een door opdrachtgever te bepalen duur;</w:t>
      </w:r>
    </w:p>
    <w:p w14:paraId="55BB0330" w14:textId="178CB498" w:rsidR="00FB017B" w:rsidRPr="00FB017B" w:rsidRDefault="00746935" w:rsidP="001424DD">
      <w:pPr>
        <w:numPr>
          <w:ilvl w:val="0"/>
          <w:numId w:val="8"/>
        </w:numPr>
        <w:spacing w:line="276" w:lineRule="auto"/>
        <w:rPr>
          <w:bCs w:val="0"/>
        </w:rPr>
      </w:pPr>
      <w:r>
        <w:rPr>
          <w:bCs w:val="0"/>
        </w:rPr>
        <w:t>O</w:t>
      </w:r>
      <w:r w:rsidR="00FB017B" w:rsidRPr="00FB017B">
        <w:rPr>
          <w:bCs w:val="0"/>
        </w:rPr>
        <w:t>pdrachtnemer dient niet meer bosplantsoen uit de kuil te halen dan op die werkdag kan worden verwerkt. Indien aan het einde van de dag toch bosplantsoen overblijft, dient dit opnieuw te worden ingekuild conform de hierboven beschreven standaard eisen;</w:t>
      </w:r>
    </w:p>
    <w:p w14:paraId="02762C79" w14:textId="6CBCB891" w:rsidR="00FB017B" w:rsidRPr="00FB017B" w:rsidRDefault="00746935" w:rsidP="001424DD">
      <w:pPr>
        <w:numPr>
          <w:ilvl w:val="0"/>
          <w:numId w:val="8"/>
        </w:numPr>
        <w:spacing w:line="276" w:lineRule="auto"/>
        <w:rPr>
          <w:bCs w:val="0"/>
        </w:rPr>
      </w:pPr>
      <w:r>
        <w:rPr>
          <w:bCs w:val="0"/>
        </w:rPr>
        <w:t>B</w:t>
      </w:r>
      <w:r w:rsidR="00FB017B" w:rsidRPr="00FB017B">
        <w:rPr>
          <w:bCs w:val="0"/>
        </w:rPr>
        <w:t>ij het planten van het bosplantsoen dienen de plantafstanden en mengverhoudingen te worden aangehouden zoals aangegeven door de opdrachtgever. De opdrachtgever zal er nauw op toezien dat deze plantwijze wordt toegepast;</w:t>
      </w:r>
    </w:p>
    <w:p w14:paraId="0A94BDE1" w14:textId="5A0AD48F" w:rsidR="00FB017B" w:rsidRPr="00FB017B" w:rsidRDefault="00746935" w:rsidP="001424DD">
      <w:pPr>
        <w:numPr>
          <w:ilvl w:val="0"/>
          <w:numId w:val="8"/>
        </w:numPr>
        <w:spacing w:line="276" w:lineRule="auto"/>
        <w:rPr>
          <w:bCs w:val="0"/>
        </w:rPr>
      </w:pPr>
      <w:r>
        <w:rPr>
          <w:bCs w:val="0"/>
        </w:rPr>
        <w:t>O</w:t>
      </w:r>
      <w:r w:rsidR="00FB017B" w:rsidRPr="00FB017B">
        <w:rPr>
          <w:bCs w:val="0"/>
        </w:rPr>
        <w:t xml:space="preserve">pdrachtgever ziet nauwlettend toe op de kwaliteit van het plantwerk op basis van genoemde criteria. Daar waar dit onvoldoende blijkt te zijn zal opdrachtgever dit melden bij de opdrachtnemer en opdrachtnemer verplichten het plantmateriaal </w:t>
      </w:r>
      <w:r w:rsidR="00E30CAA">
        <w:rPr>
          <w:bCs w:val="0"/>
        </w:rPr>
        <w:t xml:space="preserve">zo spoedig mogelijk </w:t>
      </w:r>
      <w:r w:rsidR="00FB017B" w:rsidRPr="00FB017B">
        <w:rPr>
          <w:bCs w:val="0"/>
        </w:rPr>
        <w:t>uit te steken (zonder beschadiging van de wortels) en opnieuw te planten.</w:t>
      </w:r>
    </w:p>
    <w:p w14:paraId="227B47A4" w14:textId="45401068" w:rsidR="00671F8B" w:rsidRDefault="00671F8B" w:rsidP="001424DD">
      <w:pPr>
        <w:spacing w:line="276" w:lineRule="auto"/>
        <w:rPr>
          <w:u w:val="single"/>
        </w:rPr>
      </w:pPr>
    </w:p>
    <w:p w14:paraId="24756633" w14:textId="1812C20A" w:rsidR="00671F8B" w:rsidRPr="00671F8B" w:rsidRDefault="00671F8B" w:rsidP="001424DD">
      <w:pPr>
        <w:spacing w:line="276" w:lineRule="auto"/>
        <w:rPr>
          <w:bCs w:val="0"/>
        </w:rPr>
      </w:pPr>
      <w:r w:rsidRPr="00E05C49">
        <w:rPr>
          <w:u w:val="single"/>
        </w:rPr>
        <w:t xml:space="preserve">Regel </w:t>
      </w:r>
      <w:r w:rsidR="0088117E">
        <w:rPr>
          <w:u w:val="single"/>
        </w:rPr>
        <w:t>10</w:t>
      </w:r>
      <w:r w:rsidR="00C04A44" w:rsidRPr="00E05C49">
        <w:rPr>
          <w:u w:val="single"/>
        </w:rPr>
        <w:t>.</w:t>
      </w:r>
      <w:r w:rsidR="00C04A44" w:rsidRPr="00E05C49">
        <w:t xml:space="preserve"> </w:t>
      </w:r>
      <w:r w:rsidR="00416F8E">
        <w:rPr>
          <w:bCs w:val="0"/>
        </w:rPr>
        <w:t>Planten bosplantsoen 50 – 15</w:t>
      </w:r>
      <w:r w:rsidRPr="00671F8B">
        <w:rPr>
          <w:bCs w:val="0"/>
        </w:rPr>
        <w:t>0 in handkracht, plantplekken maken mechanisch</w:t>
      </w:r>
    </w:p>
    <w:p w14:paraId="46DE864C" w14:textId="77777777" w:rsidR="00671F8B" w:rsidRPr="00671F8B" w:rsidRDefault="00671F8B" w:rsidP="001424DD">
      <w:pPr>
        <w:spacing w:line="276" w:lineRule="auto"/>
        <w:rPr>
          <w:b/>
          <w:bCs w:val="0"/>
        </w:rPr>
      </w:pPr>
      <w:r w:rsidRPr="00671F8B">
        <w:rPr>
          <w:b/>
          <w:bCs w:val="0"/>
        </w:rPr>
        <w:t>Inkuilen</w:t>
      </w:r>
    </w:p>
    <w:p w14:paraId="61D2EE4B" w14:textId="77777777" w:rsidR="00671F8B" w:rsidRPr="00671F8B" w:rsidRDefault="00671F8B" w:rsidP="001424DD">
      <w:pPr>
        <w:numPr>
          <w:ilvl w:val="0"/>
          <w:numId w:val="3"/>
        </w:numPr>
        <w:spacing w:line="276" w:lineRule="auto"/>
        <w:rPr>
          <w:bCs w:val="0"/>
        </w:rPr>
      </w:pPr>
      <w:r w:rsidRPr="00671F8B">
        <w:rPr>
          <w:bCs w:val="0"/>
        </w:rPr>
        <w:t>De kuilplaats wordt aangelegd en/of aangewezen door de opdrachtgever;</w:t>
      </w:r>
    </w:p>
    <w:p w14:paraId="740CA788" w14:textId="77777777" w:rsidR="00671F8B" w:rsidRPr="00671F8B" w:rsidRDefault="00671F8B" w:rsidP="001424DD">
      <w:pPr>
        <w:numPr>
          <w:ilvl w:val="0"/>
          <w:numId w:val="3"/>
        </w:numPr>
        <w:spacing w:line="276" w:lineRule="auto"/>
        <w:rPr>
          <w:bCs w:val="0"/>
        </w:rPr>
      </w:pPr>
      <w:r w:rsidRPr="00671F8B">
        <w:rPr>
          <w:bCs w:val="0"/>
        </w:rPr>
        <w:t>Voorkomen moet worden dat de wortels van het plantsoen uitdrogen zolang het plantsoen niet in de kuil staat door dit bedekt te houden met een wind- en waterdicht zeil;</w:t>
      </w:r>
    </w:p>
    <w:p w14:paraId="24840904" w14:textId="77777777" w:rsidR="00671F8B" w:rsidRPr="00671F8B" w:rsidRDefault="00671F8B" w:rsidP="001424DD">
      <w:pPr>
        <w:numPr>
          <w:ilvl w:val="0"/>
          <w:numId w:val="3"/>
        </w:numPr>
        <w:spacing w:line="276" w:lineRule="auto"/>
        <w:rPr>
          <w:bCs w:val="0"/>
        </w:rPr>
      </w:pPr>
      <w:r w:rsidRPr="00671F8B">
        <w:rPr>
          <w:bCs w:val="0"/>
        </w:rPr>
        <w:t>Bij een temperatuur van -0 graden Celsius en lager en bij sneeuw wordt er geen plantsoen gelost en ingekuild;</w:t>
      </w:r>
    </w:p>
    <w:p w14:paraId="785A94A0" w14:textId="77777777" w:rsidR="00671F8B" w:rsidRPr="00671F8B" w:rsidRDefault="00671F8B" w:rsidP="001424DD">
      <w:pPr>
        <w:numPr>
          <w:ilvl w:val="0"/>
          <w:numId w:val="3"/>
        </w:numPr>
        <w:spacing w:line="276" w:lineRule="auto"/>
        <w:rPr>
          <w:bCs w:val="0"/>
        </w:rPr>
      </w:pPr>
      <w:r w:rsidRPr="00671F8B">
        <w:rPr>
          <w:bCs w:val="0"/>
        </w:rPr>
        <w:t>Ontvangst van het plantmateriaal vindt uitsluitend plaats in aanwezigheid van vertegenwoordigers van zowel opdrachtnemer als opdrachtgever;</w:t>
      </w:r>
    </w:p>
    <w:p w14:paraId="4604A47A" w14:textId="47BC2F88" w:rsidR="00671F8B" w:rsidRPr="00671F8B" w:rsidRDefault="00671F8B" w:rsidP="001424DD">
      <w:pPr>
        <w:numPr>
          <w:ilvl w:val="0"/>
          <w:numId w:val="3"/>
        </w:numPr>
        <w:spacing w:line="276" w:lineRule="auto"/>
        <w:rPr>
          <w:bCs w:val="0"/>
        </w:rPr>
      </w:pPr>
      <w:r w:rsidRPr="00671F8B">
        <w:rPr>
          <w:bCs w:val="0"/>
        </w:rPr>
        <w:lastRenderedPageBreak/>
        <w:t>De wortels moeten met minimaal tien centimeter losse, goed verkruimelde grond worden bedekt. De afdekgrond zo goed mogelijk aanwerken tussen de wortels van het plantsoen zonder deze worte</w:t>
      </w:r>
      <w:r w:rsidRPr="00E05C49">
        <w:rPr>
          <w:bCs w:val="0"/>
        </w:rPr>
        <w:t xml:space="preserve">ls te beschadigen. </w:t>
      </w:r>
      <w:r w:rsidRPr="00671F8B">
        <w:rPr>
          <w:bCs w:val="0"/>
        </w:rPr>
        <w:t>Een eventuele leveri</w:t>
      </w:r>
      <w:r w:rsidRPr="00E05C49">
        <w:rPr>
          <w:bCs w:val="0"/>
        </w:rPr>
        <w:t xml:space="preserve">ng </w:t>
      </w:r>
      <w:r w:rsidRPr="00671F8B">
        <w:rPr>
          <w:bCs w:val="0"/>
        </w:rPr>
        <w:t>van</w:t>
      </w:r>
      <w:r w:rsidRPr="00E05C49">
        <w:rPr>
          <w:bCs w:val="0"/>
        </w:rPr>
        <w:t xml:space="preserve"> afdekgrond</w:t>
      </w:r>
      <w:r w:rsidRPr="00671F8B">
        <w:rPr>
          <w:bCs w:val="0"/>
        </w:rPr>
        <w:t xml:space="preserve"> is voor rekening van de aannemer;</w:t>
      </w:r>
    </w:p>
    <w:p w14:paraId="3B26BAF5" w14:textId="77777777" w:rsidR="00671F8B" w:rsidRPr="00671F8B" w:rsidRDefault="00671F8B" w:rsidP="001424DD">
      <w:pPr>
        <w:numPr>
          <w:ilvl w:val="0"/>
          <w:numId w:val="3"/>
        </w:numPr>
        <w:spacing w:line="276" w:lineRule="auto"/>
        <w:rPr>
          <w:bCs w:val="0"/>
        </w:rPr>
      </w:pPr>
      <w:r w:rsidRPr="00671F8B">
        <w:rPr>
          <w:bCs w:val="0"/>
        </w:rPr>
        <w:t>Bij het inkuilen moeten soorten, herkomst en maat goed gescheiden (gegroepeerd en gelabeld) worden ingekuild, zulks ter beoordeling door de opdrachtgever.</w:t>
      </w:r>
    </w:p>
    <w:p w14:paraId="08426154" w14:textId="77777777" w:rsidR="00F54502" w:rsidRDefault="00F54502" w:rsidP="001424DD">
      <w:pPr>
        <w:spacing w:line="276" w:lineRule="auto"/>
        <w:rPr>
          <w:b/>
          <w:bCs w:val="0"/>
        </w:rPr>
      </w:pPr>
    </w:p>
    <w:p w14:paraId="57DF0C4A" w14:textId="77777777" w:rsidR="00671F8B" w:rsidRPr="00671F8B" w:rsidRDefault="00671F8B" w:rsidP="001424DD">
      <w:pPr>
        <w:spacing w:line="276" w:lineRule="auto"/>
        <w:rPr>
          <w:b/>
          <w:bCs w:val="0"/>
        </w:rPr>
      </w:pPr>
      <w:r w:rsidRPr="00671F8B">
        <w:rPr>
          <w:b/>
          <w:bCs w:val="0"/>
        </w:rPr>
        <w:t>Transport inkuilplaats naar plantlocatie</w:t>
      </w:r>
    </w:p>
    <w:p w14:paraId="22E75112" w14:textId="77777777" w:rsidR="00671F8B" w:rsidRPr="00671F8B" w:rsidRDefault="00671F8B" w:rsidP="001424DD">
      <w:pPr>
        <w:numPr>
          <w:ilvl w:val="0"/>
          <w:numId w:val="4"/>
        </w:numPr>
        <w:spacing w:line="276" w:lineRule="auto"/>
        <w:rPr>
          <w:bCs w:val="0"/>
        </w:rPr>
      </w:pPr>
      <w:r w:rsidRPr="00671F8B">
        <w:rPr>
          <w:bCs w:val="0"/>
        </w:rPr>
        <w:t>Tijdens het transporteren van het plantmateriaal (bosplantsoen) dient men uitdroging te voorkomen door de wortels minimaal af te dekken met een wind- en waterdicht zeil en bij voorkeur te transporteren in een gesloten ruimte;</w:t>
      </w:r>
    </w:p>
    <w:p w14:paraId="1F1DDF61" w14:textId="77777777" w:rsidR="00671F8B" w:rsidRPr="00671F8B" w:rsidRDefault="00671F8B" w:rsidP="001424DD">
      <w:pPr>
        <w:numPr>
          <w:ilvl w:val="0"/>
          <w:numId w:val="4"/>
        </w:numPr>
        <w:spacing w:line="276" w:lineRule="auto"/>
        <w:rPr>
          <w:bCs w:val="0"/>
        </w:rPr>
      </w:pPr>
      <w:r w:rsidRPr="00671F8B">
        <w:rPr>
          <w:bCs w:val="0"/>
        </w:rPr>
        <w:t>Bij vorst wordt er geen plantsoen vervoerd.</w:t>
      </w:r>
    </w:p>
    <w:p w14:paraId="759C971A" w14:textId="77777777" w:rsidR="00F54502" w:rsidRDefault="00F54502" w:rsidP="001424DD">
      <w:pPr>
        <w:spacing w:line="276" w:lineRule="auto"/>
        <w:rPr>
          <w:b/>
          <w:bCs w:val="0"/>
        </w:rPr>
      </w:pPr>
    </w:p>
    <w:p w14:paraId="580F5CC9" w14:textId="2C0E4A05" w:rsidR="00671F8B" w:rsidRPr="00671F8B" w:rsidRDefault="00416F8E" w:rsidP="001424DD">
      <w:pPr>
        <w:spacing w:line="276" w:lineRule="auto"/>
        <w:rPr>
          <w:b/>
          <w:bCs w:val="0"/>
        </w:rPr>
      </w:pPr>
      <w:r>
        <w:rPr>
          <w:b/>
          <w:bCs w:val="0"/>
        </w:rPr>
        <w:t>Planten bosplantsoen 50 – 15</w:t>
      </w:r>
      <w:r w:rsidR="00671F8B" w:rsidRPr="00671F8B">
        <w:rPr>
          <w:b/>
          <w:bCs w:val="0"/>
        </w:rPr>
        <w:t>0 in handkracht, plantplekken maken mechanisch</w:t>
      </w:r>
    </w:p>
    <w:p w14:paraId="60676EF9" w14:textId="77777777" w:rsidR="00671F8B" w:rsidRPr="00671F8B" w:rsidRDefault="00671F8B" w:rsidP="001424DD">
      <w:pPr>
        <w:numPr>
          <w:ilvl w:val="0"/>
          <w:numId w:val="9"/>
        </w:numPr>
        <w:spacing w:line="276" w:lineRule="auto"/>
        <w:rPr>
          <w:bCs w:val="0"/>
        </w:rPr>
      </w:pPr>
      <w:r w:rsidRPr="00671F8B">
        <w:rPr>
          <w:bCs w:val="0"/>
        </w:rPr>
        <w:t>Betreft het mechanisch maken van gaten zowel en/of met trekker met plantgatenboor, kraan met grondbak, of boor, of motorgrondboor. In alle gevallen heeft het boorgat/plantgat een doorsnede van minimaal 30 cm;</w:t>
      </w:r>
    </w:p>
    <w:p w14:paraId="7B192C22" w14:textId="77777777" w:rsidR="00671F8B" w:rsidRPr="00671F8B" w:rsidRDefault="00671F8B" w:rsidP="001424DD">
      <w:pPr>
        <w:numPr>
          <w:ilvl w:val="0"/>
          <w:numId w:val="9"/>
        </w:numPr>
        <w:spacing w:line="276" w:lineRule="auto"/>
        <w:rPr>
          <w:bCs w:val="0"/>
        </w:rPr>
      </w:pPr>
      <w:r w:rsidRPr="00671F8B">
        <w:rPr>
          <w:bCs w:val="0"/>
        </w:rPr>
        <w:t>Tijdens het boren van het plantgat moet worden voorkomen dat de wand van het boorgat niet versmeert. Dit kan worden voorkomen door een of meer oneffenheden (moer, bout, kleine vleugel) te bevestigen (oplassen) aan de buitenzijde van de boorspiraal;</w:t>
      </w:r>
    </w:p>
    <w:p w14:paraId="0FBF00DA" w14:textId="77777777" w:rsidR="00671F8B" w:rsidRPr="00671F8B" w:rsidRDefault="00671F8B" w:rsidP="001424DD">
      <w:pPr>
        <w:numPr>
          <w:ilvl w:val="0"/>
          <w:numId w:val="5"/>
        </w:numPr>
        <w:spacing w:line="276" w:lineRule="auto"/>
        <w:rPr>
          <w:bCs w:val="0"/>
        </w:rPr>
      </w:pPr>
      <w:r w:rsidRPr="00671F8B">
        <w:rPr>
          <w:bCs w:val="0"/>
        </w:rPr>
        <w:t>Het bosplantsoen moet recht staan in het plantgat;</w:t>
      </w:r>
    </w:p>
    <w:p w14:paraId="2D905F46" w14:textId="77777777" w:rsidR="00671F8B" w:rsidRPr="00671F8B" w:rsidRDefault="00671F8B" w:rsidP="001424DD">
      <w:pPr>
        <w:numPr>
          <w:ilvl w:val="0"/>
          <w:numId w:val="5"/>
        </w:numPr>
        <w:spacing w:line="276" w:lineRule="auto"/>
        <w:rPr>
          <w:bCs w:val="0"/>
        </w:rPr>
      </w:pPr>
      <w:r w:rsidRPr="00671F8B">
        <w:rPr>
          <w:bCs w:val="0"/>
        </w:rPr>
        <w:t>Het bosplantsoen moet, na aandrukken, 3 cm dieper staan dan dat dit op de kwekerij geplant is geweest;</w:t>
      </w:r>
    </w:p>
    <w:p w14:paraId="16A3BD20" w14:textId="77777777" w:rsidR="00671F8B" w:rsidRPr="00671F8B" w:rsidRDefault="00671F8B" w:rsidP="001424DD">
      <w:pPr>
        <w:numPr>
          <w:ilvl w:val="0"/>
          <w:numId w:val="5"/>
        </w:numPr>
        <w:spacing w:line="276" w:lineRule="auto"/>
        <w:rPr>
          <w:bCs w:val="0"/>
        </w:rPr>
      </w:pPr>
      <w:r w:rsidRPr="00671F8B">
        <w:rPr>
          <w:bCs w:val="0"/>
        </w:rPr>
        <w:t>Wortels dienen gespreid, recht en niet geknikt of gedraaid in de grond worden gezet en mogen er geen wortels boven het maaiveld uitsteken;</w:t>
      </w:r>
    </w:p>
    <w:p w14:paraId="229B2D0C" w14:textId="77777777" w:rsidR="00671F8B" w:rsidRPr="00671F8B" w:rsidRDefault="00671F8B" w:rsidP="001424DD">
      <w:pPr>
        <w:numPr>
          <w:ilvl w:val="0"/>
          <w:numId w:val="5"/>
        </w:numPr>
        <w:spacing w:line="276" w:lineRule="auto"/>
        <w:rPr>
          <w:bCs w:val="0"/>
        </w:rPr>
      </w:pPr>
      <w:r w:rsidRPr="00671F8B">
        <w:rPr>
          <w:bCs w:val="0"/>
        </w:rPr>
        <w:t>Wortels mogen nooit worden gesnoeid of afgestoken;</w:t>
      </w:r>
    </w:p>
    <w:p w14:paraId="361BF695" w14:textId="77777777" w:rsidR="00671F8B" w:rsidRPr="00671F8B" w:rsidRDefault="00671F8B" w:rsidP="001424DD">
      <w:pPr>
        <w:numPr>
          <w:ilvl w:val="0"/>
          <w:numId w:val="5"/>
        </w:numPr>
        <w:spacing w:line="276" w:lineRule="auto"/>
        <w:rPr>
          <w:bCs w:val="0"/>
        </w:rPr>
      </w:pPr>
      <w:r w:rsidRPr="00671F8B">
        <w:rPr>
          <w:bCs w:val="0"/>
        </w:rPr>
        <w:t>Om te borgen dat het bosplantsoen voldoende vast en recht staat en er goed contact is tussen de wortels en de grond dient het bosplantsoen zodanig vast te staan dat het bosplantsoen vastgepakt tussen duim en wijsvinger niet uit de grond kan worden getrokken;</w:t>
      </w:r>
    </w:p>
    <w:p w14:paraId="69CF8812" w14:textId="77777777" w:rsidR="00671F8B" w:rsidRPr="00671F8B" w:rsidRDefault="00671F8B" w:rsidP="001424DD">
      <w:pPr>
        <w:numPr>
          <w:ilvl w:val="0"/>
          <w:numId w:val="5"/>
        </w:numPr>
        <w:spacing w:line="276" w:lineRule="auto"/>
        <w:rPr>
          <w:bCs w:val="0"/>
        </w:rPr>
      </w:pPr>
      <w:r w:rsidRPr="00671F8B">
        <w:rPr>
          <w:bCs w:val="0"/>
        </w:rPr>
        <w:t>Tijdens het planten moet het bosplantsoen worden beschermd tegen uitdroging door zon en/of wind door het afgedekt te houden met een wind- en waterdicht zeil;</w:t>
      </w:r>
    </w:p>
    <w:p w14:paraId="59A4017D" w14:textId="77777777" w:rsidR="00671F8B" w:rsidRPr="00671F8B" w:rsidRDefault="00671F8B" w:rsidP="001424DD">
      <w:pPr>
        <w:numPr>
          <w:ilvl w:val="0"/>
          <w:numId w:val="5"/>
        </w:numPr>
        <w:spacing w:line="276" w:lineRule="auto"/>
        <w:rPr>
          <w:bCs w:val="0"/>
        </w:rPr>
      </w:pPr>
      <w:r w:rsidRPr="00671F8B">
        <w:rPr>
          <w:bCs w:val="0"/>
        </w:rPr>
        <w:t>Plantwerkzaamheden mogen niet onderbroken worden. Uitzondering hierop is dat bij vorst en/of sneeuw het plantwerk na overleg met opdrachtgever gestaakt kan worden voor een door opdrachtgever te bepalen duur;</w:t>
      </w:r>
    </w:p>
    <w:p w14:paraId="03DA0848" w14:textId="77777777" w:rsidR="00671F8B" w:rsidRPr="00671F8B" w:rsidRDefault="00671F8B" w:rsidP="001424DD">
      <w:pPr>
        <w:numPr>
          <w:ilvl w:val="0"/>
          <w:numId w:val="5"/>
        </w:numPr>
        <w:spacing w:line="276" w:lineRule="auto"/>
        <w:rPr>
          <w:bCs w:val="0"/>
        </w:rPr>
      </w:pPr>
      <w:r w:rsidRPr="00671F8B">
        <w:rPr>
          <w:bCs w:val="0"/>
        </w:rPr>
        <w:t>Opdrachtnemer dient niet meer bosplantsoen uit de kuil te halen dan op die werkdag kan worden verwerkt. Indien aan het einde van de dag toch bosplantsoen overblijft, dient dit opnieuw te worden ingekuild conform de hierboven beschreven standaard eisen;</w:t>
      </w:r>
    </w:p>
    <w:p w14:paraId="5E7C6CE6" w14:textId="77777777" w:rsidR="00671F8B" w:rsidRPr="00671F8B" w:rsidRDefault="00671F8B" w:rsidP="001424DD">
      <w:pPr>
        <w:numPr>
          <w:ilvl w:val="0"/>
          <w:numId w:val="5"/>
        </w:numPr>
        <w:spacing w:line="276" w:lineRule="auto"/>
        <w:rPr>
          <w:bCs w:val="0"/>
        </w:rPr>
      </w:pPr>
      <w:r w:rsidRPr="00671F8B">
        <w:rPr>
          <w:bCs w:val="0"/>
        </w:rPr>
        <w:t>Bij het planten van het bosplantsoen dienen de plantafstanden en mengverhoudingen te worden aangehouden zoals aangegeven door de opdrachtgever. De opdrachtgever zal er nauw op toezien dat deze plantwijze wordt toegepast;</w:t>
      </w:r>
    </w:p>
    <w:p w14:paraId="666A9CFA" w14:textId="77777777" w:rsidR="00671F8B" w:rsidRPr="00E05C49" w:rsidRDefault="00671F8B" w:rsidP="001424DD">
      <w:pPr>
        <w:numPr>
          <w:ilvl w:val="0"/>
          <w:numId w:val="5"/>
        </w:numPr>
        <w:spacing w:line="276" w:lineRule="auto"/>
        <w:rPr>
          <w:bCs w:val="0"/>
        </w:rPr>
      </w:pPr>
      <w:r w:rsidRPr="00671F8B">
        <w:rPr>
          <w:bCs w:val="0"/>
        </w:rPr>
        <w:t>Opdrachtgever ziet nauwlettend toe op de kwaliteit van het plantwerk op basis van genoemde criteria. Daar waar dit onvoldoende blijkt te zijn zal opdrachtgever dit melden bij de opdrachtnemer en opdrachtnemer verplichten het plantmateriaal uit te steken (zonder beschadiging van de wortels) en opnieuw te planten.</w:t>
      </w:r>
    </w:p>
    <w:p w14:paraId="197852E5" w14:textId="3FB005E0" w:rsidR="00671F8B" w:rsidRPr="00416F8E" w:rsidRDefault="00671F8B" w:rsidP="001424DD">
      <w:pPr>
        <w:numPr>
          <w:ilvl w:val="0"/>
          <w:numId w:val="5"/>
        </w:numPr>
        <w:spacing w:line="276" w:lineRule="auto"/>
        <w:rPr>
          <w:bCs w:val="0"/>
        </w:rPr>
      </w:pPr>
      <w:r w:rsidRPr="00E05C49">
        <w:rPr>
          <w:bCs w:val="0"/>
        </w:rPr>
        <w:t xml:space="preserve">Direct bij het planten aanbrengen wildwerende kokers; deze kokers vormen een directielevering. Rekent </w:t>
      </w:r>
      <w:r w:rsidR="00E05C49">
        <w:rPr>
          <w:bCs w:val="0"/>
        </w:rPr>
        <w:t>u voor uw calculatie voor</w:t>
      </w:r>
      <w:r w:rsidRPr="00E05C49">
        <w:rPr>
          <w:bCs w:val="0"/>
        </w:rPr>
        <w:t xml:space="preserve"> het aanbrengen</w:t>
      </w:r>
      <w:r w:rsidR="00E05C49">
        <w:rPr>
          <w:bCs w:val="0"/>
        </w:rPr>
        <w:t xml:space="preserve"> van </w:t>
      </w:r>
      <w:r w:rsidR="00E05C49">
        <w:rPr>
          <w:rFonts w:cs="Arial"/>
        </w:rPr>
        <w:t>boomkokers</w:t>
      </w:r>
      <w:r w:rsidR="00E05C49" w:rsidRPr="00E05C49">
        <w:rPr>
          <w:rFonts w:cs="Arial"/>
        </w:rPr>
        <w:t xml:space="preserve"> het merk </w:t>
      </w:r>
      <w:r w:rsidR="00E05C49">
        <w:rPr>
          <w:rFonts w:cs="Arial"/>
        </w:rPr>
        <w:t>Plantaguard microvent</w:t>
      </w:r>
      <w:r w:rsidR="00E05C49" w:rsidRPr="00E05C49">
        <w:rPr>
          <w:rFonts w:cs="Arial"/>
        </w:rPr>
        <w:t>, kunststofkokers van 120 x 10 x 10</w:t>
      </w:r>
      <w:r w:rsidR="001424DD">
        <w:rPr>
          <w:rFonts w:cs="Arial"/>
        </w:rPr>
        <w:t xml:space="preserve"> </w:t>
      </w:r>
      <w:r w:rsidR="00E05C49" w:rsidRPr="00E05C49">
        <w:rPr>
          <w:rFonts w:cs="Arial"/>
        </w:rPr>
        <w:t>cm.</w:t>
      </w:r>
    </w:p>
    <w:p w14:paraId="600BB95C" w14:textId="77777777" w:rsidR="00E05C49" w:rsidRDefault="00E05C49" w:rsidP="001424DD">
      <w:pPr>
        <w:spacing w:line="276" w:lineRule="auto"/>
        <w:rPr>
          <w:u w:val="single"/>
        </w:rPr>
      </w:pPr>
    </w:p>
    <w:p w14:paraId="3BDB1A48" w14:textId="77777777" w:rsidR="002A0C83" w:rsidRDefault="002A0C83">
      <w:pPr>
        <w:spacing w:line="240" w:lineRule="auto"/>
        <w:rPr>
          <w:u w:val="single"/>
        </w:rPr>
      </w:pPr>
      <w:r>
        <w:rPr>
          <w:u w:val="single"/>
        </w:rPr>
        <w:br w:type="page"/>
      </w:r>
    </w:p>
    <w:p w14:paraId="619A4981" w14:textId="2448B26E" w:rsidR="000A68C2" w:rsidRPr="008B1758" w:rsidRDefault="000A68C2" w:rsidP="000A68C2">
      <w:pPr>
        <w:tabs>
          <w:tab w:val="left" w:pos="567"/>
        </w:tabs>
        <w:spacing w:line="276" w:lineRule="auto"/>
        <w:ind w:left="851" w:hanging="851"/>
      </w:pPr>
      <w:r w:rsidRPr="008B1758">
        <w:rPr>
          <w:u w:val="single"/>
        </w:rPr>
        <w:lastRenderedPageBreak/>
        <w:t xml:space="preserve">Regel </w:t>
      </w:r>
      <w:r>
        <w:rPr>
          <w:u w:val="single"/>
        </w:rPr>
        <w:t>11</w:t>
      </w:r>
      <w:r w:rsidRPr="008B1758">
        <w:rPr>
          <w:u w:val="single"/>
        </w:rPr>
        <w:t>.</w:t>
      </w:r>
      <w:r w:rsidRPr="008B1758">
        <w:rPr>
          <w:b/>
        </w:rPr>
        <w:t xml:space="preserve"> </w:t>
      </w:r>
      <w:r w:rsidRPr="003C2CA7">
        <w:t xml:space="preserve">Schaven, tonrond maken en </w:t>
      </w:r>
      <w:r w:rsidR="00EB6C88" w:rsidRPr="003C2CA7">
        <w:t xml:space="preserve">aanrijden </w:t>
      </w:r>
      <w:r w:rsidRPr="003C2CA7">
        <w:t>hal</w:t>
      </w:r>
      <w:r w:rsidR="002D5FA2">
        <w:t>f</w:t>
      </w:r>
      <w:bookmarkStart w:id="0" w:name="_GoBack"/>
      <w:bookmarkEnd w:id="0"/>
      <w:r w:rsidRPr="003C2CA7">
        <w:t>verharde -, zandwegen/paden</w:t>
      </w:r>
      <w:r>
        <w:t>, rekeneenheid 1.000 strekkende meter en breedte 4</w:t>
      </w:r>
      <w:r w:rsidR="002A0C83">
        <w:t xml:space="preserve"> </w:t>
      </w:r>
      <w:r>
        <w:t>m</w:t>
      </w:r>
      <w:r w:rsidRPr="008B1758">
        <w:t>.</w:t>
      </w:r>
    </w:p>
    <w:p w14:paraId="7702D5B7" w14:textId="77777777" w:rsidR="000A68C2" w:rsidRPr="00EB3040" w:rsidRDefault="000A68C2" w:rsidP="000A68C2">
      <w:pPr>
        <w:pStyle w:val="Lijstalinea"/>
        <w:numPr>
          <w:ilvl w:val="0"/>
          <w:numId w:val="16"/>
        </w:numPr>
        <w:spacing w:line="276" w:lineRule="auto"/>
        <w:ind w:left="709"/>
      </w:pPr>
      <w:r w:rsidRPr="00EB3040">
        <w:t>Kan met zowel trekker met wegenschaaf als shovel met wegenschaaf</w:t>
      </w:r>
    </w:p>
    <w:p w14:paraId="42CDD759" w14:textId="169EA743" w:rsidR="000A68C2" w:rsidRPr="00EB3040" w:rsidRDefault="000A68C2" w:rsidP="000A68C2">
      <w:pPr>
        <w:pStyle w:val="Lijstalinea"/>
        <w:numPr>
          <w:ilvl w:val="0"/>
          <w:numId w:val="16"/>
        </w:numPr>
        <w:spacing w:line="276" w:lineRule="auto"/>
        <w:ind w:left="709"/>
      </w:pPr>
      <w:r w:rsidRPr="00EB3040">
        <w:t>Vooraf aan schaven dient weg voorbewerkt te worden door ofwel frees, ploeg of schijveneg, e</w:t>
      </w:r>
      <w:r w:rsidR="002A0C83">
        <w:t>.</w:t>
      </w:r>
      <w:r w:rsidRPr="00EB3040">
        <w:t>e</w:t>
      </w:r>
      <w:r w:rsidR="002A0C83">
        <w:t>.</w:t>
      </w:r>
      <w:r w:rsidRPr="00EB3040">
        <w:t>a</w:t>
      </w:r>
      <w:r w:rsidR="002A0C83">
        <w:t>.</w:t>
      </w:r>
      <w:r w:rsidRPr="00EB3040">
        <w:t xml:space="preserve"> afhankelijk van de situatie</w:t>
      </w:r>
    </w:p>
    <w:p w14:paraId="6DCB5390" w14:textId="5F836B36" w:rsidR="000A68C2" w:rsidRDefault="000A68C2" w:rsidP="000A68C2">
      <w:pPr>
        <w:pStyle w:val="Lijstalinea"/>
        <w:numPr>
          <w:ilvl w:val="0"/>
          <w:numId w:val="16"/>
        </w:numPr>
        <w:spacing w:line="276" w:lineRule="auto"/>
        <w:ind w:left="709"/>
      </w:pPr>
      <w:r>
        <w:t>Werkbreedte schaaf min. 200</w:t>
      </w:r>
      <w:r w:rsidR="002A0C83">
        <w:t xml:space="preserve"> </w:t>
      </w:r>
      <w:r>
        <w:t>cm</w:t>
      </w:r>
    </w:p>
    <w:p w14:paraId="2C519A2C" w14:textId="26D3D793" w:rsidR="000A68C2" w:rsidRDefault="000A68C2" w:rsidP="000A68C2">
      <w:pPr>
        <w:pStyle w:val="Lijstalinea"/>
        <w:numPr>
          <w:ilvl w:val="0"/>
          <w:numId w:val="16"/>
        </w:numPr>
        <w:spacing w:line="276" w:lineRule="auto"/>
        <w:ind w:left="709"/>
      </w:pPr>
      <w:r>
        <w:t xml:space="preserve">Resultaat van wegenschaven is een </w:t>
      </w:r>
      <w:r w:rsidR="002A0C83">
        <w:t>halfverharde</w:t>
      </w:r>
      <w:r w:rsidRPr="003C2CA7">
        <w:t xml:space="preserve"> zandweg</w:t>
      </w:r>
      <w:r>
        <w:t>/</w:t>
      </w:r>
      <w:r w:rsidR="002A0C83">
        <w:t>-</w:t>
      </w:r>
      <w:r>
        <w:t>pad die goed bereden kan worden door personenauto’s, goed verdicht is en goed afwatert.</w:t>
      </w:r>
    </w:p>
    <w:p w14:paraId="2E881A5F" w14:textId="77777777" w:rsidR="000A68C2" w:rsidRDefault="000A68C2" w:rsidP="001424DD">
      <w:pPr>
        <w:spacing w:line="276" w:lineRule="auto"/>
        <w:rPr>
          <w:u w:val="single"/>
        </w:rPr>
      </w:pPr>
    </w:p>
    <w:p w14:paraId="4F1F994A" w14:textId="1186C7FD" w:rsidR="003C2CA7" w:rsidRPr="003C2CA7" w:rsidRDefault="003C2CA7" w:rsidP="003C2CA7">
      <w:pPr>
        <w:spacing w:line="276" w:lineRule="auto"/>
        <w:rPr>
          <w:u w:val="single"/>
        </w:rPr>
      </w:pPr>
    </w:p>
    <w:p w14:paraId="265DFC6D" w14:textId="77777777" w:rsidR="00416F8E" w:rsidRDefault="00416F8E" w:rsidP="00793293">
      <w:pPr>
        <w:jc w:val="center"/>
      </w:pPr>
    </w:p>
    <w:p w14:paraId="3CD33B09" w14:textId="77777777" w:rsidR="00D606C0" w:rsidRDefault="00793293" w:rsidP="00793293">
      <w:pPr>
        <w:jc w:val="center"/>
      </w:pPr>
      <w:r>
        <w:t>========================== / ==========================</w:t>
      </w:r>
    </w:p>
    <w:sectPr w:rsidR="00D606C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7F4DB" w14:textId="77777777" w:rsidR="002A0C83" w:rsidRDefault="002A0C83">
      <w:r>
        <w:separator/>
      </w:r>
    </w:p>
  </w:endnote>
  <w:endnote w:type="continuationSeparator" w:id="0">
    <w:p w14:paraId="718378B7" w14:textId="77777777" w:rsidR="002A0C83" w:rsidRDefault="002A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FF7E0" w14:textId="77777777" w:rsidR="002A0C83" w:rsidRDefault="002A0C83">
      <w:r>
        <w:separator/>
      </w:r>
    </w:p>
  </w:footnote>
  <w:footnote w:type="continuationSeparator" w:id="0">
    <w:p w14:paraId="768A5619" w14:textId="77777777" w:rsidR="002A0C83" w:rsidRDefault="002A0C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5E677A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E96AD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AC4ACD"/>
    <w:multiLevelType w:val="hybridMultilevel"/>
    <w:tmpl w:val="FD869D10"/>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AB3513"/>
    <w:multiLevelType w:val="hybridMultilevel"/>
    <w:tmpl w:val="9F5638F2"/>
    <w:lvl w:ilvl="0" w:tplc="D65ABFA8">
      <w:numFmt w:val="bullet"/>
      <w:lvlText w:val="-"/>
      <w:lvlJc w:val="left"/>
      <w:pPr>
        <w:ind w:left="1069" w:hanging="360"/>
      </w:pPr>
      <w:rPr>
        <w:rFonts w:ascii="Agrofont" w:eastAsia="Times New Roman" w:hAnsi="Agrofont"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2409189C"/>
    <w:multiLevelType w:val="hybridMultilevel"/>
    <w:tmpl w:val="9A7C2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D67B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0A0D9E"/>
    <w:multiLevelType w:val="hybridMultilevel"/>
    <w:tmpl w:val="00FE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EBB6EDD"/>
    <w:multiLevelType w:val="hybridMultilevel"/>
    <w:tmpl w:val="AC5CC6C4"/>
    <w:lvl w:ilvl="0" w:tplc="D65ABFA8">
      <w:numFmt w:val="bullet"/>
      <w:lvlText w:val="-"/>
      <w:lvlJc w:val="left"/>
      <w:pPr>
        <w:ind w:left="1069" w:hanging="360"/>
      </w:pPr>
      <w:rPr>
        <w:rFonts w:ascii="Agrofont" w:eastAsia="Times New Roman" w:hAnsi="Agrofon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462D7072"/>
    <w:multiLevelType w:val="hybridMultilevel"/>
    <w:tmpl w:val="3ED8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529F748D"/>
    <w:multiLevelType w:val="hybridMultilevel"/>
    <w:tmpl w:val="4B0EA99E"/>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3" w15:restartNumberingAfterBreak="0">
    <w:nsid w:val="547A138D"/>
    <w:multiLevelType w:val="hybridMultilevel"/>
    <w:tmpl w:val="5C187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2D5A6C"/>
    <w:multiLevelType w:val="hybridMultilevel"/>
    <w:tmpl w:val="626653D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5AEF571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C28333B"/>
    <w:multiLevelType w:val="hybridMultilevel"/>
    <w:tmpl w:val="2528C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0C4C45"/>
    <w:multiLevelType w:val="hybridMultilevel"/>
    <w:tmpl w:val="8E6AFA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2E0CAE"/>
    <w:multiLevelType w:val="hybridMultilevel"/>
    <w:tmpl w:val="4C4A42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3"/>
  </w:num>
  <w:num w:numId="2">
    <w:abstractNumId w:val="10"/>
  </w:num>
  <w:num w:numId="3">
    <w:abstractNumId w:val="9"/>
  </w:num>
  <w:num w:numId="4">
    <w:abstractNumId w:val="13"/>
  </w:num>
  <w:num w:numId="5">
    <w:abstractNumId w:val="16"/>
  </w:num>
  <w:num w:numId="6">
    <w:abstractNumId w:val="0"/>
  </w:num>
  <w:num w:numId="7">
    <w:abstractNumId w:val="11"/>
  </w:num>
  <w:num w:numId="8">
    <w:abstractNumId w:val="18"/>
  </w:num>
  <w:num w:numId="9">
    <w:abstractNumId w:val="5"/>
  </w:num>
  <w:num w:numId="10">
    <w:abstractNumId w:val="1"/>
  </w:num>
  <w:num w:numId="11">
    <w:abstractNumId w:val="15"/>
  </w:num>
  <w:num w:numId="12">
    <w:abstractNumId w:val="6"/>
  </w:num>
  <w:num w:numId="13">
    <w:abstractNumId w:val="2"/>
  </w:num>
  <w:num w:numId="14">
    <w:abstractNumId w:val="14"/>
  </w:num>
  <w:num w:numId="15">
    <w:abstractNumId w:val="17"/>
  </w:num>
  <w:num w:numId="16">
    <w:abstractNumId w:val="4"/>
  </w:num>
  <w:num w:numId="17">
    <w:abstractNumId w:val="7"/>
  </w:num>
  <w:num w:numId="18">
    <w:abstractNumId w:val="8"/>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47"/>
    <w:rsid w:val="00082641"/>
    <w:rsid w:val="0009542D"/>
    <w:rsid w:val="000A68C2"/>
    <w:rsid w:val="000C7AA5"/>
    <w:rsid w:val="000F39DC"/>
    <w:rsid w:val="0011034A"/>
    <w:rsid w:val="00111D3B"/>
    <w:rsid w:val="00117DA7"/>
    <w:rsid w:val="00140956"/>
    <w:rsid w:val="001424DD"/>
    <w:rsid w:val="00144534"/>
    <w:rsid w:val="00160862"/>
    <w:rsid w:val="0016753D"/>
    <w:rsid w:val="0017362E"/>
    <w:rsid w:val="00195289"/>
    <w:rsid w:val="001B2316"/>
    <w:rsid w:val="001B6E4E"/>
    <w:rsid w:val="001C0298"/>
    <w:rsid w:val="001D1A3C"/>
    <w:rsid w:val="00217F00"/>
    <w:rsid w:val="0022213F"/>
    <w:rsid w:val="00222846"/>
    <w:rsid w:val="0024249D"/>
    <w:rsid w:val="00247088"/>
    <w:rsid w:val="00251758"/>
    <w:rsid w:val="0026078F"/>
    <w:rsid w:val="0026083D"/>
    <w:rsid w:val="00262BD8"/>
    <w:rsid w:val="00273B3C"/>
    <w:rsid w:val="002A0C83"/>
    <w:rsid w:val="002D2BF7"/>
    <w:rsid w:val="002D4D91"/>
    <w:rsid w:val="002D5FA2"/>
    <w:rsid w:val="002E08A1"/>
    <w:rsid w:val="002E7FE8"/>
    <w:rsid w:val="002F6A27"/>
    <w:rsid w:val="0030055D"/>
    <w:rsid w:val="0031155F"/>
    <w:rsid w:val="00325A6E"/>
    <w:rsid w:val="00334594"/>
    <w:rsid w:val="00355435"/>
    <w:rsid w:val="0036656D"/>
    <w:rsid w:val="003B5DA7"/>
    <w:rsid w:val="003C1968"/>
    <w:rsid w:val="003C2CA7"/>
    <w:rsid w:val="003C5877"/>
    <w:rsid w:val="003D25C8"/>
    <w:rsid w:val="003E4303"/>
    <w:rsid w:val="003E6056"/>
    <w:rsid w:val="003F67C6"/>
    <w:rsid w:val="004102F8"/>
    <w:rsid w:val="00416F8E"/>
    <w:rsid w:val="004246F6"/>
    <w:rsid w:val="0044401E"/>
    <w:rsid w:val="00464988"/>
    <w:rsid w:val="00465F30"/>
    <w:rsid w:val="004803BB"/>
    <w:rsid w:val="004D0236"/>
    <w:rsid w:val="004D1BEB"/>
    <w:rsid w:val="004D2672"/>
    <w:rsid w:val="004D6969"/>
    <w:rsid w:val="004E4B54"/>
    <w:rsid w:val="004F1236"/>
    <w:rsid w:val="004F1E1C"/>
    <w:rsid w:val="00510E84"/>
    <w:rsid w:val="00514C4B"/>
    <w:rsid w:val="00530E89"/>
    <w:rsid w:val="00534A76"/>
    <w:rsid w:val="00553AAD"/>
    <w:rsid w:val="00556DB2"/>
    <w:rsid w:val="005572AB"/>
    <w:rsid w:val="005737CD"/>
    <w:rsid w:val="005945C0"/>
    <w:rsid w:val="005A4419"/>
    <w:rsid w:val="005B1D1A"/>
    <w:rsid w:val="005C23E9"/>
    <w:rsid w:val="005F4F47"/>
    <w:rsid w:val="005F6B6E"/>
    <w:rsid w:val="00633E56"/>
    <w:rsid w:val="00651A0B"/>
    <w:rsid w:val="00671F8B"/>
    <w:rsid w:val="00697206"/>
    <w:rsid w:val="006A78EF"/>
    <w:rsid w:val="006B4A0C"/>
    <w:rsid w:val="006E3473"/>
    <w:rsid w:val="006F1375"/>
    <w:rsid w:val="006F2FAE"/>
    <w:rsid w:val="007112A7"/>
    <w:rsid w:val="00716A75"/>
    <w:rsid w:val="007175F3"/>
    <w:rsid w:val="00732264"/>
    <w:rsid w:val="00741975"/>
    <w:rsid w:val="00746935"/>
    <w:rsid w:val="00751C37"/>
    <w:rsid w:val="00760A3C"/>
    <w:rsid w:val="007643F6"/>
    <w:rsid w:val="00793293"/>
    <w:rsid w:val="007938C5"/>
    <w:rsid w:val="007A50F0"/>
    <w:rsid w:val="007C5EFF"/>
    <w:rsid w:val="007D0F81"/>
    <w:rsid w:val="008255AB"/>
    <w:rsid w:val="008404C2"/>
    <w:rsid w:val="00842A79"/>
    <w:rsid w:val="00850B6E"/>
    <w:rsid w:val="008564C3"/>
    <w:rsid w:val="00864DD7"/>
    <w:rsid w:val="0086669B"/>
    <w:rsid w:val="00877D46"/>
    <w:rsid w:val="0088117E"/>
    <w:rsid w:val="0088127B"/>
    <w:rsid w:val="00887556"/>
    <w:rsid w:val="008B1758"/>
    <w:rsid w:val="008C26FC"/>
    <w:rsid w:val="008C2A06"/>
    <w:rsid w:val="008C5484"/>
    <w:rsid w:val="008C5AF9"/>
    <w:rsid w:val="008C5D5A"/>
    <w:rsid w:val="008D0DE9"/>
    <w:rsid w:val="008D60A3"/>
    <w:rsid w:val="00910CA7"/>
    <w:rsid w:val="009236C2"/>
    <w:rsid w:val="009236D7"/>
    <w:rsid w:val="009323E5"/>
    <w:rsid w:val="00941F70"/>
    <w:rsid w:val="00944387"/>
    <w:rsid w:val="00996750"/>
    <w:rsid w:val="009E4A94"/>
    <w:rsid w:val="009F0CE3"/>
    <w:rsid w:val="00A00381"/>
    <w:rsid w:val="00A036FF"/>
    <w:rsid w:val="00A14601"/>
    <w:rsid w:val="00A31B60"/>
    <w:rsid w:val="00A34C90"/>
    <w:rsid w:val="00A3723D"/>
    <w:rsid w:val="00A6028C"/>
    <w:rsid w:val="00A63A2C"/>
    <w:rsid w:val="00A67DDB"/>
    <w:rsid w:val="00A764DF"/>
    <w:rsid w:val="00A80C39"/>
    <w:rsid w:val="00A90DC2"/>
    <w:rsid w:val="00AB1B4C"/>
    <w:rsid w:val="00AB3BF1"/>
    <w:rsid w:val="00AC3BE7"/>
    <w:rsid w:val="00AC761A"/>
    <w:rsid w:val="00AD2A2C"/>
    <w:rsid w:val="00AD7D91"/>
    <w:rsid w:val="00AF2C11"/>
    <w:rsid w:val="00AF33D3"/>
    <w:rsid w:val="00B0562B"/>
    <w:rsid w:val="00B3254F"/>
    <w:rsid w:val="00B32B63"/>
    <w:rsid w:val="00B42640"/>
    <w:rsid w:val="00B731A2"/>
    <w:rsid w:val="00B75E66"/>
    <w:rsid w:val="00B85DF9"/>
    <w:rsid w:val="00BA274A"/>
    <w:rsid w:val="00BB19DF"/>
    <w:rsid w:val="00BB2A6F"/>
    <w:rsid w:val="00BC71F5"/>
    <w:rsid w:val="00BD0EF2"/>
    <w:rsid w:val="00BE7069"/>
    <w:rsid w:val="00BF5373"/>
    <w:rsid w:val="00BF7180"/>
    <w:rsid w:val="00C04A44"/>
    <w:rsid w:val="00C330AA"/>
    <w:rsid w:val="00C60DEC"/>
    <w:rsid w:val="00C83258"/>
    <w:rsid w:val="00C85266"/>
    <w:rsid w:val="00CA5742"/>
    <w:rsid w:val="00CB02D3"/>
    <w:rsid w:val="00CB17F7"/>
    <w:rsid w:val="00CB52F6"/>
    <w:rsid w:val="00CC19B5"/>
    <w:rsid w:val="00CD4DF6"/>
    <w:rsid w:val="00CE0C58"/>
    <w:rsid w:val="00D03690"/>
    <w:rsid w:val="00D069E8"/>
    <w:rsid w:val="00D1474D"/>
    <w:rsid w:val="00D15240"/>
    <w:rsid w:val="00D3296C"/>
    <w:rsid w:val="00D37665"/>
    <w:rsid w:val="00D43AB0"/>
    <w:rsid w:val="00D54075"/>
    <w:rsid w:val="00D543C4"/>
    <w:rsid w:val="00D57320"/>
    <w:rsid w:val="00D606C0"/>
    <w:rsid w:val="00D648DF"/>
    <w:rsid w:val="00D71057"/>
    <w:rsid w:val="00D96CE8"/>
    <w:rsid w:val="00DC122F"/>
    <w:rsid w:val="00DC1311"/>
    <w:rsid w:val="00DE6C2E"/>
    <w:rsid w:val="00E01CA8"/>
    <w:rsid w:val="00E04843"/>
    <w:rsid w:val="00E05C49"/>
    <w:rsid w:val="00E203F6"/>
    <w:rsid w:val="00E30CAA"/>
    <w:rsid w:val="00E410A5"/>
    <w:rsid w:val="00E62468"/>
    <w:rsid w:val="00E6481A"/>
    <w:rsid w:val="00E71F42"/>
    <w:rsid w:val="00E808AC"/>
    <w:rsid w:val="00E945D3"/>
    <w:rsid w:val="00EB19F8"/>
    <w:rsid w:val="00EB6C88"/>
    <w:rsid w:val="00EC7EEA"/>
    <w:rsid w:val="00EF092C"/>
    <w:rsid w:val="00EF242B"/>
    <w:rsid w:val="00EF2B2E"/>
    <w:rsid w:val="00F2419D"/>
    <w:rsid w:val="00F45539"/>
    <w:rsid w:val="00F54502"/>
    <w:rsid w:val="00F82283"/>
    <w:rsid w:val="00F82C37"/>
    <w:rsid w:val="00FA1E4A"/>
    <w:rsid w:val="00FB017B"/>
    <w:rsid w:val="00FB1857"/>
    <w:rsid w:val="00FB3B88"/>
    <w:rsid w:val="00FB7B34"/>
    <w:rsid w:val="00FE3552"/>
    <w:rsid w:val="00FE4979"/>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63126">
      <w:bodyDiv w:val="1"/>
      <w:marLeft w:val="0"/>
      <w:marRight w:val="0"/>
      <w:marTop w:val="0"/>
      <w:marBottom w:val="0"/>
      <w:divBdr>
        <w:top w:val="none" w:sz="0" w:space="0" w:color="auto"/>
        <w:left w:val="none" w:sz="0" w:space="0" w:color="auto"/>
        <w:bottom w:val="none" w:sz="0" w:space="0" w:color="auto"/>
        <w:right w:val="none" w:sz="0" w:space="0" w:color="auto"/>
      </w:divBdr>
    </w:div>
    <w:div w:id="134469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85C46F8F.dotm</Template>
  <TotalTime>0</TotalTime>
  <Pages>5</Pages>
  <Words>2004</Words>
  <Characters>11390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2021-10-19T12:08:00Z</dcterms:created>
  <dcterms:modified xsi:type="dcterms:W3CDTF">2021-11-17T08:26:00Z</dcterms:modified>
</cp:coreProperties>
</file>