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AD903" w14:textId="76E97C77" w:rsidR="00103C17" w:rsidRPr="00103C17" w:rsidRDefault="00103C17" w:rsidP="00047C19">
      <w:pPr>
        <w:pStyle w:val="Geenafstand"/>
        <w:rPr>
          <w:rFonts w:ascii="Agrofont" w:hAnsi="Agrofont" w:cs="Arial"/>
          <w:b/>
          <w:sz w:val="28"/>
          <w:szCs w:val="28"/>
        </w:rPr>
      </w:pPr>
      <w:r>
        <w:rPr>
          <w:rFonts w:ascii="Agrofont" w:hAnsi="Agrofont" w:cs="Arial"/>
          <w:b/>
          <w:sz w:val="28"/>
          <w:szCs w:val="28"/>
        </w:rPr>
        <w:t xml:space="preserve">Bijlage </w:t>
      </w:r>
      <w:r w:rsidR="00300627">
        <w:rPr>
          <w:rFonts w:ascii="Agrofont" w:hAnsi="Agrofont" w:cs="Arial"/>
          <w:b/>
          <w:sz w:val="28"/>
          <w:szCs w:val="28"/>
        </w:rPr>
        <w:t>0</w:t>
      </w:r>
      <w:bookmarkStart w:id="0" w:name="_GoBack"/>
      <w:bookmarkEnd w:id="0"/>
      <w:r>
        <w:rPr>
          <w:rFonts w:ascii="Agrofont" w:hAnsi="Agrofont" w:cs="Arial"/>
          <w:b/>
          <w:sz w:val="28"/>
          <w:szCs w:val="28"/>
        </w:rPr>
        <w:t>3.3.2</w:t>
      </w:r>
    </w:p>
    <w:p w14:paraId="15845568" w14:textId="77777777" w:rsidR="00103C17" w:rsidRDefault="00103C17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10CD4070" w14:textId="77777777" w:rsidR="00103C17" w:rsidRDefault="00103C17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2D2DD15F" w14:textId="77777777" w:rsidR="00103C17" w:rsidRDefault="00103C17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0A3BBB82" w14:textId="08AFD6C5" w:rsidR="00047C19" w:rsidRPr="005E7F59" w:rsidRDefault="00522D3B" w:rsidP="00047C19">
      <w:pPr>
        <w:pStyle w:val="Geenafstand"/>
        <w:rPr>
          <w:rFonts w:ascii="Agrofont" w:hAnsi="Agrofont" w:cs="Arial"/>
          <w:b/>
          <w:sz w:val="20"/>
          <w:szCs w:val="20"/>
        </w:rPr>
      </w:pPr>
      <w:r>
        <w:rPr>
          <w:rFonts w:ascii="Agrofont" w:hAnsi="Agrofont" w:cs="Arial"/>
          <w:b/>
          <w:sz w:val="20"/>
          <w:szCs w:val="20"/>
        </w:rPr>
        <w:t>Bijlage 2</w:t>
      </w:r>
    </w:p>
    <w:p w14:paraId="0A3BBB83" w14:textId="77777777" w:rsidR="00047C19" w:rsidRPr="005E7F59" w:rsidRDefault="00047C19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1837BEBB" w14:textId="77777777" w:rsidR="004770DA" w:rsidRDefault="00047C19" w:rsidP="00047C19">
      <w:pPr>
        <w:pStyle w:val="Geenafstand"/>
        <w:rPr>
          <w:rFonts w:ascii="Agrofont" w:hAnsi="Agrofont" w:cs="Arial"/>
          <w:b/>
          <w:sz w:val="20"/>
          <w:szCs w:val="20"/>
        </w:rPr>
      </w:pPr>
      <w:r w:rsidRPr="005E7F59">
        <w:rPr>
          <w:rFonts w:ascii="Agrofont" w:hAnsi="Agrofont" w:cs="Arial"/>
          <w:b/>
          <w:sz w:val="20"/>
          <w:szCs w:val="20"/>
        </w:rPr>
        <w:t xml:space="preserve">Inschrijvingsbiljet </w:t>
      </w:r>
      <w:r w:rsidR="000D5EFB">
        <w:rPr>
          <w:rFonts w:ascii="Agrofont" w:hAnsi="Agrofont" w:cs="Arial"/>
          <w:b/>
          <w:sz w:val="20"/>
          <w:szCs w:val="20"/>
        </w:rPr>
        <w:t>Nadere O</w:t>
      </w:r>
      <w:r w:rsidRPr="005E7F59">
        <w:rPr>
          <w:rFonts w:ascii="Agrofont" w:hAnsi="Agrofont" w:cs="Arial"/>
          <w:b/>
          <w:sz w:val="20"/>
          <w:szCs w:val="20"/>
        </w:rPr>
        <w:t xml:space="preserve">fferteaanvraag: </w:t>
      </w:r>
      <w:r w:rsidR="000D5EFB">
        <w:rPr>
          <w:rFonts w:ascii="Agrofont" w:hAnsi="Agrofont" w:cs="Arial"/>
          <w:b/>
          <w:sz w:val="20"/>
          <w:szCs w:val="20"/>
        </w:rPr>
        <w:t>“A</w:t>
      </w:r>
      <w:r w:rsidRPr="005E7F59">
        <w:rPr>
          <w:rFonts w:ascii="Agrofont" w:hAnsi="Agrofont" w:cs="Arial"/>
          <w:b/>
          <w:sz w:val="20"/>
          <w:szCs w:val="20"/>
        </w:rPr>
        <w:t xml:space="preserve">anplant bosplantsoen </w:t>
      </w:r>
      <w:r w:rsidR="004770DA">
        <w:rPr>
          <w:rFonts w:ascii="Agrofont" w:hAnsi="Agrofont" w:cs="Arial"/>
          <w:b/>
          <w:sz w:val="20"/>
          <w:szCs w:val="20"/>
        </w:rPr>
        <w:t>natuurbos</w:t>
      </w:r>
    </w:p>
    <w:p w14:paraId="0A3BBB84" w14:textId="6AE75458" w:rsidR="00047C19" w:rsidRPr="005E7F59" w:rsidRDefault="00047C19" w:rsidP="00047C19">
      <w:pPr>
        <w:pStyle w:val="Geenafstand"/>
        <w:rPr>
          <w:rFonts w:ascii="Agrofont" w:hAnsi="Agrofont" w:cs="Arial"/>
          <w:b/>
          <w:sz w:val="20"/>
          <w:szCs w:val="20"/>
        </w:rPr>
      </w:pPr>
      <w:r w:rsidRPr="005E7F59">
        <w:rPr>
          <w:rFonts w:ascii="Agrofont" w:hAnsi="Agrofont" w:cs="Arial"/>
          <w:b/>
          <w:sz w:val="20"/>
          <w:szCs w:val="20"/>
        </w:rPr>
        <w:t>project ‘</w:t>
      </w:r>
      <w:r w:rsidR="000D5EFB">
        <w:rPr>
          <w:rFonts w:ascii="Agrofont" w:hAnsi="Agrofont" w:cs="Arial"/>
          <w:b/>
          <w:sz w:val="20"/>
          <w:szCs w:val="20"/>
        </w:rPr>
        <w:t>D</w:t>
      </w:r>
      <w:r w:rsidR="00522D3B">
        <w:rPr>
          <w:rFonts w:ascii="Agrofont" w:hAnsi="Agrofont" w:cs="Arial"/>
          <w:b/>
          <w:sz w:val="20"/>
          <w:szCs w:val="20"/>
        </w:rPr>
        <w:t>e Biezen’</w:t>
      </w:r>
      <w:r w:rsidR="000D5EFB">
        <w:rPr>
          <w:rFonts w:ascii="Agrofont" w:hAnsi="Agrofont" w:cs="Arial"/>
          <w:b/>
          <w:sz w:val="20"/>
          <w:szCs w:val="20"/>
        </w:rPr>
        <w:t>”</w:t>
      </w:r>
      <w:r w:rsidR="004770DA">
        <w:rPr>
          <w:rFonts w:ascii="Agrofont" w:hAnsi="Agrofont" w:cs="Arial"/>
          <w:b/>
          <w:sz w:val="20"/>
          <w:szCs w:val="20"/>
        </w:rPr>
        <w:t xml:space="preserve"> </w:t>
      </w:r>
      <w:r w:rsidR="000D5EFB">
        <w:rPr>
          <w:rFonts w:ascii="Agrofont" w:hAnsi="Agrofont" w:cs="Arial"/>
          <w:b/>
          <w:sz w:val="20"/>
          <w:szCs w:val="20"/>
        </w:rPr>
        <w:t>binnen ROk-Brabant-Oo</w:t>
      </w:r>
      <w:r w:rsidRPr="000D5EFB">
        <w:rPr>
          <w:rFonts w:ascii="Agrofont" w:hAnsi="Agrofont" w:cs="Arial"/>
          <w:b/>
          <w:sz w:val="20"/>
          <w:szCs w:val="20"/>
        </w:rPr>
        <w:t>st</w:t>
      </w:r>
      <w:r w:rsidRPr="000D5EFB">
        <w:rPr>
          <w:rFonts w:ascii="Agrofont" w:hAnsi="Agrofont" w:cs="Arial"/>
          <w:b/>
          <w:sz w:val="20"/>
          <w:szCs w:val="20"/>
        </w:rPr>
        <w:tab/>
        <w:t>2018-2021</w:t>
      </w:r>
    </w:p>
    <w:p w14:paraId="0A3BBB85" w14:textId="77777777" w:rsidR="00047C19" w:rsidRPr="005E7F59" w:rsidRDefault="00047C19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0A3BBB86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87" w14:textId="77777777" w:rsidR="00047C1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Bedrijfsnaam : ……………………………………………………………………………………</w:t>
      </w:r>
      <w:r w:rsidRPr="005E7F59">
        <w:rPr>
          <w:rFonts w:ascii="Agrofont" w:hAnsi="Agrofont" w:cs="Arial"/>
          <w:sz w:val="20"/>
          <w:szCs w:val="20"/>
        </w:rPr>
        <w:tab/>
      </w:r>
    </w:p>
    <w:p w14:paraId="49DB00FE" w14:textId="58822F04" w:rsidR="00792E5F" w:rsidRPr="005E7F59" w:rsidRDefault="00792E5F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8C" w14:textId="1762122E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ab/>
      </w:r>
    </w:p>
    <w:p w14:paraId="0A3BBB8D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verklaart zich door ondertekening dezes bereid de diensten, omschreven in</w:t>
      </w:r>
    </w:p>
    <w:p w14:paraId="0A3BBB8E" w14:textId="77777777" w:rsidR="00047C1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genoemde offerteaanvraag voor de prijs van:</w:t>
      </w:r>
    </w:p>
    <w:p w14:paraId="0B938A89" w14:textId="77777777" w:rsidR="00285928" w:rsidRPr="005E7F59" w:rsidRDefault="00285928" w:rsidP="00047C19">
      <w:pPr>
        <w:pStyle w:val="Geenafstand"/>
        <w:rPr>
          <w:rFonts w:ascii="Agrofont" w:hAnsi="Agrofont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1418"/>
        <w:gridCol w:w="1275"/>
        <w:gridCol w:w="1695"/>
      </w:tblGrid>
      <w:tr w:rsidR="00285928" w14:paraId="7533C1A9" w14:textId="77777777" w:rsidTr="00792E5F">
        <w:tc>
          <w:tcPr>
            <w:tcW w:w="3539" w:type="dxa"/>
          </w:tcPr>
          <w:p w14:paraId="6B76350A" w14:textId="77777777" w:rsidR="00285928" w:rsidRDefault="00285928" w:rsidP="00285928">
            <w:r>
              <w:t>Werkzaamheid</w:t>
            </w:r>
          </w:p>
        </w:tc>
        <w:tc>
          <w:tcPr>
            <w:tcW w:w="1701" w:type="dxa"/>
          </w:tcPr>
          <w:p w14:paraId="30DDB9F1" w14:textId="77777777" w:rsidR="00285928" w:rsidRDefault="00285928" w:rsidP="00285928">
            <w:r>
              <w:t>Prijs per eenheid</w:t>
            </w:r>
          </w:p>
        </w:tc>
        <w:tc>
          <w:tcPr>
            <w:tcW w:w="1418" w:type="dxa"/>
          </w:tcPr>
          <w:p w14:paraId="45332F63" w14:textId="77777777" w:rsidR="00285928" w:rsidRDefault="00285928" w:rsidP="00285928">
            <w:r>
              <w:t>Eenheid</w:t>
            </w:r>
          </w:p>
        </w:tc>
        <w:tc>
          <w:tcPr>
            <w:tcW w:w="1275" w:type="dxa"/>
          </w:tcPr>
          <w:p w14:paraId="57ADC4D3" w14:textId="77777777" w:rsidR="00285928" w:rsidRDefault="00285928" w:rsidP="00285928">
            <w:r>
              <w:t>Hoeveelheid</w:t>
            </w:r>
          </w:p>
        </w:tc>
        <w:tc>
          <w:tcPr>
            <w:tcW w:w="1695" w:type="dxa"/>
          </w:tcPr>
          <w:p w14:paraId="4064C704" w14:textId="77777777" w:rsidR="00285928" w:rsidRDefault="00285928" w:rsidP="00285928">
            <w:r>
              <w:t>Totaal</w:t>
            </w:r>
          </w:p>
        </w:tc>
      </w:tr>
      <w:tr w:rsidR="00285928" w14:paraId="30B806F7" w14:textId="77777777" w:rsidTr="00792E5F">
        <w:trPr>
          <w:trHeight w:val="735"/>
        </w:trPr>
        <w:tc>
          <w:tcPr>
            <w:tcW w:w="3539" w:type="dxa"/>
          </w:tcPr>
          <w:p w14:paraId="13AE8A7A" w14:textId="77777777" w:rsidR="00792E5F" w:rsidRDefault="00792E5F" w:rsidP="00792E5F">
            <w:pPr>
              <w:pStyle w:val="Geenafstand"/>
              <w:tabs>
                <w:tab w:val="left" w:pos="2694"/>
                <w:tab w:val="left" w:pos="3402"/>
                <w:tab w:val="left" w:pos="4111"/>
                <w:tab w:val="left" w:pos="5245"/>
                <w:tab w:val="left" w:pos="6663"/>
                <w:tab w:val="left" w:pos="6804"/>
              </w:tabs>
              <w:jc w:val="center"/>
              <w:rPr>
                <w:rFonts w:ascii="Agrofont" w:hAnsi="Agrofont" w:cs="Arial"/>
                <w:sz w:val="20"/>
                <w:szCs w:val="20"/>
              </w:rPr>
            </w:pPr>
          </w:p>
          <w:p w14:paraId="4FED2EED" w14:textId="77777777" w:rsidR="00285928" w:rsidRDefault="00285928" w:rsidP="00792E5F">
            <w:pPr>
              <w:pStyle w:val="Geenafstand"/>
              <w:tabs>
                <w:tab w:val="left" w:pos="2694"/>
                <w:tab w:val="left" w:pos="3402"/>
                <w:tab w:val="left" w:pos="4111"/>
                <w:tab w:val="left" w:pos="5245"/>
                <w:tab w:val="left" w:pos="6663"/>
                <w:tab w:val="left" w:pos="6804"/>
              </w:tabs>
              <w:jc w:val="center"/>
              <w:rPr>
                <w:rFonts w:ascii="Agrofont" w:hAnsi="Agrofont" w:cs="Arial"/>
                <w:sz w:val="20"/>
                <w:szCs w:val="20"/>
              </w:rPr>
            </w:pPr>
            <w:r>
              <w:rPr>
                <w:rFonts w:ascii="Agrofont" w:hAnsi="Agrofont" w:cs="Arial"/>
                <w:sz w:val="20"/>
                <w:szCs w:val="20"/>
              </w:rPr>
              <w:t>Voorbereidingen, o.a.</w:t>
            </w:r>
          </w:p>
          <w:p w14:paraId="592E1CED" w14:textId="77777777" w:rsidR="00285928" w:rsidRDefault="00285928" w:rsidP="00792E5F">
            <w:pPr>
              <w:jc w:val="center"/>
            </w:pPr>
            <w:r>
              <w:rPr>
                <w:rFonts w:cs="Arial"/>
                <w:sz w:val="20"/>
              </w:rPr>
              <w:t>ontvangst en inkuilen</w:t>
            </w:r>
          </w:p>
        </w:tc>
        <w:tc>
          <w:tcPr>
            <w:tcW w:w="1701" w:type="dxa"/>
          </w:tcPr>
          <w:p w14:paraId="563E99E6" w14:textId="77777777" w:rsidR="00792E5F" w:rsidRDefault="00792E5F" w:rsidP="00792E5F">
            <w:pPr>
              <w:jc w:val="center"/>
            </w:pPr>
          </w:p>
          <w:p w14:paraId="5918A057" w14:textId="15B4E254" w:rsidR="00285928" w:rsidRDefault="00792E5F" w:rsidP="00792E5F">
            <w:pPr>
              <w:jc w:val="center"/>
            </w:pPr>
            <w:r>
              <w:t>€  .  .  .  .  ,--</w:t>
            </w:r>
          </w:p>
        </w:tc>
        <w:tc>
          <w:tcPr>
            <w:tcW w:w="1418" w:type="dxa"/>
          </w:tcPr>
          <w:p w14:paraId="182DEE31" w14:textId="77777777" w:rsidR="00792E5F" w:rsidRDefault="00792E5F" w:rsidP="00792E5F">
            <w:pPr>
              <w:jc w:val="center"/>
            </w:pPr>
          </w:p>
          <w:p w14:paraId="20CC0731" w14:textId="110782A1" w:rsidR="00285928" w:rsidRDefault="00792E5F" w:rsidP="00792E5F">
            <w:pPr>
              <w:jc w:val="center"/>
            </w:pPr>
            <w:r>
              <w:t>1,000 stuks</w:t>
            </w:r>
          </w:p>
        </w:tc>
        <w:tc>
          <w:tcPr>
            <w:tcW w:w="1275" w:type="dxa"/>
          </w:tcPr>
          <w:p w14:paraId="631A8334" w14:textId="77777777" w:rsidR="00792E5F" w:rsidRDefault="00792E5F" w:rsidP="00792E5F">
            <w:pPr>
              <w:jc w:val="center"/>
            </w:pPr>
          </w:p>
          <w:p w14:paraId="4E3CB79E" w14:textId="3EC83E37" w:rsidR="00285928" w:rsidRDefault="00792E5F" w:rsidP="00792E5F">
            <w:pPr>
              <w:jc w:val="center"/>
            </w:pPr>
            <w:r>
              <w:t>61,4</w:t>
            </w:r>
          </w:p>
        </w:tc>
        <w:tc>
          <w:tcPr>
            <w:tcW w:w="1695" w:type="dxa"/>
          </w:tcPr>
          <w:p w14:paraId="235431EA" w14:textId="77777777" w:rsidR="00792E5F" w:rsidRDefault="00792E5F" w:rsidP="00792E5F">
            <w:pPr>
              <w:jc w:val="center"/>
            </w:pPr>
          </w:p>
          <w:p w14:paraId="0A5D19EB" w14:textId="77777777" w:rsidR="00285928" w:rsidRDefault="00285928" w:rsidP="00792E5F">
            <w:pPr>
              <w:jc w:val="center"/>
            </w:pPr>
            <w:r>
              <w:t>€  .  .  .  .  .  .  .  ,--</w:t>
            </w:r>
          </w:p>
        </w:tc>
      </w:tr>
      <w:tr w:rsidR="00285928" w14:paraId="60620D00" w14:textId="77777777" w:rsidTr="00792E5F">
        <w:trPr>
          <w:trHeight w:val="703"/>
        </w:trPr>
        <w:tc>
          <w:tcPr>
            <w:tcW w:w="3539" w:type="dxa"/>
          </w:tcPr>
          <w:p w14:paraId="2A0328BD" w14:textId="77777777" w:rsidR="00792E5F" w:rsidRDefault="00792E5F" w:rsidP="00792E5F">
            <w:pPr>
              <w:jc w:val="center"/>
              <w:rPr>
                <w:rFonts w:cs="Arial"/>
                <w:sz w:val="20"/>
              </w:rPr>
            </w:pPr>
          </w:p>
          <w:p w14:paraId="36365215" w14:textId="77777777" w:rsidR="00285928" w:rsidRDefault="00285928" w:rsidP="00792E5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Planten plantsoen</w:t>
            </w:r>
          </w:p>
          <w:p w14:paraId="1EF00D38" w14:textId="77777777" w:rsidR="00285928" w:rsidRDefault="00285928" w:rsidP="00792E5F">
            <w:pPr>
              <w:jc w:val="center"/>
            </w:pPr>
          </w:p>
        </w:tc>
        <w:tc>
          <w:tcPr>
            <w:tcW w:w="1701" w:type="dxa"/>
          </w:tcPr>
          <w:p w14:paraId="3AA2F215" w14:textId="77777777" w:rsidR="00792E5F" w:rsidRDefault="00792E5F" w:rsidP="00792E5F">
            <w:pPr>
              <w:jc w:val="center"/>
            </w:pPr>
          </w:p>
          <w:p w14:paraId="7A37EEDD" w14:textId="77777777" w:rsidR="00285928" w:rsidRDefault="00285928" w:rsidP="00792E5F">
            <w:pPr>
              <w:jc w:val="center"/>
            </w:pPr>
            <w:r>
              <w:t>€  .  .  .  .  ,--</w:t>
            </w:r>
          </w:p>
        </w:tc>
        <w:tc>
          <w:tcPr>
            <w:tcW w:w="1418" w:type="dxa"/>
          </w:tcPr>
          <w:p w14:paraId="35178A1E" w14:textId="77777777" w:rsidR="00792E5F" w:rsidRDefault="00792E5F" w:rsidP="00792E5F">
            <w:pPr>
              <w:jc w:val="center"/>
            </w:pPr>
          </w:p>
          <w:p w14:paraId="4ED3861A" w14:textId="77777777" w:rsidR="00285928" w:rsidRDefault="00285928" w:rsidP="00792E5F">
            <w:pPr>
              <w:jc w:val="center"/>
            </w:pPr>
            <w:r>
              <w:t>1,000 stuks</w:t>
            </w:r>
          </w:p>
        </w:tc>
        <w:tc>
          <w:tcPr>
            <w:tcW w:w="1275" w:type="dxa"/>
          </w:tcPr>
          <w:p w14:paraId="0B2847B9" w14:textId="77777777" w:rsidR="00792E5F" w:rsidRDefault="00792E5F" w:rsidP="00792E5F">
            <w:pPr>
              <w:jc w:val="center"/>
            </w:pPr>
          </w:p>
          <w:p w14:paraId="23CC69FD" w14:textId="508AB177" w:rsidR="00285928" w:rsidRDefault="00227D1C" w:rsidP="00792E5F">
            <w:pPr>
              <w:jc w:val="center"/>
            </w:pPr>
            <w:r>
              <w:t>61</w:t>
            </w:r>
            <w:r w:rsidR="00DA4034">
              <w:t>,4</w:t>
            </w:r>
          </w:p>
        </w:tc>
        <w:tc>
          <w:tcPr>
            <w:tcW w:w="1695" w:type="dxa"/>
          </w:tcPr>
          <w:p w14:paraId="700BB034" w14:textId="77777777" w:rsidR="00792E5F" w:rsidRDefault="00792E5F" w:rsidP="00792E5F">
            <w:pPr>
              <w:jc w:val="center"/>
            </w:pPr>
          </w:p>
          <w:p w14:paraId="740AE0E1" w14:textId="77777777" w:rsidR="00285928" w:rsidRDefault="00285928" w:rsidP="00792E5F">
            <w:pPr>
              <w:jc w:val="center"/>
            </w:pPr>
            <w:r>
              <w:t>€  .  .  .  .  .  .  .  ,--</w:t>
            </w:r>
          </w:p>
        </w:tc>
      </w:tr>
      <w:tr w:rsidR="00285928" w14:paraId="5BA69AE0" w14:textId="77777777" w:rsidTr="00792E5F">
        <w:tc>
          <w:tcPr>
            <w:tcW w:w="3539" w:type="dxa"/>
          </w:tcPr>
          <w:p w14:paraId="2C999D2E" w14:textId="77777777" w:rsidR="00285928" w:rsidRDefault="00285928" w:rsidP="00792E5F">
            <w:pPr>
              <w:jc w:val="center"/>
            </w:pPr>
          </w:p>
        </w:tc>
        <w:tc>
          <w:tcPr>
            <w:tcW w:w="1701" w:type="dxa"/>
          </w:tcPr>
          <w:p w14:paraId="1C2FC1EF" w14:textId="77777777" w:rsidR="00285928" w:rsidRDefault="00285928" w:rsidP="00792E5F">
            <w:pPr>
              <w:jc w:val="center"/>
            </w:pPr>
          </w:p>
        </w:tc>
        <w:tc>
          <w:tcPr>
            <w:tcW w:w="1418" w:type="dxa"/>
          </w:tcPr>
          <w:p w14:paraId="6F2FA797" w14:textId="77777777" w:rsidR="00285928" w:rsidRDefault="00285928" w:rsidP="00792E5F">
            <w:pPr>
              <w:jc w:val="center"/>
            </w:pPr>
          </w:p>
        </w:tc>
        <w:tc>
          <w:tcPr>
            <w:tcW w:w="1275" w:type="dxa"/>
          </w:tcPr>
          <w:p w14:paraId="123D4DC9" w14:textId="77777777" w:rsidR="00285928" w:rsidRDefault="00285928" w:rsidP="00792E5F">
            <w:pPr>
              <w:jc w:val="center"/>
            </w:pPr>
          </w:p>
        </w:tc>
        <w:tc>
          <w:tcPr>
            <w:tcW w:w="1695" w:type="dxa"/>
          </w:tcPr>
          <w:p w14:paraId="54DDCA4C" w14:textId="77777777" w:rsidR="00285928" w:rsidRDefault="00285928" w:rsidP="00792E5F">
            <w:pPr>
              <w:jc w:val="center"/>
            </w:pPr>
          </w:p>
        </w:tc>
      </w:tr>
      <w:tr w:rsidR="00285928" w14:paraId="2773410E" w14:textId="77777777" w:rsidTr="00792E5F">
        <w:trPr>
          <w:trHeight w:val="917"/>
        </w:trPr>
        <w:tc>
          <w:tcPr>
            <w:tcW w:w="3539" w:type="dxa"/>
          </w:tcPr>
          <w:p w14:paraId="1DC54622" w14:textId="77777777" w:rsidR="00792E5F" w:rsidRDefault="00792E5F" w:rsidP="00792E5F">
            <w:pPr>
              <w:jc w:val="center"/>
            </w:pPr>
          </w:p>
          <w:p w14:paraId="2760A4A2" w14:textId="77777777" w:rsidR="00285928" w:rsidRDefault="00285928" w:rsidP="00792E5F">
            <w:pPr>
              <w:jc w:val="center"/>
            </w:pPr>
            <w:r>
              <w:t>TOTAAL:</w:t>
            </w:r>
          </w:p>
          <w:p w14:paraId="21907857" w14:textId="5CF7BED4" w:rsidR="00285928" w:rsidRDefault="00285928" w:rsidP="00792E5F">
            <w:pPr>
              <w:jc w:val="center"/>
            </w:pPr>
          </w:p>
        </w:tc>
        <w:tc>
          <w:tcPr>
            <w:tcW w:w="1701" w:type="dxa"/>
          </w:tcPr>
          <w:p w14:paraId="3E6569D6" w14:textId="77777777" w:rsidR="00285928" w:rsidRDefault="00285928" w:rsidP="00792E5F">
            <w:pPr>
              <w:jc w:val="center"/>
            </w:pPr>
          </w:p>
        </w:tc>
        <w:tc>
          <w:tcPr>
            <w:tcW w:w="1418" w:type="dxa"/>
          </w:tcPr>
          <w:p w14:paraId="539A147A" w14:textId="77777777" w:rsidR="00285928" w:rsidRDefault="00285928" w:rsidP="00792E5F">
            <w:pPr>
              <w:jc w:val="center"/>
            </w:pPr>
          </w:p>
        </w:tc>
        <w:tc>
          <w:tcPr>
            <w:tcW w:w="1275" w:type="dxa"/>
          </w:tcPr>
          <w:p w14:paraId="59106F13" w14:textId="77777777" w:rsidR="00285928" w:rsidRDefault="00285928" w:rsidP="00792E5F">
            <w:pPr>
              <w:jc w:val="center"/>
            </w:pPr>
          </w:p>
        </w:tc>
        <w:tc>
          <w:tcPr>
            <w:tcW w:w="1695" w:type="dxa"/>
          </w:tcPr>
          <w:p w14:paraId="40E49F6F" w14:textId="77777777" w:rsidR="00792E5F" w:rsidRDefault="00792E5F" w:rsidP="00792E5F">
            <w:pPr>
              <w:jc w:val="center"/>
            </w:pPr>
          </w:p>
          <w:p w14:paraId="6682152D" w14:textId="1E0E840E" w:rsidR="00285928" w:rsidRDefault="00285928" w:rsidP="00792E5F">
            <w:pPr>
              <w:jc w:val="center"/>
            </w:pPr>
            <w:r>
              <w:t>€  .  .  .  .  .  .  .  ,--</w:t>
            </w:r>
          </w:p>
        </w:tc>
      </w:tr>
    </w:tbl>
    <w:p w14:paraId="0A3BBB8F" w14:textId="77777777" w:rsidR="00047C19" w:rsidRDefault="00047C19" w:rsidP="000D5EFB">
      <w:pPr>
        <w:pStyle w:val="Geenafstand"/>
        <w:tabs>
          <w:tab w:val="left" w:pos="2694"/>
          <w:tab w:val="left" w:pos="4111"/>
          <w:tab w:val="left" w:pos="5245"/>
          <w:tab w:val="left" w:pos="6663"/>
        </w:tabs>
        <w:rPr>
          <w:rFonts w:ascii="Agrofont" w:hAnsi="Agrofont" w:cs="Arial"/>
          <w:sz w:val="20"/>
          <w:szCs w:val="20"/>
        </w:rPr>
      </w:pPr>
    </w:p>
    <w:p w14:paraId="0A3BBB94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95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De inschrijver verklaart deze aanbieding te doen overeenkomstig de bepalingen en de gegevens</w:t>
      </w:r>
    </w:p>
    <w:p w14:paraId="0A3BBB96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zoals deze zijn omschreven in deze offerteaanvraag, de nota (-‘s) van Inlichtingen en eventueel</w:t>
      </w:r>
    </w:p>
    <w:p w14:paraId="0A3BBB97" w14:textId="696108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het procesverbaal van aanwijzing.</w:t>
      </w:r>
      <w:r w:rsidRPr="005E7F59">
        <w:rPr>
          <w:rFonts w:ascii="Agrofont" w:hAnsi="Agrofont" w:cs="Arial"/>
          <w:sz w:val="20"/>
          <w:szCs w:val="20"/>
        </w:rPr>
        <w:tab/>
      </w:r>
    </w:p>
    <w:p w14:paraId="0A3BBB98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99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Gedaan te ………………………………............................... de .............………</w:t>
      </w:r>
      <w:r w:rsidRPr="005E7F59">
        <w:rPr>
          <w:rFonts w:ascii="Agrofont" w:hAnsi="Agrofont" w:cs="Arial"/>
          <w:sz w:val="20"/>
          <w:szCs w:val="20"/>
        </w:rPr>
        <w:tab/>
        <w:t>(datum)</w:t>
      </w:r>
      <w:r w:rsidRPr="005E7F59">
        <w:rPr>
          <w:rFonts w:ascii="Agrofont" w:hAnsi="Agrofont" w:cs="Arial"/>
          <w:sz w:val="20"/>
          <w:szCs w:val="20"/>
        </w:rPr>
        <w:tab/>
      </w:r>
    </w:p>
    <w:p w14:paraId="0A3BBB9A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9B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De inschrijver,</w:t>
      </w:r>
      <w:r w:rsidRPr="005E7F59">
        <w:rPr>
          <w:rFonts w:ascii="Agrofont" w:hAnsi="Agrofont" w:cs="Arial"/>
          <w:sz w:val="20"/>
          <w:szCs w:val="20"/>
        </w:rPr>
        <w:tab/>
      </w:r>
    </w:p>
    <w:p w14:paraId="0A3BBB9C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9D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..........….............…......…………………..</w:t>
      </w:r>
      <w:r w:rsidRPr="005E7F59">
        <w:rPr>
          <w:rFonts w:ascii="Agrofont" w:hAnsi="Agrofont" w:cs="Arial"/>
          <w:sz w:val="20"/>
          <w:szCs w:val="20"/>
        </w:rPr>
        <w:tab/>
      </w:r>
      <w:r w:rsidRPr="005E7F59">
        <w:rPr>
          <w:rFonts w:ascii="Agrofont" w:hAnsi="Agrofont" w:cs="Arial"/>
          <w:sz w:val="20"/>
          <w:szCs w:val="20"/>
        </w:rPr>
        <w:tab/>
      </w:r>
      <w:r w:rsidRPr="005E7F59">
        <w:rPr>
          <w:rFonts w:ascii="Agrofont" w:hAnsi="Agrofont" w:cs="Arial"/>
          <w:sz w:val="20"/>
          <w:szCs w:val="20"/>
        </w:rPr>
        <w:tab/>
      </w:r>
      <w:r w:rsidRPr="005E7F59">
        <w:rPr>
          <w:rFonts w:ascii="Agrofont" w:hAnsi="Agrofont" w:cs="Arial"/>
          <w:sz w:val="20"/>
          <w:szCs w:val="20"/>
        </w:rPr>
        <w:tab/>
      </w:r>
      <w:r w:rsidRPr="005E7F59">
        <w:rPr>
          <w:rFonts w:ascii="Agrofont" w:hAnsi="Agrofont" w:cs="Arial"/>
          <w:sz w:val="20"/>
          <w:szCs w:val="20"/>
        </w:rPr>
        <w:tab/>
        <w:t>(handtekening)</w:t>
      </w:r>
      <w:r w:rsidRPr="005E7F59">
        <w:rPr>
          <w:rFonts w:ascii="Agrofont" w:hAnsi="Agrofont" w:cs="Arial"/>
          <w:sz w:val="20"/>
          <w:szCs w:val="20"/>
        </w:rPr>
        <w:tab/>
      </w:r>
    </w:p>
    <w:p w14:paraId="0A3BBB9E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A5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A6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A7" w14:textId="77777777" w:rsidR="00047C19" w:rsidRPr="005E7F59" w:rsidRDefault="00047C19" w:rsidP="00047C19">
      <w:pPr>
        <w:pStyle w:val="Geenafstand"/>
        <w:jc w:val="right"/>
        <w:rPr>
          <w:rFonts w:ascii="Agrofont" w:hAnsi="Agrofont" w:cs="Arial"/>
          <w:sz w:val="20"/>
          <w:szCs w:val="20"/>
        </w:rPr>
      </w:pPr>
      <w:r w:rsidRPr="005E7F59">
        <w:rPr>
          <w:rFonts w:ascii="Agrofont" w:hAnsi="Agrofont" w:cs="Arial"/>
          <w:sz w:val="20"/>
          <w:szCs w:val="20"/>
        </w:rPr>
        <w:t>Inschrijvingsbiljet 1 blad</w:t>
      </w:r>
    </w:p>
    <w:p w14:paraId="0A3BBBA8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0A3BBBA9" w14:textId="77777777" w:rsidR="00047C19" w:rsidRPr="005E7F59" w:rsidRDefault="00047C19" w:rsidP="00047C19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14:paraId="0A3BBBAA" w14:textId="77777777" w:rsidR="00047C19" w:rsidRPr="005E7F59" w:rsidRDefault="00047C19" w:rsidP="00047C19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14:paraId="0A3BBBAB" w14:textId="77777777" w:rsidR="00047C19" w:rsidRPr="005E7F59" w:rsidRDefault="00047C19" w:rsidP="00047C19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14:paraId="0A3BBBAC" w14:textId="77777777" w:rsidR="00E6481A" w:rsidRDefault="00E6481A" w:rsidP="00963E9A"/>
    <w:p w14:paraId="00962526" w14:textId="6F47FE9C" w:rsidR="000D5EFB" w:rsidRPr="00963E9A" w:rsidRDefault="000D5EFB" w:rsidP="00285928">
      <w:pPr>
        <w:spacing w:line="240" w:lineRule="auto"/>
      </w:pPr>
    </w:p>
    <w:sectPr w:rsidR="000D5EFB" w:rsidRPr="00963E9A"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BBBAF" w14:textId="77777777" w:rsidR="000D5EFB" w:rsidRDefault="000D5EFB">
      <w:r>
        <w:separator/>
      </w:r>
    </w:p>
  </w:endnote>
  <w:endnote w:type="continuationSeparator" w:id="0">
    <w:p w14:paraId="0A3BBBB0" w14:textId="77777777" w:rsidR="000D5EFB" w:rsidRDefault="000D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BBBAD" w14:textId="77777777" w:rsidR="000D5EFB" w:rsidRDefault="000D5EFB">
      <w:r>
        <w:separator/>
      </w:r>
    </w:p>
  </w:footnote>
  <w:footnote w:type="continuationSeparator" w:id="0">
    <w:p w14:paraId="0A3BBBAE" w14:textId="77777777" w:rsidR="000D5EFB" w:rsidRDefault="000D5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19"/>
    <w:rsid w:val="00047C19"/>
    <w:rsid w:val="00082641"/>
    <w:rsid w:val="000C7AA5"/>
    <w:rsid w:val="000D5EFB"/>
    <w:rsid w:val="000F6565"/>
    <w:rsid w:val="00103C17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27D1C"/>
    <w:rsid w:val="00232F50"/>
    <w:rsid w:val="0024249D"/>
    <w:rsid w:val="00247088"/>
    <w:rsid w:val="0026078F"/>
    <w:rsid w:val="0026083D"/>
    <w:rsid w:val="00262BD8"/>
    <w:rsid w:val="00273B3C"/>
    <w:rsid w:val="00285928"/>
    <w:rsid w:val="002D4D91"/>
    <w:rsid w:val="002D7F5C"/>
    <w:rsid w:val="002E7FE8"/>
    <w:rsid w:val="0030055D"/>
    <w:rsid w:val="00300627"/>
    <w:rsid w:val="00325C83"/>
    <w:rsid w:val="00344226"/>
    <w:rsid w:val="00362142"/>
    <w:rsid w:val="0036656D"/>
    <w:rsid w:val="003877CF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770DA"/>
    <w:rsid w:val="004803BB"/>
    <w:rsid w:val="004C59F4"/>
    <w:rsid w:val="004D0236"/>
    <w:rsid w:val="004D6969"/>
    <w:rsid w:val="004F1236"/>
    <w:rsid w:val="00510E84"/>
    <w:rsid w:val="00514C4B"/>
    <w:rsid w:val="00522D3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6700E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2E5F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4034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3BBB82"/>
  <w15:chartTrackingRefBased/>
  <w15:docId w15:val="{704AE869-A017-41EF-BAD7-4C7CE2A2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paragraph" w:styleId="Geenafstand">
    <w:name w:val="No Spacing"/>
    <w:uiPriority w:val="1"/>
    <w:qFormat/>
    <w:rsid w:val="00047C19"/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table" w:styleId="Tabelraster">
    <w:name w:val="Table Grid"/>
    <w:basedOn w:val="Standaardtabel"/>
    <w:rsid w:val="000D5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5CE3EF9C.dotm</Template>
  <TotalTime>1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David</dc:creator>
  <cp:keywords/>
  <dc:description/>
  <cp:lastModifiedBy>Hagenaars, Frans</cp:lastModifiedBy>
  <cp:revision>3</cp:revision>
  <dcterms:created xsi:type="dcterms:W3CDTF">2021-02-05T06:45:00Z</dcterms:created>
  <dcterms:modified xsi:type="dcterms:W3CDTF">2021-02-18T15:50:00Z</dcterms:modified>
</cp:coreProperties>
</file>