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body>
    <w:p w:rsidRPr="00B815B8" w:rsidR="003668C1" w:rsidP="003668C1" w:rsidRDefault="00BF1455" w14:paraId="69A272F4" w14:textId="741BB6F1">
      <w:pPr>
        <w:pStyle w:val="Kop1"/>
        <w:numPr>
          <w:numId w:val="0"/>
        </w:numPr>
      </w:pPr>
      <w:bookmarkStart w:name="_Toc452444217" w:id="0"/>
      <w:bookmarkStart w:name="_Toc488303573" w:id="1"/>
      <w:bookmarkStart w:name="_Toc70921152" w:id="2"/>
      <w:r>
        <w:rPr>
          <w:noProof/>
        </w:rPr>
        <w:drawing>
          <wp:anchor distT="0" distB="0" distL="114300" distR="114300" simplePos="0" relativeHeight="251658240" behindDoc="0" locked="0" layoutInCell="1" allowOverlap="1" wp14:anchorId="2C40F1CD" wp14:editId="4B09F5AE">
            <wp:simplePos x="0" y="0"/>
            <wp:positionH relativeFrom="column">
              <wp:posOffset>4640580</wp:posOffset>
            </wp:positionH>
            <wp:positionV relativeFrom="paragraph">
              <wp:posOffset>197427</wp:posOffset>
            </wp:positionV>
            <wp:extent cx="1059180" cy="2247900"/>
            <wp:effectExtent l="0" t="0" r="7620" b="0"/>
            <wp:wrapThrough wrapText="bothSides">
              <wp:wrapPolygon edited="0">
                <wp:start x="0" y="0"/>
                <wp:lineTo x="0" y="21417"/>
                <wp:lineTo x="21367" y="21417"/>
                <wp:lineTo x="21367" y="0"/>
                <wp:lineTo x="0" y="0"/>
              </wp:wrapPolygon>
            </wp:wrapThrough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4DBB2A2C-4A01-4794-9BF1-7F5B274F6A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4DBB2A2C-4A01-4794-9BF1-7F5B274F6A05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EB" w:rsidR="003668C1">
        <w:rPr/>
        <w:t xml:space="preserve">Bijlage 3</w:t>
      </w:r>
      <w:bookmarkEnd w:id="0"/>
      <w:r w:rsidR="5627F79E">
        <w:rPr/>
        <w:t xml:space="preserve"> </w:t>
      </w:r>
      <w:r w:rsidR="003668C1">
        <w:rPr/>
        <w:t xml:space="preserve">Modelformulier kerncompetentie(s)</w:t>
      </w:r>
      <w:bookmarkEnd w:id="1"/>
      <w:bookmarkEnd w:id="2"/>
      <w:r w:rsidRPr="00BF1455" w:rsidR="00BF1455">
        <w:rPr>
          <w:noProof/>
        </w:rPr>
        <w:t xml:space="preserve"> 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975"/>
      </w:tblGrid>
      <w:tr w:rsidRPr="001E2238" w:rsidR="003668C1" w:rsidTr="00BF1455" w14:paraId="43FC2560" w14:textId="77777777">
        <w:tc>
          <w:tcPr>
            <w:tcW w:w="6975" w:type="dxa"/>
            <w:shd w:val="clear" w:color="auto" w:fill="B3B3B3"/>
          </w:tcPr>
          <w:p w:rsidRPr="001E2238" w:rsidR="003668C1" w:rsidP="004C1E08" w:rsidRDefault="003668C1" w14:paraId="1820F8F9" w14:textId="77777777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:rsidTr="00BF1455" w14:paraId="205F0CC1" w14:textId="77777777">
        <w:tc>
          <w:tcPr>
            <w:tcW w:w="6975" w:type="dxa"/>
            <w:shd w:val="clear" w:color="auto" w:fill="auto"/>
          </w:tcPr>
          <w:p w:rsidR="003668C1" w:rsidP="004C1E08" w:rsidRDefault="003668C1" w14:paraId="3B32A134" w14:textId="25F4B354">
            <w:r>
              <w:t>Europese aanbestedin</w:t>
            </w:r>
            <w:r w:rsidR="0006264E">
              <w:t xml:space="preserve">g </w:t>
            </w:r>
            <w:r w:rsidR="00A32DFE">
              <w:t>levering mobiele noodpompsets</w:t>
            </w:r>
          </w:p>
        </w:tc>
      </w:tr>
    </w:tbl>
    <w:p w:rsidRPr="00D71AEB" w:rsidR="003668C1" w:rsidP="003668C1" w:rsidRDefault="003668C1" w14:paraId="7978F8D0" w14:textId="77777777">
      <w:r w:rsidRPr="00D71AEB">
        <w:tab/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751"/>
        <w:gridCol w:w="4224"/>
      </w:tblGrid>
      <w:tr w:rsidRPr="00D71AEB" w:rsidR="003668C1" w:rsidTr="00BF1455" w14:paraId="318865EB" w14:textId="77777777">
        <w:tc>
          <w:tcPr>
            <w:tcW w:w="2751" w:type="dxa"/>
            <w:shd w:val="clear" w:color="auto" w:fill="B3B3B3"/>
          </w:tcPr>
          <w:p w:rsidRPr="001E2238" w:rsidR="003668C1" w:rsidP="004C1E08" w:rsidRDefault="003668C1" w14:paraId="30EE4650" w14:textId="77777777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4224" w:type="dxa"/>
            <w:shd w:val="clear" w:color="auto" w:fill="B3B3B3"/>
          </w:tcPr>
          <w:p w:rsidRPr="00D71AEB" w:rsidR="003668C1" w:rsidP="004C1E08" w:rsidRDefault="003668C1" w14:paraId="400C438E" w14:textId="77777777"/>
        </w:tc>
      </w:tr>
      <w:tr w:rsidRPr="00D71AEB" w:rsidR="003668C1" w:rsidTr="00BF1455" w14:paraId="1B225BA6" w14:textId="77777777">
        <w:tc>
          <w:tcPr>
            <w:tcW w:w="2751" w:type="dxa"/>
            <w:shd w:val="clear" w:color="auto" w:fill="auto"/>
          </w:tcPr>
          <w:p w:rsidRPr="00D71AEB" w:rsidR="003668C1" w:rsidP="004C1E08" w:rsidRDefault="003668C1" w14:paraId="58BABF36" w14:textId="77777777">
            <w:r w:rsidRPr="00D71AEB">
              <w:t xml:space="preserve">Naam </w:t>
            </w:r>
          </w:p>
        </w:tc>
        <w:tc>
          <w:tcPr>
            <w:tcW w:w="4224" w:type="dxa"/>
            <w:shd w:val="clear" w:color="auto" w:fill="auto"/>
          </w:tcPr>
          <w:p w:rsidRPr="00D71AEB" w:rsidR="003668C1" w:rsidP="004C1E08" w:rsidRDefault="003668C1" w14:paraId="0F466877" w14:textId="77777777"/>
        </w:tc>
      </w:tr>
      <w:tr w:rsidRPr="00D71AEB" w:rsidR="003668C1" w:rsidTr="00BF1455" w14:paraId="0F9AF4BE" w14:textId="77777777">
        <w:tc>
          <w:tcPr>
            <w:tcW w:w="2751" w:type="dxa"/>
            <w:shd w:val="clear" w:color="auto" w:fill="auto"/>
          </w:tcPr>
          <w:p w:rsidRPr="00D71AEB" w:rsidR="003668C1" w:rsidP="004C1E08" w:rsidRDefault="003668C1" w14:paraId="1022AE8C" w14:textId="77777777">
            <w:r w:rsidRPr="00D71AEB">
              <w:t>Inschrijvingsnummer KvK</w:t>
            </w:r>
          </w:p>
        </w:tc>
        <w:tc>
          <w:tcPr>
            <w:tcW w:w="4224" w:type="dxa"/>
            <w:shd w:val="clear" w:color="auto" w:fill="auto"/>
          </w:tcPr>
          <w:p w:rsidRPr="00D71AEB" w:rsidR="003668C1" w:rsidP="004C1E08" w:rsidRDefault="003668C1" w14:paraId="1D8EF007" w14:textId="77777777"/>
        </w:tc>
      </w:tr>
      <w:tr w:rsidRPr="00D71AEB" w:rsidR="003668C1" w:rsidTr="00BF1455" w14:paraId="0F9E907A" w14:textId="77777777">
        <w:tc>
          <w:tcPr>
            <w:tcW w:w="2751" w:type="dxa"/>
            <w:tcBorders>
              <w:bottom w:val="single" w:color="auto" w:sz="4" w:space="0"/>
            </w:tcBorders>
            <w:shd w:val="clear" w:color="auto" w:fill="auto"/>
          </w:tcPr>
          <w:p w:rsidRPr="00D71AEB" w:rsidR="003668C1" w:rsidP="004C1E08" w:rsidRDefault="003668C1" w14:paraId="46ABD957" w14:textId="77777777"/>
        </w:tc>
        <w:tc>
          <w:tcPr>
            <w:tcW w:w="4224" w:type="dxa"/>
            <w:tcBorders>
              <w:bottom w:val="single" w:color="auto" w:sz="4" w:space="0"/>
            </w:tcBorders>
            <w:shd w:val="clear" w:color="auto" w:fill="auto"/>
          </w:tcPr>
          <w:p w:rsidRPr="00D71AEB" w:rsidR="003668C1" w:rsidP="004C1E08" w:rsidRDefault="003668C1" w14:paraId="49BDC0E9" w14:textId="77777777"/>
        </w:tc>
      </w:tr>
      <w:tr w:rsidRPr="00D71AEB" w:rsidR="003668C1" w:rsidTr="00BF1455" w14:paraId="0DACD278" w14:textId="77777777">
        <w:tc>
          <w:tcPr>
            <w:tcW w:w="2751" w:type="dxa"/>
            <w:shd w:val="clear" w:color="auto" w:fill="B3B3B3"/>
          </w:tcPr>
          <w:p w:rsidRPr="001E2238" w:rsidR="003668C1" w:rsidP="004C1E08" w:rsidRDefault="003668C1" w14:paraId="51194607" w14:textId="77777777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4224" w:type="dxa"/>
            <w:shd w:val="clear" w:color="auto" w:fill="B3B3B3"/>
          </w:tcPr>
          <w:p w:rsidRPr="00D71AEB" w:rsidR="003668C1" w:rsidP="004C1E08" w:rsidRDefault="003668C1" w14:paraId="51A04CBD" w14:textId="77777777"/>
        </w:tc>
      </w:tr>
      <w:tr w:rsidRPr="00D71AEB" w:rsidR="003668C1" w:rsidTr="00BF1455" w14:paraId="0F56D112" w14:textId="77777777">
        <w:tc>
          <w:tcPr>
            <w:tcW w:w="2751" w:type="dxa"/>
            <w:shd w:val="clear" w:color="auto" w:fill="auto"/>
          </w:tcPr>
          <w:p w:rsidRPr="00D71AEB" w:rsidR="003668C1" w:rsidP="004C1E08" w:rsidRDefault="003668C1" w14:paraId="3A12F6F9" w14:textId="77777777">
            <w:r w:rsidRPr="00D71AEB">
              <w:t>Naam</w:t>
            </w:r>
          </w:p>
        </w:tc>
        <w:tc>
          <w:tcPr>
            <w:tcW w:w="4224" w:type="dxa"/>
            <w:shd w:val="clear" w:color="auto" w:fill="auto"/>
          </w:tcPr>
          <w:p w:rsidRPr="00D71AEB" w:rsidR="003668C1" w:rsidP="004C1E08" w:rsidRDefault="003668C1" w14:paraId="04997CD6" w14:textId="77777777"/>
        </w:tc>
      </w:tr>
      <w:tr w:rsidRPr="00D71AEB" w:rsidR="003668C1" w:rsidTr="00BF1455" w14:paraId="00E2714B" w14:textId="77777777">
        <w:tc>
          <w:tcPr>
            <w:tcW w:w="2751" w:type="dxa"/>
            <w:shd w:val="clear" w:color="auto" w:fill="auto"/>
          </w:tcPr>
          <w:p w:rsidRPr="00D71AEB" w:rsidR="003668C1" w:rsidP="004C1E08" w:rsidRDefault="003668C1" w14:paraId="109F6347" w14:textId="77777777">
            <w:r w:rsidRPr="00D71AEB">
              <w:t>Functie</w:t>
            </w:r>
          </w:p>
        </w:tc>
        <w:tc>
          <w:tcPr>
            <w:tcW w:w="4224" w:type="dxa"/>
            <w:shd w:val="clear" w:color="auto" w:fill="auto"/>
          </w:tcPr>
          <w:p w:rsidRPr="00D71AEB" w:rsidR="003668C1" w:rsidP="004C1E08" w:rsidRDefault="003668C1" w14:paraId="4DB05610" w14:textId="77777777"/>
        </w:tc>
      </w:tr>
      <w:tr w:rsidRPr="00D71AEB" w:rsidR="003668C1" w:rsidTr="00BF1455" w14:paraId="113981E9" w14:textId="77777777">
        <w:tc>
          <w:tcPr>
            <w:tcW w:w="2751" w:type="dxa"/>
            <w:shd w:val="clear" w:color="auto" w:fill="auto"/>
          </w:tcPr>
          <w:p w:rsidRPr="00D71AEB" w:rsidR="003668C1" w:rsidP="004C1E08" w:rsidRDefault="003668C1" w14:paraId="0A20F6AF" w14:textId="77777777">
            <w:r w:rsidRPr="00D71AEB">
              <w:t>Telefoonnummer</w:t>
            </w:r>
          </w:p>
        </w:tc>
        <w:tc>
          <w:tcPr>
            <w:tcW w:w="4224" w:type="dxa"/>
            <w:shd w:val="clear" w:color="auto" w:fill="auto"/>
          </w:tcPr>
          <w:p w:rsidRPr="00D71AEB" w:rsidR="003668C1" w:rsidP="004C1E08" w:rsidRDefault="003668C1" w14:paraId="2DA4400A" w14:textId="77777777"/>
        </w:tc>
      </w:tr>
      <w:tr w:rsidRPr="00D71AEB" w:rsidR="003668C1" w:rsidTr="00BF1455" w14:paraId="09AE3B3C" w14:textId="77777777">
        <w:tc>
          <w:tcPr>
            <w:tcW w:w="2751" w:type="dxa"/>
            <w:shd w:val="clear" w:color="auto" w:fill="auto"/>
          </w:tcPr>
          <w:p w:rsidRPr="00D71AEB" w:rsidR="003668C1" w:rsidP="004C1E08" w:rsidRDefault="003668C1" w14:paraId="6639814D" w14:textId="77777777">
            <w:r w:rsidRPr="00D71AEB">
              <w:t>Email</w:t>
            </w:r>
          </w:p>
        </w:tc>
        <w:tc>
          <w:tcPr>
            <w:tcW w:w="4224" w:type="dxa"/>
            <w:shd w:val="clear" w:color="auto" w:fill="auto"/>
          </w:tcPr>
          <w:p w:rsidRPr="00D71AEB" w:rsidR="003668C1" w:rsidP="004C1E08" w:rsidRDefault="003668C1" w14:paraId="47224B44" w14:textId="77777777"/>
        </w:tc>
      </w:tr>
    </w:tbl>
    <w:p w:rsidR="003668C1" w:rsidP="003668C1" w:rsidRDefault="003668C1" w14:paraId="7C2323DE" w14:textId="77777777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8454"/>
      </w:tblGrid>
      <w:tr w:rsidR="004F2F69" w:rsidTr="00BD6648" w14:paraId="341A5684" w14:textId="77777777">
        <w:tc>
          <w:tcPr>
            <w:tcW w:w="8908" w:type="dxa"/>
            <w:gridSpan w:val="2"/>
          </w:tcPr>
          <w:p w:rsidR="004F2F69" w:rsidP="004C1E08" w:rsidRDefault="004F2F69" w14:paraId="5BAA6CBC" w14:textId="11FB0465">
            <w:r>
              <w:t>Betreft kerncompetentie (aanvinken welke van toepassing zijn)</w:t>
            </w:r>
          </w:p>
        </w:tc>
      </w:tr>
      <w:tr w:rsidR="004976E4" w:rsidTr="00F073A2" w14:paraId="1E0C00DA" w14:textId="77777777">
        <w:tc>
          <w:tcPr>
            <w:tcW w:w="8908" w:type="dxa"/>
            <w:gridSpan w:val="2"/>
          </w:tcPr>
          <w:p w:rsidRPr="009D041F" w:rsidR="004976E4" w:rsidP="004C1E08" w:rsidRDefault="004976E4" w14:paraId="08F0EEF6" w14:textId="42D82D44">
            <w:pPr>
              <w:rPr>
                <w:b/>
                <w:bCs/>
              </w:rPr>
            </w:pPr>
          </w:p>
        </w:tc>
      </w:tr>
      <w:tr w:rsidR="004F2F69" w:rsidTr="004F2F69" w14:paraId="04EFCF41" w14:textId="77777777">
        <w:tc>
          <w:tcPr>
            <w:tcW w:w="454" w:type="dxa"/>
          </w:tcPr>
          <w:p w:rsidR="004F2F69" w:rsidP="004C1E08" w:rsidRDefault="004F2F69" w14:paraId="64438A1C" w14:textId="686CDF4A"/>
        </w:tc>
        <w:tc>
          <w:tcPr>
            <w:tcW w:w="8454" w:type="dxa"/>
          </w:tcPr>
          <w:p w:rsidRPr="00750D46" w:rsidR="004F2F69" w:rsidP="0088463C" w:rsidRDefault="00750D46" w14:paraId="7E74F0A8" w14:textId="6DFFC256">
            <w:pPr>
              <w:numPr>
                <w:ilvl w:val="0"/>
                <w:numId w:val="2"/>
              </w:numPr>
              <w:rPr>
                <w:color w:val="000000"/>
                <w:szCs w:val="18"/>
              </w:rPr>
            </w:pPr>
            <w:r>
              <w:rPr>
                <w:rFonts w:cs="Corbel"/>
                <w:szCs w:val="18"/>
              </w:rPr>
              <w:t xml:space="preserve">Kerncompetentie 1: </w:t>
            </w:r>
            <w:r w:rsidRPr="002D1200" w:rsidR="00286BDF">
              <w:rPr>
                <w:rFonts w:cs="Corbel"/>
                <w:szCs w:val="18"/>
              </w:rPr>
              <w:t>Storing</w:t>
            </w:r>
            <w:r w:rsidR="00286BDF">
              <w:rPr>
                <w:rFonts w:cs="Corbel"/>
                <w:szCs w:val="18"/>
              </w:rPr>
              <w:t>s</w:t>
            </w:r>
            <w:r w:rsidRPr="002D1200" w:rsidR="00286BDF">
              <w:rPr>
                <w:rFonts w:cs="Corbel"/>
                <w:szCs w:val="18"/>
              </w:rPr>
              <w:t>diensten, reparatie en onderhoud</w:t>
            </w:r>
          </w:p>
          <w:p w:rsidRPr="0088463C" w:rsidR="00750D46" w:rsidP="00750D46" w:rsidRDefault="00750D46" w14:paraId="0E1634AF" w14:textId="419EA6E2">
            <w:pPr>
              <w:ind w:left="360"/>
              <w:rPr>
                <w:color w:val="000000"/>
                <w:szCs w:val="18"/>
              </w:rPr>
            </w:pPr>
          </w:p>
        </w:tc>
      </w:tr>
      <w:tr w:rsidR="0088463C" w:rsidTr="004F2F69" w14:paraId="336AFC74" w14:textId="77777777">
        <w:tc>
          <w:tcPr>
            <w:tcW w:w="454" w:type="dxa"/>
          </w:tcPr>
          <w:p w:rsidR="0088463C" w:rsidP="004C1E08" w:rsidRDefault="0088463C" w14:paraId="39FF1194" w14:textId="33BF0196">
            <w:pPr>
              <w:rPr>
                <w:noProof/>
              </w:rPr>
            </w:pPr>
          </w:p>
        </w:tc>
        <w:tc>
          <w:tcPr>
            <w:tcW w:w="8454" w:type="dxa"/>
          </w:tcPr>
          <w:p w:rsidRPr="00750D46" w:rsidR="0088463C" w:rsidP="00750D46" w:rsidRDefault="00750D46" w14:paraId="09523FEC" w14:textId="058B072B">
            <w:pPr>
              <w:pStyle w:val="Lijstaline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80" w:lineRule="exact"/>
              <w:rPr>
                <w:rFonts w:cs="Corbel"/>
                <w:szCs w:val="18"/>
              </w:rPr>
            </w:pPr>
            <w:r w:rsidRPr="002D1200">
              <w:rPr>
                <w:rFonts w:cs="Corbel"/>
                <w:szCs w:val="18"/>
              </w:rPr>
              <w:t>Kerncompetentie 2: Onderdelen en levering</w:t>
            </w:r>
          </w:p>
        </w:tc>
      </w:tr>
    </w:tbl>
    <w:p w:rsidRPr="00D71AEB" w:rsidR="003668C1" w:rsidP="003668C1" w:rsidRDefault="003668C1" w14:paraId="7175E735" w14:textId="67DEC6FE">
      <w:r>
        <w:br/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Pr="00D71AEB" w:rsidR="003668C1" w:rsidTr="004C1E08" w14:paraId="13F463DA" w14:textId="77777777">
        <w:tc>
          <w:tcPr>
            <w:tcW w:w="475" w:type="dxa"/>
            <w:shd w:val="clear" w:color="auto" w:fill="B3B3B3"/>
          </w:tcPr>
          <w:p w:rsidRPr="00D71AEB" w:rsidR="003668C1" w:rsidP="004C1E08" w:rsidRDefault="003668C1" w14:paraId="5333D39D" w14:textId="7777777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:rsidRPr="00D71AEB" w:rsidR="003668C1" w:rsidP="004C1E08" w:rsidRDefault="003668C1" w14:paraId="064A1584" w14:textId="7777777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:rsidRPr="00D71AEB" w:rsidR="003668C1" w:rsidP="004C1E08" w:rsidRDefault="003668C1" w14:paraId="63281682" w14:textId="7777777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Pr="00D71AEB" w:rsidR="003668C1" w:rsidTr="004C1E08" w14:paraId="0794693C" w14:textId="77777777">
        <w:trPr>
          <w:trHeight w:val="406"/>
        </w:trPr>
        <w:tc>
          <w:tcPr>
            <w:tcW w:w="475" w:type="dxa"/>
          </w:tcPr>
          <w:p w:rsidRPr="00D71AEB" w:rsidR="003668C1" w:rsidP="004C1E08" w:rsidRDefault="003668C1" w14:paraId="21A767E1" w14:textId="77777777">
            <w:r w:rsidRPr="00D71AEB">
              <w:t>1</w:t>
            </w:r>
          </w:p>
        </w:tc>
        <w:tc>
          <w:tcPr>
            <w:tcW w:w="3095" w:type="dxa"/>
          </w:tcPr>
          <w:p w:rsidRPr="00D71AEB" w:rsidR="003668C1" w:rsidP="004C1E08" w:rsidRDefault="003668C1" w14:paraId="2E48F9BB" w14:textId="77777777">
            <w:r w:rsidRPr="00D71AEB">
              <w:t>Naam opdracht</w:t>
            </w:r>
          </w:p>
        </w:tc>
        <w:tc>
          <w:tcPr>
            <w:tcW w:w="5429" w:type="dxa"/>
          </w:tcPr>
          <w:p w:rsidRPr="00D71AEB" w:rsidR="003668C1" w:rsidP="004C1E08" w:rsidRDefault="003668C1" w14:paraId="40A1505A" w14:textId="77777777"/>
        </w:tc>
      </w:tr>
      <w:tr w:rsidRPr="00D71AEB" w:rsidR="003668C1" w:rsidTr="004C1E08" w14:paraId="058AE679" w14:textId="77777777">
        <w:tc>
          <w:tcPr>
            <w:tcW w:w="475" w:type="dxa"/>
          </w:tcPr>
          <w:p w:rsidRPr="00D71AEB" w:rsidR="003668C1" w:rsidP="004C1E08" w:rsidRDefault="003668C1" w14:paraId="6395E2C9" w14:textId="77777777">
            <w:r w:rsidRPr="00D71AEB">
              <w:t>2</w:t>
            </w:r>
          </w:p>
          <w:p w:rsidRPr="00D71AEB" w:rsidR="003668C1" w:rsidP="004C1E08" w:rsidRDefault="003668C1" w14:paraId="082A1782" w14:textId="77777777"/>
        </w:tc>
        <w:tc>
          <w:tcPr>
            <w:tcW w:w="3095" w:type="dxa"/>
          </w:tcPr>
          <w:p w:rsidRPr="00D71AEB" w:rsidR="003668C1" w:rsidP="004C1E08" w:rsidRDefault="003668C1" w14:paraId="51D48B93" w14:textId="77777777">
            <w:r w:rsidRPr="00D71AEB">
              <w:t>Soort opdracht</w:t>
            </w:r>
          </w:p>
        </w:tc>
        <w:tc>
          <w:tcPr>
            <w:tcW w:w="5429" w:type="dxa"/>
          </w:tcPr>
          <w:p w:rsidRPr="00D71AEB" w:rsidR="003668C1" w:rsidP="004C1E08" w:rsidRDefault="003668C1" w14:paraId="61FB6CD4" w14:textId="77777777"/>
        </w:tc>
      </w:tr>
      <w:tr w:rsidRPr="00D71AEB" w:rsidR="003668C1" w:rsidTr="004C1E08" w14:paraId="2965E840" w14:textId="77777777">
        <w:tc>
          <w:tcPr>
            <w:tcW w:w="475" w:type="dxa"/>
          </w:tcPr>
          <w:p w:rsidRPr="00D71AEB" w:rsidR="003668C1" w:rsidP="004C1E08" w:rsidRDefault="003668C1" w14:paraId="3CB8612F" w14:textId="77777777">
            <w:r w:rsidRPr="00D71AEB">
              <w:t>3</w:t>
            </w:r>
          </w:p>
          <w:p w:rsidRPr="00D71AEB" w:rsidR="003668C1" w:rsidP="004C1E08" w:rsidRDefault="003668C1" w14:paraId="08752EE1" w14:textId="77777777"/>
        </w:tc>
        <w:tc>
          <w:tcPr>
            <w:tcW w:w="3095" w:type="dxa"/>
          </w:tcPr>
          <w:p w:rsidRPr="00D71AEB" w:rsidR="003668C1" w:rsidP="004C1E08" w:rsidRDefault="003668C1" w14:paraId="1294294F" w14:textId="77777777">
            <w:r w:rsidRPr="00D71AEB">
              <w:t>Locatie uitvoering opdracht</w:t>
            </w:r>
          </w:p>
        </w:tc>
        <w:tc>
          <w:tcPr>
            <w:tcW w:w="5429" w:type="dxa"/>
          </w:tcPr>
          <w:p w:rsidRPr="00D71AEB" w:rsidR="003668C1" w:rsidP="004C1E08" w:rsidRDefault="003668C1" w14:paraId="59017EAF" w14:textId="77777777"/>
        </w:tc>
      </w:tr>
      <w:tr w:rsidRPr="00D71AEB" w:rsidR="003668C1" w:rsidTr="004C1E08" w14:paraId="2B73D3B0" w14:textId="77777777">
        <w:tc>
          <w:tcPr>
            <w:tcW w:w="475" w:type="dxa"/>
          </w:tcPr>
          <w:p w:rsidRPr="00D71AEB" w:rsidR="003668C1" w:rsidP="004C1E08" w:rsidRDefault="003668C1" w14:paraId="458BAF93" w14:textId="77777777">
            <w:r w:rsidRPr="00D71AEB">
              <w:t>4</w:t>
            </w:r>
          </w:p>
          <w:p w:rsidRPr="00D71AEB" w:rsidR="003668C1" w:rsidP="004C1E08" w:rsidRDefault="003668C1" w14:paraId="1ADB6974" w14:textId="77777777"/>
        </w:tc>
        <w:tc>
          <w:tcPr>
            <w:tcW w:w="3095" w:type="dxa"/>
          </w:tcPr>
          <w:p w:rsidRPr="00D71AEB" w:rsidR="003668C1" w:rsidP="004C1E08" w:rsidRDefault="003668C1" w14:paraId="6E6952D1" w14:textId="77777777">
            <w:r w:rsidRPr="00D71AEB">
              <w:t>Omschrijving opdracht</w:t>
            </w:r>
          </w:p>
        </w:tc>
        <w:tc>
          <w:tcPr>
            <w:tcW w:w="5429" w:type="dxa"/>
          </w:tcPr>
          <w:p w:rsidRPr="00D71AEB" w:rsidR="003668C1" w:rsidP="004C1E08" w:rsidRDefault="003668C1" w14:paraId="599B074C" w14:textId="77777777"/>
        </w:tc>
      </w:tr>
      <w:tr w:rsidRPr="00D71AEB" w:rsidR="003668C1" w:rsidTr="004C1E08" w14:paraId="7BD62F6F" w14:textId="77777777">
        <w:tc>
          <w:tcPr>
            <w:tcW w:w="475" w:type="dxa"/>
          </w:tcPr>
          <w:p w:rsidRPr="00D71AEB" w:rsidR="003668C1" w:rsidP="004C1E08" w:rsidRDefault="003668C1" w14:paraId="158CE20E" w14:textId="77777777">
            <w:r w:rsidRPr="00D71AEB">
              <w:t>5</w:t>
            </w:r>
          </w:p>
          <w:p w:rsidRPr="00D71AEB" w:rsidR="003668C1" w:rsidP="004C1E08" w:rsidRDefault="003668C1" w14:paraId="58C8E1C4" w14:textId="77777777"/>
        </w:tc>
        <w:tc>
          <w:tcPr>
            <w:tcW w:w="3095" w:type="dxa"/>
          </w:tcPr>
          <w:p w:rsidRPr="00D71AEB" w:rsidR="003668C1" w:rsidP="004C1E08" w:rsidRDefault="003668C1" w14:paraId="2D89FC43" w14:textId="77777777">
            <w:r w:rsidRPr="00D71AEB">
              <w:t>Waarde opdracht bij gunning excl. BTW</w:t>
            </w:r>
          </w:p>
        </w:tc>
        <w:tc>
          <w:tcPr>
            <w:tcW w:w="5429" w:type="dxa"/>
          </w:tcPr>
          <w:p w:rsidRPr="00D71AEB" w:rsidR="003668C1" w:rsidP="004C1E08" w:rsidRDefault="003668C1" w14:paraId="219F6AF0" w14:textId="77777777"/>
        </w:tc>
      </w:tr>
      <w:tr w:rsidRPr="00D71AEB" w:rsidR="003668C1" w:rsidTr="004C1E08" w14:paraId="4B102221" w14:textId="77777777">
        <w:tc>
          <w:tcPr>
            <w:tcW w:w="475" w:type="dxa"/>
          </w:tcPr>
          <w:p w:rsidRPr="00D71AEB" w:rsidR="003668C1" w:rsidP="004C1E08" w:rsidRDefault="003668C1" w14:paraId="62E6A2A5" w14:textId="77777777">
            <w:r w:rsidRPr="00D71AEB">
              <w:t>6</w:t>
            </w:r>
          </w:p>
          <w:p w:rsidRPr="00D71AEB" w:rsidR="003668C1" w:rsidP="004C1E08" w:rsidRDefault="003668C1" w14:paraId="44FA6E61" w14:textId="77777777"/>
        </w:tc>
        <w:tc>
          <w:tcPr>
            <w:tcW w:w="3095" w:type="dxa"/>
          </w:tcPr>
          <w:p w:rsidRPr="00D71AEB" w:rsidR="003668C1" w:rsidP="004C1E08" w:rsidRDefault="003668C1" w14:paraId="5669624B" w14:textId="77777777">
            <w:r w:rsidRPr="00D71AEB">
              <w:t>Waarde opdracht bij oplevering excl. BTW</w:t>
            </w:r>
          </w:p>
        </w:tc>
        <w:tc>
          <w:tcPr>
            <w:tcW w:w="5429" w:type="dxa"/>
          </w:tcPr>
          <w:p w:rsidRPr="00D71AEB" w:rsidR="003668C1" w:rsidP="004C1E08" w:rsidRDefault="003668C1" w14:paraId="23ECB608" w14:textId="77777777"/>
        </w:tc>
      </w:tr>
      <w:tr w:rsidRPr="00D71AEB" w:rsidR="003668C1" w:rsidTr="004C1E08" w14:paraId="0ED94E33" w14:textId="77777777">
        <w:tc>
          <w:tcPr>
            <w:tcW w:w="475" w:type="dxa"/>
          </w:tcPr>
          <w:p w:rsidRPr="00D71AEB" w:rsidR="003668C1" w:rsidP="004C1E08" w:rsidRDefault="003668C1" w14:paraId="44FA21EE" w14:textId="77777777">
            <w:r w:rsidRPr="00D71AEB">
              <w:t>7</w:t>
            </w:r>
          </w:p>
        </w:tc>
        <w:tc>
          <w:tcPr>
            <w:tcW w:w="3095" w:type="dxa"/>
          </w:tcPr>
          <w:p w:rsidRPr="00D71AEB" w:rsidR="003668C1" w:rsidP="004C1E08" w:rsidRDefault="003668C1" w14:paraId="4AF48E69" w14:textId="77777777">
            <w:r w:rsidRPr="00D71AEB">
              <w:t>Startdatum referentieopdracht</w:t>
            </w:r>
          </w:p>
        </w:tc>
        <w:tc>
          <w:tcPr>
            <w:tcW w:w="5429" w:type="dxa"/>
          </w:tcPr>
          <w:p w:rsidRPr="00D71AEB" w:rsidR="003668C1" w:rsidP="004C1E08" w:rsidRDefault="003668C1" w14:paraId="23084204" w14:textId="77777777"/>
        </w:tc>
      </w:tr>
      <w:tr w:rsidRPr="00D71AEB" w:rsidR="003668C1" w:rsidTr="004C1E08" w14:paraId="3F1CC144" w14:textId="77777777">
        <w:tc>
          <w:tcPr>
            <w:tcW w:w="475" w:type="dxa"/>
          </w:tcPr>
          <w:p w:rsidRPr="00D71AEB" w:rsidR="003668C1" w:rsidP="004C1E08" w:rsidRDefault="003668C1" w14:paraId="4199BD97" w14:textId="77777777">
            <w:r w:rsidRPr="00D71AEB">
              <w:t>8</w:t>
            </w:r>
          </w:p>
          <w:p w:rsidRPr="00D71AEB" w:rsidR="003668C1" w:rsidP="004C1E08" w:rsidRDefault="003668C1" w14:paraId="420B1323" w14:textId="77777777"/>
        </w:tc>
        <w:tc>
          <w:tcPr>
            <w:tcW w:w="3095" w:type="dxa"/>
          </w:tcPr>
          <w:p w:rsidRPr="00D71AEB" w:rsidR="003668C1" w:rsidP="004C1E08" w:rsidRDefault="003668C1" w14:paraId="3DE9F1EB" w14:textId="77777777">
            <w:r w:rsidRPr="00D71AEB">
              <w:t>Looptijd opdracht</w:t>
            </w:r>
          </w:p>
        </w:tc>
        <w:tc>
          <w:tcPr>
            <w:tcW w:w="5429" w:type="dxa"/>
          </w:tcPr>
          <w:p w:rsidRPr="00D71AEB" w:rsidR="003668C1" w:rsidP="004C1E08" w:rsidRDefault="003668C1" w14:paraId="52F293CB" w14:textId="77777777"/>
        </w:tc>
      </w:tr>
      <w:tr w:rsidRPr="00D71AEB" w:rsidR="003668C1" w:rsidTr="004C1E08" w14:paraId="4BDA060D" w14:textId="77777777">
        <w:tc>
          <w:tcPr>
            <w:tcW w:w="475" w:type="dxa"/>
          </w:tcPr>
          <w:p w:rsidRPr="00D71AEB" w:rsidR="003668C1" w:rsidP="004C1E08" w:rsidRDefault="003668C1" w14:paraId="4D2F2478" w14:textId="77777777">
            <w:r w:rsidRPr="00D71AEB">
              <w:t>9</w:t>
            </w:r>
          </w:p>
          <w:p w:rsidRPr="00D71AEB" w:rsidR="003668C1" w:rsidP="004C1E08" w:rsidRDefault="003668C1" w14:paraId="2496F679" w14:textId="77777777"/>
        </w:tc>
        <w:tc>
          <w:tcPr>
            <w:tcW w:w="3095" w:type="dxa"/>
          </w:tcPr>
          <w:p w:rsidRPr="00D71AEB" w:rsidR="003668C1" w:rsidP="004C1E08" w:rsidRDefault="003668C1" w14:paraId="4E7A427E" w14:textId="7777777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:rsidRPr="00D71AEB" w:rsidR="003668C1" w:rsidP="004C1E08" w:rsidRDefault="003668C1" w14:paraId="4355C100" w14:textId="77777777"/>
        </w:tc>
      </w:tr>
      <w:tr w:rsidRPr="00D71AEB" w:rsidR="003668C1" w:rsidTr="004C1E08" w14:paraId="6F821D21" w14:textId="77777777">
        <w:tc>
          <w:tcPr>
            <w:tcW w:w="475" w:type="dxa"/>
          </w:tcPr>
          <w:p w:rsidRPr="00D71AEB" w:rsidR="003668C1" w:rsidP="004C1E08" w:rsidRDefault="003668C1" w14:paraId="0626ED87" w14:textId="77777777">
            <w:r w:rsidRPr="00D71AEB">
              <w:t>10</w:t>
            </w:r>
          </w:p>
        </w:tc>
        <w:tc>
          <w:tcPr>
            <w:tcW w:w="3095" w:type="dxa"/>
          </w:tcPr>
          <w:p w:rsidRPr="00D71AEB" w:rsidR="003668C1" w:rsidP="004C1E08" w:rsidRDefault="003668C1" w14:paraId="1E730E7D" w14:textId="7777777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:rsidRPr="00D71AEB" w:rsidR="003668C1" w:rsidP="004C1E08" w:rsidRDefault="003668C1" w14:paraId="3EFF9EF6" w14:textId="77777777"/>
        </w:tc>
      </w:tr>
      <w:tr w:rsidRPr="00D71AEB" w:rsidR="003668C1" w:rsidTr="004C1E08" w14:paraId="2416EC5D" w14:textId="77777777">
        <w:tc>
          <w:tcPr>
            <w:tcW w:w="475" w:type="dxa"/>
          </w:tcPr>
          <w:p w:rsidRPr="00D71AEB" w:rsidR="003668C1" w:rsidP="004C1E08" w:rsidRDefault="003668C1" w14:paraId="6DA46C0D" w14:textId="77777777">
            <w:r w:rsidRPr="00D71AEB">
              <w:t>11</w:t>
            </w:r>
          </w:p>
        </w:tc>
        <w:tc>
          <w:tcPr>
            <w:tcW w:w="3095" w:type="dxa"/>
          </w:tcPr>
          <w:p w:rsidRPr="00D71AEB" w:rsidR="003668C1" w:rsidP="004C1E08" w:rsidRDefault="003668C1" w14:paraId="57D232AC" w14:textId="7777777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:rsidRPr="00D71AEB" w:rsidR="003668C1" w:rsidP="004C1E08" w:rsidRDefault="003668C1" w14:paraId="35EEC561" w14:textId="77777777"/>
        </w:tc>
      </w:tr>
      <w:tr w:rsidRPr="00D71AEB" w:rsidR="003668C1" w:rsidTr="004C1E08" w14:paraId="150EF806" w14:textId="77777777">
        <w:tc>
          <w:tcPr>
            <w:tcW w:w="475" w:type="dxa"/>
          </w:tcPr>
          <w:p w:rsidRPr="00D71AEB" w:rsidR="003668C1" w:rsidP="004C1E08" w:rsidRDefault="003668C1" w14:paraId="1E766243" w14:textId="77777777">
            <w:r w:rsidRPr="00D71AEB">
              <w:t>12</w:t>
            </w:r>
          </w:p>
        </w:tc>
        <w:tc>
          <w:tcPr>
            <w:tcW w:w="3095" w:type="dxa"/>
          </w:tcPr>
          <w:p w:rsidRPr="00D71AEB" w:rsidR="003668C1" w:rsidP="004C1E08" w:rsidRDefault="003668C1" w14:paraId="3EA459D7" w14:textId="7777777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</w:t>
            </w:r>
            <w:r w:rsidRPr="00D71AEB">
              <w:lastRenderedPageBreak/>
              <w:t xml:space="preserve">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:rsidRPr="00D71AEB" w:rsidR="003668C1" w:rsidP="004C1E08" w:rsidRDefault="003668C1" w14:paraId="42175B1B" w14:textId="77777777"/>
        </w:tc>
      </w:tr>
      <w:tr w:rsidRPr="00D71AEB" w:rsidR="003668C1" w:rsidTr="004C1E08" w14:paraId="78046F90" w14:textId="77777777">
        <w:tc>
          <w:tcPr>
            <w:tcW w:w="475" w:type="dxa"/>
          </w:tcPr>
          <w:p w:rsidRPr="00D71AEB" w:rsidR="003668C1" w:rsidP="004C1E08" w:rsidRDefault="003668C1" w14:paraId="7A4DB027" w14:textId="77777777">
            <w:r w:rsidRPr="00D71AEB">
              <w:t>13</w:t>
            </w:r>
          </w:p>
        </w:tc>
        <w:tc>
          <w:tcPr>
            <w:tcW w:w="3095" w:type="dxa"/>
          </w:tcPr>
          <w:p w:rsidRPr="00D71AEB" w:rsidR="003668C1" w:rsidP="004C1E08" w:rsidRDefault="003668C1" w14:paraId="116BCE4B" w14:textId="7777777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:rsidRPr="00D71AEB" w:rsidR="003668C1" w:rsidP="004C1E08" w:rsidRDefault="003668C1" w14:paraId="6FD5CC1D" w14:textId="77777777"/>
        </w:tc>
      </w:tr>
    </w:tbl>
    <w:p w:rsidR="00E473A7" w:rsidRDefault="00E473A7" w14:paraId="1BD7E63E" w14:textId="77777777"/>
    <w:sectPr w:rsidR="00E473A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4A26AB"/>
    <w:multiLevelType w:val="hybridMultilevel"/>
    <w:tmpl w:val="856C0C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7631"/>
    <w:multiLevelType w:val="hybridMultilevel"/>
    <w:tmpl w:val="7E4C951E"/>
    <w:lvl w:ilvl="0" w:tplc="1FB0E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F6CF6"/>
    <w:multiLevelType w:val="hybridMultilevel"/>
    <w:tmpl w:val="8AA8C4A0"/>
    <w:lvl w:ilvl="0" w:tplc="41664AF2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9710383">
    <w:abstractNumId w:val="0"/>
  </w:num>
  <w:num w:numId="2" w16cid:durableId="942881402">
    <w:abstractNumId w:val="2"/>
  </w:num>
  <w:num w:numId="3" w16cid:durableId="1039744544">
    <w:abstractNumId w:val="1"/>
  </w:num>
  <w:num w:numId="4" w16cid:durableId="596403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0A71F9"/>
    <w:rsid w:val="0018054A"/>
    <w:rsid w:val="00286BDF"/>
    <w:rsid w:val="00317505"/>
    <w:rsid w:val="003668C1"/>
    <w:rsid w:val="003D0FC6"/>
    <w:rsid w:val="004976E4"/>
    <w:rsid w:val="004B11E5"/>
    <w:rsid w:val="004F2F69"/>
    <w:rsid w:val="005B62A8"/>
    <w:rsid w:val="00605317"/>
    <w:rsid w:val="00750D46"/>
    <w:rsid w:val="008440CF"/>
    <w:rsid w:val="0088463C"/>
    <w:rsid w:val="008A655C"/>
    <w:rsid w:val="009D041F"/>
    <w:rsid w:val="009F6510"/>
    <w:rsid w:val="00A32DFE"/>
    <w:rsid w:val="00B64B97"/>
    <w:rsid w:val="00BF1455"/>
    <w:rsid w:val="00D77DC5"/>
    <w:rsid w:val="00D91A0F"/>
    <w:rsid w:val="00E473A7"/>
    <w:rsid w:val="186D825F"/>
    <w:rsid w:val="24F23456"/>
    <w:rsid w:val="2884828F"/>
    <w:rsid w:val="34DE6271"/>
    <w:rsid w:val="3868BBE5"/>
    <w:rsid w:val="44CEBEB4"/>
    <w:rsid w:val="522AB3EE"/>
    <w:rsid w:val="5627F79E"/>
    <w:rsid w:val="5B80AB1D"/>
    <w:rsid w:val="758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668C1"/>
    <w:pPr>
      <w:spacing w:after="0" w:line="240" w:lineRule="auto"/>
    </w:pPr>
    <w:rPr>
      <w:rFonts w:ascii="Verdana" w:hAnsi="Verdana" w:eastAsia="Times New Roman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L Kop 1 Char"/>
    <w:basedOn w:val="Standaardalinea-lettertype"/>
    <w:link w:val="Kop1"/>
    <w:rsid w:val="003668C1"/>
    <w:rPr>
      <w:rFonts w:ascii="Verdana" w:hAnsi="Verdana" w:eastAsia="Times New Roman" w:cs="Arial"/>
      <w:b/>
      <w:bCs/>
      <w:kern w:val="32"/>
      <w:sz w:val="24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3668C1"/>
    <w:rPr>
      <w:rFonts w:ascii="Verdana" w:hAnsi="Verdana" w:eastAsia="Times New Roman" w:cs="Arial"/>
      <w:b/>
      <w:bCs/>
      <w:iCs/>
      <w:sz w:val="18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3668C1"/>
    <w:rPr>
      <w:rFonts w:ascii="Verdana" w:hAnsi="Verdana" w:eastAsia="Times New Roman" w:cs="Arial"/>
      <w:b/>
      <w:bCs/>
      <w:sz w:val="18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3668C1"/>
    <w:rPr>
      <w:rFonts w:ascii="Verdana" w:hAnsi="Verdana" w:eastAsia="Times New Roman" w:cs="Times New Roman"/>
      <w:b/>
      <w:bCs/>
      <w:sz w:val="18"/>
      <w:szCs w:val="28"/>
      <w:lang w:eastAsia="nl-NL"/>
    </w:rPr>
  </w:style>
  <w:style w:type="character" w:styleId="Kop5Char" w:customStyle="1">
    <w:name w:val="Kop 5 Char"/>
    <w:basedOn w:val="Standaardalinea-lettertype"/>
    <w:link w:val="Kop5"/>
    <w:rsid w:val="003668C1"/>
    <w:rPr>
      <w:rFonts w:ascii="Verdana" w:hAnsi="Verdana" w:eastAsia="Times New Roman" w:cs="Times New Roman"/>
      <w:b/>
      <w:bCs/>
      <w:i/>
      <w:iCs/>
      <w:sz w:val="26"/>
      <w:szCs w:val="26"/>
      <w:lang w:eastAsia="nl-NL"/>
    </w:rPr>
  </w:style>
  <w:style w:type="character" w:styleId="Kop6Char" w:customStyle="1">
    <w:name w:val="Kop 6 Char"/>
    <w:basedOn w:val="Standaardalinea-lettertype"/>
    <w:link w:val="Kop6"/>
    <w:rsid w:val="003668C1"/>
    <w:rPr>
      <w:rFonts w:ascii="Times New Roman" w:hAnsi="Times New Roman" w:eastAsia="Times New Roman" w:cs="Times New Roman"/>
      <w:b/>
      <w:bCs/>
      <w:lang w:eastAsia="nl-NL"/>
    </w:rPr>
  </w:style>
  <w:style w:type="character" w:styleId="Kop7Char" w:customStyle="1">
    <w:name w:val="Kop 7 Char"/>
    <w:basedOn w:val="Standaardalinea-lettertype"/>
    <w:link w:val="Kop7"/>
    <w:rsid w:val="003668C1"/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Kop8Char" w:customStyle="1">
    <w:name w:val="Kop 8 Char"/>
    <w:basedOn w:val="Standaardalinea-lettertype"/>
    <w:link w:val="Kop8"/>
    <w:rsid w:val="003668C1"/>
    <w:rPr>
      <w:rFonts w:ascii="Times New Roman" w:hAnsi="Times New Roman" w:eastAsia="Times New Roman" w:cs="Times New Roman"/>
      <w:i/>
      <w:iCs/>
      <w:sz w:val="24"/>
      <w:szCs w:val="24"/>
      <w:lang w:eastAsia="nl-NL"/>
    </w:rPr>
  </w:style>
  <w:style w:type="character" w:styleId="Kop9Char" w:customStyle="1">
    <w:name w:val="Kop 9 Char"/>
    <w:basedOn w:val="Standaardalinea-lettertype"/>
    <w:link w:val="Kop9"/>
    <w:rsid w:val="003668C1"/>
    <w:rPr>
      <w:rFonts w:ascii="Arial" w:hAnsi="Arial" w:eastAsia="Times New Roman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aliases w:val="2,3 *-"/>
    <w:basedOn w:val="Standaard"/>
    <w:link w:val="LijstalineaChar"/>
    <w:uiPriority w:val="34"/>
    <w:qFormat/>
    <w:rsid w:val="000A71F9"/>
    <w:pPr>
      <w:ind w:left="720"/>
      <w:contextualSpacing/>
    </w:pPr>
  </w:style>
  <w:style w:type="character" w:styleId="LijstalineaChar" w:customStyle="1">
    <w:name w:val="Lijstalinea Char"/>
    <w:aliases w:val="2 Char,3 *- Char"/>
    <w:link w:val="Lijstalinea"/>
    <w:uiPriority w:val="34"/>
    <w:locked/>
    <w:rsid w:val="00750D46"/>
    <w:rPr>
      <w:rFonts w:ascii="Verdana" w:hAnsi="Verdan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Thijs Smit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>2020-12-17T14:14:58+00:00</ZSDMS_StartdatumVertrouwelijkheid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WSHDINK-247086672-5402</ZSDMS_Zaakidentificatie>
    <ce7c1281cf6143089ceafbe7da641d5c xmlns="20f53c3d-ece6-4625-8bee-cc380ae6fc2b">
      <Terms xmlns="http://schemas.microsoft.com/office/infopath/2007/PartnerControls"/>
    </ce7c1281cf6143089ceafbe7da641d5c>
    <TaxCatchAllLabel xmlns="e26af762-45ec-40f9-972f-a55715e41f62" xsi:nil="true"/>
    <TaxCatchAll xmlns="e26af762-45ec-40f9-972f-a55715e41f62" xsi:nil="true"/>
    <_dlc_DocId xmlns="e26af762-45ec-40f9-972f-a55715e41f62">INK619-1423780839-63</_dlc_DocId>
    <_dlc_DocIdUrl xmlns="e26af762-45ec-40f9-972f-a55715e41f62">
      <Url>https://waterschaphd.sharepoint.com/teams/ink-619/_layouts/15/DocIdRedir.aspx?ID=INK619-1423780839-63</Url>
      <Description>INK619-1423780839-63</Description>
    </_dlc_DocIdUrl>
    <ZSDMS_Betrokkene xmlns="20f53c3d-ece6-4625-8bee-cc380ae6fc2b" xsi:nil="true"/>
    <ZSDMS_ArchiefvormendOrgaan xmlns="20f53c3d-ece6-4625-8bee-cc380ae6fc2b">waterschap Hollandse Delta</ZSDMS_ArchiefvormendOrgaan>
    <ZSDMS_Zaaktypecode xmlns="20f53c3d-ece6-4625-8bee-cc380ae6fc2b">LP00000009</ZSDMS_Zaaktypecode>
    <Geraamde_x0020_kosten xmlns="a153f018-55c2-44c4-83af-59634d9df83e" xsi:nil="true"/>
    <Kosten_x0020_per_x0020_deelopdracht xmlns="a153f018-55c2-44c4-83af-59634d9df83e" xsi:nil="true"/>
    <ZSDMS_Resultaatomschrijving xmlns="20f53c3d-ece6-4625-8bee-cc380ae6fc2b" xsi:nil="true"/>
    <dad76f963f6d4d6baf4cbd7352ab9e75 xmlns="20f53c3d-ece6-4625-8bee-cc380ae6fc2b">
      <Terms xmlns="http://schemas.microsoft.com/office/infopath/2007/PartnerControls"/>
    </dad76f963f6d4d6baf4cbd7352ab9e75>
    <ZSDMS_GerelateerdeZaken xmlns="20f53c3d-ece6-4625-8bee-cc380ae6fc2b" xsi:nil="true"/>
    <i4e26bfc7aeb49df836152fd0f7101ee xmlns="20f53c3d-ece6-4625-8bee-cc380ae6fc2b">
      <Terms xmlns="http://schemas.microsoft.com/office/infopath/2007/PartnerControls"/>
    </i4e26bfc7aeb49df836152fd0f7101ee>
    <ZSDMS_JaarVanOverbrenging xmlns="20f53c3d-ece6-4625-8bee-cc380ae6fc2b" xsi:nil="true"/>
    <ZSDMS_Klantcontactnummer xmlns="2bfd2551-7549-466f-b9c8-86c9c4528987" xsi:nil="true"/>
    <ZSDMS_GeografischGebied xmlns="20f53c3d-ece6-4625-8bee-cc380ae6fc2b" xsi:nil="true"/>
    <ZSDMS_ZaakeigenaarPersoneelsnummer xmlns="20f53c3d-ece6-4625-8bee-cc380ae6fc2b" xsi:nil="true"/>
    <ZSDMS_ZaakomschrijvigGerelateerdDossier xmlns="20f53c3d-ece6-4625-8bee-cc380ae6fc2b" xsi:nil="true"/>
    <ZSDMS_DatumVernietigingDossier xmlns="20f53c3d-ece6-4625-8bee-cc380ae6fc2b" xsi:nil="true"/>
    <ZSDMS_Vervaldatum xmlns="20f53c3d-ece6-4625-8bee-cc380ae6fc2b" xsi:nil="true"/>
    <ZSDMS_EinddatumVertrouwelijkheid xmlns="20f53c3d-ece6-4625-8bee-cc380ae6fc2b" xsi:nil="true"/>
    <ZSDMS_Serviceaanvraag xmlns="2bfd2551-7549-466f-b9c8-86c9c4528987" xsi:nil="true"/>
    <ZSDMS_Zaakniveau xmlns="20f53c3d-ece6-4625-8bee-cc380ae6fc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2E8E13DC86C0BC46A08FCBD196611378" ma:contentTypeVersion="150" ma:contentTypeDescription="Een nieuw document maken." ma:contentTypeScope="" ma:versionID="9568687ab1c090de79effddc52078f45">
  <xsd:schema xmlns:xsd="http://www.w3.org/2001/XMLSchema" xmlns:xs="http://www.w3.org/2001/XMLSchema" xmlns:p="http://schemas.microsoft.com/office/2006/metadata/properties" xmlns:ns2="20f53c3d-ece6-4625-8bee-cc380ae6fc2b" xmlns:ns3="e26af762-45ec-40f9-972f-a55715e41f62" xmlns:ns4="2bfd2551-7549-466f-b9c8-86c9c4528987" xmlns:ns5="a153f018-55c2-44c4-83af-59634d9df83e" xmlns:ns6="c930a397-99fb-49c3-be31-b43e720e01e8" targetNamespace="http://schemas.microsoft.com/office/2006/metadata/properties" ma:root="true" ma:fieldsID="0d49f50ece82baaabfebd35c516f16a1" ns2:_="" ns3:_="" ns4:_="" ns5:_="" ns6:_="">
    <xsd:import namespace="20f53c3d-ece6-4625-8bee-cc380ae6fc2b"/>
    <xsd:import namespace="e26af762-45ec-40f9-972f-a55715e41f62"/>
    <xsd:import namespace="2bfd2551-7549-466f-b9c8-86c9c4528987"/>
    <xsd:import namespace="a153f018-55c2-44c4-83af-59634d9df83e"/>
    <xsd:import namespace="c930a397-99fb-49c3-be31-b43e720e01e8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dad76f963f6d4d6baf4cbd7352ab9e75" minOccurs="0"/>
                <xsd:element ref="ns2:i4e26bfc7aeb49df836152fd0f7101ee" minOccurs="0"/>
                <xsd:element ref="ns2:ce7c1281cf6143089ceafbe7da641d5c" minOccurs="0"/>
                <xsd:element ref="ns2:ZSDMS_Betrokkene" minOccurs="0"/>
                <xsd:element ref="ns2:ZSDMS_GeografischGebied" minOccurs="0"/>
                <xsd:element ref="ns2:ZSDMS_ZaakomschrijvigGerelateerdDossier" minOccurs="0"/>
                <xsd:element ref="ns2:ZSDMS_ZaaktypeOmschrijving" minOccurs="0"/>
                <xsd:element ref="ns2:ZSDMS_DatumVernietigingDossier" minOccurs="0"/>
                <xsd:element ref="ns4:ZSDMS_Serviceaanvraag" minOccurs="0"/>
                <xsd:element ref="ns4:ZSDMS_Klantcontactnummer" minOccurs="0"/>
                <xsd:element ref="ns2:ZSDMS_ArchiefvormendOrgaan" minOccurs="0"/>
                <xsd:element ref="ns2:ZSDMS_Zaaktypecode" minOccurs="0"/>
                <xsd:element ref="ns2:ZSDMS_Zaakniveau" minOccurs="0"/>
                <xsd:element ref="ns2:ZSDMS_GerelateerdeZaken" minOccurs="0"/>
                <xsd:element ref="ns2:ZSDMS_ZaakeigenaarPersoneelsnummer" minOccurs="0"/>
                <xsd:element ref="ns2:ZSDMS_Vervaldatum" minOccurs="0"/>
                <xsd:element ref="ns2:ZSDMS_Resultaatomschrijving" minOccurs="0"/>
                <xsd:element ref="ns2:ZSDMS_JaarVanOverbrenging" minOccurs="0"/>
                <xsd:element ref="ns2:ZSDMS_EinddatumVertrouwelijkheid" minOccurs="0"/>
                <xsd:element ref="ns5:Geraamde_x0020_kosten" minOccurs="0"/>
                <xsd:element ref="ns5:Kosten_x0020_per_x0020_deelopdracht" minOccurs="0"/>
                <xsd:element ref="ns2:SharedWithUsers" minOccurs="0"/>
                <xsd:element ref="ns2:SharedWithDetails" minOccurs="0"/>
                <xsd:element ref="ns6:MediaServiceMetadata" minOccurs="0"/>
                <xsd:element ref="ns6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19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Wouter de Deugd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dad76f963f6d4d6baf4cbd7352ab9e75" ma:index="67" nillable="true" ma:taxonomy="true" ma:internalName="dad76f963f6d4d6baf4cbd7352ab9e75" ma:taxonomyFieldName="WSHD_IPM_Rol" ma:displayName="IPM rol" ma:default="" ma:fieldId="{dad76f96-3f6d-4d6b-af4c-bd7352ab9e75}" ma:sspId="4201b97a-1ab5-4e5e-8fdf-74a38329ffe0" ma:termSetId="ee91febf-b451-48b2-8426-de9d13a8fd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e26bfc7aeb49df836152fd0f7101ee" ma:index="68" nillable="true" ma:taxonomy="true" ma:internalName="i4e26bfc7aeb49df836152fd0f7101ee" ma:taxonomyFieldName="WSHD_IPM_Gebied" ma:displayName="IPM gebied" ma:default="" ma:fieldId="{24e26bfc-7aeb-49df-8361-52fd0f7101ee}" ma:sspId="4201b97a-1ab5-4e5e-8fdf-74a38329ffe0" ma:termSetId="454055d2-2014-4be4-96c5-1970317212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7c1281cf6143089ceafbe7da641d5c" ma:index="69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SDMS_Betrokkene" ma:index="70" nillable="true" ma:displayName="Betrokken partij" ma:internalName="ZSDMS_Betrokkene">
      <xsd:simpleType>
        <xsd:restriction base="dms:Text">
          <xsd:maxLength value="255"/>
        </xsd:restriction>
      </xsd:simpleType>
    </xsd:element>
    <xsd:element name="ZSDMS_GeografischGebied" ma:index="71" nillable="true" ma:displayName="Geografisch gebied" ma:internalName="ZSDMS_GeografischGebied" ma:readOnly="false">
      <xsd:simpleType>
        <xsd:restriction base="dms:Text">
          <xsd:maxLength value="255"/>
        </xsd:restriction>
      </xsd:simpleType>
    </xsd:element>
    <xsd:element name="ZSDMS_ZaakomschrijvigGerelateerdDossier" ma:index="72" nillable="true" ma:displayName="Zaakomschrijvig gerelateerd dossier" ma:internalName="ZSDMS_ZaakomschrijvigGerelateerdDossier">
      <xsd:simpleType>
        <xsd:restriction base="dms:Note">
          <xsd:maxLength value="255"/>
        </xsd:restriction>
      </xsd:simpleType>
    </xsd:element>
    <xsd:element name="ZSDMS_ZaaktypeOmschrijving" ma:index="73" nillable="true" ma:displayName="Zaaktype: omschrijving" ma:default="Europese openbare aanbesteding" ma:internalName="ZSDMS_ZaaktypeOmschrijving" ma:readOnly="false">
      <xsd:simpleType>
        <xsd:restriction base="dms:Text">
          <xsd:maxLength value="255"/>
        </xsd:restriction>
      </xsd:simpleType>
    </xsd:element>
    <xsd:element name="ZSDMS_DatumVernietigingDossier" ma:index="74" nillable="true" ma:displayName="Vernietigingsjaar" ma:format="DateOnly" ma:internalName="ZSDMS_DatumVernietigingDossier" ma:readOnly="false">
      <xsd:simpleType>
        <xsd:restriction base="dms:DateTime"/>
      </xsd:simpleType>
    </xsd:element>
    <xsd:element name="ZSDMS_ArchiefvormendOrgaan" ma:index="77" nillable="true" ma:displayName="Archiefvormend orgaan" ma:default="waterschap Hollandse Delta" ma:description="Een organisatie verantwoordelijk voor het opmaken, opnemen van archiefbescheiden en/of processen van informatie- en archiefbeheer&#10;" ma:internalName="ZSDMS_ArchiefvormendOrgaan" ma:readOnly="false">
      <xsd:simpleType>
        <xsd:restriction base="dms:Text">
          <xsd:maxLength value="255"/>
        </xsd:restriction>
      </xsd:simpleType>
    </xsd:element>
    <xsd:element name="ZSDMS_Zaaktypecode" ma:index="78" nillable="true" ma:displayName="Zaaktype: code" ma:default="LP00000009" ma:internalName="ZSDMS_Zaaktypecode" ma:readOnly="false">
      <xsd:simpleType>
        <xsd:restriction base="dms:Text">
          <xsd:maxLength value="255"/>
        </xsd:restriction>
      </xsd:simpleType>
    </xsd:element>
    <xsd:element name="ZSDMS_Zaakniveau" ma:index="79" nillable="true" ma:displayName="Zaakniveau" ma:internalName="ZSDMS_Zaakniveau" ma:readOnly="false">
      <xsd:simpleType>
        <xsd:restriction base="dms:Text">
          <xsd:maxLength value="255"/>
        </xsd:restriction>
      </xsd:simpleType>
    </xsd:element>
    <xsd:element name="ZSDMS_GerelateerdeZaken" ma:index="80" nillable="true" ma:displayName="Zaaknummer gerelateerd dossier" ma:internalName="ZSDMS_GerelateerdeZaken" ma:readOnly="false">
      <xsd:simpleType>
        <xsd:restriction base="dms:Note">
          <xsd:maxLength value="255"/>
        </xsd:restriction>
      </xsd:simpleType>
    </xsd:element>
    <xsd:element name="ZSDMS_ZaakeigenaarPersoneelsnummer" ma:index="81" nillable="true" ma:displayName="Zaakeigenaar: personeelsnummer" ma:internalName="ZSDMS_ZaakeigenaarPersoneelsnummer">
      <xsd:simpleType>
        <xsd:restriction base="dms:Text">
          <xsd:maxLength value="255"/>
        </xsd:restriction>
      </xsd:simpleType>
    </xsd:element>
    <xsd:element name="ZSDMS_Vervaldatum" ma:index="82" nillable="true" ma:displayName="Vervaldatum" ma:format="DateOnly" ma:internalName="ZSDMS_Vervaldatum">
      <xsd:simpleType>
        <xsd:restriction base="dms:DateTime"/>
      </xsd:simpleType>
    </xsd:element>
    <xsd:element name="ZSDMS_Resultaatomschrijving" ma:index="83" nillable="true" ma:displayName="Zaakresultaat" ma:internalName="ZSDMS_Resultaatomschrijving" ma:readOnly="false">
      <xsd:simpleType>
        <xsd:restriction base="dms:Text">
          <xsd:maxLength value="255"/>
        </xsd:restriction>
      </xsd:simpleType>
    </xsd:element>
    <xsd:element name="ZSDMS_JaarVanOverbrenging" ma:index="84" nillable="true" ma:displayName="Jaar van overdacht" ma:internalName="ZSDMS_JaarVanOverbrenging" ma:readOnly="false">
      <xsd:simpleType>
        <xsd:restriction base="dms:Text">
          <xsd:maxLength value="255"/>
        </xsd:restriction>
      </xsd:simpleType>
    </xsd:element>
    <xsd:element name="ZSDMS_EinddatumVertrouwelijkheid" ma:index="85" nillable="true" ma:displayName="Einddatum vertrouwelijkheid" ma:format="DateOnly" ma:internalName="ZSDMS_EinddatumVertrouwelijkheid" ma:readOnly="false">
      <xsd:simpleType>
        <xsd:restriction base="dms:DateTime"/>
      </xsd:simpleType>
    </xsd:element>
    <xsd:element name="SharedWithUsers" ma:index="9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af762-45ec-40f9-972f-a55715e41f62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f06451b5-1796-4472-a692-7244ece77a45}" ma:internalName="TaxCatchAllLabel" ma:readOnly="false" ma:showField="CatchAllDataLabel" ma:web="e26af762-45ec-40f9-972f-a55715e41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f06451b5-1796-4472-a692-7244ece77a45}" ma:internalName="TaxCatchAll" ma:readOnly="false" ma:showField="CatchAllData" ma:web="e26af762-45ec-40f9-972f-a55715e41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d2551-7549-466f-b9c8-86c9c4528987" elementFormDefault="qualified">
    <xsd:import namespace="http://schemas.microsoft.com/office/2006/documentManagement/types"/>
    <xsd:import namespace="http://schemas.microsoft.com/office/infopath/2007/PartnerControls"/>
    <xsd:element name="ZSDMS_Serviceaanvraag" ma:index="75" nillable="true" ma:displayName="Serviceaanvraag" ma:internalName="ZSDMS_Serviceaanvraag">
      <xsd:simpleType>
        <xsd:restriction base="dms:Text">
          <xsd:maxLength value="255"/>
        </xsd:restriction>
      </xsd:simpleType>
    </xsd:element>
    <xsd:element name="ZSDMS_Klantcontactnummer" ma:index="76" nillable="true" ma:displayName="Klantcontactnummer" ma:internalName="ZSDMS_Klantcontact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3f018-55c2-44c4-83af-59634d9df83e" elementFormDefault="qualified">
    <xsd:import namespace="http://schemas.microsoft.com/office/2006/documentManagement/types"/>
    <xsd:import namespace="http://schemas.microsoft.com/office/infopath/2007/PartnerControls"/>
    <xsd:element name="Geraamde_x0020_kosten" ma:index="89" nillable="true" ma:displayName="Geraamde kosten" ma:decimals="2" ma:description="De totale ingeschatte waarde van het inkoopdossier in € exclusief btw." ma:LCID="1043" ma:internalName="Geraamde_x0020_kosten" ma:readOnly="false">
      <xsd:simpleType>
        <xsd:restriction base="dms:Currency"/>
      </xsd:simpleType>
    </xsd:element>
    <xsd:element name="Kosten_x0020_per_x0020_deelopdracht" ma:index="90" nillable="true" ma:displayName="Kosten per deelopdracht" ma:decimals="2" ma:LCID="1043" ma:internalName="Kosten_x0020_per_x0020_deelopdracht">
      <xsd:simpleType>
        <xsd:restriction base="dms:Currency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0a397-99fb-49c3-be31-b43e720e0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93E03-9771-46BB-BB9F-8FD152059312}">
  <ds:schemaRefs>
    <ds:schemaRef ds:uri="http://schemas.microsoft.com/office/2006/documentManagement/types"/>
    <ds:schemaRef ds:uri="e26af762-45ec-40f9-972f-a55715e41f62"/>
    <ds:schemaRef ds:uri="a153f018-55c2-44c4-83af-59634d9df83e"/>
    <ds:schemaRef ds:uri="http://purl.org/dc/elements/1.1/"/>
    <ds:schemaRef ds:uri="http://schemas.microsoft.com/office/2006/metadata/properties"/>
    <ds:schemaRef ds:uri="20f53c3d-ece6-4625-8bee-cc380ae6fc2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bfd2551-7549-466f-b9c8-86c9c4528987"/>
    <ds:schemaRef ds:uri="c930a397-99fb-49c3-be31-b43e720e01e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BDB620-6A33-4480-B4C0-FBD51AA82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e26af762-45ec-40f9-972f-a55715e41f62"/>
    <ds:schemaRef ds:uri="2bfd2551-7549-466f-b9c8-86c9c4528987"/>
    <ds:schemaRef ds:uri="a153f018-55c2-44c4-83af-59634d9df83e"/>
    <ds:schemaRef ds:uri="c930a397-99fb-49c3-be31-b43e720e0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22</cp:revision>
  <dcterms:created xsi:type="dcterms:W3CDTF">2021-10-06T07:11:00Z</dcterms:created>
  <dcterms:modified xsi:type="dcterms:W3CDTF">2022-06-20T03:54:04Z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0x01010066FF7E11BF67704C8F8F36C238C38E7D002E8E13DC86C0BC46A08FCBD196611378</vt:lpwstr>
  </property>
  <property fmtid="{D5CDD505-2E9C-101B-9397-08002B2CF9AE}" pid="3" name="_dlc_DocIdItemGuid">
    <vt:lpwstr>43d1ff6a-8853-4c71-97ae-2c76ab6b72ee</vt:lpwstr>
  </property>
  <property fmtid="{D5CDD505-2E9C-101B-9397-08002B2CF9AE}" pid="4" name="Fase">
    <vt:lpwstr/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