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EAC47" w14:textId="7E0C698B" w:rsidR="00D92B34" w:rsidRPr="00E65426" w:rsidRDefault="00E31C40" w:rsidP="000308BB">
      <w:pPr>
        <w:pStyle w:val="Kop1"/>
        <w:pBdr>
          <w:bottom w:val="single" w:sz="8" w:space="1" w:color="3086AC"/>
        </w:pBdr>
        <w:tabs>
          <w:tab w:val="clear" w:pos="2127"/>
        </w:tabs>
        <w:rPr>
          <w:rStyle w:val="Kop1Char"/>
          <w:sz w:val="30"/>
          <w:szCs w:val="30"/>
        </w:rPr>
      </w:pPr>
      <w:bookmarkStart w:id="0" w:name="_Toc90285678"/>
      <w:r w:rsidRPr="00E65426">
        <w:rPr>
          <w:rStyle w:val="Kop1Char"/>
          <w:sz w:val="30"/>
          <w:szCs w:val="30"/>
        </w:rPr>
        <w:t>BIJLAGE 1</w:t>
      </w:r>
      <w:r w:rsidRPr="00E65426">
        <w:rPr>
          <w:rStyle w:val="Kop1Char"/>
          <w:sz w:val="30"/>
          <w:szCs w:val="30"/>
        </w:rPr>
        <w:tab/>
      </w:r>
      <w:r w:rsidR="006C092F" w:rsidRPr="00E65426">
        <w:rPr>
          <w:rStyle w:val="Kop1Char"/>
          <w:sz w:val="30"/>
          <w:szCs w:val="30"/>
        </w:rPr>
        <w:t>CHECKLIST IN TE LEVEREN DOCUMENTEN</w:t>
      </w:r>
      <w:bookmarkEnd w:id="0"/>
    </w:p>
    <w:p w14:paraId="2E242C23" w14:textId="77777777" w:rsidR="002D5D56" w:rsidRPr="00847FB5" w:rsidRDefault="002D5D56" w:rsidP="006C092F">
      <w:pPr>
        <w:spacing w:line="300" w:lineRule="exact"/>
        <w:rPr>
          <w:rFonts w:ascii="Arial" w:hAnsi="Arial" w:cs="Arial"/>
        </w:rPr>
      </w:pPr>
    </w:p>
    <w:tbl>
      <w:tblPr>
        <w:tblpPr w:leftFromText="141" w:rightFromText="141" w:vertAnchor="text" w:horzAnchor="margin" w:tblpXSpec="center" w:tblpY="62"/>
        <w:tblOverlap w:val="never"/>
        <w:tblW w:w="9638" w:type="dxa"/>
        <w:tblLayout w:type="fixed"/>
        <w:tblLook w:val="0000" w:firstRow="0" w:lastRow="0" w:firstColumn="0" w:lastColumn="0" w:noHBand="0" w:noVBand="0"/>
      </w:tblPr>
      <w:tblGrid>
        <w:gridCol w:w="1384"/>
        <w:gridCol w:w="1559"/>
        <w:gridCol w:w="5136"/>
        <w:gridCol w:w="1559"/>
      </w:tblGrid>
      <w:tr w:rsidR="00DB6513" w:rsidRPr="00847FB5" w14:paraId="71F6064A" w14:textId="77777777" w:rsidTr="00911EA5">
        <w:tc>
          <w:tcPr>
            <w:tcW w:w="1384" w:type="dxa"/>
            <w:tcBorders>
              <w:bottom w:val="single" w:sz="8" w:space="0" w:color="3086AC"/>
              <w:right w:val="single" w:sz="8" w:space="0" w:color="3086AC"/>
            </w:tcBorders>
            <w:shd w:val="clear" w:color="auto" w:fill="3086AC"/>
          </w:tcPr>
          <w:p w14:paraId="3CBDF66F" w14:textId="77777777" w:rsidR="00DB6513" w:rsidRPr="00847FB5" w:rsidRDefault="00DB6513" w:rsidP="00D0193C">
            <w:pPr>
              <w:spacing w:line="300" w:lineRule="exact"/>
              <w:rPr>
                <w:rFonts w:ascii="Arial" w:hAnsi="Arial" w:cs="Arial"/>
                <w:b/>
                <w:color w:val="FFFFFF"/>
              </w:rPr>
            </w:pPr>
            <w:r w:rsidRPr="00847FB5">
              <w:rPr>
                <w:rFonts w:ascii="Arial" w:hAnsi="Arial" w:cs="Arial"/>
                <w:b/>
                <w:color w:val="FFFFFF"/>
              </w:rPr>
              <w:t>Inleveren</w:t>
            </w:r>
            <w:r>
              <w:rPr>
                <w:rFonts w:ascii="Arial" w:hAnsi="Arial" w:cs="Arial"/>
                <w:b/>
                <w:color w:val="FFFFFF"/>
              </w:rPr>
              <w:t xml:space="preserve"> bij inschrijving</w:t>
            </w:r>
            <w:r w:rsidR="00D0193C">
              <w:rPr>
                <w:rFonts w:ascii="Arial" w:hAnsi="Arial" w:cs="Arial"/>
                <w:b/>
                <w:color w:val="FFFFFF"/>
              </w:rPr>
              <w:t xml:space="preserve"> met code</w:t>
            </w:r>
          </w:p>
        </w:tc>
        <w:tc>
          <w:tcPr>
            <w:tcW w:w="1559" w:type="dxa"/>
            <w:tcBorders>
              <w:bottom w:val="single" w:sz="8" w:space="0" w:color="3086AC"/>
              <w:right w:val="single" w:sz="8" w:space="0" w:color="3086AC"/>
            </w:tcBorders>
            <w:shd w:val="clear" w:color="auto" w:fill="3086AC"/>
          </w:tcPr>
          <w:p w14:paraId="5EA3D13F" w14:textId="77777777" w:rsidR="00DB6513" w:rsidRPr="00847FB5" w:rsidRDefault="00DB6513" w:rsidP="006C092F">
            <w:pPr>
              <w:spacing w:line="300" w:lineRule="exact"/>
              <w:rPr>
                <w:rFonts w:ascii="Arial" w:hAnsi="Arial" w:cs="Arial"/>
                <w:b/>
                <w:color w:val="FFFFFF"/>
              </w:rPr>
            </w:pPr>
            <w:r>
              <w:rPr>
                <w:rFonts w:ascii="Arial" w:hAnsi="Arial" w:cs="Arial"/>
                <w:b/>
                <w:color w:val="FFFFFF"/>
              </w:rPr>
              <w:t>Op basis van</w:t>
            </w:r>
          </w:p>
        </w:tc>
        <w:tc>
          <w:tcPr>
            <w:tcW w:w="5136" w:type="dxa"/>
            <w:tcBorders>
              <w:left w:val="single" w:sz="8" w:space="0" w:color="3086AC"/>
              <w:bottom w:val="single" w:sz="8" w:space="0" w:color="3086AC"/>
              <w:right w:val="single" w:sz="8" w:space="0" w:color="3086AC"/>
            </w:tcBorders>
            <w:shd w:val="clear" w:color="auto" w:fill="3086AC"/>
          </w:tcPr>
          <w:p w14:paraId="4D9F3E52" w14:textId="77777777" w:rsidR="00DB6513" w:rsidRPr="00847FB5" w:rsidRDefault="00DB6513" w:rsidP="006C092F">
            <w:pPr>
              <w:spacing w:line="300" w:lineRule="exact"/>
              <w:rPr>
                <w:rFonts w:ascii="Arial" w:hAnsi="Arial" w:cs="Arial"/>
                <w:b/>
                <w:color w:val="FFFFFF"/>
              </w:rPr>
            </w:pPr>
            <w:r>
              <w:rPr>
                <w:rFonts w:ascii="Arial" w:hAnsi="Arial" w:cs="Arial"/>
                <w:b/>
                <w:color w:val="FFFFFF"/>
              </w:rPr>
              <w:t xml:space="preserve">Omschrijving </w:t>
            </w:r>
            <w:r w:rsidRPr="00847FB5">
              <w:rPr>
                <w:rFonts w:ascii="Arial" w:hAnsi="Arial" w:cs="Arial"/>
                <w:b/>
                <w:color w:val="FFFFFF"/>
              </w:rPr>
              <w:t>gevraagde</w:t>
            </w:r>
          </w:p>
        </w:tc>
        <w:tc>
          <w:tcPr>
            <w:tcW w:w="1559" w:type="dxa"/>
            <w:tcBorders>
              <w:left w:val="single" w:sz="8" w:space="0" w:color="3086AC"/>
              <w:bottom w:val="single" w:sz="8" w:space="0" w:color="3086AC"/>
            </w:tcBorders>
            <w:shd w:val="clear" w:color="auto" w:fill="3086AC"/>
          </w:tcPr>
          <w:p w14:paraId="7126A0DC" w14:textId="77777777" w:rsidR="00DB6513" w:rsidRPr="00847FB5" w:rsidRDefault="00DB6513" w:rsidP="00DB6513">
            <w:pPr>
              <w:spacing w:line="300" w:lineRule="exact"/>
              <w:jc w:val="center"/>
              <w:rPr>
                <w:rFonts w:ascii="Arial" w:hAnsi="Arial" w:cs="Arial"/>
                <w:b/>
                <w:color w:val="FFFFFF"/>
              </w:rPr>
            </w:pPr>
            <w:r>
              <w:rPr>
                <w:rFonts w:ascii="Arial" w:hAnsi="Arial" w:cs="Arial"/>
                <w:b/>
                <w:color w:val="FFFFFF"/>
              </w:rPr>
              <w:t>Rechtsgeldig ondertekend b</w:t>
            </w:r>
            <w:r w:rsidRPr="00847FB5">
              <w:rPr>
                <w:rFonts w:ascii="Arial" w:hAnsi="Arial" w:cs="Arial"/>
                <w:b/>
                <w:color w:val="FFFFFF"/>
              </w:rPr>
              <w:t>ijgevoegd</w:t>
            </w:r>
            <w:r>
              <w:rPr>
                <w:rFonts w:ascii="Arial" w:hAnsi="Arial" w:cs="Arial"/>
                <w:b/>
                <w:color w:val="FFFFFF"/>
              </w:rPr>
              <w:t>?</w:t>
            </w:r>
          </w:p>
        </w:tc>
      </w:tr>
      <w:tr w:rsidR="00DB6513" w:rsidRPr="00847FB5" w14:paraId="5882BE78"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065C3428" w14:textId="77777777" w:rsidR="00DB6513" w:rsidRPr="00847FB5" w:rsidRDefault="00DB6513" w:rsidP="00911EA5">
            <w:pPr>
              <w:spacing w:line="300" w:lineRule="exact"/>
              <w:jc w:val="center"/>
              <w:rPr>
                <w:rFonts w:ascii="Arial" w:hAnsi="Arial" w:cs="Arial"/>
              </w:rPr>
            </w:pPr>
            <w:r>
              <w:rPr>
                <w:rFonts w:ascii="Arial" w:hAnsi="Arial" w:cs="Arial"/>
              </w:rPr>
              <w:t>A</w:t>
            </w:r>
          </w:p>
        </w:tc>
        <w:tc>
          <w:tcPr>
            <w:tcW w:w="1559" w:type="dxa"/>
            <w:tcBorders>
              <w:top w:val="single" w:sz="8" w:space="0" w:color="3086AC"/>
              <w:bottom w:val="single" w:sz="8" w:space="0" w:color="3086AC"/>
              <w:right w:val="single" w:sz="8" w:space="0" w:color="3086AC"/>
            </w:tcBorders>
            <w:shd w:val="clear" w:color="auto" w:fill="auto"/>
            <w:vAlign w:val="center"/>
          </w:tcPr>
          <w:p w14:paraId="1A498BF8" w14:textId="77777777" w:rsidR="00DB6513" w:rsidRPr="00847FB5" w:rsidRDefault="00DB6513" w:rsidP="006C092F">
            <w:pPr>
              <w:spacing w:line="300" w:lineRule="exact"/>
              <w:rPr>
                <w:rFonts w:ascii="Arial" w:hAnsi="Arial" w:cs="Arial"/>
              </w:rPr>
            </w:pPr>
            <w:r w:rsidRPr="00847FB5">
              <w:rPr>
                <w:rFonts w:ascii="Arial" w:hAnsi="Arial" w:cs="Arial"/>
              </w:rPr>
              <w:t>Bijlage 1</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128B6DBB" w14:textId="77777777" w:rsidR="00DB6513" w:rsidRPr="00847FB5" w:rsidRDefault="00DB6513" w:rsidP="006C092F">
            <w:pPr>
              <w:spacing w:line="300" w:lineRule="exact"/>
              <w:rPr>
                <w:rFonts w:ascii="Arial" w:hAnsi="Arial" w:cs="Arial"/>
              </w:rPr>
            </w:pPr>
            <w:r w:rsidRPr="00847FB5">
              <w:rPr>
                <w:rFonts w:ascii="Arial" w:hAnsi="Arial" w:cs="Arial"/>
              </w:rPr>
              <w:t>Checklist in te leveren documenten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09FD6119" w14:textId="77777777" w:rsidR="00DB6513" w:rsidRPr="00847FB5" w:rsidRDefault="00DB6513" w:rsidP="006C092F">
            <w:pPr>
              <w:spacing w:line="300" w:lineRule="exact"/>
              <w:jc w:val="center"/>
              <w:rPr>
                <w:rFonts w:ascii="Arial" w:hAnsi="Arial" w:cs="Arial"/>
              </w:rPr>
            </w:pPr>
          </w:p>
        </w:tc>
      </w:tr>
      <w:tr w:rsidR="00DB6513" w:rsidRPr="00847FB5" w14:paraId="30F582C6"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AD1D8E3" w14:textId="77777777" w:rsidR="00DB6513" w:rsidRPr="00847FB5" w:rsidRDefault="00DB6513" w:rsidP="00911EA5">
            <w:pPr>
              <w:spacing w:line="300" w:lineRule="exact"/>
              <w:jc w:val="center"/>
              <w:rPr>
                <w:rFonts w:ascii="Arial" w:hAnsi="Arial" w:cs="Arial"/>
              </w:rPr>
            </w:pPr>
            <w:r>
              <w:rPr>
                <w:rFonts w:ascii="Arial" w:hAnsi="Arial" w:cs="Arial"/>
              </w:rPr>
              <w:t>B</w:t>
            </w:r>
          </w:p>
        </w:tc>
        <w:tc>
          <w:tcPr>
            <w:tcW w:w="1559" w:type="dxa"/>
            <w:tcBorders>
              <w:top w:val="single" w:sz="8" w:space="0" w:color="3086AC"/>
              <w:bottom w:val="single" w:sz="8" w:space="0" w:color="3086AC"/>
              <w:right w:val="single" w:sz="8" w:space="0" w:color="3086AC"/>
            </w:tcBorders>
            <w:shd w:val="clear" w:color="auto" w:fill="auto"/>
            <w:vAlign w:val="center"/>
          </w:tcPr>
          <w:p w14:paraId="4F7A4764" w14:textId="77777777" w:rsidR="00DB6513" w:rsidRPr="00847FB5" w:rsidRDefault="00DB6513" w:rsidP="006C092F">
            <w:pPr>
              <w:spacing w:line="300" w:lineRule="exact"/>
              <w:rPr>
                <w:rFonts w:ascii="Arial" w:hAnsi="Arial" w:cs="Arial"/>
              </w:rPr>
            </w:pPr>
            <w:r w:rsidRPr="00847FB5">
              <w:rPr>
                <w:rFonts w:ascii="Arial" w:hAnsi="Arial" w:cs="Arial"/>
              </w:rPr>
              <w:t>Bijlage 2</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111B9BF" w14:textId="77777777" w:rsidR="00DB6513" w:rsidRPr="00847FB5" w:rsidRDefault="00DB6513" w:rsidP="003612EB">
            <w:pPr>
              <w:spacing w:line="300" w:lineRule="exact"/>
              <w:rPr>
                <w:rFonts w:ascii="Arial" w:hAnsi="Arial" w:cs="Arial"/>
              </w:rPr>
            </w:pPr>
            <w:r>
              <w:rPr>
                <w:rFonts w:ascii="Arial" w:hAnsi="Arial" w:cs="Arial"/>
              </w:rPr>
              <w:t>Uniform Europees Aanbestedingsdocument</w:t>
            </w:r>
            <w:r w:rsidRPr="00847FB5">
              <w:rPr>
                <w:rFonts w:ascii="Arial" w:hAnsi="Arial" w:cs="Arial"/>
              </w:rPr>
              <w:t xml:space="preserve"> </w:t>
            </w:r>
            <w:r w:rsidR="003C3EFD">
              <w:rPr>
                <w:rFonts w:ascii="Arial" w:hAnsi="Arial" w:cs="Arial"/>
              </w:rPr>
              <w:br/>
              <w:t>(in geval van C</w:t>
            </w:r>
            <w:r>
              <w:rPr>
                <w:rFonts w:ascii="Arial" w:hAnsi="Arial" w:cs="Arial"/>
              </w:rPr>
              <w:t xml:space="preserve">ombinatie van </w:t>
            </w:r>
            <w:r w:rsidRPr="003C3EFD">
              <w:rPr>
                <w:rFonts w:ascii="Arial" w:hAnsi="Arial" w:cs="Arial"/>
                <w:b/>
              </w:rPr>
              <w:t>alle</w:t>
            </w:r>
            <w:r>
              <w:rPr>
                <w:rFonts w:ascii="Arial" w:hAnsi="Arial" w:cs="Arial"/>
              </w:rPr>
              <w:t xml:space="preserve"> </w:t>
            </w:r>
            <w:proofErr w:type="spellStart"/>
            <w:r>
              <w:rPr>
                <w:rFonts w:ascii="Arial" w:hAnsi="Arial" w:cs="Arial"/>
              </w:rPr>
              <w:t>combinanten</w:t>
            </w:r>
            <w:proofErr w:type="spellEnd"/>
            <w:r>
              <w:rPr>
                <w:rFonts w:ascii="Arial" w:hAnsi="Arial" w:cs="Arial"/>
              </w:rPr>
              <w:t>)</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00F95E0"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25B9F974"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55A6BBF2" w14:textId="77777777" w:rsidR="00DB6513" w:rsidRDefault="00DB6513" w:rsidP="00911EA5">
            <w:pPr>
              <w:spacing w:line="300" w:lineRule="exact"/>
              <w:jc w:val="center"/>
              <w:rPr>
                <w:rFonts w:ascii="Arial" w:hAnsi="Arial" w:cs="Arial"/>
              </w:rPr>
            </w:pPr>
            <w:r>
              <w:rPr>
                <w:rFonts w:ascii="Arial" w:hAnsi="Arial" w:cs="Arial"/>
              </w:rPr>
              <w:t>C</w:t>
            </w:r>
          </w:p>
        </w:tc>
        <w:tc>
          <w:tcPr>
            <w:tcW w:w="1559" w:type="dxa"/>
            <w:tcBorders>
              <w:top w:val="single" w:sz="8" w:space="0" w:color="3086AC"/>
              <w:bottom w:val="single" w:sz="8" w:space="0" w:color="3086AC"/>
              <w:right w:val="single" w:sz="8" w:space="0" w:color="3086AC"/>
            </w:tcBorders>
            <w:shd w:val="clear" w:color="auto" w:fill="auto"/>
            <w:vAlign w:val="center"/>
          </w:tcPr>
          <w:p w14:paraId="788520D5" w14:textId="77777777" w:rsidR="00DB6513" w:rsidRPr="00847FB5" w:rsidRDefault="00DB6513" w:rsidP="006C092F">
            <w:pPr>
              <w:spacing w:line="300" w:lineRule="exact"/>
              <w:rPr>
                <w:rFonts w:ascii="Arial" w:hAnsi="Arial" w:cs="Arial"/>
              </w:rPr>
            </w:pPr>
            <w:proofErr w:type="spellStart"/>
            <w:r>
              <w:rPr>
                <w:rFonts w:ascii="Arial" w:hAnsi="Arial" w:cs="Arial"/>
              </w:rPr>
              <w:t>nvt</w:t>
            </w:r>
            <w:proofErr w:type="spellEnd"/>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6497721" w14:textId="77777777" w:rsidR="00DB6513" w:rsidRDefault="00DB6513" w:rsidP="00DB6513">
            <w:pPr>
              <w:spacing w:line="300" w:lineRule="exact"/>
              <w:rPr>
                <w:rFonts w:ascii="Arial" w:hAnsi="Arial" w:cs="Arial"/>
              </w:rPr>
            </w:pPr>
            <w:r>
              <w:rPr>
                <w:rFonts w:ascii="Arial" w:hAnsi="Arial" w:cs="Arial"/>
              </w:rPr>
              <w:t>Inschrijving Handelsregister of Kamer van Koophandel</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6B6BE841"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4DB915FC"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3C0EAC1" w14:textId="77777777" w:rsidR="00DB6513" w:rsidRDefault="00DB6513" w:rsidP="00911EA5">
            <w:pPr>
              <w:spacing w:line="300" w:lineRule="exact"/>
              <w:jc w:val="center"/>
              <w:rPr>
                <w:rFonts w:ascii="Arial" w:hAnsi="Arial" w:cs="Arial"/>
              </w:rPr>
            </w:pPr>
            <w:r>
              <w:rPr>
                <w:rFonts w:ascii="Arial" w:hAnsi="Arial" w:cs="Arial"/>
              </w:rPr>
              <w:t>D</w:t>
            </w:r>
          </w:p>
        </w:tc>
        <w:tc>
          <w:tcPr>
            <w:tcW w:w="1559" w:type="dxa"/>
            <w:tcBorders>
              <w:top w:val="single" w:sz="8" w:space="0" w:color="3086AC"/>
              <w:bottom w:val="single" w:sz="8" w:space="0" w:color="3086AC"/>
              <w:right w:val="single" w:sz="8" w:space="0" w:color="3086AC"/>
            </w:tcBorders>
            <w:shd w:val="clear" w:color="auto" w:fill="auto"/>
            <w:vAlign w:val="center"/>
          </w:tcPr>
          <w:p w14:paraId="3AFAC302" w14:textId="77777777" w:rsidR="00DB6513" w:rsidRPr="00847FB5" w:rsidRDefault="00DB6513" w:rsidP="006C092F">
            <w:pPr>
              <w:spacing w:line="300" w:lineRule="exact"/>
              <w:rPr>
                <w:rFonts w:ascii="Arial" w:hAnsi="Arial" w:cs="Arial"/>
              </w:rPr>
            </w:pPr>
            <w:r>
              <w:rPr>
                <w:rFonts w:ascii="Arial" w:hAnsi="Arial" w:cs="Arial"/>
              </w:rPr>
              <w:t>Bijlage 3</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117F5D9" w14:textId="5C3E3DCE" w:rsidR="00DB6513" w:rsidRPr="00847FB5" w:rsidRDefault="00DB6513" w:rsidP="00D0193C">
            <w:pPr>
              <w:spacing w:line="300" w:lineRule="exact"/>
              <w:rPr>
                <w:rFonts w:ascii="Arial" w:hAnsi="Arial" w:cs="Arial"/>
              </w:rPr>
            </w:pPr>
            <w:proofErr w:type="spellStart"/>
            <w:r>
              <w:rPr>
                <w:rFonts w:ascii="Arial" w:hAnsi="Arial" w:cs="Arial"/>
              </w:rPr>
              <w:t>Derdenverklaring</w:t>
            </w:r>
            <w:proofErr w:type="spellEnd"/>
            <w:r>
              <w:rPr>
                <w:rFonts w:ascii="Arial" w:hAnsi="Arial" w:cs="Arial"/>
              </w:rPr>
              <w:t xml:space="preserve"> (alleen in geval van</w:t>
            </w:r>
            <w:r w:rsidR="00D0193C">
              <w:rPr>
                <w:rFonts w:ascii="Arial" w:hAnsi="Arial" w:cs="Arial"/>
              </w:rPr>
              <w:t xml:space="preserve"> beroep op</w:t>
            </w:r>
            <w:r>
              <w:rPr>
                <w:rFonts w:ascii="Arial" w:hAnsi="Arial" w:cs="Arial"/>
              </w:rPr>
              <w:t xml:space="preserve"> onderaannem</w:t>
            </w:r>
            <w:r w:rsidR="00D0193C">
              <w:rPr>
                <w:rFonts w:ascii="Arial" w:hAnsi="Arial" w:cs="Arial"/>
              </w:rPr>
              <w:t>er</w:t>
            </w:r>
            <w:r>
              <w:rPr>
                <w:rFonts w:ascii="Arial" w:hAnsi="Arial" w:cs="Arial"/>
              </w:rPr>
              <w:t xml:space="preserve"> of  holding)</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F3F62AB"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66592638"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508D328C" w14:textId="77777777" w:rsidR="00DB6513" w:rsidRPr="00847FB5" w:rsidRDefault="00DB6513" w:rsidP="00911EA5">
            <w:pPr>
              <w:spacing w:line="300" w:lineRule="exact"/>
              <w:jc w:val="center"/>
              <w:rPr>
                <w:rFonts w:ascii="Arial" w:hAnsi="Arial" w:cs="Arial"/>
              </w:rPr>
            </w:pPr>
            <w:r>
              <w:rPr>
                <w:rFonts w:ascii="Arial" w:hAnsi="Arial" w:cs="Arial"/>
              </w:rPr>
              <w:t>E</w:t>
            </w:r>
          </w:p>
        </w:tc>
        <w:tc>
          <w:tcPr>
            <w:tcW w:w="1559" w:type="dxa"/>
            <w:tcBorders>
              <w:top w:val="single" w:sz="8" w:space="0" w:color="3086AC"/>
              <w:bottom w:val="single" w:sz="8" w:space="0" w:color="3086AC"/>
              <w:right w:val="single" w:sz="8" w:space="0" w:color="3086AC"/>
            </w:tcBorders>
            <w:shd w:val="clear" w:color="auto" w:fill="auto"/>
            <w:vAlign w:val="center"/>
          </w:tcPr>
          <w:p w14:paraId="53D90212" w14:textId="77777777" w:rsidR="00DB6513" w:rsidRPr="00847FB5" w:rsidRDefault="00DB6513" w:rsidP="006C092F">
            <w:pPr>
              <w:spacing w:line="300" w:lineRule="exact"/>
              <w:rPr>
                <w:rFonts w:ascii="Arial" w:hAnsi="Arial" w:cs="Arial"/>
              </w:rPr>
            </w:pPr>
            <w:r w:rsidRPr="00847FB5">
              <w:rPr>
                <w:rFonts w:ascii="Arial" w:hAnsi="Arial" w:cs="Arial"/>
              </w:rPr>
              <w:t xml:space="preserve">Bijlage </w:t>
            </w:r>
            <w:r>
              <w:rPr>
                <w:rFonts w:ascii="Arial" w:hAnsi="Arial" w:cs="Arial"/>
              </w:rPr>
              <w:t>4</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73144E1" w14:textId="77777777" w:rsidR="00DB6513" w:rsidRPr="00847FB5" w:rsidRDefault="00DB6513" w:rsidP="006C092F">
            <w:pPr>
              <w:spacing w:line="300" w:lineRule="exact"/>
              <w:rPr>
                <w:rFonts w:ascii="Arial" w:hAnsi="Arial" w:cs="Arial"/>
              </w:rPr>
            </w:pPr>
            <w:r w:rsidRPr="00847FB5">
              <w:rPr>
                <w:rFonts w:ascii="Arial" w:hAnsi="Arial" w:cs="Arial"/>
              </w:rPr>
              <w:t>Verklaring referenties</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82C4B7F"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41F95FE7"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051C1F71" w14:textId="77777777" w:rsidR="00DB6513" w:rsidRPr="00847FB5" w:rsidRDefault="00DB6513" w:rsidP="00911EA5">
            <w:pPr>
              <w:spacing w:line="300" w:lineRule="exact"/>
              <w:jc w:val="center"/>
              <w:rPr>
                <w:rFonts w:ascii="Arial" w:hAnsi="Arial" w:cs="Arial"/>
              </w:rPr>
            </w:pPr>
            <w:r>
              <w:rPr>
                <w:rFonts w:ascii="Arial" w:hAnsi="Arial" w:cs="Arial"/>
              </w:rPr>
              <w:t>F</w:t>
            </w:r>
          </w:p>
        </w:tc>
        <w:tc>
          <w:tcPr>
            <w:tcW w:w="1559" w:type="dxa"/>
            <w:tcBorders>
              <w:top w:val="single" w:sz="8" w:space="0" w:color="3086AC"/>
              <w:bottom w:val="single" w:sz="8" w:space="0" w:color="3086AC"/>
              <w:right w:val="single" w:sz="8" w:space="0" w:color="3086AC"/>
            </w:tcBorders>
            <w:shd w:val="clear" w:color="auto" w:fill="auto"/>
            <w:vAlign w:val="center"/>
          </w:tcPr>
          <w:p w14:paraId="22EEF783" w14:textId="77777777" w:rsidR="00DB6513" w:rsidRPr="00847FB5" w:rsidRDefault="00DB6513" w:rsidP="002D5D56">
            <w:pPr>
              <w:spacing w:line="300" w:lineRule="exact"/>
              <w:rPr>
                <w:rFonts w:ascii="Arial" w:hAnsi="Arial" w:cs="Arial"/>
              </w:rPr>
            </w:pPr>
            <w:r w:rsidRPr="00847FB5">
              <w:rPr>
                <w:rFonts w:ascii="Arial" w:hAnsi="Arial" w:cs="Arial"/>
              </w:rPr>
              <w:t xml:space="preserve">Bijlage </w:t>
            </w:r>
            <w:r>
              <w:rPr>
                <w:rFonts w:ascii="Arial" w:hAnsi="Arial" w:cs="Arial"/>
              </w:rPr>
              <w:t>5</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49A1EAD" w14:textId="77777777" w:rsidR="00DB6513" w:rsidRPr="00847FB5" w:rsidRDefault="00A76888" w:rsidP="003C3EFD">
            <w:pPr>
              <w:spacing w:line="300" w:lineRule="exact"/>
              <w:rPr>
                <w:rFonts w:ascii="Arial" w:hAnsi="Arial" w:cs="Arial"/>
              </w:rPr>
            </w:pPr>
            <w:r>
              <w:rPr>
                <w:rFonts w:ascii="Arial" w:hAnsi="Arial" w:cs="Arial"/>
              </w:rPr>
              <w:t>Programma van Eisen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6797B4A1"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73F975CD"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16E0EB79" w14:textId="77777777" w:rsidR="00DB6513" w:rsidRPr="00847FB5" w:rsidRDefault="00DB6513" w:rsidP="00911EA5">
            <w:pPr>
              <w:spacing w:line="300" w:lineRule="exact"/>
              <w:jc w:val="center"/>
              <w:rPr>
                <w:rFonts w:ascii="Arial" w:hAnsi="Arial" w:cs="Arial"/>
              </w:rPr>
            </w:pPr>
            <w:r>
              <w:rPr>
                <w:rFonts w:ascii="Arial" w:hAnsi="Arial" w:cs="Arial"/>
              </w:rPr>
              <w:t>G</w:t>
            </w:r>
          </w:p>
        </w:tc>
        <w:tc>
          <w:tcPr>
            <w:tcW w:w="1559" w:type="dxa"/>
            <w:tcBorders>
              <w:top w:val="single" w:sz="8" w:space="0" w:color="3086AC"/>
              <w:bottom w:val="single" w:sz="8" w:space="0" w:color="3086AC"/>
              <w:right w:val="single" w:sz="8" w:space="0" w:color="3086AC"/>
            </w:tcBorders>
            <w:shd w:val="clear" w:color="auto" w:fill="auto"/>
            <w:vAlign w:val="center"/>
          </w:tcPr>
          <w:p w14:paraId="4DB65088" w14:textId="77777777" w:rsidR="00DB6513" w:rsidRPr="00847FB5" w:rsidRDefault="00DB6513" w:rsidP="006C092F">
            <w:pPr>
              <w:spacing w:line="300" w:lineRule="exact"/>
              <w:rPr>
                <w:rFonts w:ascii="Arial" w:hAnsi="Arial" w:cs="Arial"/>
              </w:rPr>
            </w:pPr>
            <w:r w:rsidRPr="00847FB5">
              <w:rPr>
                <w:rFonts w:ascii="Arial" w:hAnsi="Arial" w:cs="Arial"/>
              </w:rPr>
              <w:t xml:space="preserve">Bijlage </w:t>
            </w:r>
            <w:r>
              <w:rPr>
                <w:rFonts w:ascii="Arial" w:hAnsi="Arial" w:cs="Arial"/>
              </w:rPr>
              <w:t>6</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663C477F" w14:textId="5CFAE2AC" w:rsidR="00DB6513" w:rsidRPr="00847FB5" w:rsidRDefault="00DB6513" w:rsidP="006C092F">
            <w:pPr>
              <w:spacing w:line="300" w:lineRule="exact"/>
              <w:rPr>
                <w:rFonts w:ascii="Arial" w:hAnsi="Arial" w:cs="Arial"/>
              </w:rPr>
            </w:pPr>
            <w:r w:rsidRPr="00847FB5">
              <w:rPr>
                <w:rFonts w:ascii="Arial" w:hAnsi="Arial" w:cs="Arial"/>
              </w:rPr>
              <w:t>Gunningscriterium Prijs</w:t>
            </w:r>
            <w:r w:rsidR="00E64C1F">
              <w:rPr>
                <w:rFonts w:ascii="Arial" w:hAnsi="Arial" w:cs="Arial"/>
              </w:rPr>
              <w:t>: Rapport Aanbesteding</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318FC807"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6C296490" w14:textId="77777777" w:rsidTr="00911EA5">
        <w:trPr>
          <w:trHeight w:val="397"/>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42941B1" w14:textId="77777777" w:rsidR="00DB6513" w:rsidRPr="00847FB5" w:rsidRDefault="00DB6513" w:rsidP="00911EA5">
            <w:pPr>
              <w:spacing w:line="300" w:lineRule="exact"/>
              <w:jc w:val="center"/>
              <w:rPr>
                <w:rFonts w:ascii="Arial" w:hAnsi="Arial" w:cs="Arial"/>
              </w:rPr>
            </w:pPr>
            <w:r>
              <w:rPr>
                <w:rFonts w:ascii="Arial" w:hAnsi="Arial" w:cs="Arial"/>
              </w:rPr>
              <w:t>H</w:t>
            </w:r>
          </w:p>
        </w:tc>
        <w:tc>
          <w:tcPr>
            <w:tcW w:w="1559" w:type="dxa"/>
            <w:tcBorders>
              <w:top w:val="single" w:sz="8" w:space="0" w:color="3086AC"/>
              <w:bottom w:val="single" w:sz="8" w:space="0" w:color="3086AC"/>
              <w:right w:val="single" w:sz="8" w:space="0" w:color="3086AC"/>
            </w:tcBorders>
            <w:shd w:val="clear" w:color="auto" w:fill="auto"/>
            <w:vAlign w:val="center"/>
          </w:tcPr>
          <w:p w14:paraId="7DCA05D4" w14:textId="77777777" w:rsidR="00DB6513" w:rsidRPr="00847FB5" w:rsidRDefault="00DB6513" w:rsidP="006C092F">
            <w:pPr>
              <w:spacing w:line="300" w:lineRule="exact"/>
              <w:rPr>
                <w:rFonts w:ascii="Arial" w:hAnsi="Arial" w:cs="Arial"/>
              </w:rPr>
            </w:pPr>
            <w:r w:rsidRPr="00847FB5">
              <w:rPr>
                <w:rFonts w:ascii="Arial" w:hAnsi="Arial" w:cs="Arial"/>
              </w:rPr>
              <w:t xml:space="preserve">Bijlage </w:t>
            </w:r>
            <w:r>
              <w:rPr>
                <w:rFonts w:ascii="Arial" w:hAnsi="Arial" w:cs="Arial"/>
              </w:rPr>
              <w:t>7</w:t>
            </w:r>
          </w:p>
        </w:tc>
        <w:tc>
          <w:tcPr>
            <w:tcW w:w="5136"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A4E90BF" w14:textId="49A3DC56" w:rsidR="00DB6513" w:rsidRPr="00847FB5" w:rsidRDefault="00DB6513" w:rsidP="006C092F">
            <w:pPr>
              <w:spacing w:line="300" w:lineRule="exact"/>
              <w:rPr>
                <w:rFonts w:ascii="Arial" w:hAnsi="Arial" w:cs="Arial"/>
              </w:rPr>
            </w:pPr>
            <w:r w:rsidRPr="00847FB5">
              <w:rPr>
                <w:rFonts w:ascii="Arial" w:hAnsi="Arial" w:cs="Arial"/>
              </w:rPr>
              <w:t>Gunningscriterium Kwaliteit</w:t>
            </w:r>
            <w:r w:rsidR="00E64C1F">
              <w:rPr>
                <w:rFonts w:ascii="Arial" w:hAnsi="Arial" w:cs="Arial"/>
              </w:rPr>
              <w:t>: 3 case beschrijvingen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4313DD9B" w14:textId="77777777" w:rsidR="00DB6513" w:rsidRPr="00847FB5" w:rsidRDefault="00DB6513"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B6513" w:rsidRPr="00847FB5" w14:paraId="23F1279E" w14:textId="77777777" w:rsidTr="00911EA5">
        <w:trPr>
          <w:trHeight w:val="626"/>
        </w:trPr>
        <w:tc>
          <w:tcPr>
            <w:tcW w:w="1384" w:type="dxa"/>
            <w:tcBorders>
              <w:top w:val="single" w:sz="8" w:space="0" w:color="3086AC"/>
              <w:left w:val="single" w:sz="8" w:space="0" w:color="3086AC"/>
              <w:bottom w:val="single" w:sz="8" w:space="0" w:color="3086AC"/>
              <w:right w:val="single" w:sz="8" w:space="0" w:color="3086AC"/>
            </w:tcBorders>
            <w:shd w:val="clear" w:color="auto" w:fill="auto"/>
            <w:vAlign w:val="center"/>
          </w:tcPr>
          <w:p w14:paraId="2EA8B0F6" w14:textId="77777777" w:rsidR="00DB6513" w:rsidRDefault="00DB6513" w:rsidP="00911EA5">
            <w:pPr>
              <w:spacing w:line="300" w:lineRule="exact"/>
              <w:jc w:val="center"/>
              <w:rPr>
                <w:rFonts w:ascii="Arial" w:hAnsi="Arial" w:cs="Arial"/>
              </w:rPr>
            </w:pPr>
            <w:r>
              <w:rPr>
                <w:rFonts w:ascii="Arial" w:hAnsi="Arial" w:cs="Arial"/>
              </w:rPr>
              <w:t>I</w:t>
            </w:r>
          </w:p>
        </w:tc>
        <w:tc>
          <w:tcPr>
            <w:tcW w:w="1559" w:type="dxa"/>
            <w:tcBorders>
              <w:top w:val="single" w:sz="8" w:space="0" w:color="3086AC"/>
              <w:bottom w:val="single" w:sz="8" w:space="0" w:color="3086AC"/>
              <w:right w:val="single" w:sz="8" w:space="0" w:color="3086AC"/>
            </w:tcBorders>
            <w:shd w:val="clear" w:color="auto" w:fill="auto"/>
            <w:vAlign w:val="center"/>
          </w:tcPr>
          <w:p w14:paraId="1899A14A" w14:textId="77777777" w:rsidR="00DB6513" w:rsidRPr="00847FB5" w:rsidRDefault="00DB6513" w:rsidP="006C092F">
            <w:pPr>
              <w:spacing w:line="300" w:lineRule="exact"/>
              <w:rPr>
                <w:rFonts w:ascii="Arial" w:hAnsi="Arial" w:cs="Arial"/>
              </w:rPr>
            </w:pPr>
            <w:r>
              <w:rPr>
                <w:rFonts w:ascii="Arial" w:hAnsi="Arial" w:cs="Arial"/>
              </w:rPr>
              <w:t xml:space="preserve">Bijlage </w:t>
            </w:r>
            <w:r w:rsidR="00D675E2">
              <w:rPr>
                <w:rFonts w:ascii="Arial" w:hAnsi="Arial" w:cs="Arial"/>
              </w:rPr>
              <w:t>8</w:t>
            </w:r>
          </w:p>
        </w:tc>
        <w:tc>
          <w:tcPr>
            <w:tcW w:w="5136" w:type="dxa"/>
            <w:tcBorders>
              <w:top w:val="single" w:sz="8" w:space="0" w:color="3086AC"/>
              <w:left w:val="single" w:sz="8" w:space="0" w:color="3086AC"/>
              <w:bottom w:val="single" w:sz="8" w:space="0" w:color="3086AC"/>
            </w:tcBorders>
            <w:shd w:val="clear" w:color="auto" w:fill="auto"/>
            <w:vAlign w:val="center"/>
          </w:tcPr>
          <w:p w14:paraId="58CD5824" w14:textId="77777777" w:rsidR="00DB6513" w:rsidRPr="00847FB5" w:rsidRDefault="00DB6513" w:rsidP="00847FB5">
            <w:pPr>
              <w:tabs>
                <w:tab w:val="left" w:pos="325"/>
              </w:tabs>
              <w:spacing w:line="300" w:lineRule="exact"/>
              <w:rPr>
                <w:rFonts w:ascii="Arial" w:hAnsi="Arial" w:cs="Arial"/>
                <w:highlight w:val="yellow"/>
              </w:rPr>
            </w:pPr>
            <w:r>
              <w:rPr>
                <w:rFonts w:ascii="Arial" w:hAnsi="Arial" w:cs="Arial"/>
              </w:rPr>
              <w:t>Uitvoeringsvoorwaarden</w:t>
            </w:r>
          </w:p>
        </w:tc>
        <w:tc>
          <w:tcPr>
            <w:tcW w:w="1559" w:type="dxa"/>
            <w:tcBorders>
              <w:top w:val="single" w:sz="8" w:space="0" w:color="3086AC"/>
              <w:left w:val="single" w:sz="8" w:space="0" w:color="3086AC"/>
              <w:bottom w:val="single" w:sz="8" w:space="0" w:color="3086AC"/>
              <w:right w:val="single" w:sz="8" w:space="0" w:color="3086AC"/>
            </w:tcBorders>
            <w:shd w:val="clear" w:color="auto" w:fill="auto"/>
            <w:vAlign w:val="center"/>
          </w:tcPr>
          <w:p w14:paraId="58BB4920" w14:textId="77777777" w:rsidR="00DB6513" w:rsidRPr="00847FB5" w:rsidRDefault="00DB6513" w:rsidP="00DB6513">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bl>
    <w:p w14:paraId="7589ADD0" w14:textId="77777777" w:rsidR="008A2D01" w:rsidRPr="00847FB5" w:rsidRDefault="008A2D01" w:rsidP="006C092F">
      <w:pPr>
        <w:spacing w:line="300" w:lineRule="exact"/>
        <w:rPr>
          <w:rFonts w:ascii="Arial" w:hAnsi="Arial" w:cs="Arial"/>
        </w:rPr>
      </w:pPr>
    </w:p>
    <w:p w14:paraId="3DDE0776" w14:textId="77777777" w:rsidR="00E438FA" w:rsidRDefault="00E438FA" w:rsidP="006C092F">
      <w:pPr>
        <w:spacing w:line="300" w:lineRule="exact"/>
        <w:rPr>
          <w:rFonts w:ascii="Arial" w:hAnsi="Arial" w:cs="Arial"/>
        </w:rPr>
      </w:pPr>
    </w:p>
    <w:p w14:paraId="09D1204C" w14:textId="77777777" w:rsidR="003612EB" w:rsidRDefault="003612EB" w:rsidP="006C092F">
      <w:pPr>
        <w:spacing w:line="300" w:lineRule="exact"/>
        <w:rPr>
          <w:rFonts w:ascii="Arial" w:hAnsi="Arial" w:cs="Arial"/>
        </w:rPr>
      </w:pPr>
    </w:p>
    <w:p w14:paraId="65A08E76" w14:textId="3D3A047D" w:rsidR="00C54C15" w:rsidRPr="002D5D56" w:rsidRDefault="00DA6620" w:rsidP="00ED0DAB">
      <w:pPr>
        <w:pStyle w:val="Kop1"/>
        <w:pBdr>
          <w:bottom w:val="single" w:sz="8" w:space="1" w:color="3086AC"/>
        </w:pBdr>
        <w:tabs>
          <w:tab w:val="clear" w:pos="2127"/>
        </w:tabs>
        <w:rPr>
          <w:rFonts w:cs="Arial"/>
          <w:sz w:val="2"/>
          <w:szCs w:val="2"/>
        </w:rPr>
      </w:pPr>
      <w:bookmarkStart w:id="1" w:name="_Toc200530482"/>
      <w:r w:rsidRPr="006C092F">
        <w:rPr>
          <w:rFonts w:cs="Arial"/>
          <w:sz w:val="22"/>
          <w:szCs w:val="22"/>
        </w:rPr>
        <w:br w:type="page"/>
      </w:r>
      <w:bookmarkEnd w:id="1"/>
    </w:p>
    <w:p w14:paraId="5B861EDB" w14:textId="77777777" w:rsidR="002D5D56" w:rsidRPr="006C092F" w:rsidRDefault="002D5D56" w:rsidP="002D5D56">
      <w:pPr>
        <w:pStyle w:val="Kop1"/>
        <w:pBdr>
          <w:bottom w:val="single" w:sz="8" w:space="1" w:color="3086AC"/>
        </w:pBdr>
        <w:tabs>
          <w:tab w:val="clear" w:pos="2127"/>
        </w:tabs>
        <w:rPr>
          <w:rFonts w:cs="Arial"/>
          <w:sz w:val="22"/>
          <w:szCs w:val="22"/>
        </w:rPr>
      </w:pPr>
      <w:bookmarkStart w:id="2" w:name="_Toc90285680"/>
      <w:r>
        <w:rPr>
          <w:rFonts w:cs="Arial"/>
          <w:sz w:val="30"/>
          <w:szCs w:val="30"/>
        </w:rPr>
        <w:lastRenderedPageBreak/>
        <w:t xml:space="preserve">BIJLAGE </w:t>
      </w:r>
      <w:r>
        <w:rPr>
          <w:rFonts w:cs="Arial"/>
          <w:sz w:val="30"/>
          <w:szCs w:val="30"/>
          <w:lang w:val="nl-NL"/>
        </w:rPr>
        <w:t>3</w:t>
      </w:r>
      <w:r>
        <w:rPr>
          <w:rFonts w:cs="Arial"/>
          <w:sz w:val="30"/>
          <w:szCs w:val="30"/>
        </w:rPr>
        <w:tab/>
      </w:r>
      <w:r>
        <w:rPr>
          <w:rFonts w:cs="Arial"/>
          <w:sz w:val="30"/>
          <w:szCs w:val="30"/>
          <w:lang w:val="nl-NL"/>
        </w:rPr>
        <w:t>DERDENVERKLARING</w:t>
      </w:r>
      <w:bookmarkEnd w:id="2"/>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2D5D56" w:rsidRPr="000B48BF" w14:paraId="3990DD8B" w14:textId="77777777" w:rsidTr="002D5D56">
        <w:tc>
          <w:tcPr>
            <w:tcW w:w="9211" w:type="dxa"/>
            <w:shd w:val="clear" w:color="auto" w:fill="auto"/>
          </w:tcPr>
          <w:p w14:paraId="05661DC6" w14:textId="20CC6746" w:rsidR="002D5D56" w:rsidRPr="00E64C1F" w:rsidRDefault="002D5D56" w:rsidP="00DB6513">
            <w:pPr>
              <w:spacing w:line="300" w:lineRule="exact"/>
              <w:rPr>
                <w:rFonts w:ascii="Arial" w:hAnsi="Arial" w:cs="Arial"/>
                <w:b/>
                <w:sz w:val="18"/>
                <w:szCs w:val="18"/>
              </w:rPr>
            </w:pPr>
            <w:r w:rsidRPr="00E64C1F">
              <w:rPr>
                <w:rFonts w:ascii="Arial" w:hAnsi="Arial"/>
                <w:b/>
                <w:sz w:val="18"/>
                <w:szCs w:val="18"/>
              </w:rPr>
              <w:t xml:space="preserve">Indien de Inschrijver een beroep doet op derden </w:t>
            </w:r>
            <w:r w:rsidR="00DB6513" w:rsidRPr="00E64C1F">
              <w:rPr>
                <w:rFonts w:ascii="Arial" w:hAnsi="Arial"/>
                <w:b/>
                <w:sz w:val="18"/>
                <w:szCs w:val="18"/>
              </w:rPr>
              <w:t xml:space="preserve">(een onderaannemer of een holding) </w:t>
            </w:r>
            <w:r w:rsidRPr="00E64C1F">
              <w:rPr>
                <w:rFonts w:ascii="Arial" w:hAnsi="Arial"/>
                <w:b/>
                <w:sz w:val="18"/>
                <w:szCs w:val="18"/>
              </w:rPr>
              <w:t xml:space="preserve">om te </w:t>
            </w:r>
            <w:r w:rsidR="003C3EFD" w:rsidRPr="00E64C1F">
              <w:rPr>
                <w:rFonts w:ascii="Arial" w:hAnsi="Arial"/>
                <w:b/>
                <w:sz w:val="18"/>
                <w:szCs w:val="18"/>
              </w:rPr>
              <w:t>voldoen aan deze Opdracht</w:t>
            </w:r>
            <w:r w:rsidR="00DB6513" w:rsidRPr="00E64C1F">
              <w:rPr>
                <w:rFonts w:ascii="Arial" w:hAnsi="Arial"/>
                <w:b/>
                <w:sz w:val="18"/>
                <w:szCs w:val="18"/>
              </w:rPr>
              <w:t>,</w:t>
            </w:r>
            <w:r w:rsidRPr="00E64C1F">
              <w:rPr>
                <w:rFonts w:ascii="Arial" w:hAnsi="Arial"/>
                <w:b/>
                <w:sz w:val="18"/>
                <w:szCs w:val="18"/>
              </w:rPr>
              <w:t xml:space="preserve"> dan dient dit formulier te worden ingevuld en bijgesloten bij de Inschrijving.</w:t>
            </w:r>
            <w:r w:rsidR="00DB6513" w:rsidRPr="00E64C1F">
              <w:rPr>
                <w:rFonts w:ascii="Arial" w:hAnsi="Arial"/>
                <w:b/>
                <w:sz w:val="18"/>
                <w:szCs w:val="18"/>
              </w:rPr>
              <w:t xml:space="preserve"> </w:t>
            </w:r>
            <w:r w:rsidRPr="00E64C1F">
              <w:rPr>
                <w:rFonts w:ascii="Arial" w:hAnsi="Arial" w:cs="Arial"/>
                <w:b/>
                <w:sz w:val="18"/>
                <w:szCs w:val="18"/>
              </w:rPr>
              <w:t xml:space="preserve">Het </w:t>
            </w:r>
            <w:proofErr w:type="spellStart"/>
            <w:r w:rsidRPr="00E64C1F">
              <w:rPr>
                <w:rFonts w:ascii="Arial" w:hAnsi="Arial" w:cs="Arial"/>
                <w:b/>
                <w:sz w:val="18"/>
                <w:szCs w:val="18"/>
              </w:rPr>
              <w:t>formu</w:t>
            </w:r>
            <w:r w:rsidR="00E64C1F">
              <w:rPr>
                <w:rFonts w:ascii="Arial" w:hAnsi="Arial" w:cs="Arial"/>
                <w:b/>
                <w:sz w:val="18"/>
                <w:szCs w:val="18"/>
              </w:rPr>
              <w:t>-</w:t>
            </w:r>
            <w:r w:rsidRPr="00E64C1F">
              <w:rPr>
                <w:rFonts w:ascii="Arial" w:hAnsi="Arial" w:cs="Arial"/>
                <w:b/>
                <w:sz w:val="18"/>
                <w:szCs w:val="18"/>
              </w:rPr>
              <w:t>lier</w:t>
            </w:r>
            <w:proofErr w:type="spellEnd"/>
            <w:r w:rsidRPr="00E64C1F">
              <w:rPr>
                <w:rFonts w:ascii="Arial" w:hAnsi="Arial" w:cs="Arial"/>
                <w:b/>
                <w:sz w:val="18"/>
                <w:szCs w:val="18"/>
              </w:rPr>
              <w:t xml:space="preserve"> dient door de Inschrijver naar waarheid te worden ingevuld en dient te worden ondertekend door een persoon die blijkens het handelsregister of een volmacht van degene die blijkens het handelsregister </w:t>
            </w:r>
            <w:proofErr w:type="spellStart"/>
            <w:r w:rsidRPr="00E64C1F">
              <w:rPr>
                <w:rFonts w:ascii="Arial" w:hAnsi="Arial" w:cs="Arial"/>
                <w:b/>
                <w:sz w:val="18"/>
                <w:szCs w:val="18"/>
              </w:rPr>
              <w:t>be</w:t>
            </w:r>
            <w:r w:rsidR="00E64C1F">
              <w:rPr>
                <w:rFonts w:ascii="Arial" w:hAnsi="Arial" w:cs="Arial"/>
                <w:b/>
                <w:sz w:val="18"/>
                <w:szCs w:val="18"/>
              </w:rPr>
              <w:t>-</w:t>
            </w:r>
            <w:r w:rsidRPr="00E64C1F">
              <w:rPr>
                <w:rFonts w:ascii="Arial" w:hAnsi="Arial" w:cs="Arial"/>
                <w:b/>
                <w:sz w:val="18"/>
                <w:szCs w:val="18"/>
              </w:rPr>
              <w:t>voegd</w:t>
            </w:r>
            <w:proofErr w:type="spellEnd"/>
            <w:r w:rsidRPr="00E64C1F">
              <w:rPr>
                <w:rFonts w:ascii="Arial" w:hAnsi="Arial" w:cs="Arial"/>
                <w:b/>
                <w:sz w:val="18"/>
                <w:szCs w:val="18"/>
              </w:rPr>
              <w:t xml:space="preserve"> is om Inschrijver te vertegenwoordigen en om namens Inschrijver dit formulier te ondertekenen.</w:t>
            </w:r>
          </w:p>
        </w:tc>
      </w:tr>
    </w:tbl>
    <w:p w14:paraId="058FE236" w14:textId="77777777" w:rsidR="002D5D56" w:rsidRPr="000B48BF" w:rsidRDefault="002D5D56" w:rsidP="002D5D56">
      <w:pPr>
        <w:spacing w:line="300" w:lineRule="exact"/>
        <w:rPr>
          <w:rFonts w:ascii="Arial" w:hAnsi="Arial" w:cs="Arial"/>
        </w:rPr>
      </w:pPr>
    </w:p>
    <w:p w14:paraId="7BE5D461" w14:textId="77777777" w:rsidR="002D5D56" w:rsidRPr="00B96671" w:rsidRDefault="002D5D56" w:rsidP="002D5D56">
      <w:pPr>
        <w:spacing w:line="300" w:lineRule="exact"/>
        <w:rPr>
          <w:rFonts w:ascii="Arial" w:hAnsi="Arial"/>
        </w:rPr>
      </w:pPr>
      <w:r w:rsidRPr="00B96671">
        <w:rPr>
          <w:rFonts w:ascii="Arial" w:hAnsi="Arial"/>
        </w:rPr>
        <w:t>&lt;</w:t>
      </w:r>
      <w:r w:rsidRPr="00B96671">
        <w:rPr>
          <w:rFonts w:ascii="Arial" w:hAnsi="Arial"/>
          <w:highlight w:val="lightGray"/>
        </w:rPr>
        <w:t>naam onderneming Inschrijver</w:t>
      </w:r>
      <w:r w:rsidRPr="00B96671">
        <w:rPr>
          <w:rFonts w:ascii="Arial" w:hAnsi="Arial"/>
        </w:rPr>
        <w:t>&gt;, statutair gevestigd te &lt;</w:t>
      </w:r>
      <w:r w:rsidRPr="00B96671">
        <w:rPr>
          <w:rFonts w:ascii="Arial" w:hAnsi="Arial"/>
          <w:highlight w:val="lightGray"/>
        </w:rPr>
        <w:t>plaats</w:t>
      </w:r>
      <w:r w:rsidRPr="00B96671">
        <w:rPr>
          <w:rFonts w:ascii="Arial" w:hAnsi="Arial"/>
        </w:rPr>
        <w:t>&gt;, kantoorhoudende te &lt;</w:t>
      </w:r>
      <w:r w:rsidRPr="00B96671">
        <w:rPr>
          <w:rFonts w:ascii="Arial" w:hAnsi="Arial"/>
          <w:highlight w:val="lightGray"/>
        </w:rPr>
        <w:t>straatnaam, postcode, plaats</w:t>
      </w:r>
      <w:r w:rsidRPr="00B96671">
        <w:rPr>
          <w:rFonts w:ascii="Arial" w:hAnsi="Arial"/>
        </w:rPr>
        <w:t>&gt;, ingeschreven bij de Kamer van Koophandel te &lt;</w:t>
      </w:r>
      <w:r w:rsidRPr="00B96671">
        <w:rPr>
          <w:rFonts w:ascii="Arial" w:hAnsi="Arial"/>
          <w:highlight w:val="lightGray"/>
        </w:rPr>
        <w:t>plaats</w:t>
      </w:r>
      <w:r w:rsidRPr="00B96671">
        <w:rPr>
          <w:rFonts w:ascii="Arial" w:hAnsi="Arial"/>
        </w:rPr>
        <w:t>&gt; onder nummer &lt;</w:t>
      </w:r>
      <w:proofErr w:type="spellStart"/>
      <w:r w:rsidRPr="00B96671">
        <w:rPr>
          <w:rFonts w:ascii="Arial" w:hAnsi="Arial"/>
          <w:highlight w:val="lightGray"/>
        </w:rPr>
        <w:t>kvk</w:t>
      </w:r>
      <w:proofErr w:type="spellEnd"/>
      <w:r w:rsidRPr="00B96671">
        <w:rPr>
          <w:rFonts w:ascii="Arial" w:hAnsi="Arial"/>
          <w:highlight w:val="lightGray"/>
        </w:rPr>
        <w:t>-nummer</w:t>
      </w:r>
      <w:r w:rsidRPr="00B96671">
        <w:rPr>
          <w:rFonts w:ascii="Arial" w:hAnsi="Arial"/>
        </w:rPr>
        <w:t>&gt;, te dezen rechtsgeldig vertegenwoordigd door haar &lt;</w:t>
      </w:r>
      <w:r w:rsidRPr="00B96671">
        <w:rPr>
          <w:rFonts w:ascii="Arial" w:hAnsi="Arial"/>
          <w:highlight w:val="lightGray"/>
        </w:rPr>
        <w:t>functie</w:t>
      </w:r>
      <w:r w:rsidRPr="00B96671">
        <w:rPr>
          <w:rFonts w:ascii="Arial" w:hAnsi="Arial"/>
        </w:rPr>
        <w:t>&gt; &lt;</w:t>
      </w:r>
      <w:r w:rsidRPr="00B96671">
        <w:rPr>
          <w:rFonts w:ascii="Arial" w:hAnsi="Arial"/>
          <w:highlight w:val="lightGray"/>
        </w:rPr>
        <w:t>naam</w:t>
      </w:r>
      <w:r w:rsidRPr="00B96671">
        <w:rPr>
          <w:rFonts w:ascii="Arial" w:hAnsi="Arial"/>
        </w:rPr>
        <w:t>&gt; in zijn/haar hoedanigheid van &lt;</w:t>
      </w:r>
      <w:r w:rsidRPr="00B96671">
        <w:rPr>
          <w:rFonts w:ascii="Arial" w:hAnsi="Arial"/>
          <w:highlight w:val="lightGray"/>
        </w:rPr>
        <w:t>hoedanigheid</w:t>
      </w:r>
      <w:r w:rsidRPr="00B96671">
        <w:rPr>
          <w:rFonts w:ascii="Arial" w:hAnsi="Arial"/>
        </w:rPr>
        <w:t>&gt;, hierna te noemen Inschrijver;</w:t>
      </w:r>
    </w:p>
    <w:p w14:paraId="3B11983B" w14:textId="77777777" w:rsidR="002D5D56" w:rsidRPr="00B96671" w:rsidRDefault="002D5D56" w:rsidP="002D5D56">
      <w:pPr>
        <w:spacing w:line="300" w:lineRule="exact"/>
        <w:rPr>
          <w:rFonts w:ascii="Arial" w:hAnsi="Arial"/>
        </w:rPr>
      </w:pPr>
    </w:p>
    <w:p w14:paraId="2D09E72D" w14:textId="77777777" w:rsidR="002D5D56" w:rsidRPr="00B96671" w:rsidRDefault="002D5D56" w:rsidP="002D5D56">
      <w:pPr>
        <w:spacing w:line="300" w:lineRule="exact"/>
        <w:rPr>
          <w:rFonts w:ascii="Arial" w:hAnsi="Arial"/>
        </w:rPr>
      </w:pPr>
      <w:r w:rsidRPr="00B96671">
        <w:rPr>
          <w:rFonts w:ascii="Arial" w:hAnsi="Arial"/>
        </w:rPr>
        <w:t>&lt;</w:t>
      </w:r>
      <w:r w:rsidRPr="00B96671">
        <w:rPr>
          <w:rFonts w:ascii="Arial" w:hAnsi="Arial"/>
          <w:highlight w:val="lightGray"/>
        </w:rPr>
        <w:t>naam holding/</w:t>
      </w:r>
      <w:proofErr w:type="spellStart"/>
      <w:r w:rsidRPr="00B96671">
        <w:rPr>
          <w:rFonts w:ascii="Arial" w:hAnsi="Arial"/>
          <w:highlight w:val="lightGray"/>
        </w:rPr>
        <w:t>onderaannnemer</w:t>
      </w:r>
      <w:proofErr w:type="spellEnd"/>
      <w:r w:rsidRPr="00B96671">
        <w:rPr>
          <w:rFonts w:ascii="Arial" w:hAnsi="Arial"/>
        </w:rPr>
        <w:t>&gt;, statutair gevestigd te &lt;</w:t>
      </w:r>
      <w:r w:rsidRPr="00B96671">
        <w:rPr>
          <w:rFonts w:ascii="Arial" w:hAnsi="Arial"/>
          <w:highlight w:val="lightGray"/>
        </w:rPr>
        <w:t>plaats</w:t>
      </w:r>
      <w:r w:rsidRPr="00B96671">
        <w:rPr>
          <w:rFonts w:ascii="Arial" w:hAnsi="Arial"/>
        </w:rPr>
        <w:t>&gt;, kantoorhoudende te &lt;straatnaam, postcode, plaats&gt;, ingeschreven bij de Kamer van Koophandel te &lt;</w:t>
      </w:r>
      <w:r w:rsidRPr="00B96671">
        <w:rPr>
          <w:rFonts w:ascii="Arial" w:hAnsi="Arial"/>
          <w:highlight w:val="lightGray"/>
        </w:rPr>
        <w:t>plaats</w:t>
      </w:r>
      <w:r w:rsidRPr="00B96671">
        <w:rPr>
          <w:rFonts w:ascii="Arial" w:hAnsi="Arial"/>
        </w:rPr>
        <w:t>&gt; onder nummer &lt;</w:t>
      </w:r>
      <w:proofErr w:type="spellStart"/>
      <w:r w:rsidRPr="00B96671">
        <w:rPr>
          <w:rFonts w:ascii="Arial" w:hAnsi="Arial"/>
          <w:highlight w:val="lightGray"/>
        </w:rPr>
        <w:t>kvk</w:t>
      </w:r>
      <w:proofErr w:type="spellEnd"/>
      <w:r w:rsidRPr="00B96671">
        <w:rPr>
          <w:rFonts w:ascii="Arial" w:hAnsi="Arial"/>
          <w:highlight w:val="lightGray"/>
        </w:rPr>
        <w:t>-nummer</w:t>
      </w:r>
      <w:r w:rsidRPr="00B96671">
        <w:rPr>
          <w:rFonts w:ascii="Arial" w:hAnsi="Arial"/>
        </w:rPr>
        <w:t>&gt;, te dezen rechtsgeldig vertegenwoordigd door haar &lt;</w:t>
      </w:r>
      <w:r w:rsidRPr="00B96671">
        <w:rPr>
          <w:rFonts w:ascii="Arial" w:hAnsi="Arial"/>
          <w:highlight w:val="lightGray"/>
        </w:rPr>
        <w:t>functie</w:t>
      </w:r>
      <w:r w:rsidRPr="00B96671">
        <w:rPr>
          <w:rFonts w:ascii="Arial" w:hAnsi="Arial"/>
        </w:rPr>
        <w:t>&gt; &lt;</w:t>
      </w:r>
      <w:r w:rsidRPr="00B96671">
        <w:rPr>
          <w:rFonts w:ascii="Arial" w:hAnsi="Arial"/>
          <w:highlight w:val="lightGray"/>
        </w:rPr>
        <w:t>naam</w:t>
      </w:r>
      <w:r w:rsidRPr="00B96671">
        <w:rPr>
          <w:rFonts w:ascii="Arial" w:hAnsi="Arial"/>
        </w:rPr>
        <w:t>&gt; in zijn/haar hoedanigheid van &lt;</w:t>
      </w:r>
      <w:r w:rsidRPr="00B96671">
        <w:rPr>
          <w:rFonts w:ascii="Arial" w:hAnsi="Arial"/>
          <w:highlight w:val="lightGray"/>
        </w:rPr>
        <w:t>hoedanigheid</w:t>
      </w:r>
      <w:r w:rsidRPr="00B96671">
        <w:rPr>
          <w:rFonts w:ascii="Arial" w:hAnsi="Arial"/>
        </w:rPr>
        <w:t>&gt;, hierna te noemen &lt;</w:t>
      </w:r>
      <w:r w:rsidRPr="00B96671">
        <w:rPr>
          <w:rFonts w:ascii="Arial" w:hAnsi="Arial"/>
          <w:highlight w:val="lightGray"/>
        </w:rPr>
        <w:t>holding/onderaannemer</w:t>
      </w:r>
      <w:r w:rsidRPr="00B96671">
        <w:rPr>
          <w:rFonts w:ascii="Arial" w:hAnsi="Arial"/>
        </w:rPr>
        <w:t>&gt;;</w:t>
      </w:r>
    </w:p>
    <w:p w14:paraId="6FF677B8" w14:textId="77777777" w:rsidR="002D5D56" w:rsidRPr="00B96671" w:rsidRDefault="002D5D56" w:rsidP="002D5D56">
      <w:pPr>
        <w:spacing w:line="300" w:lineRule="exact"/>
        <w:rPr>
          <w:rFonts w:ascii="Arial" w:hAnsi="Arial"/>
        </w:rPr>
      </w:pPr>
    </w:p>
    <w:p w14:paraId="5D5BCDE5" w14:textId="77777777" w:rsidR="002D5D56" w:rsidRPr="00B96671" w:rsidRDefault="002D5D56" w:rsidP="002D5D56">
      <w:pPr>
        <w:spacing w:line="300" w:lineRule="exact"/>
        <w:rPr>
          <w:rFonts w:ascii="Arial" w:hAnsi="Arial"/>
        </w:rPr>
      </w:pPr>
      <w:r w:rsidRPr="00B96671">
        <w:rPr>
          <w:rFonts w:ascii="Arial" w:hAnsi="Arial"/>
        </w:rPr>
        <w:t>hierna gezamenlijk te noemen partijen, overwegende dat:</w:t>
      </w:r>
    </w:p>
    <w:p w14:paraId="25F6B45E" w14:textId="77777777" w:rsidR="002D5D56" w:rsidRPr="00B96671" w:rsidRDefault="002D5D56" w:rsidP="00020D02">
      <w:pPr>
        <w:pStyle w:val="Lijstalinea"/>
        <w:numPr>
          <w:ilvl w:val="0"/>
          <w:numId w:val="22"/>
        </w:numPr>
        <w:spacing w:line="300" w:lineRule="exact"/>
        <w:contextualSpacing/>
        <w:rPr>
          <w:rFonts w:ascii="Arial" w:hAnsi="Arial"/>
        </w:rPr>
      </w:pPr>
      <w:r w:rsidRPr="00B96671">
        <w:rPr>
          <w:rFonts w:ascii="Arial" w:hAnsi="Arial"/>
        </w:rPr>
        <w:t>Opdrachtgever, een &lt;</w:t>
      </w:r>
      <w:r w:rsidRPr="00B96671">
        <w:rPr>
          <w:rFonts w:ascii="Arial" w:hAnsi="Arial"/>
          <w:highlight w:val="lightGray"/>
        </w:rPr>
        <w:t>leverancier/dienstverlener/aannemer</w:t>
      </w:r>
      <w:r w:rsidRPr="00B96671">
        <w:rPr>
          <w:rFonts w:ascii="Arial" w:hAnsi="Arial"/>
        </w:rPr>
        <w:t>&gt; zoekt voor &lt;</w:t>
      </w:r>
      <w:r w:rsidRPr="00B96671">
        <w:rPr>
          <w:rFonts w:ascii="Arial" w:hAnsi="Arial"/>
          <w:highlight w:val="lightGray"/>
        </w:rPr>
        <w:t>korte omschrijving werkzaamheden</w:t>
      </w:r>
      <w:r w:rsidRPr="00B96671">
        <w:rPr>
          <w:rFonts w:ascii="Arial" w:hAnsi="Arial"/>
        </w:rPr>
        <w:t>&gt; en deze door middel van een aanbesteding wenst te vinden;</w:t>
      </w:r>
    </w:p>
    <w:p w14:paraId="04723C64" w14:textId="77777777" w:rsidR="002D5D56" w:rsidRPr="00B96671" w:rsidRDefault="002D5D56" w:rsidP="00020D02">
      <w:pPr>
        <w:pStyle w:val="Lijstalinea"/>
        <w:numPr>
          <w:ilvl w:val="0"/>
          <w:numId w:val="22"/>
        </w:numPr>
        <w:spacing w:line="300" w:lineRule="exact"/>
        <w:contextualSpacing/>
        <w:rPr>
          <w:rFonts w:ascii="Arial" w:hAnsi="Arial"/>
        </w:rPr>
      </w:pPr>
      <w:r w:rsidRPr="00B96671">
        <w:rPr>
          <w:rFonts w:ascii="Arial" w:hAnsi="Arial"/>
        </w:rPr>
        <w:t xml:space="preserve">Inschrijver in dat kader voornemens is een </w:t>
      </w:r>
      <w:r w:rsidR="00A73791">
        <w:rPr>
          <w:rFonts w:ascii="Arial" w:hAnsi="Arial"/>
        </w:rPr>
        <w:t>Inschrijving</w:t>
      </w:r>
      <w:r w:rsidRPr="00B96671">
        <w:rPr>
          <w:rFonts w:ascii="Arial" w:hAnsi="Arial"/>
        </w:rPr>
        <w:t xml:space="preserve"> te doen;</w:t>
      </w:r>
    </w:p>
    <w:p w14:paraId="2D836B52" w14:textId="77777777" w:rsidR="002D5D56" w:rsidRPr="00B96671" w:rsidRDefault="002D5D56" w:rsidP="00020D02">
      <w:pPr>
        <w:pStyle w:val="Lijstalinea"/>
        <w:numPr>
          <w:ilvl w:val="0"/>
          <w:numId w:val="22"/>
        </w:numPr>
        <w:spacing w:line="300" w:lineRule="exact"/>
        <w:contextualSpacing/>
        <w:rPr>
          <w:rFonts w:ascii="Arial" w:hAnsi="Arial"/>
        </w:rPr>
      </w:pPr>
      <w:r w:rsidRPr="00B96671">
        <w:rPr>
          <w:rFonts w:ascii="Arial" w:hAnsi="Arial"/>
        </w:rPr>
        <w:t>Inschrijver &lt;</w:t>
      </w:r>
      <w:r w:rsidRPr="00B96671">
        <w:rPr>
          <w:rFonts w:ascii="Arial" w:hAnsi="Arial"/>
          <w:highlight w:val="lightGray"/>
        </w:rPr>
        <w:t>holding/onderaannemer</w:t>
      </w:r>
      <w:r w:rsidRPr="00B96671">
        <w:rPr>
          <w:rFonts w:ascii="Arial" w:hAnsi="Arial"/>
        </w:rPr>
        <w:t xml:space="preserve">&gt; nodig heeft om te kunnen voldoen aan de door de Opdrachtgever ter zake van de aanbesteding gestelde </w:t>
      </w:r>
      <w:proofErr w:type="spellStart"/>
      <w:r w:rsidRPr="00B96671">
        <w:rPr>
          <w:rFonts w:ascii="Arial" w:hAnsi="Arial"/>
        </w:rPr>
        <w:t>geschiktheideisen</w:t>
      </w:r>
      <w:proofErr w:type="spellEnd"/>
      <w:r w:rsidRPr="00B96671">
        <w:rPr>
          <w:rFonts w:ascii="Arial" w:hAnsi="Arial"/>
        </w:rPr>
        <w:t xml:space="preserve"> en/of selectiecriteria;</w:t>
      </w:r>
    </w:p>
    <w:p w14:paraId="25B8FBF6" w14:textId="77777777" w:rsidR="002D5D56" w:rsidRPr="00B96671" w:rsidRDefault="002D5D56" w:rsidP="00020D02">
      <w:pPr>
        <w:pStyle w:val="Lijstalinea"/>
        <w:numPr>
          <w:ilvl w:val="0"/>
          <w:numId w:val="22"/>
        </w:numPr>
        <w:spacing w:line="300" w:lineRule="exact"/>
        <w:contextualSpacing/>
        <w:rPr>
          <w:rFonts w:ascii="Arial" w:hAnsi="Arial"/>
        </w:rPr>
      </w:pPr>
      <w:r w:rsidRPr="00B96671">
        <w:rPr>
          <w:rFonts w:ascii="Arial" w:hAnsi="Arial"/>
        </w:rPr>
        <w:t>Partijen in dat kader jegens de Opdrachtgever wensen te verklaren dat, indien Inschrijver de opdracht gegund krijgt, Inschrijver de &lt;</w:t>
      </w:r>
      <w:r w:rsidRPr="00B96671">
        <w:rPr>
          <w:rFonts w:ascii="Arial" w:hAnsi="Arial"/>
          <w:highlight w:val="lightGray"/>
        </w:rPr>
        <w:t>holding/onderaannemer</w:t>
      </w:r>
      <w:r w:rsidRPr="00B96671">
        <w:rPr>
          <w:rFonts w:ascii="Arial" w:hAnsi="Arial"/>
        </w:rPr>
        <w:t>&gt; als uitvoerende partij zal inzetten voor het uitvoeren van die onderdelen van het project waarvoor hij de &lt;</w:t>
      </w:r>
      <w:r w:rsidRPr="00B96671">
        <w:rPr>
          <w:rFonts w:ascii="Arial" w:hAnsi="Arial"/>
          <w:highlight w:val="lightGray"/>
        </w:rPr>
        <w:t>holding/&gt;onderaannemer</w:t>
      </w:r>
      <w:r w:rsidRPr="00B96671">
        <w:rPr>
          <w:rFonts w:ascii="Arial" w:hAnsi="Arial"/>
        </w:rPr>
        <w:t xml:space="preserve"> nodig heeft om aan de eisen en/of criteria te voldoen.</w:t>
      </w:r>
    </w:p>
    <w:p w14:paraId="4FACAA04" w14:textId="3EC0A4E8" w:rsidR="002D5D56" w:rsidRPr="00B96671" w:rsidRDefault="002D5D56" w:rsidP="002D5D56">
      <w:pPr>
        <w:spacing w:line="300" w:lineRule="exact"/>
        <w:rPr>
          <w:rFonts w:ascii="Arial" w:hAnsi="Arial"/>
        </w:rPr>
      </w:pPr>
      <w:r w:rsidRPr="00B96671">
        <w:rPr>
          <w:rFonts w:ascii="Arial" w:hAnsi="Arial"/>
        </w:rPr>
        <w:t>Partijen verklaren jegens de Opdrachtgever het navolgende te zijn overeengekomen:</w:t>
      </w:r>
    </w:p>
    <w:p w14:paraId="2E032EB3" w14:textId="77777777" w:rsidR="002D5D56" w:rsidRPr="00B96671" w:rsidRDefault="002D5D56" w:rsidP="002D5D56">
      <w:pPr>
        <w:spacing w:line="300" w:lineRule="exact"/>
        <w:rPr>
          <w:rFonts w:ascii="Arial" w:hAnsi="Arial"/>
        </w:rPr>
      </w:pPr>
      <w:r w:rsidRPr="00B96671">
        <w:rPr>
          <w:rFonts w:ascii="Arial" w:hAnsi="Arial"/>
        </w:rPr>
        <w:t>dat, indien &lt;</w:t>
      </w:r>
      <w:r w:rsidRPr="00B96671">
        <w:rPr>
          <w:rFonts w:ascii="Arial" w:hAnsi="Arial"/>
          <w:highlight w:val="lightGray"/>
        </w:rPr>
        <w:t>naam Inschrijver</w:t>
      </w:r>
      <w:r w:rsidRPr="00B96671">
        <w:rPr>
          <w:rFonts w:ascii="Arial" w:hAnsi="Arial"/>
        </w:rPr>
        <w:t xml:space="preserve">&gt;, de opdracht </w:t>
      </w:r>
      <w:r w:rsidRPr="00B96671">
        <w:rPr>
          <w:rFonts w:ascii="Arial" w:hAnsi="Arial"/>
          <w:highlight w:val="lightGray"/>
        </w:rPr>
        <w:t>&lt;onderwerp&gt;</w:t>
      </w:r>
      <w:r w:rsidRPr="00B96671">
        <w:rPr>
          <w:rFonts w:ascii="Arial" w:hAnsi="Arial"/>
        </w:rPr>
        <w:t xml:space="preserve"> gegund krijgt, &lt;</w:t>
      </w:r>
      <w:r w:rsidRPr="00B96671">
        <w:rPr>
          <w:rFonts w:ascii="Arial" w:hAnsi="Arial"/>
          <w:highlight w:val="lightGray"/>
        </w:rPr>
        <w:t>naam holding/onderaannemer</w:t>
      </w:r>
      <w:r w:rsidRPr="00B96671">
        <w:rPr>
          <w:rFonts w:ascii="Arial" w:hAnsi="Arial"/>
        </w:rPr>
        <w:t>&gt; het opdrachtonderdeel/de opdrachtonderdelen &lt;</w:t>
      </w:r>
      <w:proofErr w:type="spellStart"/>
      <w:r w:rsidRPr="00B96671">
        <w:rPr>
          <w:rFonts w:ascii="Arial" w:hAnsi="Arial"/>
          <w:highlight w:val="lightGray"/>
        </w:rPr>
        <w:t>opdrachtonderde</w:t>
      </w:r>
      <w:proofErr w:type="spellEnd"/>
      <w:r w:rsidRPr="00B96671">
        <w:rPr>
          <w:rFonts w:ascii="Arial" w:hAnsi="Arial"/>
          <w:highlight w:val="lightGray"/>
        </w:rPr>
        <w:t>(e)l(en) welke holding/onderaannemer de vereisten voor levert</w:t>
      </w:r>
      <w:r w:rsidRPr="00B96671">
        <w:rPr>
          <w:rFonts w:ascii="Arial" w:hAnsi="Arial"/>
        </w:rPr>
        <w:t>&gt; zal uitvoeren.</w:t>
      </w:r>
    </w:p>
    <w:p w14:paraId="26725D62" w14:textId="77777777" w:rsidR="002D5D56" w:rsidRPr="00B96671" w:rsidRDefault="002D5D56" w:rsidP="002D5D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exact"/>
        <w:rPr>
          <w:rFonts w:ascii="Arial" w:hAnsi="Arial"/>
          <w:b/>
        </w:rPr>
      </w:pPr>
      <w:r w:rsidRPr="00B96671">
        <w:rPr>
          <w:rFonts w:ascii="Arial" w:hAnsi="Arial"/>
          <w:b/>
        </w:rPr>
        <w:t>Namens Inschrijver:</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2D5D56" w:rsidRPr="00B96671" w14:paraId="324A5FAC" w14:textId="77777777" w:rsidTr="002D5D56">
        <w:tc>
          <w:tcPr>
            <w:tcW w:w="2410" w:type="dxa"/>
            <w:shd w:val="clear" w:color="auto" w:fill="auto"/>
          </w:tcPr>
          <w:p w14:paraId="0C754C3A" w14:textId="77777777" w:rsidR="002D5D56" w:rsidRPr="00B96671" w:rsidRDefault="002D5D56" w:rsidP="002D5D56">
            <w:pPr>
              <w:spacing w:line="300" w:lineRule="exact"/>
              <w:rPr>
                <w:rFonts w:ascii="Arial" w:hAnsi="Arial"/>
              </w:rPr>
            </w:pPr>
            <w:r w:rsidRPr="00B96671">
              <w:rPr>
                <w:rFonts w:ascii="Arial" w:hAnsi="Arial"/>
              </w:rPr>
              <w:t>Naam tekenbevoegde</w:t>
            </w:r>
          </w:p>
        </w:tc>
        <w:tc>
          <w:tcPr>
            <w:tcW w:w="6950" w:type="dxa"/>
            <w:shd w:val="clear" w:color="auto" w:fill="auto"/>
          </w:tcPr>
          <w:p w14:paraId="0AF9F576" w14:textId="77777777" w:rsidR="002D5D56" w:rsidRPr="00B96671" w:rsidRDefault="002D5D56" w:rsidP="002D5D56">
            <w:pPr>
              <w:pStyle w:val="AliBijlageNum"/>
              <w:numPr>
                <w:ilvl w:val="0"/>
                <w:numId w:val="0"/>
              </w:numPr>
              <w:spacing w:before="0" w:line="300" w:lineRule="exact"/>
            </w:pPr>
          </w:p>
        </w:tc>
      </w:tr>
      <w:tr w:rsidR="002D5D56" w:rsidRPr="00B96671" w14:paraId="4F2A9262" w14:textId="77777777" w:rsidTr="002D5D56">
        <w:tc>
          <w:tcPr>
            <w:tcW w:w="2410" w:type="dxa"/>
            <w:shd w:val="clear" w:color="auto" w:fill="auto"/>
          </w:tcPr>
          <w:p w14:paraId="6A451EFA" w14:textId="77777777" w:rsidR="002D5D56" w:rsidRPr="00B96671" w:rsidRDefault="002D5D56" w:rsidP="002D5D56">
            <w:pPr>
              <w:spacing w:line="300" w:lineRule="exact"/>
              <w:rPr>
                <w:rFonts w:ascii="Arial" w:hAnsi="Arial"/>
              </w:rPr>
            </w:pPr>
            <w:r w:rsidRPr="00B96671">
              <w:rPr>
                <w:rFonts w:ascii="Arial" w:hAnsi="Arial"/>
              </w:rPr>
              <w:t>Datum</w:t>
            </w:r>
          </w:p>
        </w:tc>
        <w:tc>
          <w:tcPr>
            <w:tcW w:w="6950" w:type="dxa"/>
            <w:shd w:val="clear" w:color="auto" w:fill="auto"/>
          </w:tcPr>
          <w:p w14:paraId="78C24052" w14:textId="77777777" w:rsidR="002D5D56" w:rsidRPr="00B96671" w:rsidRDefault="002D5D56" w:rsidP="002D5D56">
            <w:pPr>
              <w:pStyle w:val="AliBijlageNum"/>
              <w:numPr>
                <w:ilvl w:val="0"/>
                <w:numId w:val="0"/>
              </w:numPr>
              <w:spacing w:before="0" w:line="300" w:lineRule="exact"/>
            </w:pPr>
          </w:p>
        </w:tc>
      </w:tr>
      <w:tr w:rsidR="002D5D56" w:rsidRPr="00B96671" w14:paraId="21D3DE2A" w14:textId="77777777" w:rsidTr="002D5D56">
        <w:trPr>
          <w:trHeight w:val="519"/>
        </w:trPr>
        <w:tc>
          <w:tcPr>
            <w:tcW w:w="2410" w:type="dxa"/>
            <w:shd w:val="clear" w:color="auto" w:fill="auto"/>
          </w:tcPr>
          <w:p w14:paraId="2F3E9889" w14:textId="77777777" w:rsidR="002D5D56" w:rsidRPr="00B96671" w:rsidRDefault="002D5D56" w:rsidP="002D5D56">
            <w:pPr>
              <w:spacing w:line="300" w:lineRule="exact"/>
              <w:rPr>
                <w:rFonts w:ascii="Arial" w:hAnsi="Arial"/>
              </w:rPr>
            </w:pPr>
            <w:r w:rsidRPr="00B96671">
              <w:rPr>
                <w:rFonts w:ascii="Arial" w:hAnsi="Arial"/>
              </w:rPr>
              <w:t>Handtekening</w:t>
            </w:r>
          </w:p>
        </w:tc>
        <w:tc>
          <w:tcPr>
            <w:tcW w:w="6950" w:type="dxa"/>
            <w:shd w:val="clear" w:color="auto" w:fill="auto"/>
          </w:tcPr>
          <w:p w14:paraId="0F6E9EEF" w14:textId="77777777" w:rsidR="002D5D56" w:rsidRPr="00B96671" w:rsidRDefault="002D5D56" w:rsidP="002D5D56">
            <w:pPr>
              <w:pStyle w:val="AliBijlageNum"/>
              <w:numPr>
                <w:ilvl w:val="0"/>
                <w:numId w:val="0"/>
              </w:numPr>
              <w:spacing w:before="0" w:line="300" w:lineRule="exact"/>
            </w:pPr>
          </w:p>
        </w:tc>
      </w:tr>
    </w:tbl>
    <w:p w14:paraId="57FEB298" w14:textId="77777777" w:rsidR="002D5D56" w:rsidRPr="00B96671" w:rsidRDefault="002D5D56" w:rsidP="002D5D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exact"/>
        <w:rPr>
          <w:rFonts w:ascii="Arial" w:hAnsi="Arial"/>
        </w:rPr>
      </w:pPr>
    </w:p>
    <w:p w14:paraId="61165A0B" w14:textId="77777777" w:rsidR="002D5D56" w:rsidRPr="00B96671" w:rsidRDefault="002D5D56" w:rsidP="002D5D5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00" w:lineRule="exact"/>
        <w:rPr>
          <w:rFonts w:ascii="Arial" w:hAnsi="Arial"/>
          <w:b/>
        </w:rPr>
      </w:pPr>
      <w:r w:rsidRPr="00B96671">
        <w:rPr>
          <w:rFonts w:ascii="Arial" w:hAnsi="Arial"/>
          <w:b/>
        </w:rPr>
        <w:t>Namens de &lt;</w:t>
      </w:r>
      <w:r w:rsidRPr="00B96671">
        <w:rPr>
          <w:rFonts w:ascii="Arial" w:hAnsi="Arial"/>
          <w:b/>
          <w:highlight w:val="lightGray"/>
        </w:rPr>
        <w:t>holding/onderaannemer</w:t>
      </w:r>
      <w:r w:rsidRPr="00B96671">
        <w:rPr>
          <w:rFonts w:ascii="Arial" w:hAnsi="Arial"/>
          <w:b/>
        </w:rPr>
        <w:t>&gt;:</w:t>
      </w:r>
    </w:p>
    <w:tbl>
      <w:tblPr>
        <w:tblW w:w="9360" w:type="dxa"/>
        <w:tblInd w:w="70"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410"/>
        <w:gridCol w:w="6950"/>
      </w:tblGrid>
      <w:tr w:rsidR="002D5D56" w:rsidRPr="00B96671" w14:paraId="4B3C1372" w14:textId="77777777" w:rsidTr="002D5D56">
        <w:tc>
          <w:tcPr>
            <w:tcW w:w="2410" w:type="dxa"/>
            <w:shd w:val="clear" w:color="auto" w:fill="auto"/>
          </w:tcPr>
          <w:p w14:paraId="31893642" w14:textId="77777777" w:rsidR="002D5D56" w:rsidRPr="00B96671" w:rsidRDefault="002D5D56" w:rsidP="002D5D56">
            <w:pPr>
              <w:spacing w:line="300" w:lineRule="exact"/>
              <w:rPr>
                <w:rFonts w:ascii="Arial" w:hAnsi="Arial"/>
              </w:rPr>
            </w:pPr>
            <w:r w:rsidRPr="00B96671">
              <w:rPr>
                <w:rFonts w:ascii="Arial" w:hAnsi="Arial"/>
              </w:rPr>
              <w:t>Naam tekenbevoegde</w:t>
            </w:r>
          </w:p>
        </w:tc>
        <w:tc>
          <w:tcPr>
            <w:tcW w:w="6950" w:type="dxa"/>
            <w:shd w:val="clear" w:color="auto" w:fill="auto"/>
          </w:tcPr>
          <w:p w14:paraId="77F348C8" w14:textId="77777777" w:rsidR="002D5D56" w:rsidRPr="00B96671" w:rsidRDefault="002D5D56" w:rsidP="002D5D56">
            <w:pPr>
              <w:pStyle w:val="AliBijlageNum"/>
              <w:numPr>
                <w:ilvl w:val="0"/>
                <w:numId w:val="0"/>
              </w:numPr>
              <w:spacing w:before="0" w:line="300" w:lineRule="exact"/>
            </w:pPr>
          </w:p>
        </w:tc>
      </w:tr>
      <w:tr w:rsidR="002D5D56" w:rsidRPr="00B96671" w14:paraId="5EFDAB9A" w14:textId="77777777" w:rsidTr="002D5D56">
        <w:tc>
          <w:tcPr>
            <w:tcW w:w="2410" w:type="dxa"/>
            <w:shd w:val="clear" w:color="auto" w:fill="auto"/>
          </w:tcPr>
          <w:p w14:paraId="5AC2E0BE" w14:textId="77777777" w:rsidR="002D5D56" w:rsidRPr="00B96671" w:rsidRDefault="002D5D56" w:rsidP="002D5D56">
            <w:pPr>
              <w:spacing w:line="300" w:lineRule="exact"/>
              <w:rPr>
                <w:rFonts w:ascii="Arial" w:hAnsi="Arial"/>
              </w:rPr>
            </w:pPr>
            <w:r w:rsidRPr="00B96671">
              <w:rPr>
                <w:rFonts w:ascii="Arial" w:hAnsi="Arial"/>
              </w:rPr>
              <w:t>Datum</w:t>
            </w:r>
          </w:p>
        </w:tc>
        <w:tc>
          <w:tcPr>
            <w:tcW w:w="6950" w:type="dxa"/>
            <w:shd w:val="clear" w:color="auto" w:fill="auto"/>
          </w:tcPr>
          <w:p w14:paraId="0134BB2F" w14:textId="77777777" w:rsidR="002D5D56" w:rsidRPr="00B96671" w:rsidRDefault="002D5D56" w:rsidP="002D5D56">
            <w:pPr>
              <w:pStyle w:val="AliBijlageNum"/>
              <w:numPr>
                <w:ilvl w:val="0"/>
                <w:numId w:val="0"/>
              </w:numPr>
              <w:spacing w:before="0" w:line="300" w:lineRule="exact"/>
            </w:pPr>
          </w:p>
        </w:tc>
      </w:tr>
      <w:tr w:rsidR="002D5D56" w:rsidRPr="00B96671" w14:paraId="33E66E4C" w14:textId="77777777" w:rsidTr="002D5D56">
        <w:trPr>
          <w:trHeight w:val="501"/>
        </w:trPr>
        <w:tc>
          <w:tcPr>
            <w:tcW w:w="2410" w:type="dxa"/>
            <w:shd w:val="clear" w:color="auto" w:fill="auto"/>
          </w:tcPr>
          <w:p w14:paraId="44AD0F42" w14:textId="77777777" w:rsidR="002D5D56" w:rsidRPr="00B96671" w:rsidRDefault="002D5D56" w:rsidP="002D5D56">
            <w:pPr>
              <w:spacing w:line="300" w:lineRule="exact"/>
              <w:rPr>
                <w:rFonts w:ascii="Arial" w:hAnsi="Arial"/>
              </w:rPr>
            </w:pPr>
            <w:r w:rsidRPr="00B96671">
              <w:rPr>
                <w:rFonts w:ascii="Arial" w:hAnsi="Arial"/>
              </w:rPr>
              <w:t>Handtekening</w:t>
            </w:r>
          </w:p>
        </w:tc>
        <w:tc>
          <w:tcPr>
            <w:tcW w:w="6950" w:type="dxa"/>
            <w:shd w:val="clear" w:color="auto" w:fill="auto"/>
          </w:tcPr>
          <w:p w14:paraId="3E2F33E3" w14:textId="77777777" w:rsidR="002D5D56" w:rsidRPr="00B96671" w:rsidRDefault="002D5D56" w:rsidP="002D5D56">
            <w:pPr>
              <w:pStyle w:val="AliBijlageNum"/>
              <w:numPr>
                <w:ilvl w:val="0"/>
                <w:numId w:val="0"/>
              </w:numPr>
              <w:spacing w:before="0" w:line="300" w:lineRule="exact"/>
            </w:pPr>
          </w:p>
        </w:tc>
      </w:tr>
    </w:tbl>
    <w:p w14:paraId="7AB84FFE" w14:textId="77777777" w:rsidR="0067369F" w:rsidRPr="006C092F" w:rsidRDefault="002D5D56" w:rsidP="002D5D56">
      <w:pPr>
        <w:pStyle w:val="Kop1"/>
        <w:pBdr>
          <w:bottom w:val="single" w:sz="8" w:space="1" w:color="3086AC"/>
        </w:pBdr>
        <w:tabs>
          <w:tab w:val="clear" w:pos="2127"/>
        </w:tabs>
        <w:rPr>
          <w:rFonts w:cs="Arial"/>
          <w:sz w:val="22"/>
          <w:szCs w:val="22"/>
        </w:rPr>
      </w:pPr>
      <w:r>
        <w:rPr>
          <w:rFonts w:cs="Arial"/>
          <w:sz w:val="30"/>
          <w:szCs w:val="30"/>
        </w:rPr>
        <w:br w:type="page"/>
      </w:r>
      <w:bookmarkStart w:id="3" w:name="_Toc90285681"/>
      <w:r w:rsidR="00E31C40">
        <w:rPr>
          <w:rFonts w:cs="Arial"/>
          <w:sz w:val="30"/>
          <w:szCs w:val="30"/>
        </w:rPr>
        <w:lastRenderedPageBreak/>
        <w:t xml:space="preserve">BIJLAGE </w:t>
      </w:r>
      <w:r>
        <w:rPr>
          <w:rFonts w:cs="Arial"/>
          <w:sz w:val="30"/>
          <w:szCs w:val="30"/>
          <w:lang w:val="nl-NL"/>
        </w:rPr>
        <w:t>4</w:t>
      </w:r>
      <w:r w:rsidR="00E31C40">
        <w:rPr>
          <w:rFonts w:cs="Arial"/>
          <w:sz w:val="30"/>
          <w:szCs w:val="30"/>
        </w:rPr>
        <w:tab/>
      </w:r>
      <w:r w:rsidR="006C092F">
        <w:rPr>
          <w:rFonts w:cs="Arial"/>
          <w:sz w:val="30"/>
          <w:szCs w:val="30"/>
        </w:rPr>
        <w:t>VERKLARING REFERENTIES</w:t>
      </w:r>
      <w:bookmarkEnd w:id="3"/>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851642" w:rsidRPr="000B48BF" w14:paraId="6E5459A8" w14:textId="77777777" w:rsidTr="00E438FA">
        <w:tc>
          <w:tcPr>
            <w:tcW w:w="9211" w:type="dxa"/>
            <w:shd w:val="clear" w:color="auto" w:fill="auto"/>
          </w:tcPr>
          <w:p w14:paraId="0BE1BE76" w14:textId="77777777" w:rsidR="00851642" w:rsidRPr="000B48BF" w:rsidRDefault="00851642" w:rsidP="006C092F">
            <w:pPr>
              <w:spacing w:line="300" w:lineRule="exact"/>
              <w:rPr>
                <w:rFonts w:ascii="Arial" w:hAnsi="Arial" w:cs="Arial"/>
                <w:b/>
              </w:rPr>
            </w:pPr>
            <w:bookmarkStart w:id="4" w:name="_Toc200164209"/>
            <w:r w:rsidRPr="000B48BF">
              <w:rPr>
                <w:rFonts w:ascii="Arial" w:hAnsi="Arial"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350062FD" w14:textId="77777777" w:rsidR="00851642" w:rsidRPr="000B48BF" w:rsidRDefault="00851642" w:rsidP="006C092F">
      <w:pPr>
        <w:spacing w:line="300" w:lineRule="exact"/>
        <w:rPr>
          <w:rFonts w:ascii="Arial" w:hAnsi="Arial" w:cs="Arial"/>
        </w:rPr>
      </w:pPr>
    </w:p>
    <w:tbl>
      <w:tblPr>
        <w:tblpPr w:leftFromText="141" w:rightFromText="141" w:vertAnchor="text" w:tblpY="1"/>
        <w:tblOverlap w:val="never"/>
        <w:tblW w:w="5432" w:type="pct"/>
        <w:tblLook w:val="0000" w:firstRow="0" w:lastRow="0" w:firstColumn="0" w:lastColumn="0" w:noHBand="0" w:noVBand="0"/>
      </w:tblPr>
      <w:tblGrid>
        <w:gridCol w:w="2802"/>
        <w:gridCol w:w="447"/>
        <w:gridCol w:w="5894"/>
        <w:gridCol w:w="712"/>
      </w:tblGrid>
      <w:tr w:rsidR="00327919" w:rsidRPr="006C092F" w14:paraId="69A0D626" w14:textId="77777777" w:rsidTr="00621643">
        <w:trPr>
          <w:gridAfter w:val="1"/>
          <w:wAfter w:w="398" w:type="pct"/>
          <w:trHeight w:val="340"/>
        </w:trPr>
        <w:tc>
          <w:tcPr>
            <w:tcW w:w="1458" w:type="pct"/>
            <w:shd w:val="clear" w:color="auto" w:fill="3086AC"/>
            <w:vAlign w:val="center"/>
          </w:tcPr>
          <w:p w14:paraId="6AE25F8C" w14:textId="77777777" w:rsidR="00327919" w:rsidRPr="00847FB5" w:rsidRDefault="00327919" w:rsidP="003C1DEC">
            <w:pPr>
              <w:spacing w:line="300" w:lineRule="exact"/>
              <w:rPr>
                <w:rFonts w:ascii="Arial" w:hAnsi="Arial" w:cs="Arial"/>
                <w:b/>
                <w:color w:val="FFFFFF"/>
                <w:position w:val="-24"/>
              </w:rPr>
            </w:pPr>
            <w:r w:rsidRPr="00847FB5">
              <w:rPr>
                <w:rFonts w:ascii="Arial" w:hAnsi="Arial" w:cs="Arial"/>
                <w:b/>
                <w:color w:val="FFFFFF"/>
              </w:rPr>
              <w:t>Referentie</w:t>
            </w:r>
          </w:p>
        </w:tc>
        <w:tc>
          <w:tcPr>
            <w:tcW w:w="3144" w:type="pct"/>
            <w:gridSpan w:val="2"/>
            <w:shd w:val="clear" w:color="auto" w:fill="3086AC"/>
            <w:vAlign w:val="center"/>
          </w:tcPr>
          <w:p w14:paraId="09785D52" w14:textId="77777777" w:rsidR="00327919" w:rsidRPr="00847FB5" w:rsidRDefault="00327919" w:rsidP="003C1DEC">
            <w:pPr>
              <w:spacing w:line="300" w:lineRule="exact"/>
              <w:ind w:left="122"/>
              <w:rPr>
                <w:rFonts w:ascii="Arial" w:hAnsi="Arial" w:cs="Arial"/>
                <w:b/>
                <w:color w:val="FFFFFF"/>
                <w:position w:val="-24"/>
              </w:rPr>
            </w:pPr>
            <w:r w:rsidRPr="00847FB5">
              <w:rPr>
                <w:rFonts w:ascii="Arial" w:hAnsi="Arial" w:cs="Arial"/>
                <w:b/>
                <w:color w:val="FFFFFF"/>
                <w:position w:val="-24"/>
              </w:rPr>
              <w:t>1</w:t>
            </w:r>
          </w:p>
        </w:tc>
      </w:tr>
      <w:tr w:rsidR="00327919" w:rsidRPr="006C092F" w14:paraId="5674A5EA" w14:textId="77777777" w:rsidTr="00621643">
        <w:trPr>
          <w:gridAfter w:val="1"/>
          <w:wAfter w:w="398" w:type="pct"/>
          <w:trHeight w:val="373"/>
        </w:trPr>
        <w:tc>
          <w:tcPr>
            <w:tcW w:w="1458" w:type="pct"/>
            <w:tcBorders>
              <w:right w:val="single" w:sz="8" w:space="0" w:color="3086AC"/>
            </w:tcBorders>
            <w:shd w:val="clear" w:color="auto" w:fill="9CCEE4"/>
          </w:tcPr>
          <w:p w14:paraId="5A4454F5" w14:textId="77777777" w:rsidR="00327919" w:rsidRPr="00847FB5" w:rsidRDefault="00327919" w:rsidP="003C1DEC">
            <w:pPr>
              <w:spacing w:line="300" w:lineRule="exact"/>
              <w:contextualSpacing/>
              <w:rPr>
                <w:rFonts w:ascii="Arial" w:hAnsi="Arial" w:cs="Arial"/>
              </w:rPr>
            </w:pPr>
            <w:r w:rsidRPr="00847FB5">
              <w:rPr>
                <w:rFonts w:ascii="Arial" w:hAnsi="Arial" w:cs="Arial"/>
              </w:rPr>
              <w:t>Naam klant</w:t>
            </w:r>
            <w:r w:rsidR="00B54514" w:rsidRPr="00847FB5">
              <w:rPr>
                <w:rFonts w:ascii="Arial" w:hAnsi="Arial" w:cs="Arial"/>
              </w:rPr>
              <w:t xml:space="preserve"> (referent)</w:t>
            </w:r>
          </w:p>
        </w:tc>
        <w:tc>
          <w:tcPr>
            <w:tcW w:w="3144" w:type="pct"/>
            <w:gridSpan w:val="2"/>
            <w:tcBorders>
              <w:left w:val="single" w:sz="8" w:space="0" w:color="3086AC"/>
            </w:tcBorders>
            <w:shd w:val="clear" w:color="auto" w:fill="9CCEE4"/>
          </w:tcPr>
          <w:p w14:paraId="0A7C1D17" w14:textId="77777777" w:rsidR="00327919" w:rsidRPr="00847FB5" w:rsidRDefault="00327919"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6C092F" w14:paraId="3C20C5A2" w14:textId="77777777" w:rsidTr="00621643">
        <w:trPr>
          <w:gridAfter w:val="1"/>
          <w:wAfter w:w="398" w:type="pct"/>
          <w:trHeight w:val="421"/>
        </w:trPr>
        <w:tc>
          <w:tcPr>
            <w:tcW w:w="1458" w:type="pct"/>
            <w:tcBorders>
              <w:right w:val="single" w:sz="8" w:space="0" w:color="3086AC"/>
            </w:tcBorders>
            <w:shd w:val="clear" w:color="auto" w:fill="auto"/>
          </w:tcPr>
          <w:p w14:paraId="540DE271" w14:textId="77777777" w:rsidR="00327919" w:rsidRPr="00847FB5" w:rsidRDefault="00327919" w:rsidP="003C1DEC">
            <w:pPr>
              <w:spacing w:line="300" w:lineRule="exact"/>
              <w:contextualSpacing/>
              <w:rPr>
                <w:rFonts w:ascii="Arial" w:hAnsi="Arial" w:cs="Arial"/>
              </w:rPr>
            </w:pPr>
            <w:r w:rsidRPr="00847FB5">
              <w:rPr>
                <w:rFonts w:ascii="Arial" w:hAnsi="Arial" w:cs="Arial"/>
              </w:rPr>
              <w:t>Plaatsnaam</w:t>
            </w:r>
          </w:p>
        </w:tc>
        <w:tc>
          <w:tcPr>
            <w:tcW w:w="3144" w:type="pct"/>
            <w:gridSpan w:val="2"/>
            <w:tcBorders>
              <w:left w:val="single" w:sz="8" w:space="0" w:color="3086AC"/>
            </w:tcBorders>
          </w:tcPr>
          <w:p w14:paraId="33B4DA20" w14:textId="77777777" w:rsidR="00327919" w:rsidRPr="00847FB5" w:rsidRDefault="00327919"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6C092F" w14:paraId="4548D8AA" w14:textId="77777777" w:rsidTr="00621643">
        <w:trPr>
          <w:gridAfter w:val="1"/>
          <w:wAfter w:w="398" w:type="pct"/>
          <w:trHeight w:val="427"/>
        </w:trPr>
        <w:tc>
          <w:tcPr>
            <w:tcW w:w="1458" w:type="pct"/>
            <w:tcBorders>
              <w:right w:val="single" w:sz="8" w:space="0" w:color="3086AC"/>
            </w:tcBorders>
            <w:shd w:val="clear" w:color="auto" w:fill="9CCEE4"/>
          </w:tcPr>
          <w:p w14:paraId="504AA0AE" w14:textId="77777777" w:rsidR="00327919" w:rsidRPr="00847FB5" w:rsidRDefault="00327919" w:rsidP="003C1DEC">
            <w:pPr>
              <w:spacing w:line="300" w:lineRule="exact"/>
              <w:contextualSpacing/>
              <w:rPr>
                <w:rFonts w:ascii="Arial" w:hAnsi="Arial" w:cs="Arial"/>
              </w:rPr>
            </w:pPr>
            <w:r w:rsidRPr="00847FB5">
              <w:rPr>
                <w:rFonts w:ascii="Arial" w:hAnsi="Arial" w:cs="Arial"/>
              </w:rPr>
              <w:t>Naam contactpersoon</w:t>
            </w:r>
          </w:p>
        </w:tc>
        <w:tc>
          <w:tcPr>
            <w:tcW w:w="3144" w:type="pct"/>
            <w:gridSpan w:val="2"/>
            <w:tcBorders>
              <w:left w:val="single" w:sz="8" w:space="0" w:color="3086AC"/>
            </w:tcBorders>
            <w:shd w:val="clear" w:color="auto" w:fill="9CCEE4"/>
          </w:tcPr>
          <w:p w14:paraId="5A032254" w14:textId="77777777" w:rsidR="00327919" w:rsidRPr="00847FB5" w:rsidRDefault="00327919"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327919" w:rsidRPr="006C092F" w14:paraId="11A11E1C" w14:textId="77777777" w:rsidTr="00621643">
        <w:trPr>
          <w:gridAfter w:val="1"/>
          <w:wAfter w:w="398" w:type="pct"/>
          <w:trHeight w:val="405"/>
        </w:trPr>
        <w:tc>
          <w:tcPr>
            <w:tcW w:w="1458" w:type="pct"/>
            <w:tcBorders>
              <w:right w:val="single" w:sz="8" w:space="0" w:color="3086AC"/>
            </w:tcBorders>
            <w:shd w:val="clear" w:color="auto" w:fill="auto"/>
          </w:tcPr>
          <w:p w14:paraId="16ACDE08" w14:textId="77777777" w:rsidR="00327919" w:rsidRPr="00847FB5" w:rsidRDefault="00327919" w:rsidP="003C1DEC">
            <w:pPr>
              <w:spacing w:line="300" w:lineRule="exact"/>
              <w:contextualSpacing/>
              <w:rPr>
                <w:rFonts w:ascii="Arial" w:hAnsi="Arial" w:cs="Arial"/>
              </w:rPr>
            </w:pPr>
            <w:r w:rsidRPr="00847FB5">
              <w:rPr>
                <w:rFonts w:ascii="Arial" w:hAnsi="Arial" w:cs="Arial"/>
              </w:rPr>
              <w:t>Telefoonnummer</w:t>
            </w:r>
          </w:p>
        </w:tc>
        <w:tc>
          <w:tcPr>
            <w:tcW w:w="3144" w:type="pct"/>
            <w:gridSpan w:val="2"/>
            <w:tcBorders>
              <w:left w:val="single" w:sz="8" w:space="0" w:color="3086AC"/>
            </w:tcBorders>
          </w:tcPr>
          <w:p w14:paraId="00CE9E72" w14:textId="77777777" w:rsidR="00327919" w:rsidRPr="00847FB5" w:rsidRDefault="00327919"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t xml:space="preserve">  </w:t>
            </w:r>
          </w:p>
        </w:tc>
      </w:tr>
      <w:tr w:rsidR="00E438FA" w:rsidRPr="006C092F" w14:paraId="0FD454E6" w14:textId="77777777" w:rsidTr="00621643">
        <w:trPr>
          <w:gridAfter w:val="1"/>
          <w:wAfter w:w="398" w:type="pct"/>
          <w:trHeight w:val="410"/>
        </w:trPr>
        <w:tc>
          <w:tcPr>
            <w:tcW w:w="1458" w:type="pct"/>
            <w:tcBorders>
              <w:right w:val="single" w:sz="8" w:space="0" w:color="3086AC"/>
            </w:tcBorders>
            <w:shd w:val="clear" w:color="auto" w:fill="9CCEE4"/>
          </w:tcPr>
          <w:p w14:paraId="6D0CCF78" w14:textId="77777777" w:rsidR="00E438FA" w:rsidRPr="00847FB5" w:rsidRDefault="00A15B69" w:rsidP="003C1DEC">
            <w:pPr>
              <w:spacing w:line="300" w:lineRule="exact"/>
              <w:contextualSpacing/>
              <w:rPr>
                <w:rFonts w:ascii="Arial" w:hAnsi="Arial" w:cs="Arial"/>
              </w:rPr>
            </w:pPr>
            <w:r w:rsidRPr="00607160">
              <w:rPr>
                <w:rFonts w:ascii="Arial" w:hAnsi="Arial" w:cs="Arial"/>
              </w:rPr>
              <w:t>Begin- en einddatum contract</w:t>
            </w:r>
            <w:r w:rsidR="00165733">
              <w:rPr>
                <w:rFonts w:ascii="Arial" w:hAnsi="Arial" w:cs="Arial"/>
              </w:rPr>
              <w:t xml:space="preserve"> </w:t>
            </w:r>
            <w:r w:rsidR="00165733">
              <w:rPr>
                <w:rFonts w:ascii="Arial" w:hAnsi="Arial" w:cs="Arial"/>
              </w:rPr>
              <w:br/>
            </w:r>
            <w:r w:rsidR="00165733" w:rsidRPr="00165733">
              <w:rPr>
                <w:rFonts w:ascii="Arial" w:hAnsi="Arial" w:cs="Arial"/>
                <w:i/>
              </w:rPr>
              <w:t>(&lt; 36 maanden geleden)</w:t>
            </w:r>
          </w:p>
        </w:tc>
        <w:tc>
          <w:tcPr>
            <w:tcW w:w="3144" w:type="pct"/>
            <w:gridSpan w:val="2"/>
            <w:tcBorders>
              <w:left w:val="single" w:sz="8" w:space="0" w:color="3086AC"/>
            </w:tcBorders>
            <w:shd w:val="clear" w:color="auto" w:fill="9CCEE4"/>
          </w:tcPr>
          <w:p w14:paraId="1F8015E2" w14:textId="77777777" w:rsidR="00E438FA" w:rsidRPr="00847FB5" w:rsidRDefault="00E438FA"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p>
        </w:tc>
      </w:tr>
      <w:tr w:rsidR="00E438FA" w:rsidRPr="006C092F" w14:paraId="7359555B" w14:textId="77777777" w:rsidTr="00621643">
        <w:trPr>
          <w:gridAfter w:val="1"/>
          <w:wAfter w:w="398" w:type="pct"/>
          <w:trHeight w:val="410"/>
        </w:trPr>
        <w:tc>
          <w:tcPr>
            <w:tcW w:w="1458" w:type="pct"/>
            <w:tcBorders>
              <w:right w:val="single" w:sz="8" w:space="0" w:color="3086AC"/>
            </w:tcBorders>
            <w:shd w:val="clear" w:color="auto" w:fill="FFFFFF"/>
          </w:tcPr>
          <w:p w14:paraId="5FC9AE34" w14:textId="77777777" w:rsidR="00E438FA" w:rsidRPr="00847FB5" w:rsidRDefault="00D93BAB" w:rsidP="003C1DEC">
            <w:pPr>
              <w:spacing w:line="300" w:lineRule="exact"/>
              <w:contextualSpacing/>
              <w:rPr>
                <w:rFonts w:ascii="Arial" w:hAnsi="Arial" w:cs="Arial"/>
              </w:rPr>
            </w:pPr>
            <w:r>
              <w:rPr>
                <w:rFonts w:ascii="Arial" w:hAnsi="Arial" w:cs="Arial"/>
              </w:rPr>
              <w:t>Omvang opdracht</w:t>
            </w:r>
          </w:p>
        </w:tc>
        <w:tc>
          <w:tcPr>
            <w:tcW w:w="3144" w:type="pct"/>
            <w:gridSpan w:val="2"/>
            <w:tcBorders>
              <w:left w:val="single" w:sz="8" w:space="0" w:color="3086AC"/>
            </w:tcBorders>
            <w:shd w:val="clear" w:color="auto" w:fill="FFFFFF"/>
          </w:tcPr>
          <w:p w14:paraId="572CF900" w14:textId="77777777" w:rsidR="00E438FA" w:rsidRPr="00847FB5" w:rsidRDefault="00E438FA"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p>
        </w:tc>
      </w:tr>
      <w:tr w:rsidR="00327919" w:rsidRPr="006C092F" w14:paraId="5845C838" w14:textId="77777777" w:rsidTr="00621643">
        <w:trPr>
          <w:gridAfter w:val="1"/>
          <w:wAfter w:w="398" w:type="pct"/>
          <w:trHeight w:val="410"/>
        </w:trPr>
        <w:tc>
          <w:tcPr>
            <w:tcW w:w="1458" w:type="pct"/>
            <w:tcBorders>
              <w:right w:val="single" w:sz="8" w:space="0" w:color="3086AC"/>
            </w:tcBorders>
            <w:shd w:val="clear" w:color="auto" w:fill="9CCEE4"/>
          </w:tcPr>
          <w:p w14:paraId="452C7487" w14:textId="77777777" w:rsidR="00327919" w:rsidRPr="00847FB5" w:rsidRDefault="00327919" w:rsidP="003C1DEC">
            <w:pPr>
              <w:spacing w:line="300" w:lineRule="exact"/>
              <w:contextualSpacing/>
              <w:rPr>
                <w:rFonts w:ascii="Arial" w:hAnsi="Arial" w:cs="Arial"/>
              </w:rPr>
            </w:pPr>
            <w:r w:rsidRPr="00847FB5">
              <w:rPr>
                <w:rFonts w:ascii="Arial" w:hAnsi="Arial" w:cs="Arial"/>
              </w:rPr>
              <w:t>Opdracht zelfstandig uitgevoerd</w:t>
            </w:r>
          </w:p>
        </w:tc>
        <w:tc>
          <w:tcPr>
            <w:tcW w:w="3144" w:type="pct"/>
            <w:gridSpan w:val="2"/>
            <w:tcBorders>
              <w:left w:val="single" w:sz="8" w:space="0" w:color="3086AC"/>
            </w:tcBorders>
            <w:shd w:val="clear" w:color="auto" w:fill="9CCEE4"/>
          </w:tcPr>
          <w:p w14:paraId="0AAADF50" w14:textId="7C4C6A6E" w:rsidR="00327919" w:rsidRPr="00847FB5" w:rsidRDefault="000A06D0" w:rsidP="00CB420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32791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r w:rsidR="00327919" w:rsidRPr="00847FB5">
              <w:rPr>
                <w:rFonts w:ascii="Arial" w:hAnsi="Arial" w:cs="Arial"/>
              </w:rPr>
              <w:t xml:space="preserve"> ja      </w:t>
            </w:r>
            <w:r w:rsidR="003C3EFD">
              <w:rPr>
                <w:rFonts w:ascii="Arial" w:hAnsi="Arial" w:cs="Arial"/>
              </w:rPr>
              <w:br/>
            </w:r>
            <w:r w:rsidRPr="00847FB5">
              <w:rPr>
                <w:rFonts w:ascii="Arial" w:hAnsi="Arial" w:cs="Arial"/>
              </w:rPr>
              <w:fldChar w:fldCharType="begin">
                <w:ffData>
                  <w:name w:val="Selectievakje2"/>
                  <w:enabled/>
                  <w:calcOnExit w:val="0"/>
                  <w:checkBox>
                    <w:sizeAuto/>
                    <w:default w:val="0"/>
                  </w:checkBox>
                </w:ffData>
              </w:fldChar>
            </w:r>
            <w:r w:rsidR="0032791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r w:rsidR="00327919" w:rsidRPr="00847FB5">
              <w:rPr>
                <w:rFonts w:ascii="Arial" w:hAnsi="Arial" w:cs="Arial"/>
              </w:rPr>
              <w:t xml:space="preserve"> nee (aangeven wie wat heeft uitgevoerd)</w:t>
            </w:r>
          </w:p>
        </w:tc>
      </w:tr>
      <w:tr w:rsidR="003C1DEC" w:rsidRPr="006C092F" w14:paraId="23FB900D" w14:textId="77777777" w:rsidTr="00621643">
        <w:trPr>
          <w:gridAfter w:val="3"/>
          <w:wAfter w:w="3542" w:type="pct"/>
          <w:trHeight w:val="300"/>
        </w:trPr>
        <w:tc>
          <w:tcPr>
            <w:tcW w:w="1458" w:type="pct"/>
            <w:vMerge w:val="restart"/>
            <w:tcBorders>
              <w:right w:val="single" w:sz="8" w:space="0" w:color="3086AC"/>
            </w:tcBorders>
            <w:shd w:val="clear" w:color="auto" w:fill="FFFFFF"/>
          </w:tcPr>
          <w:p w14:paraId="081EE31D" w14:textId="77777777" w:rsidR="003C1DEC" w:rsidRPr="00847FB5" w:rsidRDefault="003C1DEC" w:rsidP="003C1DEC">
            <w:pPr>
              <w:spacing w:line="300" w:lineRule="exact"/>
              <w:contextualSpacing/>
              <w:rPr>
                <w:rFonts w:ascii="Arial" w:hAnsi="Arial" w:cs="Arial"/>
              </w:rPr>
            </w:pPr>
            <w:r w:rsidRPr="00847FB5">
              <w:rPr>
                <w:rFonts w:ascii="Arial" w:hAnsi="Arial" w:cs="Arial"/>
              </w:rPr>
              <w:t>Kerncompetentie</w:t>
            </w:r>
          </w:p>
        </w:tc>
      </w:tr>
      <w:tr w:rsidR="00E438FA" w:rsidRPr="006C092F" w14:paraId="6C276245" w14:textId="77777777" w:rsidTr="00621643">
        <w:trPr>
          <w:trHeight w:val="1178"/>
        </w:trPr>
        <w:tc>
          <w:tcPr>
            <w:tcW w:w="1458" w:type="pct"/>
            <w:vMerge/>
            <w:tcBorders>
              <w:right w:val="single" w:sz="8" w:space="0" w:color="3086AC"/>
            </w:tcBorders>
            <w:shd w:val="clear" w:color="auto" w:fill="FFFFFF"/>
          </w:tcPr>
          <w:p w14:paraId="04D20543" w14:textId="77777777" w:rsidR="00E438FA" w:rsidRPr="00847FB5" w:rsidRDefault="00E438FA" w:rsidP="003C1DEC">
            <w:pPr>
              <w:spacing w:line="300" w:lineRule="exact"/>
              <w:contextualSpacing/>
              <w:rPr>
                <w:rFonts w:ascii="Arial" w:hAnsi="Arial" w:cs="Arial"/>
              </w:rPr>
            </w:pPr>
          </w:p>
        </w:tc>
        <w:tc>
          <w:tcPr>
            <w:tcW w:w="117" w:type="pct"/>
            <w:tcBorders>
              <w:left w:val="single" w:sz="8" w:space="0" w:color="3086AC"/>
            </w:tcBorders>
            <w:shd w:val="clear" w:color="auto" w:fill="FFFFFF"/>
          </w:tcPr>
          <w:p w14:paraId="08209A35" w14:textId="77777777" w:rsidR="00E438FA" w:rsidRPr="00847FB5" w:rsidRDefault="000A06D0" w:rsidP="003C1DEC">
            <w:pPr>
              <w:spacing w:line="300" w:lineRule="exact"/>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E438FA"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r w:rsidR="00E438FA" w:rsidRPr="00847FB5">
              <w:rPr>
                <w:rFonts w:ascii="Arial" w:hAnsi="Arial" w:cs="Arial"/>
              </w:rPr>
              <w:t xml:space="preserve"> </w:t>
            </w:r>
          </w:p>
          <w:p w14:paraId="65C8A5F0" w14:textId="77777777" w:rsidR="00E438FA" w:rsidRPr="00847FB5" w:rsidRDefault="00E438FA" w:rsidP="003C1DEC">
            <w:pPr>
              <w:spacing w:line="300" w:lineRule="exact"/>
              <w:rPr>
                <w:rFonts w:ascii="Arial" w:hAnsi="Arial" w:cs="Arial"/>
              </w:rPr>
            </w:pPr>
          </w:p>
          <w:p w14:paraId="5D92DB5A" w14:textId="77777777" w:rsidR="00E438FA" w:rsidRPr="00847FB5" w:rsidRDefault="000A06D0" w:rsidP="003C1DEC">
            <w:pPr>
              <w:spacing w:line="300" w:lineRule="exact"/>
              <w:rPr>
                <w:rFonts w:ascii="Arial" w:hAnsi="Arial" w:cs="Arial"/>
              </w:rPr>
            </w:pPr>
            <w:r w:rsidRPr="00847FB5">
              <w:rPr>
                <w:rFonts w:ascii="Arial" w:hAnsi="Arial" w:cs="Arial"/>
              </w:rPr>
              <w:fldChar w:fldCharType="begin">
                <w:ffData>
                  <w:name w:val="Selectievakje2"/>
                  <w:enabled/>
                  <w:calcOnExit w:val="0"/>
                  <w:checkBox>
                    <w:sizeAuto/>
                    <w:default w:val="0"/>
                  </w:checkBox>
                </w:ffData>
              </w:fldChar>
            </w:r>
            <w:r w:rsidR="00E438FA"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3425" w:type="pct"/>
            <w:gridSpan w:val="2"/>
            <w:shd w:val="clear" w:color="auto" w:fill="FFFFFF"/>
          </w:tcPr>
          <w:p w14:paraId="65F5EC80" w14:textId="77777777" w:rsidR="00D93BAB" w:rsidRPr="00E02690" w:rsidRDefault="00D93BAB" w:rsidP="003C1DEC">
            <w:pPr>
              <w:spacing w:line="300" w:lineRule="exact"/>
              <w:rPr>
                <w:rFonts w:ascii="Arial" w:hAnsi="Arial" w:cs="Arial"/>
              </w:rPr>
            </w:pPr>
            <w:r w:rsidRPr="00E02690">
              <w:rPr>
                <w:rFonts w:ascii="Arial" w:hAnsi="Arial" w:cs="Arial"/>
              </w:rPr>
              <w:t>Schoonmaakdienstverlening in kantoorgebouw ter grootte van 1500 m</w:t>
            </w:r>
            <w:r w:rsidRPr="004918F0">
              <w:rPr>
                <w:rFonts w:ascii="Arial" w:hAnsi="Arial" w:cs="Arial"/>
                <w:vertAlign w:val="superscript"/>
              </w:rPr>
              <w:t>2</w:t>
            </w:r>
            <w:r w:rsidRPr="00E02690">
              <w:rPr>
                <w:rFonts w:ascii="Arial" w:hAnsi="Arial" w:cs="Arial"/>
              </w:rPr>
              <w:t xml:space="preserve"> BVO op basis van resultaatverplichting en </w:t>
            </w:r>
            <w:proofErr w:type="spellStart"/>
            <w:r w:rsidRPr="00E02690">
              <w:rPr>
                <w:rFonts w:ascii="Arial" w:hAnsi="Arial" w:cs="Arial"/>
              </w:rPr>
              <w:t>dagschoonmaak</w:t>
            </w:r>
            <w:proofErr w:type="spellEnd"/>
            <w:r w:rsidRPr="00E02690">
              <w:rPr>
                <w:rFonts w:ascii="Arial" w:hAnsi="Arial" w:cs="Arial"/>
              </w:rPr>
              <w:t>.</w:t>
            </w:r>
          </w:p>
          <w:p w14:paraId="267EDE6A" w14:textId="77777777" w:rsidR="00E438FA" w:rsidRPr="00847FB5" w:rsidRDefault="00D93BAB" w:rsidP="003C1DEC">
            <w:pPr>
              <w:spacing w:line="300" w:lineRule="exact"/>
              <w:rPr>
                <w:rFonts w:ascii="Arial" w:hAnsi="Arial" w:cs="Arial"/>
              </w:rPr>
            </w:pPr>
            <w:r w:rsidRPr="00E02690">
              <w:rPr>
                <w:rFonts w:ascii="Arial" w:hAnsi="Arial" w:cs="Arial"/>
              </w:rPr>
              <w:t xml:space="preserve">Specialistische reiniging </w:t>
            </w:r>
          </w:p>
        </w:tc>
      </w:tr>
      <w:tr w:rsidR="00327919" w:rsidRPr="006C092F" w14:paraId="037D0FF1" w14:textId="77777777" w:rsidTr="00621643">
        <w:trPr>
          <w:gridAfter w:val="1"/>
          <w:wAfter w:w="398" w:type="pct"/>
          <w:trHeight w:val="270"/>
        </w:trPr>
        <w:tc>
          <w:tcPr>
            <w:tcW w:w="4602" w:type="pct"/>
            <w:gridSpan w:val="3"/>
            <w:shd w:val="clear" w:color="auto" w:fill="9CCEE4"/>
          </w:tcPr>
          <w:p w14:paraId="3DF1E222" w14:textId="77777777" w:rsidR="00327919" w:rsidRPr="00847FB5" w:rsidRDefault="00CC2EBD"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b/>
              </w:rPr>
            </w:pPr>
            <w:r w:rsidRPr="00847FB5">
              <w:rPr>
                <w:rFonts w:ascii="Arial" w:hAnsi="Arial" w:cs="Arial"/>
                <w:b/>
              </w:rPr>
              <w:t>Beschrijving van referentieopdracht met de gevraagde kerncompetentie</w:t>
            </w:r>
            <w:r w:rsidR="00327919" w:rsidRPr="00847FB5">
              <w:rPr>
                <w:rFonts w:ascii="Arial" w:hAnsi="Arial" w:cs="Arial"/>
                <w:b/>
              </w:rPr>
              <w:t xml:space="preserve"> (max 1 A4):</w:t>
            </w:r>
          </w:p>
        </w:tc>
      </w:tr>
      <w:tr w:rsidR="00327919" w:rsidRPr="006C092F" w14:paraId="4B5FEA19" w14:textId="77777777" w:rsidTr="00621643">
        <w:trPr>
          <w:gridAfter w:val="1"/>
          <w:wAfter w:w="398" w:type="pct"/>
          <w:trHeight w:val="270"/>
        </w:trPr>
        <w:tc>
          <w:tcPr>
            <w:tcW w:w="4602" w:type="pct"/>
            <w:gridSpan w:val="3"/>
          </w:tcPr>
          <w:p w14:paraId="6FD93F01" w14:textId="77777777" w:rsidR="00327919" w:rsidRPr="00847FB5" w:rsidRDefault="00165733"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r>
              <w:rPr>
                <w:rFonts w:ascii="Arial" w:hAnsi="Arial" w:cs="Arial"/>
              </w:rPr>
              <w:t>…</w:t>
            </w:r>
          </w:p>
          <w:p w14:paraId="7C52FAE0" w14:textId="77777777" w:rsidR="006A4455" w:rsidRDefault="006A4455"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p>
          <w:p w14:paraId="166F6AC6" w14:textId="77777777" w:rsidR="00327919" w:rsidRPr="00847FB5" w:rsidRDefault="00327919" w:rsidP="003C1DE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contextualSpacing/>
              <w:outlineLvl w:val="0"/>
              <w:rPr>
                <w:rFonts w:ascii="Arial" w:hAnsi="Arial" w:cs="Arial"/>
              </w:rPr>
            </w:pPr>
          </w:p>
        </w:tc>
      </w:tr>
    </w:tbl>
    <w:p w14:paraId="39A49574" w14:textId="77777777" w:rsidR="00723CAD" w:rsidRPr="006C463F" w:rsidRDefault="00723CAD" w:rsidP="00847FB5">
      <w:pPr>
        <w:pBdr>
          <w:top w:val="single" w:sz="4" w:space="1" w:color="3086AC"/>
          <w:left w:val="single" w:sz="4" w:space="4" w:color="3086AC"/>
          <w:bottom w:val="single" w:sz="4" w:space="0" w:color="3086AC"/>
          <w:right w:val="single" w:sz="4" w:space="4" w:color="3086AC"/>
        </w:pBdr>
        <w:spacing w:line="300" w:lineRule="exact"/>
        <w:contextualSpacing/>
        <w:rPr>
          <w:rFonts w:ascii="Arial" w:hAnsi="Arial" w:cs="Arial"/>
          <w:b/>
          <w:sz w:val="22"/>
          <w:szCs w:val="22"/>
        </w:rPr>
      </w:pPr>
      <w:r w:rsidRPr="006C463F">
        <w:rPr>
          <w:rFonts w:ascii="Arial" w:hAnsi="Arial" w:cs="Arial"/>
          <w:b/>
          <w:sz w:val="22"/>
          <w:szCs w:val="22"/>
        </w:rPr>
        <w:t xml:space="preserve">Het </w:t>
      </w:r>
      <w:r w:rsidR="006C622A" w:rsidRPr="006C463F">
        <w:rPr>
          <w:rFonts w:ascii="Arial" w:hAnsi="Arial" w:cs="Arial"/>
          <w:b/>
          <w:sz w:val="22"/>
          <w:szCs w:val="22"/>
        </w:rPr>
        <w:t>bovenstaande schema</w:t>
      </w:r>
      <w:r w:rsidRPr="006C463F">
        <w:rPr>
          <w:rFonts w:ascii="Arial" w:hAnsi="Arial" w:cs="Arial"/>
          <w:b/>
          <w:sz w:val="22"/>
          <w:szCs w:val="22"/>
        </w:rPr>
        <w:t xml:space="preserve"> dient zo vaak als nodig te worden gekopieerd</w:t>
      </w:r>
      <w:r w:rsidR="006C622A" w:rsidRPr="006C463F">
        <w:rPr>
          <w:rFonts w:ascii="Arial" w:hAnsi="Arial" w:cs="Arial"/>
          <w:b/>
          <w:sz w:val="22"/>
          <w:szCs w:val="22"/>
        </w:rPr>
        <w:t>, indien</w:t>
      </w:r>
      <w:r w:rsidRPr="006C463F">
        <w:rPr>
          <w:rFonts w:ascii="Arial" w:hAnsi="Arial" w:cs="Arial"/>
          <w:b/>
          <w:sz w:val="22"/>
          <w:szCs w:val="22"/>
        </w:rPr>
        <w:t xml:space="preserve"> meerdere</w:t>
      </w:r>
      <w:r w:rsidR="006C622A" w:rsidRPr="006C463F">
        <w:rPr>
          <w:rFonts w:ascii="Arial" w:hAnsi="Arial" w:cs="Arial"/>
          <w:b/>
          <w:sz w:val="22"/>
          <w:szCs w:val="22"/>
        </w:rPr>
        <w:t xml:space="preserve"> referenties worden </w:t>
      </w:r>
      <w:r w:rsidRPr="006C463F">
        <w:rPr>
          <w:rFonts w:ascii="Arial" w:hAnsi="Arial" w:cs="Arial"/>
          <w:b/>
          <w:sz w:val="22"/>
          <w:szCs w:val="22"/>
        </w:rPr>
        <w:t>op</w:t>
      </w:r>
      <w:r w:rsidR="006C622A" w:rsidRPr="006C463F">
        <w:rPr>
          <w:rFonts w:ascii="Arial" w:hAnsi="Arial" w:cs="Arial"/>
          <w:b/>
          <w:sz w:val="22"/>
          <w:szCs w:val="22"/>
        </w:rPr>
        <w:t>ge</w:t>
      </w:r>
      <w:r w:rsidRPr="006C463F">
        <w:rPr>
          <w:rFonts w:ascii="Arial" w:hAnsi="Arial" w:cs="Arial"/>
          <w:b/>
          <w:sz w:val="22"/>
          <w:szCs w:val="22"/>
        </w:rPr>
        <w:t>geven.</w:t>
      </w:r>
    </w:p>
    <w:p w14:paraId="7A064AD8" w14:textId="77777777" w:rsidR="006A4455" w:rsidRPr="006C092F" w:rsidRDefault="006A4455" w:rsidP="006C092F">
      <w:pPr>
        <w:spacing w:line="300" w:lineRule="exact"/>
        <w:rPr>
          <w:rFonts w:ascii="Arial" w:hAnsi="Arial" w:cs="Arial"/>
          <w:sz w:val="22"/>
          <w:szCs w:val="22"/>
          <w:highlight w:val="yellow"/>
        </w:rPr>
      </w:pPr>
    </w:p>
    <w:p w14:paraId="5E723A27" w14:textId="77777777" w:rsidR="00383D32" w:rsidRPr="00847FB5" w:rsidRDefault="00383D32" w:rsidP="006C092F">
      <w:pPr>
        <w:spacing w:line="300" w:lineRule="exact"/>
        <w:rPr>
          <w:rFonts w:ascii="Arial" w:hAnsi="Arial" w:cs="Arial"/>
          <w:b/>
        </w:rPr>
      </w:pPr>
      <w:bookmarkStart w:id="5" w:name="_Toc215654568"/>
      <w:bookmarkStart w:id="6" w:name="_Toc200163760"/>
      <w:bookmarkStart w:id="7" w:name="_Toc200164210"/>
      <w:bookmarkStart w:id="8" w:name="_Toc200530487"/>
      <w:bookmarkEnd w:id="4"/>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338"/>
        <w:gridCol w:w="6887"/>
      </w:tblGrid>
      <w:tr w:rsidR="00383D32" w:rsidRPr="00847FB5" w14:paraId="2FC39D52" w14:textId="77777777" w:rsidTr="00E438FA">
        <w:trPr>
          <w:trHeight w:val="448"/>
        </w:trPr>
        <w:tc>
          <w:tcPr>
            <w:tcW w:w="2338" w:type="dxa"/>
            <w:shd w:val="clear" w:color="auto" w:fill="auto"/>
            <w:vAlign w:val="center"/>
          </w:tcPr>
          <w:p w14:paraId="5F2DC368" w14:textId="77777777" w:rsidR="00383D32" w:rsidRPr="00847FB5" w:rsidRDefault="00383D32" w:rsidP="006C092F">
            <w:pPr>
              <w:spacing w:line="300" w:lineRule="exact"/>
              <w:rPr>
                <w:rFonts w:ascii="Arial" w:hAnsi="Arial" w:cs="Arial"/>
              </w:rPr>
            </w:pPr>
            <w:r w:rsidRPr="00847FB5">
              <w:rPr>
                <w:rFonts w:ascii="Arial" w:hAnsi="Arial" w:cs="Arial"/>
              </w:rPr>
              <w:t>Naam Inschrijver</w:t>
            </w:r>
          </w:p>
        </w:tc>
        <w:tc>
          <w:tcPr>
            <w:tcW w:w="6887" w:type="dxa"/>
            <w:vAlign w:val="center"/>
          </w:tcPr>
          <w:p w14:paraId="79AE536E" w14:textId="77777777" w:rsidR="00383D32" w:rsidRPr="00847FB5" w:rsidRDefault="00383D32" w:rsidP="006C092F">
            <w:pPr>
              <w:spacing w:line="300" w:lineRule="exact"/>
              <w:rPr>
                <w:rFonts w:ascii="Arial" w:hAnsi="Arial" w:cs="Arial"/>
              </w:rPr>
            </w:pPr>
          </w:p>
        </w:tc>
      </w:tr>
      <w:tr w:rsidR="00383D32" w:rsidRPr="00847FB5" w14:paraId="7D1C357E" w14:textId="77777777" w:rsidTr="00E438FA">
        <w:trPr>
          <w:trHeight w:val="413"/>
        </w:trPr>
        <w:tc>
          <w:tcPr>
            <w:tcW w:w="2338" w:type="dxa"/>
            <w:shd w:val="clear" w:color="auto" w:fill="auto"/>
            <w:vAlign w:val="center"/>
          </w:tcPr>
          <w:p w14:paraId="7E771E17" w14:textId="77777777" w:rsidR="00383D32" w:rsidRPr="00847FB5" w:rsidRDefault="00383D32" w:rsidP="006C092F">
            <w:pPr>
              <w:spacing w:line="300" w:lineRule="exact"/>
              <w:rPr>
                <w:rFonts w:ascii="Arial" w:hAnsi="Arial" w:cs="Arial"/>
              </w:rPr>
            </w:pPr>
            <w:r w:rsidRPr="00847FB5">
              <w:rPr>
                <w:rFonts w:ascii="Arial" w:hAnsi="Arial" w:cs="Arial"/>
              </w:rPr>
              <w:t>Naam tekenbevoegde</w:t>
            </w:r>
          </w:p>
        </w:tc>
        <w:tc>
          <w:tcPr>
            <w:tcW w:w="6887" w:type="dxa"/>
            <w:vAlign w:val="center"/>
          </w:tcPr>
          <w:p w14:paraId="3ACA4740" w14:textId="77777777" w:rsidR="00383D32" w:rsidRPr="00847FB5" w:rsidRDefault="00383D32" w:rsidP="006C092F">
            <w:pPr>
              <w:spacing w:line="300" w:lineRule="exact"/>
              <w:rPr>
                <w:rFonts w:ascii="Arial" w:hAnsi="Arial" w:cs="Arial"/>
              </w:rPr>
            </w:pPr>
          </w:p>
        </w:tc>
      </w:tr>
      <w:tr w:rsidR="00383D32" w:rsidRPr="00847FB5" w14:paraId="4F6B8DF2" w14:textId="77777777" w:rsidTr="00E438FA">
        <w:trPr>
          <w:trHeight w:val="419"/>
        </w:trPr>
        <w:tc>
          <w:tcPr>
            <w:tcW w:w="2338" w:type="dxa"/>
            <w:shd w:val="clear" w:color="auto" w:fill="auto"/>
            <w:vAlign w:val="center"/>
          </w:tcPr>
          <w:p w14:paraId="3E3D1B69" w14:textId="77777777" w:rsidR="00383D32" w:rsidRPr="00847FB5" w:rsidRDefault="00383D32" w:rsidP="006C092F">
            <w:pPr>
              <w:spacing w:line="300" w:lineRule="exact"/>
              <w:rPr>
                <w:rFonts w:ascii="Arial" w:hAnsi="Arial" w:cs="Arial"/>
              </w:rPr>
            </w:pPr>
            <w:r w:rsidRPr="00847FB5">
              <w:rPr>
                <w:rFonts w:ascii="Arial" w:hAnsi="Arial" w:cs="Arial"/>
              </w:rPr>
              <w:t>Handtekening</w:t>
            </w:r>
          </w:p>
        </w:tc>
        <w:tc>
          <w:tcPr>
            <w:tcW w:w="6887" w:type="dxa"/>
            <w:vAlign w:val="center"/>
          </w:tcPr>
          <w:p w14:paraId="49514FB4" w14:textId="77777777" w:rsidR="00383D32" w:rsidRPr="00847FB5" w:rsidRDefault="00383D32" w:rsidP="006C092F">
            <w:pPr>
              <w:spacing w:line="300" w:lineRule="exact"/>
              <w:rPr>
                <w:rFonts w:ascii="Arial" w:hAnsi="Arial" w:cs="Arial"/>
              </w:rPr>
            </w:pPr>
          </w:p>
        </w:tc>
      </w:tr>
      <w:tr w:rsidR="00383D32" w:rsidRPr="00847FB5" w14:paraId="1E7A37A4" w14:textId="77777777" w:rsidTr="00E438FA">
        <w:trPr>
          <w:trHeight w:val="425"/>
        </w:trPr>
        <w:tc>
          <w:tcPr>
            <w:tcW w:w="2338" w:type="dxa"/>
            <w:shd w:val="clear" w:color="auto" w:fill="auto"/>
            <w:vAlign w:val="center"/>
          </w:tcPr>
          <w:p w14:paraId="6C3169C8" w14:textId="77777777" w:rsidR="00383D32" w:rsidRPr="00847FB5" w:rsidRDefault="00383D32" w:rsidP="006C092F">
            <w:pPr>
              <w:spacing w:line="300" w:lineRule="exact"/>
              <w:rPr>
                <w:rFonts w:ascii="Arial" w:hAnsi="Arial" w:cs="Arial"/>
              </w:rPr>
            </w:pPr>
            <w:r w:rsidRPr="00847FB5">
              <w:rPr>
                <w:rFonts w:ascii="Arial" w:hAnsi="Arial" w:cs="Arial"/>
              </w:rPr>
              <w:t>Datum</w:t>
            </w:r>
          </w:p>
        </w:tc>
        <w:tc>
          <w:tcPr>
            <w:tcW w:w="6887" w:type="dxa"/>
            <w:vAlign w:val="center"/>
          </w:tcPr>
          <w:p w14:paraId="3EB41AF0" w14:textId="77777777" w:rsidR="00383D32" w:rsidRPr="00847FB5" w:rsidRDefault="00383D32" w:rsidP="006C092F">
            <w:pPr>
              <w:spacing w:line="300" w:lineRule="exact"/>
              <w:rPr>
                <w:rFonts w:ascii="Arial" w:hAnsi="Arial" w:cs="Arial"/>
              </w:rPr>
            </w:pPr>
          </w:p>
        </w:tc>
      </w:tr>
    </w:tbl>
    <w:p w14:paraId="51B548DF" w14:textId="77777777" w:rsidR="00E438FA" w:rsidRPr="002D5D56" w:rsidRDefault="00E438FA" w:rsidP="002D5D56">
      <w:pPr>
        <w:spacing w:line="240" w:lineRule="auto"/>
        <w:rPr>
          <w:rFonts w:ascii="Arial" w:hAnsi="Arial" w:cs="Arial"/>
          <w:b/>
          <w:sz w:val="2"/>
          <w:szCs w:val="2"/>
        </w:rPr>
      </w:pPr>
      <w:r>
        <w:rPr>
          <w:rFonts w:ascii="Arial" w:hAnsi="Arial" w:cs="Arial"/>
          <w:b/>
          <w:sz w:val="22"/>
          <w:szCs w:val="22"/>
        </w:rPr>
        <w:br w:type="page"/>
      </w:r>
    </w:p>
    <w:p w14:paraId="32B978FE" w14:textId="77777777" w:rsidR="0087019B" w:rsidRPr="006C092F" w:rsidRDefault="005A794C" w:rsidP="00E31C40">
      <w:pPr>
        <w:pStyle w:val="Kop1"/>
        <w:pBdr>
          <w:bottom w:val="single" w:sz="8" w:space="1" w:color="3086AC"/>
        </w:pBdr>
        <w:tabs>
          <w:tab w:val="clear" w:pos="2127"/>
        </w:tabs>
        <w:rPr>
          <w:rFonts w:cs="Arial"/>
          <w:sz w:val="30"/>
          <w:szCs w:val="30"/>
        </w:rPr>
      </w:pPr>
      <w:bookmarkStart w:id="9" w:name="_Toc90285682"/>
      <w:bookmarkEnd w:id="5"/>
      <w:r w:rsidRPr="00621643">
        <w:rPr>
          <w:rFonts w:cs="Arial"/>
          <w:sz w:val="30"/>
          <w:szCs w:val="30"/>
        </w:rPr>
        <w:lastRenderedPageBreak/>
        <w:t xml:space="preserve">BIJLAGE </w:t>
      </w:r>
      <w:r w:rsidR="00DB6513" w:rsidRPr="00621643">
        <w:rPr>
          <w:rFonts w:cs="Arial"/>
          <w:sz w:val="30"/>
          <w:szCs w:val="30"/>
          <w:lang w:val="nl-NL"/>
        </w:rPr>
        <w:t>5</w:t>
      </w:r>
      <w:r w:rsidR="00E31C40" w:rsidRPr="00621643">
        <w:rPr>
          <w:rFonts w:cs="Arial"/>
          <w:sz w:val="30"/>
          <w:szCs w:val="30"/>
        </w:rPr>
        <w:tab/>
      </w:r>
      <w:r w:rsidR="006C092F" w:rsidRPr="00621643">
        <w:rPr>
          <w:rFonts w:cs="Arial"/>
          <w:sz w:val="30"/>
          <w:szCs w:val="30"/>
        </w:rPr>
        <w:t>PROGRAMMA VAN EISEN</w:t>
      </w:r>
      <w:bookmarkEnd w:id="9"/>
    </w:p>
    <w:tbl>
      <w:tblPr>
        <w:tblW w:w="0" w:type="auto"/>
        <w:tblBorders>
          <w:top w:val="single" w:sz="4" w:space="0" w:color="3086AC"/>
          <w:left w:val="single" w:sz="4" w:space="0" w:color="3086AC"/>
          <w:bottom w:val="single" w:sz="4" w:space="0" w:color="3086AC"/>
          <w:right w:val="single" w:sz="4" w:space="0" w:color="3086AC"/>
        </w:tblBorders>
        <w:tblLook w:val="04A0" w:firstRow="1" w:lastRow="0" w:firstColumn="1" w:lastColumn="0" w:noHBand="0" w:noVBand="1"/>
      </w:tblPr>
      <w:tblGrid>
        <w:gridCol w:w="9061"/>
      </w:tblGrid>
      <w:tr w:rsidR="00A41DE1" w:rsidRPr="006C092F" w14:paraId="36CF6CB5" w14:textId="77777777" w:rsidTr="009A1B77">
        <w:tc>
          <w:tcPr>
            <w:tcW w:w="9211" w:type="dxa"/>
            <w:shd w:val="clear" w:color="auto" w:fill="auto"/>
          </w:tcPr>
          <w:p w14:paraId="106363EB" w14:textId="77777777" w:rsidR="00851642" w:rsidRPr="006C092F" w:rsidRDefault="00A41DE1" w:rsidP="006C092F">
            <w:pPr>
              <w:spacing w:line="300" w:lineRule="exact"/>
              <w:rPr>
                <w:rFonts w:ascii="Arial" w:hAnsi="Arial" w:cs="Arial"/>
                <w:b/>
                <w:sz w:val="22"/>
                <w:szCs w:val="22"/>
              </w:rPr>
            </w:pPr>
            <w:r w:rsidRPr="006C092F">
              <w:rPr>
                <w:rFonts w:ascii="Arial" w:hAnsi="Arial" w:cs="Arial"/>
                <w:b/>
                <w:sz w:val="22"/>
                <w:szCs w:val="22"/>
              </w:rPr>
              <w:t xml:space="preserve">Het formulier dient door de Inschrijver </w:t>
            </w:r>
            <w:r w:rsidR="00FA7F4A" w:rsidRPr="006C092F">
              <w:rPr>
                <w:rFonts w:ascii="Arial" w:hAnsi="Arial" w:cs="Arial"/>
                <w:b/>
                <w:sz w:val="22"/>
                <w:szCs w:val="22"/>
              </w:rPr>
              <w:t xml:space="preserve">naar waarheid </w:t>
            </w:r>
            <w:r w:rsidRPr="006C092F">
              <w:rPr>
                <w:rFonts w:ascii="Arial" w:hAnsi="Arial" w:cs="Arial"/>
                <w:b/>
                <w:sz w:val="22"/>
                <w:szCs w:val="22"/>
              </w:rPr>
              <w:t xml:space="preserve">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FFCF853" w14:textId="77777777" w:rsidR="00A41DE1" w:rsidRPr="006C092F" w:rsidRDefault="00A41DE1" w:rsidP="006C092F">
            <w:pPr>
              <w:spacing w:line="300" w:lineRule="exact"/>
              <w:rPr>
                <w:rFonts w:ascii="Arial" w:hAnsi="Arial" w:cs="Arial"/>
                <w:b/>
                <w:sz w:val="22"/>
                <w:szCs w:val="22"/>
              </w:rPr>
            </w:pPr>
            <w:r w:rsidRPr="006C092F">
              <w:rPr>
                <w:rFonts w:ascii="Arial" w:hAnsi="Arial" w:cs="Arial"/>
                <w:b/>
                <w:sz w:val="22"/>
                <w:szCs w:val="22"/>
              </w:rPr>
              <w:t>Indien een eis of vraag met “</w:t>
            </w:r>
            <w:r w:rsidRPr="006C092F">
              <w:rPr>
                <w:rFonts w:ascii="Arial" w:hAnsi="Arial" w:cs="Arial"/>
                <w:b/>
                <w:sz w:val="22"/>
                <w:szCs w:val="22"/>
                <w:u w:val="single"/>
              </w:rPr>
              <w:t>nee</w:t>
            </w:r>
            <w:r w:rsidRPr="006C092F">
              <w:rPr>
                <w:rFonts w:ascii="Arial" w:hAnsi="Arial" w:cs="Arial"/>
                <w:b/>
                <w:sz w:val="22"/>
                <w:szCs w:val="22"/>
              </w:rPr>
              <w:t xml:space="preserve">” </w:t>
            </w:r>
            <w:r w:rsidR="005A3F66" w:rsidRPr="006C092F">
              <w:rPr>
                <w:rFonts w:ascii="Arial" w:hAnsi="Arial" w:cs="Arial"/>
                <w:b/>
                <w:sz w:val="22"/>
                <w:szCs w:val="22"/>
              </w:rPr>
              <w:t>is</w:t>
            </w:r>
            <w:r w:rsidRPr="006C092F">
              <w:rPr>
                <w:rFonts w:ascii="Arial" w:hAnsi="Arial" w:cs="Arial"/>
                <w:b/>
                <w:sz w:val="22"/>
                <w:szCs w:val="22"/>
              </w:rPr>
              <w:t xml:space="preserve"> beantwoord zal de Inschrijving voor verdere beoordeling worden uitgesloten.</w:t>
            </w:r>
          </w:p>
        </w:tc>
      </w:tr>
    </w:tbl>
    <w:p w14:paraId="4E8A2C73" w14:textId="77777777" w:rsidR="00DE2093" w:rsidRDefault="00DE2093" w:rsidP="006C092F">
      <w:pPr>
        <w:spacing w:line="300" w:lineRule="exact"/>
        <w:rPr>
          <w:rFonts w:ascii="Arial" w:hAnsi="Arial" w:cs="Arial"/>
          <w:sz w:val="22"/>
          <w:szCs w:val="22"/>
        </w:rPr>
      </w:pPr>
    </w:p>
    <w:p w14:paraId="25D829AC" w14:textId="77777777" w:rsidR="00A76888" w:rsidRDefault="00A76888" w:rsidP="006C092F">
      <w:pPr>
        <w:spacing w:line="300" w:lineRule="exact"/>
        <w:rPr>
          <w:rFonts w:ascii="Arial" w:hAnsi="Arial" w:cs="Arial"/>
          <w:sz w:val="22"/>
          <w:szCs w:val="22"/>
        </w:rPr>
      </w:pPr>
    </w:p>
    <w:tbl>
      <w:tblPr>
        <w:tblW w:w="9142" w:type="dxa"/>
        <w:tblLayout w:type="fixed"/>
        <w:tblCellMar>
          <w:left w:w="70" w:type="dxa"/>
          <w:right w:w="70" w:type="dxa"/>
        </w:tblCellMar>
        <w:tblLook w:val="0000" w:firstRow="0" w:lastRow="0" w:firstColumn="0" w:lastColumn="0" w:noHBand="0" w:noVBand="0"/>
      </w:tblPr>
      <w:tblGrid>
        <w:gridCol w:w="1063"/>
        <w:gridCol w:w="1417"/>
        <w:gridCol w:w="1276"/>
        <w:gridCol w:w="5386"/>
      </w:tblGrid>
      <w:tr w:rsidR="00A76888" w:rsidRPr="00321A88" w14:paraId="12A8CED6" w14:textId="77777777" w:rsidTr="00F35132">
        <w:trPr>
          <w:trHeight w:val="248"/>
        </w:trPr>
        <w:tc>
          <w:tcPr>
            <w:tcW w:w="9142" w:type="dxa"/>
            <w:gridSpan w:val="4"/>
            <w:shd w:val="clear" w:color="auto" w:fill="3086AC"/>
          </w:tcPr>
          <w:p w14:paraId="70C3628E" w14:textId="77777777" w:rsidR="00A76888" w:rsidRPr="00321A88" w:rsidRDefault="00A76888" w:rsidP="004C6B7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sz w:val="18"/>
                <w:szCs w:val="18"/>
              </w:rPr>
            </w:pPr>
            <w:r w:rsidRPr="00321A88">
              <w:rPr>
                <w:rFonts w:ascii="Arial" w:hAnsi="Arial" w:cs="Arial"/>
                <w:b/>
                <w:color w:val="FFFFFF"/>
                <w:sz w:val="18"/>
                <w:szCs w:val="18"/>
              </w:rPr>
              <w:t>Versiebeheer</w:t>
            </w:r>
          </w:p>
        </w:tc>
      </w:tr>
      <w:tr w:rsidR="00A76888" w:rsidRPr="00321A88" w14:paraId="478FB834" w14:textId="77777777" w:rsidTr="00F35132">
        <w:trPr>
          <w:trHeight w:val="488"/>
        </w:trPr>
        <w:tc>
          <w:tcPr>
            <w:tcW w:w="1063" w:type="dxa"/>
            <w:tcBorders>
              <w:bottom w:val="single" w:sz="8" w:space="0" w:color="3086AC"/>
              <w:right w:val="single" w:sz="8" w:space="0" w:color="3086AC"/>
            </w:tcBorders>
            <w:shd w:val="clear" w:color="auto" w:fill="auto"/>
          </w:tcPr>
          <w:p w14:paraId="711394EC" w14:textId="77777777" w:rsidR="00A76888" w:rsidRPr="00321A88" w:rsidRDefault="00A76888" w:rsidP="00A76888">
            <w:pPr>
              <w:pStyle w:val="Lijstalinea"/>
              <w:numPr>
                <w:ilvl w:val="0"/>
                <w:numId w:val="0"/>
              </w:numPr>
              <w:spacing w:line="300" w:lineRule="exact"/>
              <w:ind w:left="142"/>
              <w:rPr>
                <w:rFonts w:ascii="Arial" w:hAnsi="Arial" w:cs="Arial"/>
                <w:b/>
                <w:color w:val="17365D"/>
                <w:sz w:val="18"/>
                <w:szCs w:val="18"/>
              </w:rPr>
            </w:pPr>
            <w:r w:rsidRPr="00321A88">
              <w:rPr>
                <w:rFonts w:ascii="Arial" w:hAnsi="Arial" w:cs="Arial"/>
                <w:b/>
                <w:color w:val="17365D"/>
                <w:sz w:val="18"/>
                <w:szCs w:val="18"/>
              </w:rPr>
              <w:t>Versie</w:t>
            </w:r>
          </w:p>
        </w:tc>
        <w:tc>
          <w:tcPr>
            <w:tcW w:w="1417" w:type="dxa"/>
            <w:tcBorders>
              <w:left w:val="single" w:sz="8" w:space="0" w:color="3086AC"/>
              <w:bottom w:val="single" w:sz="8" w:space="0" w:color="3086AC"/>
              <w:right w:val="single" w:sz="8" w:space="0" w:color="3086AC"/>
            </w:tcBorders>
            <w:shd w:val="clear" w:color="auto" w:fill="auto"/>
          </w:tcPr>
          <w:p w14:paraId="17450FE2" w14:textId="77777777" w:rsidR="00A76888" w:rsidRPr="00321A88" w:rsidRDefault="00A76888" w:rsidP="004C6B73">
            <w:pPr>
              <w:spacing w:line="300" w:lineRule="exact"/>
              <w:rPr>
                <w:rFonts w:ascii="Arial" w:hAnsi="Arial" w:cs="Arial"/>
                <w:b/>
                <w:color w:val="17365D"/>
                <w:sz w:val="18"/>
                <w:szCs w:val="18"/>
              </w:rPr>
            </w:pPr>
            <w:r w:rsidRPr="00321A88">
              <w:rPr>
                <w:rFonts w:ascii="Arial" w:hAnsi="Arial" w:cs="Arial"/>
                <w:b/>
                <w:color w:val="17365D"/>
                <w:sz w:val="18"/>
                <w:szCs w:val="18"/>
              </w:rPr>
              <w:t>Datum</w:t>
            </w:r>
          </w:p>
        </w:tc>
        <w:tc>
          <w:tcPr>
            <w:tcW w:w="1276" w:type="dxa"/>
            <w:tcBorders>
              <w:left w:val="single" w:sz="8" w:space="0" w:color="3086AC"/>
              <w:bottom w:val="single" w:sz="8" w:space="0" w:color="3086AC"/>
              <w:right w:val="single" w:sz="8" w:space="0" w:color="3086AC"/>
            </w:tcBorders>
            <w:shd w:val="clear" w:color="auto" w:fill="auto"/>
          </w:tcPr>
          <w:p w14:paraId="4F7F052D" w14:textId="77777777" w:rsidR="00A76888" w:rsidRPr="00321A88" w:rsidRDefault="00A76888" w:rsidP="004C6B73">
            <w:pPr>
              <w:spacing w:line="300" w:lineRule="exact"/>
              <w:rPr>
                <w:rFonts w:ascii="Arial" w:hAnsi="Arial" w:cs="Arial"/>
                <w:b/>
                <w:color w:val="17365D"/>
                <w:sz w:val="18"/>
                <w:szCs w:val="18"/>
              </w:rPr>
            </w:pPr>
            <w:r w:rsidRPr="00321A88">
              <w:rPr>
                <w:rFonts w:ascii="Arial" w:hAnsi="Arial" w:cs="Arial"/>
                <w:b/>
                <w:color w:val="17365D"/>
                <w:sz w:val="18"/>
                <w:szCs w:val="18"/>
              </w:rPr>
              <w:t>Status</w:t>
            </w:r>
          </w:p>
        </w:tc>
        <w:tc>
          <w:tcPr>
            <w:tcW w:w="5386" w:type="dxa"/>
            <w:tcBorders>
              <w:left w:val="single" w:sz="8" w:space="0" w:color="3086AC"/>
              <w:bottom w:val="single" w:sz="8" w:space="0" w:color="3086AC"/>
            </w:tcBorders>
            <w:shd w:val="clear" w:color="auto" w:fill="auto"/>
          </w:tcPr>
          <w:p w14:paraId="56F67267" w14:textId="77777777" w:rsidR="00A76888" w:rsidRPr="00321A88" w:rsidRDefault="00A76888" w:rsidP="004C6B73">
            <w:pPr>
              <w:spacing w:line="300" w:lineRule="exact"/>
              <w:rPr>
                <w:rFonts w:ascii="Arial" w:hAnsi="Arial" w:cs="Arial"/>
                <w:b/>
                <w:color w:val="17365D"/>
                <w:sz w:val="18"/>
                <w:szCs w:val="18"/>
              </w:rPr>
            </w:pPr>
            <w:r w:rsidRPr="00321A88">
              <w:rPr>
                <w:rFonts w:ascii="Arial" w:hAnsi="Arial" w:cs="Arial"/>
                <w:b/>
                <w:color w:val="17365D"/>
                <w:sz w:val="18"/>
                <w:szCs w:val="18"/>
              </w:rPr>
              <w:t>Opmerking</w:t>
            </w:r>
          </w:p>
        </w:tc>
      </w:tr>
      <w:tr w:rsidR="00A76888" w:rsidRPr="00321A88" w14:paraId="56890AD2" w14:textId="77777777" w:rsidTr="00F35132">
        <w:trPr>
          <w:trHeight w:val="488"/>
        </w:trPr>
        <w:tc>
          <w:tcPr>
            <w:tcW w:w="1063" w:type="dxa"/>
            <w:tcBorders>
              <w:top w:val="single" w:sz="8" w:space="0" w:color="3086AC"/>
              <w:bottom w:val="single" w:sz="8" w:space="0" w:color="3086AC"/>
              <w:right w:val="single" w:sz="8" w:space="0" w:color="3086AC"/>
            </w:tcBorders>
            <w:shd w:val="clear" w:color="auto" w:fill="auto"/>
          </w:tcPr>
          <w:p w14:paraId="6F9A741C" w14:textId="77777777" w:rsidR="00A76888" w:rsidRPr="00321A88" w:rsidRDefault="00A76888" w:rsidP="00A76888">
            <w:pPr>
              <w:pStyle w:val="Lijstalinea"/>
              <w:numPr>
                <w:ilvl w:val="0"/>
                <w:numId w:val="0"/>
              </w:numPr>
              <w:spacing w:line="300" w:lineRule="exact"/>
              <w:ind w:left="142"/>
              <w:rPr>
                <w:rFonts w:ascii="Arial" w:hAnsi="Arial" w:cs="Arial"/>
                <w:sz w:val="18"/>
                <w:szCs w:val="18"/>
              </w:rPr>
            </w:pPr>
            <w:r w:rsidRPr="00321A88">
              <w:rPr>
                <w:rFonts w:ascii="Arial" w:hAnsi="Arial" w:cs="Arial"/>
                <w:sz w:val="18"/>
                <w:szCs w:val="18"/>
              </w:rPr>
              <w:t>1.0</w:t>
            </w:r>
          </w:p>
        </w:tc>
        <w:tc>
          <w:tcPr>
            <w:tcW w:w="1417" w:type="dxa"/>
            <w:tcBorders>
              <w:top w:val="single" w:sz="8" w:space="0" w:color="3086AC"/>
              <w:left w:val="single" w:sz="8" w:space="0" w:color="3086AC"/>
              <w:bottom w:val="single" w:sz="8" w:space="0" w:color="3086AC"/>
              <w:right w:val="single" w:sz="8" w:space="0" w:color="3086AC"/>
            </w:tcBorders>
            <w:shd w:val="clear" w:color="auto" w:fill="auto"/>
          </w:tcPr>
          <w:p w14:paraId="1365527B" w14:textId="1E2EB842" w:rsidR="00A76888" w:rsidRPr="00321A88" w:rsidRDefault="00F2604C" w:rsidP="004C6B73">
            <w:pPr>
              <w:spacing w:line="300" w:lineRule="exact"/>
              <w:rPr>
                <w:rFonts w:ascii="Arial" w:hAnsi="Arial" w:cs="Arial"/>
                <w:sz w:val="18"/>
                <w:szCs w:val="18"/>
              </w:rPr>
            </w:pPr>
            <w:r w:rsidRPr="00321A88">
              <w:rPr>
                <w:rFonts w:ascii="Arial" w:hAnsi="Arial" w:cs="Arial"/>
                <w:sz w:val="18"/>
                <w:szCs w:val="18"/>
              </w:rPr>
              <w:t>Januari 2022</w:t>
            </w:r>
          </w:p>
        </w:tc>
        <w:tc>
          <w:tcPr>
            <w:tcW w:w="1276" w:type="dxa"/>
            <w:tcBorders>
              <w:top w:val="single" w:sz="8" w:space="0" w:color="3086AC"/>
              <w:left w:val="single" w:sz="8" w:space="0" w:color="3086AC"/>
              <w:bottom w:val="single" w:sz="8" w:space="0" w:color="3086AC"/>
              <w:right w:val="single" w:sz="8" w:space="0" w:color="3086AC"/>
            </w:tcBorders>
            <w:shd w:val="clear" w:color="auto" w:fill="auto"/>
          </w:tcPr>
          <w:p w14:paraId="3119F959" w14:textId="77777777" w:rsidR="00A76888" w:rsidRPr="00321A88" w:rsidRDefault="00A76888" w:rsidP="004C6B73">
            <w:pPr>
              <w:spacing w:line="300" w:lineRule="exact"/>
              <w:rPr>
                <w:rFonts w:ascii="Arial" w:hAnsi="Arial" w:cs="Arial"/>
                <w:sz w:val="18"/>
                <w:szCs w:val="18"/>
              </w:rPr>
            </w:pPr>
            <w:r w:rsidRPr="00321A88">
              <w:rPr>
                <w:rFonts w:ascii="Arial" w:hAnsi="Arial" w:cs="Arial"/>
                <w:sz w:val="18"/>
                <w:szCs w:val="18"/>
              </w:rPr>
              <w:t>Definitief</w:t>
            </w:r>
          </w:p>
        </w:tc>
        <w:tc>
          <w:tcPr>
            <w:tcW w:w="5386" w:type="dxa"/>
            <w:tcBorders>
              <w:top w:val="single" w:sz="8" w:space="0" w:color="3086AC"/>
              <w:left w:val="single" w:sz="8" w:space="0" w:color="3086AC"/>
              <w:bottom w:val="single" w:sz="8" w:space="0" w:color="3086AC"/>
            </w:tcBorders>
            <w:shd w:val="clear" w:color="auto" w:fill="auto"/>
          </w:tcPr>
          <w:p w14:paraId="4C7F9BCE" w14:textId="77777777" w:rsidR="00A76888" w:rsidRPr="00321A88" w:rsidRDefault="00A76888" w:rsidP="004C6B73">
            <w:pPr>
              <w:spacing w:line="300" w:lineRule="exact"/>
              <w:rPr>
                <w:rFonts w:ascii="Arial" w:hAnsi="Arial" w:cs="Arial"/>
                <w:sz w:val="18"/>
                <w:szCs w:val="18"/>
              </w:rPr>
            </w:pPr>
            <w:r w:rsidRPr="00321A88">
              <w:rPr>
                <w:rFonts w:ascii="Arial" w:hAnsi="Arial" w:cs="Arial"/>
                <w:sz w:val="18"/>
                <w:szCs w:val="18"/>
              </w:rPr>
              <w:t>Gepubliceerd bij aankondiging van de opdracht op Tenderned</w:t>
            </w:r>
          </w:p>
        </w:tc>
      </w:tr>
    </w:tbl>
    <w:p w14:paraId="189EA760" w14:textId="77777777" w:rsidR="00A76888" w:rsidRPr="006C092F" w:rsidRDefault="00A76888" w:rsidP="006C092F">
      <w:pPr>
        <w:spacing w:line="300" w:lineRule="exact"/>
        <w:rPr>
          <w:rFonts w:ascii="Arial" w:hAnsi="Arial" w:cs="Arial"/>
          <w:sz w:val="22"/>
          <w:szCs w:val="22"/>
        </w:rPr>
      </w:pPr>
    </w:p>
    <w:tbl>
      <w:tblPr>
        <w:tblW w:w="9180" w:type="dxa"/>
        <w:tblLayout w:type="fixed"/>
        <w:tblCellMar>
          <w:left w:w="70" w:type="dxa"/>
          <w:right w:w="70" w:type="dxa"/>
        </w:tblCellMar>
        <w:tblLook w:val="0000" w:firstRow="0" w:lastRow="0" w:firstColumn="0" w:lastColumn="0" w:noHBand="0" w:noVBand="0"/>
      </w:tblPr>
      <w:tblGrid>
        <w:gridCol w:w="496"/>
        <w:gridCol w:w="38"/>
        <w:gridCol w:w="7191"/>
        <w:gridCol w:w="38"/>
        <w:gridCol w:w="671"/>
        <w:gridCol w:w="38"/>
        <w:gridCol w:w="670"/>
        <w:gridCol w:w="38"/>
      </w:tblGrid>
      <w:tr w:rsidR="00DE2093" w:rsidRPr="00321A88" w14:paraId="0748346C" w14:textId="77777777" w:rsidTr="00321A88">
        <w:trPr>
          <w:gridAfter w:val="1"/>
          <w:wAfter w:w="38" w:type="dxa"/>
          <w:trHeight w:val="248"/>
          <w:tblHeader/>
        </w:trPr>
        <w:tc>
          <w:tcPr>
            <w:tcW w:w="9142" w:type="dxa"/>
            <w:gridSpan w:val="7"/>
            <w:shd w:val="clear" w:color="auto" w:fill="3086AC"/>
          </w:tcPr>
          <w:p w14:paraId="1987BC1C" w14:textId="77777777" w:rsidR="00DE2093" w:rsidRPr="00321A88" w:rsidRDefault="00DE2093"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sz w:val="18"/>
                <w:szCs w:val="18"/>
              </w:rPr>
            </w:pPr>
            <w:proofErr w:type="spellStart"/>
            <w:r w:rsidRPr="00321A88">
              <w:rPr>
                <w:rFonts w:ascii="Arial" w:hAnsi="Arial" w:cs="Arial"/>
                <w:b/>
                <w:color w:val="FFFFFF"/>
                <w:sz w:val="18"/>
                <w:szCs w:val="18"/>
              </w:rPr>
              <w:t>Conformiteitenlijst</w:t>
            </w:r>
            <w:proofErr w:type="spellEnd"/>
          </w:p>
        </w:tc>
      </w:tr>
      <w:tr w:rsidR="00E53A11" w:rsidRPr="00321A88" w14:paraId="09B426EB" w14:textId="77777777" w:rsidTr="00321A88">
        <w:trPr>
          <w:gridAfter w:val="1"/>
          <w:wAfter w:w="38" w:type="dxa"/>
          <w:trHeight w:val="488"/>
        </w:trPr>
        <w:tc>
          <w:tcPr>
            <w:tcW w:w="496" w:type="dxa"/>
            <w:tcBorders>
              <w:right w:val="single" w:sz="8" w:space="0" w:color="3086AC"/>
            </w:tcBorders>
            <w:shd w:val="clear" w:color="auto" w:fill="9CCEE4"/>
          </w:tcPr>
          <w:p w14:paraId="780FDA30"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shd w:val="clear" w:color="auto" w:fill="9CCEE4"/>
          </w:tcPr>
          <w:p w14:paraId="1332642B"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 xml:space="preserve">Het indienen van een Inschrijving houdt in dat door Inschrijver onvoorwaardelijk met de bepalingen, eisen en voorwaarden van dit </w:t>
            </w:r>
            <w:r w:rsidR="0004511B" w:rsidRPr="00321A88">
              <w:rPr>
                <w:rFonts w:ascii="Arial" w:hAnsi="Arial" w:cs="Arial"/>
                <w:sz w:val="18"/>
                <w:szCs w:val="18"/>
              </w:rPr>
              <w:t xml:space="preserve">Beschrijvend Document </w:t>
            </w:r>
            <w:r w:rsidRPr="00321A88">
              <w:rPr>
                <w:rFonts w:ascii="Arial" w:hAnsi="Arial" w:cs="Arial"/>
                <w:sz w:val="18"/>
                <w:szCs w:val="18"/>
              </w:rPr>
              <w:t xml:space="preserve">en de </w:t>
            </w:r>
            <w:r w:rsidR="0004511B" w:rsidRPr="00321A88">
              <w:rPr>
                <w:rFonts w:ascii="Arial" w:hAnsi="Arial" w:cs="Arial"/>
                <w:sz w:val="18"/>
                <w:szCs w:val="18"/>
              </w:rPr>
              <w:t xml:space="preserve">Nota van Inlichtingen </w:t>
            </w:r>
            <w:r w:rsidRPr="00321A88">
              <w:rPr>
                <w:rFonts w:ascii="Arial" w:hAnsi="Arial" w:cs="Arial"/>
                <w:sz w:val="18"/>
                <w:szCs w:val="18"/>
              </w:rPr>
              <w:t xml:space="preserve">wordt ingestemd. </w:t>
            </w:r>
          </w:p>
        </w:tc>
        <w:tc>
          <w:tcPr>
            <w:tcW w:w="709" w:type="dxa"/>
            <w:gridSpan w:val="2"/>
            <w:tcBorders>
              <w:left w:val="single" w:sz="8" w:space="0" w:color="3086AC"/>
              <w:right w:val="single" w:sz="8" w:space="0" w:color="3086AC"/>
            </w:tcBorders>
            <w:shd w:val="clear" w:color="auto" w:fill="9CCEE4"/>
          </w:tcPr>
          <w:p w14:paraId="0F397B7F"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2B43819E"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shd w:val="clear" w:color="auto" w:fill="9CCEE4"/>
          </w:tcPr>
          <w:p w14:paraId="57D05301"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6E0D2793"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E53A11" w:rsidRPr="00321A88" w14:paraId="1F5D8946" w14:textId="77777777" w:rsidTr="00321A88">
        <w:trPr>
          <w:gridAfter w:val="1"/>
          <w:wAfter w:w="38" w:type="dxa"/>
          <w:trHeight w:val="488"/>
        </w:trPr>
        <w:tc>
          <w:tcPr>
            <w:tcW w:w="496" w:type="dxa"/>
            <w:tcBorders>
              <w:right w:val="single" w:sz="8" w:space="0" w:color="3086AC"/>
            </w:tcBorders>
            <w:shd w:val="clear" w:color="auto" w:fill="auto"/>
          </w:tcPr>
          <w:p w14:paraId="5F45CA3B"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tcPr>
          <w:p w14:paraId="136C1081" w14:textId="77777777" w:rsidR="00E53A11" w:rsidRPr="00321A88" w:rsidRDefault="00E53A11"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iCs/>
                <w:color w:val="000000"/>
                <w:sz w:val="18"/>
                <w:szCs w:val="18"/>
              </w:rPr>
            </w:pPr>
            <w:r w:rsidRPr="00321A88">
              <w:rPr>
                <w:rFonts w:ascii="Arial" w:hAnsi="Arial" w:cs="Arial"/>
                <w:sz w:val="18"/>
                <w:szCs w:val="18"/>
              </w:rPr>
              <w:t xml:space="preserve">Inschrijver verklaart kennis te hebben genomen van de procedurevoorschriften zoals opgenomen in dit </w:t>
            </w:r>
            <w:r w:rsidR="0004511B" w:rsidRPr="00321A88">
              <w:rPr>
                <w:rFonts w:ascii="Arial" w:hAnsi="Arial" w:cs="Arial"/>
                <w:sz w:val="18"/>
                <w:szCs w:val="18"/>
              </w:rPr>
              <w:t xml:space="preserve">Beschrijvend Document </w:t>
            </w:r>
            <w:r w:rsidRPr="00321A88">
              <w:rPr>
                <w:rFonts w:ascii="Arial" w:hAnsi="Arial" w:cs="Arial"/>
                <w:sz w:val="18"/>
                <w:szCs w:val="18"/>
              </w:rPr>
              <w:t>en gaat met deze voorschriften onverkort akkoord.</w:t>
            </w:r>
          </w:p>
        </w:tc>
        <w:tc>
          <w:tcPr>
            <w:tcW w:w="709" w:type="dxa"/>
            <w:gridSpan w:val="2"/>
            <w:tcBorders>
              <w:left w:val="single" w:sz="8" w:space="0" w:color="3086AC"/>
              <w:right w:val="single" w:sz="8" w:space="0" w:color="3086AC"/>
            </w:tcBorders>
          </w:tcPr>
          <w:p w14:paraId="33C1DAE3"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2EF70EE2"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tcPr>
          <w:p w14:paraId="5702B477"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1DD21432"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E53A11" w:rsidRPr="00321A88" w14:paraId="1A39D39B" w14:textId="77777777" w:rsidTr="00321A88">
        <w:trPr>
          <w:gridAfter w:val="1"/>
          <w:wAfter w:w="38" w:type="dxa"/>
          <w:trHeight w:val="488"/>
        </w:trPr>
        <w:tc>
          <w:tcPr>
            <w:tcW w:w="496" w:type="dxa"/>
            <w:tcBorders>
              <w:right w:val="single" w:sz="8" w:space="0" w:color="3086AC"/>
            </w:tcBorders>
            <w:shd w:val="clear" w:color="auto" w:fill="9CCEE4"/>
          </w:tcPr>
          <w:p w14:paraId="6268045D"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shd w:val="clear" w:color="auto" w:fill="9CCEE4"/>
          </w:tcPr>
          <w:p w14:paraId="4B7C5DFE"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 xml:space="preserve">Inschrijver verklaart kennis te hebben genomen van de </w:t>
            </w:r>
            <w:r w:rsidR="00BA541E" w:rsidRPr="00321A88">
              <w:rPr>
                <w:rFonts w:ascii="Arial" w:hAnsi="Arial" w:cs="Arial"/>
                <w:sz w:val="18"/>
                <w:szCs w:val="18"/>
              </w:rPr>
              <w:t>beoordelingsmethodiek</w:t>
            </w:r>
            <w:r w:rsidRPr="00321A88">
              <w:rPr>
                <w:rFonts w:ascii="Arial" w:hAnsi="Arial" w:cs="Arial"/>
                <w:sz w:val="18"/>
                <w:szCs w:val="18"/>
              </w:rPr>
              <w:t xml:space="preserve"> zoals opgenomen in dit </w:t>
            </w:r>
            <w:r w:rsidR="0004511B" w:rsidRPr="00321A88">
              <w:rPr>
                <w:rFonts w:ascii="Arial" w:hAnsi="Arial" w:cs="Arial"/>
                <w:sz w:val="18"/>
                <w:szCs w:val="18"/>
              </w:rPr>
              <w:t xml:space="preserve">Beschrijvend Document </w:t>
            </w:r>
            <w:r w:rsidRPr="00321A88">
              <w:rPr>
                <w:rFonts w:ascii="Arial" w:hAnsi="Arial" w:cs="Arial"/>
                <w:sz w:val="18"/>
                <w:szCs w:val="18"/>
              </w:rPr>
              <w:t>en gaat met deze procedure onverkort akkoord.</w:t>
            </w:r>
          </w:p>
        </w:tc>
        <w:tc>
          <w:tcPr>
            <w:tcW w:w="709" w:type="dxa"/>
            <w:gridSpan w:val="2"/>
            <w:tcBorders>
              <w:left w:val="single" w:sz="8" w:space="0" w:color="3086AC"/>
              <w:right w:val="single" w:sz="8" w:space="0" w:color="3086AC"/>
            </w:tcBorders>
            <w:shd w:val="clear" w:color="auto" w:fill="9CCEE4"/>
          </w:tcPr>
          <w:p w14:paraId="7D2EBCED"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0512C045"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shd w:val="clear" w:color="auto" w:fill="9CCEE4"/>
          </w:tcPr>
          <w:p w14:paraId="3B66C765"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70FC4D99"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E53A11" w:rsidRPr="00321A88" w14:paraId="282811C0" w14:textId="77777777" w:rsidTr="00321A88">
        <w:trPr>
          <w:gridAfter w:val="1"/>
          <w:wAfter w:w="38" w:type="dxa"/>
          <w:trHeight w:val="1988"/>
        </w:trPr>
        <w:tc>
          <w:tcPr>
            <w:tcW w:w="496" w:type="dxa"/>
            <w:tcBorders>
              <w:right w:val="single" w:sz="8" w:space="0" w:color="3086AC"/>
            </w:tcBorders>
            <w:shd w:val="clear" w:color="auto" w:fill="auto"/>
          </w:tcPr>
          <w:p w14:paraId="37779FE0"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tcPr>
          <w:p w14:paraId="033D218E"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 xml:space="preserve">Indien er onduidelijkheid of verschil van mening is over de uitleg van een onderwerp inzake de </w:t>
            </w:r>
            <w:r w:rsidR="009F747C" w:rsidRPr="00321A88">
              <w:rPr>
                <w:rFonts w:ascii="Arial" w:hAnsi="Arial" w:cs="Arial"/>
                <w:sz w:val="18"/>
                <w:szCs w:val="18"/>
              </w:rPr>
              <w:t>Raam</w:t>
            </w:r>
            <w:r w:rsidR="00D52259" w:rsidRPr="00321A88">
              <w:rPr>
                <w:rFonts w:ascii="Arial" w:hAnsi="Arial" w:cs="Arial"/>
                <w:sz w:val="18"/>
                <w:szCs w:val="18"/>
              </w:rPr>
              <w:t>overeenkomst</w:t>
            </w:r>
            <w:r w:rsidRPr="00321A88">
              <w:rPr>
                <w:rFonts w:ascii="Arial" w:hAnsi="Arial" w:cs="Arial"/>
                <w:sz w:val="18"/>
                <w:szCs w:val="18"/>
              </w:rPr>
              <w:t>, zal voor de beantwoording van het betreffende vraagstuk gekeken worden naar de volgende documenten in aflopende volgorde van belangrijkheid:</w:t>
            </w:r>
          </w:p>
          <w:p w14:paraId="5B3CFB82" w14:textId="77777777" w:rsidR="00A000A6" w:rsidRPr="00321A88" w:rsidRDefault="00A000A6" w:rsidP="00FC0E97">
            <w:pPr>
              <w:pStyle w:val="Lijstalinea"/>
              <w:numPr>
                <w:ilvl w:val="0"/>
                <w:numId w:val="20"/>
              </w:numPr>
              <w:spacing w:line="300" w:lineRule="exact"/>
              <w:contextualSpacing/>
              <w:rPr>
                <w:rFonts w:ascii="Arial" w:hAnsi="Arial" w:cs="Arial"/>
                <w:sz w:val="18"/>
                <w:szCs w:val="18"/>
              </w:rPr>
            </w:pPr>
            <w:r w:rsidRPr="00321A88">
              <w:rPr>
                <w:rFonts w:ascii="Arial" w:hAnsi="Arial" w:cs="Arial"/>
                <w:sz w:val="18"/>
                <w:szCs w:val="18"/>
              </w:rPr>
              <w:t>de Raamovereenkomst;</w:t>
            </w:r>
          </w:p>
          <w:p w14:paraId="4D89898A" w14:textId="77777777" w:rsidR="00001CCD" w:rsidRPr="00321A88" w:rsidRDefault="00001CCD" w:rsidP="00FC0E97">
            <w:pPr>
              <w:pStyle w:val="Lijstalinea"/>
              <w:numPr>
                <w:ilvl w:val="0"/>
                <w:numId w:val="20"/>
              </w:numPr>
              <w:spacing w:line="300" w:lineRule="exact"/>
              <w:contextualSpacing/>
              <w:rPr>
                <w:rFonts w:ascii="Arial" w:hAnsi="Arial" w:cs="Arial"/>
                <w:sz w:val="18"/>
                <w:szCs w:val="18"/>
              </w:rPr>
            </w:pPr>
            <w:r w:rsidRPr="00321A88">
              <w:rPr>
                <w:rFonts w:ascii="Arial" w:hAnsi="Arial" w:cs="Arial"/>
                <w:sz w:val="18"/>
                <w:szCs w:val="18"/>
              </w:rPr>
              <w:t>de N</w:t>
            </w:r>
            <w:r w:rsidR="0004511B" w:rsidRPr="00321A88">
              <w:rPr>
                <w:rFonts w:ascii="Arial" w:hAnsi="Arial" w:cs="Arial"/>
                <w:sz w:val="18"/>
                <w:szCs w:val="18"/>
              </w:rPr>
              <w:t>ota’s van I</w:t>
            </w:r>
            <w:r w:rsidRPr="00321A88">
              <w:rPr>
                <w:rFonts w:ascii="Arial" w:hAnsi="Arial" w:cs="Arial"/>
                <w:sz w:val="18"/>
                <w:szCs w:val="18"/>
              </w:rPr>
              <w:t>nlichtingen;</w:t>
            </w:r>
          </w:p>
          <w:p w14:paraId="306E3F69" w14:textId="77777777" w:rsidR="00A000A6" w:rsidRPr="00321A88" w:rsidRDefault="00A000A6" w:rsidP="00FC0E97">
            <w:pPr>
              <w:pStyle w:val="Lijstalinea"/>
              <w:numPr>
                <w:ilvl w:val="0"/>
                <w:numId w:val="20"/>
              </w:numPr>
              <w:spacing w:line="300" w:lineRule="exact"/>
              <w:contextualSpacing/>
              <w:rPr>
                <w:rFonts w:ascii="Arial" w:hAnsi="Arial" w:cs="Arial"/>
                <w:sz w:val="18"/>
                <w:szCs w:val="18"/>
              </w:rPr>
            </w:pPr>
            <w:r w:rsidRPr="00321A88">
              <w:rPr>
                <w:rFonts w:ascii="Arial" w:hAnsi="Arial" w:cs="Arial"/>
                <w:sz w:val="18"/>
                <w:szCs w:val="18"/>
              </w:rPr>
              <w:t xml:space="preserve">het Beschrijvend document, inclusief </w:t>
            </w:r>
            <w:r w:rsidR="00001CCD" w:rsidRPr="00321A88">
              <w:rPr>
                <w:rFonts w:ascii="Arial" w:hAnsi="Arial" w:cs="Arial"/>
                <w:sz w:val="18"/>
                <w:szCs w:val="18"/>
              </w:rPr>
              <w:t>bijlagen</w:t>
            </w:r>
            <w:r w:rsidRPr="00321A88">
              <w:rPr>
                <w:rFonts w:ascii="Arial" w:hAnsi="Arial" w:cs="Arial"/>
                <w:sz w:val="18"/>
                <w:szCs w:val="18"/>
              </w:rPr>
              <w:t>;</w:t>
            </w:r>
          </w:p>
          <w:p w14:paraId="1083758A" w14:textId="0D241250" w:rsidR="00A000A6" w:rsidRPr="00321A88" w:rsidRDefault="00847FB5" w:rsidP="00FC0E97">
            <w:pPr>
              <w:pStyle w:val="Lijstalinea"/>
              <w:numPr>
                <w:ilvl w:val="0"/>
                <w:numId w:val="20"/>
              </w:numPr>
              <w:spacing w:line="300" w:lineRule="exact"/>
              <w:contextualSpacing/>
              <w:rPr>
                <w:rFonts w:ascii="Arial" w:hAnsi="Arial" w:cs="Arial"/>
                <w:sz w:val="18"/>
                <w:szCs w:val="18"/>
              </w:rPr>
            </w:pPr>
            <w:r w:rsidRPr="00321A88">
              <w:rPr>
                <w:rFonts w:ascii="Arial" w:hAnsi="Arial" w:cs="Arial"/>
                <w:sz w:val="18"/>
                <w:szCs w:val="18"/>
              </w:rPr>
              <w:t>de ARVODI-201</w:t>
            </w:r>
            <w:r w:rsidR="00621643" w:rsidRPr="00321A88">
              <w:rPr>
                <w:rFonts w:ascii="Arial" w:hAnsi="Arial" w:cs="Arial"/>
                <w:sz w:val="18"/>
                <w:szCs w:val="18"/>
              </w:rPr>
              <w:t>8</w:t>
            </w:r>
            <w:r w:rsidR="00A000A6" w:rsidRPr="00321A88">
              <w:rPr>
                <w:rFonts w:ascii="Arial" w:hAnsi="Arial" w:cs="Arial"/>
                <w:sz w:val="18"/>
                <w:szCs w:val="18"/>
              </w:rPr>
              <w:t>;</w:t>
            </w:r>
          </w:p>
          <w:p w14:paraId="1E40F32C" w14:textId="77777777" w:rsidR="00E53A11" w:rsidRPr="00321A88" w:rsidRDefault="00A000A6" w:rsidP="00FC0E97">
            <w:pPr>
              <w:pStyle w:val="Lijstalinea"/>
              <w:numPr>
                <w:ilvl w:val="0"/>
                <w:numId w:val="20"/>
              </w:numPr>
              <w:spacing w:line="300" w:lineRule="exact"/>
              <w:contextualSpacing/>
              <w:rPr>
                <w:rFonts w:ascii="Arial" w:hAnsi="Arial" w:cs="Arial"/>
                <w:sz w:val="18"/>
                <w:szCs w:val="18"/>
              </w:rPr>
            </w:pPr>
            <w:r w:rsidRPr="00321A88">
              <w:rPr>
                <w:rFonts w:ascii="Arial" w:hAnsi="Arial" w:cs="Arial"/>
                <w:sz w:val="18"/>
                <w:szCs w:val="18"/>
              </w:rPr>
              <w:t xml:space="preserve">de </w:t>
            </w:r>
            <w:r w:rsidR="00A73791" w:rsidRPr="00321A88">
              <w:rPr>
                <w:rFonts w:ascii="Arial" w:hAnsi="Arial" w:cs="Arial"/>
                <w:sz w:val="18"/>
                <w:szCs w:val="18"/>
              </w:rPr>
              <w:t>Inschrijving</w:t>
            </w:r>
            <w:r w:rsidRPr="00321A88">
              <w:rPr>
                <w:rFonts w:ascii="Arial" w:hAnsi="Arial" w:cs="Arial"/>
                <w:sz w:val="18"/>
                <w:szCs w:val="18"/>
              </w:rPr>
              <w:t>.</w:t>
            </w:r>
          </w:p>
        </w:tc>
        <w:tc>
          <w:tcPr>
            <w:tcW w:w="709" w:type="dxa"/>
            <w:gridSpan w:val="2"/>
            <w:tcBorders>
              <w:left w:val="single" w:sz="8" w:space="0" w:color="3086AC"/>
              <w:right w:val="single" w:sz="8" w:space="0" w:color="3086AC"/>
            </w:tcBorders>
          </w:tcPr>
          <w:p w14:paraId="3CBD8FC3"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4F410F32"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tcPr>
          <w:p w14:paraId="0DF0C576"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68D4009A"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E53A11" w:rsidRPr="00321A88" w14:paraId="4A7BF0FC" w14:textId="77777777" w:rsidTr="00321A88">
        <w:trPr>
          <w:gridAfter w:val="1"/>
          <w:wAfter w:w="38" w:type="dxa"/>
          <w:trHeight w:val="488"/>
        </w:trPr>
        <w:tc>
          <w:tcPr>
            <w:tcW w:w="496" w:type="dxa"/>
            <w:tcBorders>
              <w:right w:val="single" w:sz="8" w:space="0" w:color="3086AC"/>
            </w:tcBorders>
            <w:shd w:val="clear" w:color="auto" w:fill="9CCEE4"/>
          </w:tcPr>
          <w:p w14:paraId="243DCB9E"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shd w:val="clear" w:color="auto" w:fill="9CCEE4"/>
          </w:tcPr>
          <w:p w14:paraId="71B93035"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Inschrijver verklaart zich o</w:t>
            </w:r>
            <w:r w:rsidR="00E250DF" w:rsidRPr="00321A88">
              <w:rPr>
                <w:rFonts w:ascii="Arial" w:hAnsi="Arial" w:cs="Arial"/>
                <w:sz w:val="18"/>
                <w:szCs w:val="18"/>
              </w:rPr>
              <w:t xml:space="preserve">nvoorwaardelijk akkoord met de </w:t>
            </w:r>
            <w:r w:rsidR="00D52259" w:rsidRPr="00321A88">
              <w:rPr>
                <w:rFonts w:ascii="Arial" w:hAnsi="Arial" w:cs="Arial"/>
                <w:sz w:val="18"/>
                <w:szCs w:val="18"/>
              </w:rPr>
              <w:t>Raamovereenkomst van</w:t>
            </w:r>
            <w:r w:rsidR="0083140B" w:rsidRPr="00321A88">
              <w:rPr>
                <w:rFonts w:ascii="Arial" w:hAnsi="Arial" w:cs="Arial"/>
                <w:sz w:val="18"/>
                <w:szCs w:val="18"/>
              </w:rPr>
              <w:t xml:space="preserve"> de</w:t>
            </w:r>
            <w:r w:rsidR="00D52259" w:rsidRPr="00321A88">
              <w:rPr>
                <w:rFonts w:ascii="Arial" w:hAnsi="Arial" w:cs="Arial"/>
                <w:sz w:val="18"/>
                <w:szCs w:val="18"/>
              </w:rPr>
              <w:t xml:space="preserve"> Onderzoeksraad voor Veiligheid</w:t>
            </w:r>
            <w:r w:rsidR="00E250DF" w:rsidRPr="00321A88">
              <w:rPr>
                <w:rFonts w:ascii="Arial" w:hAnsi="Arial" w:cs="Arial"/>
                <w:sz w:val="18"/>
                <w:szCs w:val="18"/>
              </w:rPr>
              <w:t>.</w:t>
            </w:r>
          </w:p>
        </w:tc>
        <w:tc>
          <w:tcPr>
            <w:tcW w:w="709" w:type="dxa"/>
            <w:gridSpan w:val="2"/>
            <w:tcBorders>
              <w:left w:val="single" w:sz="8" w:space="0" w:color="3086AC"/>
              <w:right w:val="single" w:sz="8" w:space="0" w:color="3086AC"/>
            </w:tcBorders>
            <w:shd w:val="clear" w:color="auto" w:fill="9CCEE4"/>
          </w:tcPr>
          <w:p w14:paraId="687B49DA"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5CCD1FE9"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shd w:val="clear" w:color="auto" w:fill="9CCEE4"/>
          </w:tcPr>
          <w:p w14:paraId="444E272E"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0541DB05"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E53A11" w:rsidRPr="00321A88" w14:paraId="282C7953" w14:textId="77777777" w:rsidTr="00321A88">
        <w:trPr>
          <w:gridAfter w:val="1"/>
          <w:wAfter w:w="38" w:type="dxa"/>
          <w:trHeight w:val="488"/>
        </w:trPr>
        <w:tc>
          <w:tcPr>
            <w:tcW w:w="496" w:type="dxa"/>
            <w:tcBorders>
              <w:right w:val="single" w:sz="8" w:space="0" w:color="3086AC"/>
            </w:tcBorders>
            <w:shd w:val="clear" w:color="auto" w:fill="auto"/>
          </w:tcPr>
          <w:p w14:paraId="0FD8C6CC" w14:textId="77777777" w:rsidR="00E53A11" w:rsidRPr="00321A88" w:rsidRDefault="00E53A11" w:rsidP="00FC0E97">
            <w:pPr>
              <w:pStyle w:val="Lijstalinea"/>
              <w:numPr>
                <w:ilvl w:val="0"/>
                <w:numId w:val="10"/>
              </w:numPr>
              <w:spacing w:line="300" w:lineRule="exact"/>
              <w:rPr>
                <w:rFonts w:ascii="Arial" w:hAnsi="Arial" w:cs="Arial"/>
                <w:sz w:val="18"/>
                <w:szCs w:val="18"/>
              </w:rPr>
            </w:pPr>
          </w:p>
        </w:tc>
        <w:tc>
          <w:tcPr>
            <w:tcW w:w="7229" w:type="dxa"/>
            <w:gridSpan w:val="2"/>
            <w:tcBorders>
              <w:left w:val="single" w:sz="8" w:space="0" w:color="3086AC"/>
              <w:right w:val="single" w:sz="8" w:space="0" w:color="3086AC"/>
            </w:tcBorders>
          </w:tcPr>
          <w:p w14:paraId="0A4F2C05" w14:textId="3BDF4614"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 xml:space="preserve">Inschrijver verklaart zich onvoorwaardelijk akkoord met de </w:t>
            </w:r>
            <w:r w:rsidR="00D52259" w:rsidRPr="00321A88">
              <w:rPr>
                <w:rFonts w:ascii="Arial" w:hAnsi="Arial" w:cs="Arial"/>
                <w:sz w:val="18"/>
                <w:szCs w:val="18"/>
              </w:rPr>
              <w:t>ARVODI-201</w:t>
            </w:r>
            <w:r w:rsidR="0015081B" w:rsidRPr="00321A88">
              <w:rPr>
                <w:rFonts w:ascii="Arial" w:hAnsi="Arial" w:cs="Arial"/>
                <w:sz w:val="18"/>
                <w:szCs w:val="18"/>
              </w:rPr>
              <w:t>8</w:t>
            </w:r>
            <w:r w:rsidR="0076629B" w:rsidRPr="00321A88">
              <w:rPr>
                <w:rFonts w:ascii="Arial" w:hAnsi="Arial" w:cs="Arial"/>
                <w:sz w:val="18"/>
                <w:szCs w:val="18"/>
              </w:rPr>
              <w:t>.</w:t>
            </w:r>
          </w:p>
        </w:tc>
        <w:tc>
          <w:tcPr>
            <w:tcW w:w="709" w:type="dxa"/>
            <w:gridSpan w:val="2"/>
            <w:tcBorders>
              <w:left w:val="single" w:sz="8" w:space="0" w:color="3086AC"/>
              <w:right w:val="single" w:sz="8" w:space="0" w:color="3086AC"/>
            </w:tcBorders>
          </w:tcPr>
          <w:p w14:paraId="1A58803B"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Ja</w:t>
            </w:r>
          </w:p>
          <w:p w14:paraId="503C04B1"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c>
          <w:tcPr>
            <w:tcW w:w="708" w:type="dxa"/>
            <w:gridSpan w:val="2"/>
            <w:tcBorders>
              <w:left w:val="single" w:sz="8" w:space="0" w:color="3086AC"/>
            </w:tcBorders>
          </w:tcPr>
          <w:p w14:paraId="298CC90D" w14:textId="77777777" w:rsidR="00E53A11" w:rsidRPr="00321A88" w:rsidRDefault="00E53A11" w:rsidP="00FC0E97">
            <w:pPr>
              <w:spacing w:line="300" w:lineRule="exact"/>
              <w:rPr>
                <w:rFonts w:ascii="Arial" w:hAnsi="Arial" w:cs="Arial"/>
                <w:sz w:val="18"/>
                <w:szCs w:val="18"/>
              </w:rPr>
            </w:pPr>
            <w:r w:rsidRPr="00321A88">
              <w:rPr>
                <w:rFonts w:ascii="Arial" w:hAnsi="Arial" w:cs="Arial"/>
                <w:sz w:val="18"/>
                <w:szCs w:val="18"/>
              </w:rPr>
              <w:t>Nee</w:t>
            </w:r>
          </w:p>
          <w:p w14:paraId="1909CDE5" w14:textId="77777777" w:rsidR="00E53A11" w:rsidRPr="00321A88" w:rsidRDefault="000A06D0" w:rsidP="00FC0E97">
            <w:pPr>
              <w:spacing w:line="300" w:lineRule="exact"/>
              <w:rPr>
                <w:rFonts w:ascii="Arial" w:hAnsi="Arial" w:cs="Arial"/>
                <w:sz w:val="18"/>
                <w:szCs w:val="18"/>
              </w:rPr>
            </w:pPr>
            <w:r w:rsidRPr="00321A88">
              <w:rPr>
                <w:rFonts w:ascii="Arial" w:hAnsi="Arial" w:cs="Arial"/>
                <w:sz w:val="18"/>
                <w:szCs w:val="18"/>
              </w:rPr>
              <w:fldChar w:fldCharType="begin">
                <w:ffData>
                  <w:name w:val="Selectievakje1"/>
                  <w:enabled/>
                  <w:calcOnExit w:val="0"/>
                  <w:checkBox>
                    <w:sizeAuto/>
                    <w:default w:val="0"/>
                  </w:checkBox>
                </w:ffData>
              </w:fldChar>
            </w:r>
            <w:r w:rsidR="00E53A11" w:rsidRPr="00321A88">
              <w:rPr>
                <w:rFonts w:ascii="Arial" w:hAnsi="Arial" w:cs="Arial"/>
                <w:sz w:val="18"/>
                <w:szCs w:val="18"/>
              </w:rPr>
              <w:instrText xml:space="preserve"> FORMCHECKBOX </w:instrText>
            </w:r>
            <w:r w:rsidR="00A71B26">
              <w:rPr>
                <w:rFonts w:ascii="Arial" w:hAnsi="Arial" w:cs="Arial"/>
                <w:sz w:val="18"/>
                <w:szCs w:val="18"/>
              </w:rPr>
            </w:r>
            <w:r w:rsidR="00A71B26">
              <w:rPr>
                <w:rFonts w:ascii="Arial" w:hAnsi="Arial" w:cs="Arial"/>
                <w:sz w:val="18"/>
                <w:szCs w:val="18"/>
              </w:rPr>
              <w:fldChar w:fldCharType="separate"/>
            </w:r>
            <w:r w:rsidRPr="00321A88">
              <w:rPr>
                <w:rFonts w:ascii="Arial" w:hAnsi="Arial" w:cs="Arial"/>
                <w:sz w:val="18"/>
                <w:szCs w:val="18"/>
              </w:rPr>
              <w:fldChar w:fldCharType="end"/>
            </w:r>
          </w:p>
        </w:tc>
      </w:tr>
      <w:tr w:rsidR="006921F9" w:rsidRPr="00847FB5" w14:paraId="65A5E8E6" w14:textId="77777777" w:rsidTr="00321A88">
        <w:tblPrEx>
          <w:tblCellMar>
            <w:left w:w="108" w:type="dxa"/>
            <w:right w:w="108" w:type="dxa"/>
          </w:tblCellMar>
          <w:tblLook w:val="04A0" w:firstRow="1" w:lastRow="0" w:firstColumn="1" w:lastColumn="0" w:noHBand="0" w:noVBand="1"/>
        </w:tblPrEx>
        <w:tc>
          <w:tcPr>
            <w:tcW w:w="9180" w:type="dxa"/>
            <w:gridSpan w:val="8"/>
            <w:shd w:val="clear" w:color="auto" w:fill="3086AC"/>
          </w:tcPr>
          <w:p w14:paraId="39E01C2E" w14:textId="77777777" w:rsidR="006921F9" w:rsidRPr="00847FB5" w:rsidRDefault="006921F9" w:rsidP="008C45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Programma van Eisen</w:t>
            </w:r>
            <w:r w:rsidR="00A93635" w:rsidRPr="00847FB5">
              <w:rPr>
                <w:rFonts w:ascii="Arial" w:hAnsi="Arial" w:cs="Arial"/>
                <w:b/>
                <w:color w:val="FFFFFF"/>
              </w:rPr>
              <w:t xml:space="preserve">: </w:t>
            </w:r>
            <w:r w:rsidR="008C4547">
              <w:rPr>
                <w:rFonts w:ascii="Arial" w:hAnsi="Arial" w:cs="Arial"/>
                <w:b/>
                <w:color w:val="FFFFFF"/>
              </w:rPr>
              <w:t>technische reinheid</w:t>
            </w:r>
            <w:r w:rsidRPr="00847FB5">
              <w:rPr>
                <w:rFonts w:ascii="Arial" w:hAnsi="Arial" w:cs="Arial"/>
                <w:b/>
                <w:color w:val="FFFFFF"/>
              </w:rPr>
              <w:t xml:space="preserve">  </w:t>
            </w:r>
          </w:p>
        </w:tc>
      </w:tr>
      <w:tr w:rsidR="006921F9" w:rsidRPr="00847FB5" w14:paraId="5F537F8C"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28E4B7BE" w14:textId="77777777" w:rsidR="006921F9" w:rsidRPr="00847FB5" w:rsidRDefault="006921F9"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175113E5" w14:textId="0E842717" w:rsidR="006921F9" w:rsidRPr="00423916" w:rsidRDefault="008C4547" w:rsidP="00321A88">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Voor </w:t>
            </w:r>
            <w:r w:rsidR="007F2331">
              <w:rPr>
                <w:rFonts w:ascii="Arial" w:hAnsi="Arial" w:cs="Arial"/>
                <w:color w:val="000000"/>
                <w:sz w:val="18"/>
                <w:szCs w:val="18"/>
              </w:rPr>
              <w:t>de</w:t>
            </w:r>
            <w:r w:rsidR="003D7352">
              <w:rPr>
                <w:rFonts w:ascii="Arial" w:hAnsi="Arial" w:cs="Arial"/>
                <w:color w:val="000000"/>
                <w:sz w:val="18"/>
                <w:szCs w:val="18"/>
              </w:rPr>
              <w:t xml:space="preserve"> </w:t>
            </w:r>
            <w:r w:rsidR="007F2331">
              <w:rPr>
                <w:rFonts w:ascii="Arial" w:hAnsi="Arial" w:cs="Arial"/>
                <w:color w:val="000000"/>
                <w:sz w:val="18"/>
                <w:szCs w:val="18"/>
              </w:rPr>
              <w:t>kantoor- en verkeersruimten geldt</w:t>
            </w:r>
            <w:r w:rsidRPr="008C4547">
              <w:rPr>
                <w:rFonts w:ascii="Arial" w:hAnsi="Arial" w:cs="Arial"/>
                <w:color w:val="000000"/>
                <w:sz w:val="18"/>
                <w:szCs w:val="18"/>
              </w:rPr>
              <w:t xml:space="preserve"> een</w:t>
            </w:r>
            <w:r w:rsidR="007F2331">
              <w:rPr>
                <w:rFonts w:ascii="Arial" w:hAnsi="Arial" w:cs="Arial"/>
                <w:color w:val="000000"/>
                <w:sz w:val="18"/>
                <w:szCs w:val="18"/>
              </w:rPr>
              <w:t xml:space="preserve"> norm vergelijkbaar met een </w:t>
            </w:r>
            <w:r w:rsidRPr="008C4547">
              <w:rPr>
                <w:rFonts w:ascii="Arial" w:hAnsi="Arial" w:cs="Arial"/>
                <w:color w:val="000000"/>
                <w:sz w:val="18"/>
                <w:szCs w:val="18"/>
              </w:rPr>
              <w:t>AQL norm van 7</w:t>
            </w:r>
            <w:r w:rsidR="00443098">
              <w:rPr>
                <w:rFonts w:ascii="Arial" w:hAnsi="Arial" w:cs="Arial"/>
                <w:color w:val="000000"/>
                <w:sz w:val="18"/>
                <w:szCs w:val="18"/>
              </w:rPr>
              <w:t>%</w:t>
            </w:r>
            <w:r w:rsidRPr="008C4547">
              <w:rPr>
                <w:rFonts w:ascii="Arial" w:hAnsi="Arial" w:cs="Arial"/>
                <w:color w:val="000000"/>
                <w:sz w:val="18"/>
                <w:szCs w:val="18"/>
              </w:rPr>
              <w:t xml:space="preserve">. Voor de sanitaire ruimten geldt een </w:t>
            </w:r>
            <w:r w:rsidR="007F2331">
              <w:rPr>
                <w:rFonts w:ascii="Arial" w:hAnsi="Arial" w:cs="Arial"/>
                <w:color w:val="000000"/>
                <w:sz w:val="18"/>
                <w:szCs w:val="18"/>
              </w:rPr>
              <w:t>norm vergelijk</w:t>
            </w:r>
            <w:r w:rsidR="003D7352">
              <w:rPr>
                <w:rFonts w:ascii="Arial" w:hAnsi="Arial" w:cs="Arial"/>
                <w:color w:val="000000"/>
                <w:sz w:val="18"/>
                <w:szCs w:val="18"/>
              </w:rPr>
              <w:t>baar</w:t>
            </w:r>
            <w:r w:rsidR="007F2331">
              <w:rPr>
                <w:rFonts w:ascii="Arial" w:hAnsi="Arial" w:cs="Arial"/>
                <w:color w:val="000000"/>
                <w:sz w:val="18"/>
                <w:szCs w:val="18"/>
              </w:rPr>
              <w:t xml:space="preserve"> met een </w:t>
            </w:r>
            <w:r w:rsidRPr="008C4547">
              <w:rPr>
                <w:rFonts w:ascii="Arial" w:hAnsi="Arial" w:cs="Arial"/>
                <w:color w:val="000000"/>
                <w:sz w:val="18"/>
                <w:szCs w:val="18"/>
              </w:rPr>
              <w:t>AQL norm van 4</w:t>
            </w:r>
            <w:r w:rsidR="00443098">
              <w:rPr>
                <w:rFonts w:ascii="Arial" w:hAnsi="Arial" w:cs="Arial"/>
                <w:color w:val="000000"/>
                <w:sz w:val="18"/>
                <w:szCs w:val="18"/>
              </w:rPr>
              <w:t>%</w:t>
            </w:r>
            <w:r w:rsidRPr="008C4547">
              <w:rPr>
                <w:rFonts w:ascii="Arial" w:hAnsi="Arial" w:cs="Arial"/>
                <w:color w:val="000000"/>
                <w:sz w:val="18"/>
                <w:szCs w:val="18"/>
              </w:rPr>
              <w:t>. Opdrachtgever is gerechtigd de nor</w:t>
            </w:r>
            <w:r w:rsidR="009F747C">
              <w:rPr>
                <w:rFonts w:ascii="Arial" w:hAnsi="Arial" w:cs="Arial"/>
                <w:color w:val="000000"/>
                <w:sz w:val="18"/>
                <w:szCs w:val="18"/>
              </w:rPr>
              <w:t>m gedurende de looptijd van de Raamo</w:t>
            </w:r>
            <w:r w:rsidRPr="008C4547">
              <w:rPr>
                <w:rFonts w:ascii="Arial" w:hAnsi="Arial" w:cs="Arial"/>
                <w:color w:val="000000"/>
                <w:sz w:val="18"/>
                <w:szCs w:val="18"/>
              </w:rPr>
              <w:t xml:space="preserve">vereenkomst te wijzigen en Opdrachtnemer dient zich daaraan te conformeren. </w:t>
            </w:r>
            <w:r w:rsidRPr="008C4547">
              <w:rPr>
                <w:rFonts w:ascii="Arial" w:hAnsi="Arial" w:cs="Arial"/>
                <w:color w:val="000000"/>
                <w:sz w:val="18"/>
                <w:szCs w:val="18"/>
              </w:rPr>
              <w:lastRenderedPageBreak/>
              <w:t xml:space="preserve">Eventuele meer- of minderkosten die aan een wijziging van de norm zijn verbonden dient Opdrachtnemer inzichtelijk te maken en worden door Opdrachtnemer na goedkeuring van Opdrachtgever verwerkt in de prijs. Opdrachtnemer kan Opdrachtgever jaarlijks adviseren over aanpassingen van de norm. Opdrachtgever is echter niet gehouden om dit advies op te volgen. </w:t>
            </w:r>
          </w:p>
        </w:tc>
        <w:tc>
          <w:tcPr>
            <w:tcW w:w="709" w:type="dxa"/>
            <w:gridSpan w:val="2"/>
            <w:tcBorders>
              <w:left w:val="single" w:sz="8" w:space="0" w:color="3086AC"/>
              <w:right w:val="single" w:sz="8" w:space="0" w:color="3086AC"/>
            </w:tcBorders>
            <w:shd w:val="clear" w:color="auto" w:fill="9CCEE4"/>
          </w:tcPr>
          <w:p w14:paraId="1C7504B2" w14:textId="77777777" w:rsidR="006921F9" w:rsidRPr="00847FB5" w:rsidRDefault="006921F9" w:rsidP="0079132F">
            <w:pPr>
              <w:spacing w:line="300" w:lineRule="exact"/>
              <w:rPr>
                <w:rFonts w:ascii="Arial" w:hAnsi="Arial" w:cs="Arial"/>
              </w:rPr>
            </w:pPr>
            <w:r w:rsidRPr="00847FB5">
              <w:rPr>
                <w:rFonts w:ascii="Arial" w:hAnsi="Arial" w:cs="Arial"/>
              </w:rPr>
              <w:lastRenderedPageBreak/>
              <w:t>Ja</w:t>
            </w:r>
          </w:p>
          <w:p w14:paraId="5041E599" w14:textId="77777777" w:rsidR="006921F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6921F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0B11FC9F" w14:textId="77777777" w:rsidR="006921F9" w:rsidRPr="00847FB5" w:rsidRDefault="006921F9" w:rsidP="0079132F">
            <w:pPr>
              <w:spacing w:line="300" w:lineRule="exact"/>
              <w:rPr>
                <w:rFonts w:ascii="Arial" w:hAnsi="Arial" w:cs="Arial"/>
              </w:rPr>
            </w:pPr>
            <w:r w:rsidRPr="00847FB5">
              <w:rPr>
                <w:rFonts w:ascii="Arial" w:hAnsi="Arial" w:cs="Arial"/>
              </w:rPr>
              <w:t>Nee</w:t>
            </w:r>
          </w:p>
          <w:p w14:paraId="4C1511AA" w14:textId="77777777" w:rsidR="006921F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6921F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6921F9" w:rsidRPr="00847FB5" w14:paraId="1163E5ED"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21510111" w14:textId="77777777" w:rsidR="006921F9" w:rsidRPr="00847FB5" w:rsidRDefault="006921F9"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3BA2AF89" w14:textId="77777777" w:rsidR="006921F9" w:rsidRPr="008C4547" w:rsidRDefault="008C4547" w:rsidP="00577780">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Opdrachtgever biedt de Opdrachtnemer de mogelijkheid om zogenoemde ‘tussenbeurten’ en/of </w:t>
            </w:r>
            <w:r w:rsidR="00424F4B">
              <w:rPr>
                <w:rFonts w:ascii="Arial" w:hAnsi="Arial" w:cs="Arial"/>
                <w:color w:val="000000"/>
                <w:sz w:val="18"/>
                <w:szCs w:val="18"/>
              </w:rPr>
              <w:t>l</w:t>
            </w:r>
            <w:r w:rsidRPr="008C4547">
              <w:rPr>
                <w:rFonts w:ascii="Arial" w:hAnsi="Arial" w:cs="Arial"/>
                <w:color w:val="000000"/>
                <w:sz w:val="18"/>
                <w:szCs w:val="18"/>
              </w:rPr>
              <w:t xml:space="preserve">aagfrequente werkzaamheden in te plannen in de zomerperiode na overleg met de Opdrachtgever. Opdrachtnemer is zelf verantwoordelijk voor het inplannen en uitvoeren van de hierboven genoemde schoonmaakwerkzaamheden. </w:t>
            </w:r>
          </w:p>
        </w:tc>
        <w:tc>
          <w:tcPr>
            <w:tcW w:w="709" w:type="dxa"/>
            <w:gridSpan w:val="2"/>
            <w:tcBorders>
              <w:left w:val="single" w:sz="8" w:space="0" w:color="3086AC"/>
              <w:right w:val="single" w:sz="8" w:space="0" w:color="3086AC"/>
            </w:tcBorders>
          </w:tcPr>
          <w:p w14:paraId="6B34E3BF" w14:textId="77777777" w:rsidR="006921F9" w:rsidRPr="00847FB5" w:rsidRDefault="006921F9" w:rsidP="0079132F">
            <w:pPr>
              <w:spacing w:line="300" w:lineRule="exact"/>
              <w:rPr>
                <w:rFonts w:ascii="Arial" w:hAnsi="Arial" w:cs="Arial"/>
              </w:rPr>
            </w:pPr>
            <w:r w:rsidRPr="00847FB5">
              <w:rPr>
                <w:rFonts w:ascii="Arial" w:hAnsi="Arial" w:cs="Arial"/>
              </w:rPr>
              <w:t>Ja</w:t>
            </w:r>
          </w:p>
          <w:p w14:paraId="67121371" w14:textId="77777777" w:rsidR="006921F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6921F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tcPr>
          <w:p w14:paraId="3B80B609" w14:textId="77777777" w:rsidR="006921F9" w:rsidRPr="00847FB5" w:rsidRDefault="006921F9" w:rsidP="0079132F">
            <w:pPr>
              <w:spacing w:line="300" w:lineRule="exact"/>
              <w:rPr>
                <w:rFonts w:ascii="Arial" w:hAnsi="Arial" w:cs="Arial"/>
              </w:rPr>
            </w:pPr>
            <w:r w:rsidRPr="00847FB5">
              <w:rPr>
                <w:rFonts w:ascii="Arial" w:hAnsi="Arial" w:cs="Arial"/>
              </w:rPr>
              <w:t>Nee</w:t>
            </w:r>
          </w:p>
          <w:p w14:paraId="53D444E5" w14:textId="77777777" w:rsidR="006921F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6921F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93486" w:rsidRPr="00847FB5" w14:paraId="5E971610"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40787BAE" w14:textId="77777777" w:rsidR="00F93486" w:rsidRPr="00847FB5" w:rsidRDefault="00F93486"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92DA018" w14:textId="4F98C23C" w:rsidR="00F93486" w:rsidRPr="008C4547" w:rsidRDefault="008C4547"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Opdrachtnemer is verantwoordelijk voor het </w:t>
            </w:r>
            <w:r w:rsidR="0015081B">
              <w:rPr>
                <w:rFonts w:ascii="Arial" w:hAnsi="Arial" w:cs="Arial"/>
                <w:color w:val="000000"/>
                <w:sz w:val="18"/>
                <w:szCs w:val="18"/>
              </w:rPr>
              <w:t xml:space="preserve">binnen de afgegeven totaalprijs </w:t>
            </w:r>
            <w:r w:rsidRPr="008C4547">
              <w:rPr>
                <w:rFonts w:ascii="Arial" w:hAnsi="Arial" w:cs="Arial"/>
                <w:color w:val="000000"/>
                <w:sz w:val="18"/>
                <w:szCs w:val="18"/>
              </w:rPr>
              <w:t xml:space="preserve">beschikbaar stellen van adequaat schoonmaakmateriaal, middelen en machines aan haar medewerkers. </w:t>
            </w:r>
          </w:p>
        </w:tc>
        <w:tc>
          <w:tcPr>
            <w:tcW w:w="709" w:type="dxa"/>
            <w:gridSpan w:val="2"/>
            <w:tcBorders>
              <w:left w:val="single" w:sz="8" w:space="0" w:color="3086AC"/>
              <w:right w:val="single" w:sz="8" w:space="0" w:color="3086AC"/>
            </w:tcBorders>
            <w:shd w:val="clear" w:color="auto" w:fill="9CCEE4"/>
          </w:tcPr>
          <w:p w14:paraId="1663A96A" w14:textId="77777777" w:rsidR="00F93486" w:rsidRPr="00847FB5" w:rsidRDefault="00F93486" w:rsidP="0079132F">
            <w:pPr>
              <w:spacing w:line="300" w:lineRule="exact"/>
              <w:rPr>
                <w:rFonts w:ascii="Arial" w:hAnsi="Arial" w:cs="Arial"/>
              </w:rPr>
            </w:pPr>
            <w:r w:rsidRPr="00847FB5">
              <w:rPr>
                <w:rFonts w:ascii="Arial" w:hAnsi="Arial" w:cs="Arial"/>
              </w:rPr>
              <w:t>Ja</w:t>
            </w:r>
          </w:p>
          <w:p w14:paraId="0867022E" w14:textId="77777777" w:rsidR="00F93486"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F93486"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72CB5ACD" w14:textId="77777777" w:rsidR="00F93486" w:rsidRPr="00847FB5" w:rsidRDefault="00F93486" w:rsidP="0079132F">
            <w:pPr>
              <w:spacing w:line="300" w:lineRule="exact"/>
              <w:rPr>
                <w:rFonts w:ascii="Arial" w:hAnsi="Arial" w:cs="Arial"/>
              </w:rPr>
            </w:pPr>
            <w:r w:rsidRPr="00847FB5">
              <w:rPr>
                <w:rFonts w:ascii="Arial" w:hAnsi="Arial" w:cs="Arial"/>
              </w:rPr>
              <w:t>Nee</w:t>
            </w:r>
          </w:p>
          <w:p w14:paraId="7E675E3C" w14:textId="77777777" w:rsidR="00F93486"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F93486"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4872D9" w:rsidRPr="00847FB5" w14:paraId="23B5F7F5"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65363DCD" w14:textId="77777777" w:rsidR="004872D9" w:rsidRPr="00847FB5" w:rsidRDefault="004872D9"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6CEDC114" w14:textId="77777777" w:rsidR="004872D9" w:rsidRPr="00F35132" w:rsidRDefault="008C4547" w:rsidP="00F35132">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Opdrachtnemer dient de voorraad van de materialen, middelen en machines zodanig te beheren dat de uitvoering van het schoonmaakproces niet door een tekort aan voorraad of ondeugdelijke materialen/ machines stagneert. </w:t>
            </w:r>
          </w:p>
        </w:tc>
        <w:tc>
          <w:tcPr>
            <w:tcW w:w="709" w:type="dxa"/>
            <w:gridSpan w:val="2"/>
            <w:tcBorders>
              <w:left w:val="single" w:sz="8" w:space="0" w:color="3086AC"/>
              <w:right w:val="single" w:sz="8" w:space="0" w:color="3086AC"/>
            </w:tcBorders>
          </w:tcPr>
          <w:p w14:paraId="781513C6" w14:textId="77777777" w:rsidR="004872D9" w:rsidRPr="00847FB5" w:rsidRDefault="004872D9" w:rsidP="0079132F">
            <w:pPr>
              <w:spacing w:line="300" w:lineRule="exact"/>
              <w:rPr>
                <w:rFonts w:ascii="Arial" w:hAnsi="Arial" w:cs="Arial"/>
              </w:rPr>
            </w:pPr>
            <w:r w:rsidRPr="00847FB5">
              <w:rPr>
                <w:rFonts w:ascii="Arial" w:hAnsi="Arial" w:cs="Arial"/>
              </w:rPr>
              <w:t>Ja</w:t>
            </w:r>
          </w:p>
          <w:p w14:paraId="5BA48857" w14:textId="77777777" w:rsidR="004872D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4872D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tcPr>
          <w:p w14:paraId="520F63B8" w14:textId="77777777" w:rsidR="004872D9" w:rsidRPr="00847FB5" w:rsidRDefault="004872D9" w:rsidP="0079132F">
            <w:pPr>
              <w:spacing w:line="300" w:lineRule="exact"/>
              <w:rPr>
                <w:rFonts w:ascii="Arial" w:hAnsi="Arial" w:cs="Arial"/>
              </w:rPr>
            </w:pPr>
            <w:r w:rsidRPr="00847FB5">
              <w:rPr>
                <w:rFonts w:ascii="Arial" w:hAnsi="Arial" w:cs="Arial"/>
              </w:rPr>
              <w:t>Nee</w:t>
            </w:r>
          </w:p>
          <w:p w14:paraId="33717C2F" w14:textId="77777777" w:rsidR="004872D9" w:rsidRPr="00847FB5" w:rsidRDefault="000A06D0"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4872D9"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93333A" w:rsidRPr="00847FB5" w14:paraId="309BA24C"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16F64687" w14:textId="77777777" w:rsidR="0093333A" w:rsidRPr="00847FB5" w:rsidRDefault="0093333A"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00FC5854" w14:textId="77777777" w:rsidR="0093333A" w:rsidRPr="008C4547" w:rsidRDefault="004A4990" w:rsidP="00717C51">
            <w:pPr>
              <w:autoSpaceDE w:val="0"/>
              <w:autoSpaceDN w:val="0"/>
              <w:adjustRightInd w:val="0"/>
              <w:spacing w:line="300" w:lineRule="exact"/>
              <w:rPr>
                <w:rFonts w:ascii="Arial" w:hAnsi="Arial" w:cs="Arial"/>
                <w:color w:val="000000"/>
                <w:sz w:val="18"/>
                <w:szCs w:val="18"/>
              </w:rPr>
            </w:pPr>
            <w:r>
              <w:rPr>
                <w:rFonts w:ascii="Arial" w:hAnsi="Arial" w:cs="Arial"/>
                <w:color w:val="000000"/>
                <w:sz w:val="18"/>
                <w:szCs w:val="18"/>
              </w:rPr>
              <w:t>Dagelijks</w:t>
            </w:r>
            <w:r w:rsidR="00717C51">
              <w:rPr>
                <w:rFonts w:ascii="Arial" w:hAnsi="Arial" w:cs="Arial"/>
                <w:color w:val="000000"/>
                <w:sz w:val="18"/>
                <w:szCs w:val="18"/>
              </w:rPr>
              <w:t xml:space="preserve"> dien</w:t>
            </w:r>
            <w:r>
              <w:rPr>
                <w:rFonts w:ascii="Arial" w:hAnsi="Arial" w:cs="Arial"/>
                <w:color w:val="000000"/>
                <w:sz w:val="18"/>
                <w:szCs w:val="18"/>
              </w:rPr>
              <w:t>t voor 9.00 uur de verkeer</w:t>
            </w:r>
            <w:r w:rsidR="00717C51">
              <w:rPr>
                <w:rFonts w:ascii="Arial" w:hAnsi="Arial" w:cs="Arial"/>
                <w:color w:val="000000"/>
                <w:sz w:val="18"/>
                <w:szCs w:val="18"/>
              </w:rPr>
              <w:t>s</w:t>
            </w:r>
            <w:r>
              <w:rPr>
                <w:rFonts w:ascii="Arial" w:hAnsi="Arial" w:cs="Arial"/>
                <w:color w:val="000000"/>
                <w:sz w:val="18"/>
                <w:szCs w:val="18"/>
              </w:rPr>
              <w:t>ruimten en vergaderruimten op de b</w:t>
            </w:r>
            <w:r w:rsidR="0093333A" w:rsidRPr="0093333A">
              <w:rPr>
                <w:rFonts w:ascii="Arial" w:hAnsi="Arial" w:cs="Arial"/>
                <w:color w:val="000000"/>
                <w:sz w:val="18"/>
                <w:szCs w:val="18"/>
              </w:rPr>
              <w:t xml:space="preserve">egane grond </w:t>
            </w:r>
            <w:r>
              <w:rPr>
                <w:rFonts w:ascii="Arial" w:hAnsi="Arial" w:cs="Arial"/>
                <w:color w:val="000000"/>
                <w:sz w:val="18"/>
                <w:szCs w:val="18"/>
              </w:rPr>
              <w:t xml:space="preserve">en de tweede verdieping </w:t>
            </w:r>
            <w:r w:rsidR="0093333A" w:rsidRPr="0093333A">
              <w:rPr>
                <w:rFonts w:ascii="Arial" w:hAnsi="Arial" w:cs="Arial"/>
                <w:color w:val="000000"/>
                <w:sz w:val="18"/>
                <w:szCs w:val="18"/>
              </w:rPr>
              <w:t>schoon te zijn</w:t>
            </w:r>
            <w:r>
              <w:rPr>
                <w:rFonts w:ascii="Arial" w:hAnsi="Arial" w:cs="Arial"/>
                <w:color w:val="000000"/>
                <w:sz w:val="18"/>
                <w:szCs w:val="18"/>
              </w:rPr>
              <w:t xml:space="preserve"> en de schoonmaakbenodigdheden uit het zicht</w:t>
            </w:r>
            <w:r w:rsidR="0093333A" w:rsidRPr="0093333A">
              <w:rPr>
                <w:rFonts w:ascii="Arial" w:hAnsi="Arial" w:cs="Arial"/>
                <w:color w:val="000000"/>
                <w:sz w:val="18"/>
                <w:szCs w:val="18"/>
              </w:rPr>
              <w:t>.</w:t>
            </w:r>
          </w:p>
        </w:tc>
        <w:tc>
          <w:tcPr>
            <w:tcW w:w="709" w:type="dxa"/>
            <w:gridSpan w:val="2"/>
            <w:tcBorders>
              <w:left w:val="single" w:sz="8" w:space="0" w:color="3086AC"/>
              <w:right w:val="single" w:sz="8" w:space="0" w:color="3086AC"/>
            </w:tcBorders>
            <w:shd w:val="clear" w:color="auto" w:fill="9CCEE4"/>
          </w:tcPr>
          <w:p w14:paraId="6BD5333A" w14:textId="77777777" w:rsidR="0093333A" w:rsidRPr="00847FB5" w:rsidRDefault="0093333A" w:rsidP="007F1B6A">
            <w:pPr>
              <w:spacing w:line="300" w:lineRule="exact"/>
              <w:rPr>
                <w:rFonts w:ascii="Arial" w:hAnsi="Arial" w:cs="Arial"/>
              </w:rPr>
            </w:pPr>
            <w:r w:rsidRPr="00847FB5">
              <w:rPr>
                <w:rFonts w:ascii="Arial" w:hAnsi="Arial" w:cs="Arial"/>
              </w:rPr>
              <w:t>Ja</w:t>
            </w:r>
          </w:p>
          <w:p w14:paraId="6D1B386C" w14:textId="77777777" w:rsidR="0093333A" w:rsidRPr="00847FB5" w:rsidRDefault="0093333A"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48507275" w14:textId="77777777" w:rsidR="0093333A" w:rsidRPr="00847FB5" w:rsidRDefault="0093333A" w:rsidP="007F1B6A">
            <w:pPr>
              <w:spacing w:line="300" w:lineRule="exact"/>
              <w:rPr>
                <w:rFonts w:ascii="Arial" w:hAnsi="Arial" w:cs="Arial"/>
              </w:rPr>
            </w:pPr>
            <w:r w:rsidRPr="00847FB5">
              <w:rPr>
                <w:rFonts w:ascii="Arial" w:hAnsi="Arial" w:cs="Arial"/>
              </w:rPr>
              <w:t>Nee</w:t>
            </w:r>
          </w:p>
          <w:p w14:paraId="5143C9A5" w14:textId="77777777" w:rsidR="0093333A" w:rsidRPr="00847FB5" w:rsidRDefault="0093333A"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93333A" w:rsidRPr="00847FB5" w14:paraId="06F246FE"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5DAE11E7" w14:textId="77777777" w:rsidR="0093333A" w:rsidRPr="00847FB5" w:rsidRDefault="0093333A"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tcPr>
          <w:p w14:paraId="79F1B204" w14:textId="77777777" w:rsidR="0093333A" w:rsidRPr="0093333A" w:rsidRDefault="0093333A" w:rsidP="00C13D09">
            <w:pPr>
              <w:autoSpaceDE w:val="0"/>
              <w:autoSpaceDN w:val="0"/>
              <w:adjustRightInd w:val="0"/>
              <w:spacing w:line="300" w:lineRule="exact"/>
              <w:rPr>
                <w:rFonts w:ascii="Arial" w:hAnsi="Arial" w:cs="Arial"/>
                <w:color w:val="000000"/>
                <w:sz w:val="18"/>
                <w:szCs w:val="18"/>
              </w:rPr>
            </w:pPr>
            <w:r>
              <w:rPr>
                <w:rFonts w:ascii="Arial" w:hAnsi="Arial" w:cs="Arial"/>
                <w:color w:val="000000"/>
                <w:sz w:val="18"/>
                <w:szCs w:val="18"/>
              </w:rPr>
              <w:t>Alle schoonmaakmater</w:t>
            </w:r>
            <w:r w:rsidR="007A1396">
              <w:rPr>
                <w:rFonts w:ascii="Arial" w:hAnsi="Arial" w:cs="Arial"/>
                <w:color w:val="000000"/>
                <w:sz w:val="18"/>
                <w:szCs w:val="18"/>
              </w:rPr>
              <w:t>ialen dienen door O</w:t>
            </w:r>
            <w:r>
              <w:rPr>
                <w:rFonts w:ascii="Arial" w:hAnsi="Arial" w:cs="Arial"/>
                <w:color w:val="000000"/>
                <w:sz w:val="18"/>
                <w:szCs w:val="18"/>
              </w:rPr>
              <w:t>pdrachtnemer te worden schoongemaakt</w:t>
            </w:r>
            <w:r w:rsidR="00C13D09">
              <w:rPr>
                <w:rFonts w:ascii="Arial" w:hAnsi="Arial" w:cs="Arial"/>
                <w:color w:val="000000"/>
                <w:sz w:val="18"/>
                <w:szCs w:val="18"/>
              </w:rPr>
              <w:t xml:space="preserve"> en</w:t>
            </w:r>
            <w:r>
              <w:rPr>
                <w:rFonts w:ascii="Arial" w:hAnsi="Arial" w:cs="Arial"/>
                <w:color w:val="000000"/>
                <w:sz w:val="18"/>
                <w:szCs w:val="18"/>
              </w:rPr>
              <w:t xml:space="preserve"> onderhouden.</w:t>
            </w:r>
          </w:p>
        </w:tc>
        <w:tc>
          <w:tcPr>
            <w:tcW w:w="709" w:type="dxa"/>
            <w:gridSpan w:val="2"/>
            <w:tcBorders>
              <w:left w:val="single" w:sz="8" w:space="0" w:color="3086AC"/>
              <w:right w:val="single" w:sz="8" w:space="0" w:color="3086AC"/>
            </w:tcBorders>
          </w:tcPr>
          <w:p w14:paraId="48474142" w14:textId="77777777" w:rsidR="0093333A" w:rsidRPr="00847FB5" w:rsidRDefault="0093333A" w:rsidP="007F1B6A">
            <w:pPr>
              <w:spacing w:line="300" w:lineRule="exact"/>
              <w:rPr>
                <w:rFonts w:ascii="Arial" w:hAnsi="Arial" w:cs="Arial"/>
              </w:rPr>
            </w:pPr>
            <w:r w:rsidRPr="00847FB5">
              <w:rPr>
                <w:rFonts w:ascii="Arial" w:hAnsi="Arial" w:cs="Arial"/>
              </w:rPr>
              <w:t>Ja</w:t>
            </w:r>
          </w:p>
          <w:p w14:paraId="709F59EA" w14:textId="77777777" w:rsidR="0093333A" w:rsidRPr="00847FB5" w:rsidRDefault="0093333A"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tcPr>
          <w:p w14:paraId="2C495727" w14:textId="77777777" w:rsidR="0093333A" w:rsidRPr="00847FB5" w:rsidRDefault="0093333A" w:rsidP="007F1B6A">
            <w:pPr>
              <w:spacing w:line="300" w:lineRule="exact"/>
              <w:rPr>
                <w:rFonts w:ascii="Arial" w:hAnsi="Arial" w:cs="Arial"/>
              </w:rPr>
            </w:pPr>
            <w:r w:rsidRPr="00847FB5">
              <w:rPr>
                <w:rFonts w:ascii="Arial" w:hAnsi="Arial" w:cs="Arial"/>
              </w:rPr>
              <w:t>Nee</w:t>
            </w:r>
          </w:p>
          <w:p w14:paraId="14A13170" w14:textId="77777777" w:rsidR="0093333A" w:rsidRPr="00847FB5" w:rsidRDefault="0093333A" w:rsidP="0079132F">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7E9D8D14"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179A45AF"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14700206" w14:textId="16DED6F8" w:rsidR="00FD38B1" w:rsidRDefault="00FD38B1" w:rsidP="0083140B">
            <w:pPr>
              <w:autoSpaceDE w:val="0"/>
              <w:autoSpaceDN w:val="0"/>
              <w:adjustRightInd w:val="0"/>
              <w:spacing w:line="300" w:lineRule="exact"/>
              <w:rPr>
                <w:rFonts w:ascii="Arial" w:hAnsi="Arial" w:cs="Arial"/>
                <w:color w:val="000000"/>
                <w:sz w:val="18"/>
                <w:szCs w:val="18"/>
              </w:rPr>
            </w:pPr>
            <w:r>
              <w:rPr>
                <w:rFonts w:ascii="Arial" w:hAnsi="Arial" w:cs="Arial"/>
                <w:color w:val="000000"/>
                <w:sz w:val="18"/>
                <w:szCs w:val="18"/>
              </w:rPr>
              <w:t xml:space="preserve">De schoonmaakdienstverlening </w:t>
            </w:r>
            <w:r w:rsidR="0083140B">
              <w:rPr>
                <w:rFonts w:ascii="Arial" w:hAnsi="Arial" w:cs="Arial"/>
                <w:color w:val="000000"/>
                <w:sz w:val="18"/>
                <w:szCs w:val="18"/>
              </w:rPr>
              <w:t xml:space="preserve">dient plaats te vinden op werkdagen </w:t>
            </w:r>
            <w:r>
              <w:rPr>
                <w:rFonts w:ascii="Arial" w:hAnsi="Arial" w:cs="Arial"/>
                <w:color w:val="000000"/>
                <w:sz w:val="18"/>
                <w:szCs w:val="18"/>
              </w:rPr>
              <w:t xml:space="preserve">tussen </w:t>
            </w:r>
            <w:r w:rsidR="00EE4CB9">
              <w:rPr>
                <w:rFonts w:ascii="Arial" w:hAnsi="Arial" w:cs="Arial"/>
                <w:color w:val="000000"/>
                <w:sz w:val="18"/>
                <w:szCs w:val="18"/>
              </w:rPr>
              <w:t>07.30</w:t>
            </w:r>
            <w:r>
              <w:rPr>
                <w:rFonts w:ascii="Arial" w:hAnsi="Arial" w:cs="Arial"/>
                <w:color w:val="000000"/>
                <w:sz w:val="18"/>
                <w:szCs w:val="18"/>
              </w:rPr>
              <w:t xml:space="preserve"> en 1</w:t>
            </w:r>
            <w:r w:rsidR="00AD065D">
              <w:rPr>
                <w:rFonts w:ascii="Arial" w:hAnsi="Arial" w:cs="Arial"/>
                <w:color w:val="000000"/>
                <w:sz w:val="18"/>
                <w:szCs w:val="18"/>
              </w:rPr>
              <w:t>4</w:t>
            </w:r>
            <w:r>
              <w:rPr>
                <w:rFonts w:ascii="Arial" w:hAnsi="Arial" w:cs="Arial"/>
                <w:color w:val="000000"/>
                <w:sz w:val="18"/>
                <w:szCs w:val="18"/>
              </w:rPr>
              <w:t>.00 uur</w:t>
            </w:r>
            <w:r w:rsidR="0083140B">
              <w:rPr>
                <w:rFonts w:ascii="Arial" w:hAnsi="Arial" w:cs="Arial"/>
                <w:color w:val="000000"/>
                <w:sz w:val="18"/>
                <w:szCs w:val="18"/>
              </w:rPr>
              <w:t>.</w:t>
            </w:r>
          </w:p>
        </w:tc>
        <w:tc>
          <w:tcPr>
            <w:tcW w:w="709" w:type="dxa"/>
            <w:gridSpan w:val="2"/>
            <w:tcBorders>
              <w:left w:val="single" w:sz="8" w:space="0" w:color="3086AC"/>
              <w:right w:val="single" w:sz="8" w:space="0" w:color="3086AC"/>
            </w:tcBorders>
            <w:shd w:val="clear" w:color="auto" w:fill="9CCEE4"/>
          </w:tcPr>
          <w:p w14:paraId="280A638B" w14:textId="77777777" w:rsidR="00FD38B1" w:rsidRPr="00847FB5" w:rsidRDefault="00FD38B1" w:rsidP="00D3385E">
            <w:pPr>
              <w:spacing w:line="300" w:lineRule="exact"/>
              <w:rPr>
                <w:rFonts w:ascii="Arial" w:hAnsi="Arial" w:cs="Arial"/>
              </w:rPr>
            </w:pPr>
            <w:r w:rsidRPr="00847FB5">
              <w:rPr>
                <w:rFonts w:ascii="Arial" w:hAnsi="Arial" w:cs="Arial"/>
              </w:rPr>
              <w:t>Ja</w:t>
            </w:r>
          </w:p>
          <w:p w14:paraId="31998A4A" w14:textId="77777777" w:rsidR="00FD38B1" w:rsidRPr="00847FB5" w:rsidRDefault="00FD38B1" w:rsidP="00D3385E">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6A5AF499" w14:textId="77777777" w:rsidR="00FD38B1" w:rsidRPr="00847FB5" w:rsidRDefault="00FD38B1" w:rsidP="00D3385E">
            <w:pPr>
              <w:spacing w:line="300" w:lineRule="exact"/>
              <w:rPr>
                <w:rFonts w:ascii="Arial" w:hAnsi="Arial" w:cs="Arial"/>
              </w:rPr>
            </w:pPr>
            <w:r w:rsidRPr="00847FB5">
              <w:rPr>
                <w:rFonts w:ascii="Arial" w:hAnsi="Arial" w:cs="Arial"/>
              </w:rPr>
              <w:t>Nee</w:t>
            </w:r>
          </w:p>
          <w:p w14:paraId="3E6688DE" w14:textId="77777777" w:rsidR="00FD38B1" w:rsidRPr="00847FB5" w:rsidRDefault="00FD38B1" w:rsidP="00D3385E">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3C44D48C" w14:textId="77777777" w:rsidTr="00321A88">
        <w:tblPrEx>
          <w:tblCellMar>
            <w:left w:w="108" w:type="dxa"/>
            <w:right w:w="108" w:type="dxa"/>
          </w:tblCellMar>
          <w:tblLook w:val="04A0" w:firstRow="1" w:lastRow="0" w:firstColumn="1" w:lastColumn="0" w:noHBand="0" w:noVBand="1"/>
        </w:tblPrEx>
        <w:tc>
          <w:tcPr>
            <w:tcW w:w="9180" w:type="dxa"/>
            <w:gridSpan w:val="8"/>
            <w:shd w:val="clear" w:color="auto" w:fill="3086AC"/>
          </w:tcPr>
          <w:p w14:paraId="7D3A2FB3" w14:textId="77777777" w:rsidR="00FD38B1" w:rsidRPr="00847FB5" w:rsidRDefault="00FD38B1"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 xml:space="preserve">Programma van Eisen: </w:t>
            </w:r>
            <w:r>
              <w:rPr>
                <w:rFonts w:ascii="Arial" w:hAnsi="Arial" w:cs="Arial"/>
                <w:b/>
                <w:color w:val="FFFFFF"/>
              </w:rPr>
              <w:t>in te zetten medewerkers</w:t>
            </w:r>
          </w:p>
        </w:tc>
      </w:tr>
      <w:tr w:rsidR="00FD38B1" w:rsidRPr="00847FB5" w14:paraId="67C49B8C"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379AD5B4"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4A0521DF" w14:textId="77777777" w:rsidR="00FD38B1" w:rsidRPr="005709DF" w:rsidRDefault="00FD38B1" w:rsidP="00FC0E97">
            <w:pPr>
              <w:autoSpaceDE w:val="0"/>
              <w:autoSpaceDN w:val="0"/>
              <w:adjustRightInd w:val="0"/>
              <w:spacing w:line="300" w:lineRule="exact"/>
              <w:rPr>
                <w:rFonts w:ascii="Arial" w:hAnsi="Arial" w:cs="Arial"/>
                <w:color w:val="000000"/>
                <w:sz w:val="18"/>
                <w:szCs w:val="18"/>
              </w:rPr>
            </w:pPr>
            <w:r w:rsidRPr="005709DF">
              <w:rPr>
                <w:rFonts w:ascii="Arial" w:hAnsi="Arial" w:cs="Arial"/>
                <w:color w:val="000000"/>
                <w:sz w:val="18"/>
                <w:szCs w:val="18"/>
              </w:rPr>
              <w:t xml:space="preserve">Van het uitvoerend schoonmaakpersoneel verwacht de </w:t>
            </w:r>
            <w:r w:rsidR="00C16ECC">
              <w:rPr>
                <w:rFonts w:ascii="Arial" w:hAnsi="Arial" w:cs="Arial"/>
                <w:color w:val="000000"/>
                <w:sz w:val="18"/>
                <w:szCs w:val="18"/>
              </w:rPr>
              <w:t>Opdrachtgever</w:t>
            </w:r>
            <w:r w:rsidRPr="005709DF">
              <w:rPr>
                <w:rFonts w:ascii="Arial" w:hAnsi="Arial" w:cs="Arial"/>
                <w:color w:val="000000"/>
                <w:sz w:val="18"/>
                <w:szCs w:val="18"/>
              </w:rPr>
              <w:t xml:space="preserve"> dat deze proactief, betrokken, dienstverlenend en enthousiast het werk uitvoert. Daarnaast geldt er voor dit personeel een minimum leeftijd van 18 jaar. </w:t>
            </w:r>
          </w:p>
        </w:tc>
        <w:tc>
          <w:tcPr>
            <w:tcW w:w="709" w:type="dxa"/>
            <w:gridSpan w:val="2"/>
            <w:tcBorders>
              <w:left w:val="single" w:sz="8" w:space="0" w:color="3086AC"/>
              <w:right w:val="single" w:sz="8" w:space="0" w:color="3086AC"/>
            </w:tcBorders>
            <w:shd w:val="clear" w:color="auto" w:fill="auto"/>
          </w:tcPr>
          <w:p w14:paraId="41F14CCA" w14:textId="77777777" w:rsidR="00FD38B1" w:rsidRPr="00847FB5" w:rsidRDefault="00FD38B1" w:rsidP="004C6B73">
            <w:pPr>
              <w:spacing w:line="300" w:lineRule="exact"/>
              <w:rPr>
                <w:rFonts w:ascii="Arial" w:hAnsi="Arial" w:cs="Arial"/>
              </w:rPr>
            </w:pPr>
            <w:r w:rsidRPr="00847FB5">
              <w:rPr>
                <w:rFonts w:ascii="Arial" w:hAnsi="Arial" w:cs="Arial"/>
              </w:rPr>
              <w:t>Ja</w:t>
            </w:r>
          </w:p>
          <w:p w14:paraId="611BC6FC"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01AD9714" w14:textId="77777777" w:rsidR="00FD38B1" w:rsidRPr="00847FB5" w:rsidRDefault="00FD38B1" w:rsidP="004C6B73">
            <w:pPr>
              <w:spacing w:line="300" w:lineRule="exact"/>
              <w:rPr>
                <w:rFonts w:ascii="Arial" w:hAnsi="Arial" w:cs="Arial"/>
              </w:rPr>
            </w:pPr>
            <w:r w:rsidRPr="00847FB5">
              <w:rPr>
                <w:rFonts w:ascii="Arial" w:hAnsi="Arial" w:cs="Arial"/>
              </w:rPr>
              <w:t>Nee</w:t>
            </w:r>
          </w:p>
          <w:p w14:paraId="7B899275"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1E33E457"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7C90432A"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456DA562" w14:textId="77777777" w:rsidR="00FD38B1" w:rsidRPr="008C4547" w:rsidRDefault="00FD38B1" w:rsidP="007F2331">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De </w:t>
            </w:r>
            <w:r>
              <w:rPr>
                <w:rFonts w:ascii="Arial" w:hAnsi="Arial" w:cs="Arial"/>
                <w:color w:val="000000"/>
                <w:sz w:val="18"/>
                <w:szCs w:val="18"/>
              </w:rPr>
              <w:t>schoonmaakmedewerker(s)</w:t>
            </w:r>
            <w:r w:rsidRPr="008C4547">
              <w:rPr>
                <w:rFonts w:ascii="Arial" w:hAnsi="Arial" w:cs="Arial"/>
                <w:color w:val="000000"/>
                <w:sz w:val="18"/>
                <w:szCs w:val="18"/>
              </w:rPr>
              <w:t xml:space="preserve"> dient de Nederlandse taal vaardig te zijn in woord en geschrift. </w:t>
            </w:r>
          </w:p>
        </w:tc>
        <w:tc>
          <w:tcPr>
            <w:tcW w:w="709" w:type="dxa"/>
            <w:gridSpan w:val="2"/>
            <w:tcBorders>
              <w:left w:val="single" w:sz="8" w:space="0" w:color="3086AC"/>
              <w:right w:val="single" w:sz="8" w:space="0" w:color="3086AC"/>
            </w:tcBorders>
            <w:shd w:val="clear" w:color="auto" w:fill="9CCEE4"/>
          </w:tcPr>
          <w:p w14:paraId="1A6E75A6" w14:textId="77777777" w:rsidR="00FD38B1" w:rsidRPr="00847FB5" w:rsidRDefault="00FD38B1" w:rsidP="004C6B73">
            <w:pPr>
              <w:spacing w:line="300" w:lineRule="exact"/>
              <w:rPr>
                <w:rFonts w:ascii="Arial" w:hAnsi="Arial" w:cs="Arial"/>
              </w:rPr>
            </w:pPr>
            <w:r w:rsidRPr="00847FB5">
              <w:rPr>
                <w:rFonts w:ascii="Arial" w:hAnsi="Arial" w:cs="Arial"/>
              </w:rPr>
              <w:t>Ja</w:t>
            </w:r>
          </w:p>
          <w:p w14:paraId="1AA41B01"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24ACA399" w14:textId="77777777" w:rsidR="00FD38B1" w:rsidRPr="00847FB5" w:rsidRDefault="00FD38B1" w:rsidP="004C6B73">
            <w:pPr>
              <w:spacing w:line="300" w:lineRule="exact"/>
              <w:rPr>
                <w:rFonts w:ascii="Arial" w:hAnsi="Arial" w:cs="Arial"/>
              </w:rPr>
            </w:pPr>
            <w:r w:rsidRPr="00847FB5">
              <w:rPr>
                <w:rFonts w:ascii="Arial" w:hAnsi="Arial" w:cs="Arial"/>
              </w:rPr>
              <w:t>Nee</w:t>
            </w:r>
          </w:p>
          <w:p w14:paraId="0E0CDAD5"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0E154432"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47CB919B"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679DC365" w14:textId="77777777"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Opdrachtnemer draagt er zorg voor dat alle schoonmaakmedewerkers alle instructies en voorschriften in het kader van de werkzaamheden hebben gelezen en te hebben begrepen. In het bijzonder dienen schoonmaakmedewerkers de veiligheidsvoorschriften op schoonmaakmiddelen te kunnen lezen en begrijpen. </w:t>
            </w:r>
          </w:p>
        </w:tc>
        <w:tc>
          <w:tcPr>
            <w:tcW w:w="709" w:type="dxa"/>
            <w:gridSpan w:val="2"/>
            <w:tcBorders>
              <w:left w:val="single" w:sz="8" w:space="0" w:color="3086AC"/>
              <w:right w:val="single" w:sz="8" w:space="0" w:color="3086AC"/>
            </w:tcBorders>
            <w:shd w:val="clear" w:color="auto" w:fill="auto"/>
          </w:tcPr>
          <w:p w14:paraId="2A5DDC99" w14:textId="77777777" w:rsidR="00FD38B1" w:rsidRPr="00847FB5" w:rsidRDefault="00FD38B1" w:rsidP="004C6B73">
            <w:pPr>
              <w:spacing w:line="300" w:lineRule="exact"/>
              <w:rPr>
                <w:rFonts w:ascii="Arial" w:hAnsi="Arial" w:cs="Arial"/>
              </w:rPr>
            </w:pPr>
            <w:r w:rsidRPr="00847FB5">
              <w:rPr>
                <w:rFonts w:ascii="Arial" w:hAnsi="Arial" w:cs="Arial"/>
              </w:rPr>
              <w:t>Ja</w:t>
            </w:r>
          </w:p>
          <w:p w14:paraId="6DE4AA6D"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786B176C" w14:textId="77777777" w:rsidR="00FD38B1" w:rsidRPr="00847FB5" w:rsidRDefault="00FD38B1" w:rsidP="004C6B73">
            <w:pPr>
              <w:spacing w:line="300" w:lineRule="exact"/>
              <w:rPr>
                <w:rFonts w:ascii="Arial" w:hAnsi="Arial" w:cs="Arial"/>
              </w:rPr>
            </w:pPr>
            <w:r w:rsidRPr="00847FB5">
              <w:rPr>
                <w:rFonts w:ascii="Arial" w:hAnsi="Arial" w:cs="Arial"/>
              </w:rPr>
              <w:t>Nee</w:t>
            </w:r>
          </w:p>
          <w:p w14:paraId="3F6E85F1"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5D9825EA"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60E5FD3E"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72310D82" w14:textId="77777777"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Opdrachtnemer dient de Arbowetgeving toe te passen tijdens de uitvoering van de werkzaamheden. Opdrachtnemer is verantwoordelijk voor instructie aan haar medewerkers m.b.t. de Arbowetgeving, inclusief het opvolgen van richtlijnen en voorschriften die daaruit voortvloeien. Indien een medewerker zich niet houdt aan de richtlijnen en voorschriften is Opdrachtgever gerechtigd de betrokken medewerker direct en permanent de toegang tot het Pand te ontzeggen. </w:t>
            </w:r>
          </w:p>
        </w:tc>
        <w:tc>
          <w:tcPr>
            <w:tcW w:w="709" w:type="dxa"/>
            <w:gridSpan w:val="2"/>
            <w:tcBorders>
              <w:left w:val="single" w:sz="8" w:space="0" w:color="3086AC"/>
              <w:right w:val="single" w:sz="8" w:space="0" w:color="3086AC"/>
            </w:tcBorders>
            <w:shd w:val="clear" w:color="auto" w:fill="9CCEE4"/>
          </w:tcPr>
          <w:p w14:paraId="5EE03A32" w14:textId="77777777" w:rsidR="00FD38B1" w:rsidRPr="00847FB5" w:rsidRDefault="00FD38B1" w:rsidP="004C6B73">
            <w:pPr>
              <w:spacing w:line="300" w:lineRule="exact"/>
              <w:rPr>
                <w:rFonts w:ascii="Arial" w:hAnsi="Arial" w:cs="Arial"/>
              </w:rPr>
            </w:pPr>
            <w:r w:rsidRPr="00847FB5">
              <w:rPr>
                <w:rFonts w:ascii="Arial" w:hAnsi="Arial" w:cs="Arial"/>
              </w:rPr>
              <w:t>Ja</w:t>
            </w:r>
          </w:p>
          <w:p w14:paraId="5B2587AC"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49D2C6D2" w14:textId="77777777" w:rsidR="00FD38B1" w:rsidRPr="00847FB5" w:rsidRDefault="00FD38B1" w:rsidP="004C6B73">
            <w:pPr>
              <w:spacing w:line="300" w:lineRule="exact"/>
              <w:rPr>
                <w:rFonts w:ascii="Arial" w:hAnsi="Arial" w:cs="Arial"/>
              </w:rPr>
            </w:pPr>
            <w:r w:rsidRPr="00847FB5">
              <w:rPr>
                <w:rFonts w:ascii="Arial" w:hAnsi="Arial" w:cs="Arial"/>
              </w:rPr>
              <w:t>Nee</w:t>
            </w:r>
          </w:p>
          <w:p w14:paraId="3622515D"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0DA066D5"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30F366A3"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04B552E3" w14:textId="77777777" w:rsidR="00FD38B1" w:rsidRPr="008C4547" w:rsidRDefault="00FD38B1" w:rsidP="007A1396">
            <w:pPr>
              <w:autoSpaceDE w:val="0"/>
              <w:autoSpaceDN w:val="0"/>
              <w:adjustRightInd w:val="0"/>
              <w:spacing w:line="300" w:lineRule="exact"/>
              <w:rPr>
                <w:rFonts w:ascii="Arial" w:hAnsi="Arial" w:cs="Arial"/>
                <w:color w:val="000000"/>
                <w:sz w:val="18"/>
                <w:szCs w:val="18"/>
              </w:rPr>
            </w:pPr>
            <w:r>
              <w:rPr>
                <w:rFonts w:ascii="Arial" w:hAnsi="Arial" w:cs="Arial"/>
                <w:color w:val="000000"/>
                <w:sz w:val="18"/>
                <w:szCs w:val="18"/>
              </w:rPr>
              <w:t>De</w:t>
            </w:r>
            <w:r w:rsidRPr="008C4547">
              <w:rPr>
                <w:rFonts w:ascii="Arial" w:hAnsi="Arial" w:cs="Arial"/>
                <w:color w:val="000000"/>
                <w:sz w:val="18"/>
                <w:szCs w:val="18"/>
              </w:rPr>
              <w:t xml:space="preserve"> schoonmaakmedewerker</w:t>
            </w:r>
            <w:r>
              <w:rPr>
                <w:rFonts w:ascii="Arial" w:hAnsi="Arial" w:cs="Arial"/>
                <w:color w:val="000000"/>
                <w:sz w:val="18"/>
                <w:szCs w:val="18"/>
              </w:rPr>
              <w:t>(</w:t>
            </w:r>
            <w:r w:rsidRPr="008C4547">
              <w:rPr>
                <w:rFonts w:ascii="Arial" w:hAnsi="Arial" w:cs="Arial"/>
                <w:color w:val="000000"/>
                <w:sz w:val="18"/>
                <w:szCs w:val="18"/>
              </w:rPr>
              <w:t>s</w:t>
            </w:r>
            <w:r>
              <w:rPr>
                <w:rFonts w:ascii="Arial" w:hAnsi="Arial" w:cs="Arial"/>
                <w:color w:val="000000"/>
                <w:sz w:val="18"/>
                <w:szCs w:val="18"/>
              </w:rPr>
              <w:t>)</w:t>
            </w:r>
            <w:r w:rsidRPr="008C4547">
              <w:rPr>
                <w:rFonts w:ascii="Arial" w:hAnsi="Arial" w:cs="Arial"/>
                <w:color w:val="000000"/>
                <w:sz w:val="18"/>
                <w:szCs w:val="18"/>
              </w:rPr>
              <w:t xml:space="preserve"> dat Opdrachtnemer inzet is bij voorkeur een vaste groep medewerkers.</w:t>
            </w:r>
            <w:r>
              <w:rPr>
                <w:rFonts w:ascii="Arial" w:hAnsi="Arial" w:cs="Arial"/>
                <w:color w:val="000000"/>
                <w:sz w:val="18"/>
                <w:szCs w:val="18"/>
              </w:rPr>
              <w:t xml:space="preserve"> </w:t>
            </w:r>
            <w:r w:rsidRPr="008C4547">
              <w:rPr>
                <w:rFonts w:ascii="Arial" w:hAnsi="Arial" w:cs="Arial"/>
                <w:color w:val="000000"/>
                <w:sz w:val="18"/>
                <w:szCs w:val="18"/>
              </w:rPr>
              <w:t xml:space="preserve"> </w:t>
            </w:r>
            <w:r>
              <w:rPr>
                <w:rFonts w:ascii="Arial" w:hAnsi="Arial" w:cs="Arial"/>
                <w:color w:val="000000"/>
                <w:sz w:val="18"/>
                <w:szCs w:val="18"/>
              </w:rPr>
              <w:t>In tijden van vakantie is in ieder geval één persoon van de vaste groep aanwezig.</w:t>
            </w:r>
          </w:p>
        </w:tc>
        <w:tc>
          <w:tcPr>
            <w:tcW w:w="709" w:type="dxa"/>
            <w:gridSpan w:val="2"/>
            <w:tcBorders>
              <w:left w:val="single" w:sz="8" w:space="0" w:color="3086AC"/>
              <w:right w:val="single" w:sz="8" w:space="0" w:color="3086AC"/>
            </w:tcBorders>
            <w:shd w:val="clear" w:color="auto" w:fill="auto"/>
          </w:tcPr>
          <w:p w14:paraId="3B396F82" w14:textId="77777777" w:rsidR="00FD38B1" w:rsidRPr="00847FB5" w:rsidRDefault="00FD38B1" w:rsidP="004C6B73">
            <w:pPr>
              <w:spacing w:line="300" w:lineRule="exact"/>
              <w:rPr>
                <w:rFonts w:ascii="Arial" w:hAnsi="Arial" w:cs="Arial"/>
              </w:rPr>
            </w:pPr>
            <w:r w:rsidRPr="00847FB5">
              <w:rPr>
                <w:rFonts w:ascii="Arial" w:hAnsi="Arial" w:cs="Arial"/>
              </w:rPr>
              <w:t>Ja</w:t>
            </w:r>
          </w:p>
          <w:p w14:paraId="2577AC0A"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7B0FBEFD" w14:textId="77777777" w:rsidR="00FD38B1" w:rsidRPr="00847FB5" w:rsidRDefault="00FD38B1" w:rsidP="004C6B73">
            <w:pPr>
              <w:spacing w:line="300" w:lineRule="exact"/>
              <w:rPr>
                <w:rFonts w:ascii="Arial" w:hAnsi="Arial" w:cs="Arial"/>
              </w:rPr>
            </w:pPr>
            <w:r w:rsidRPr="00847FB5">
              <w:rPr>
                <w:rFonts w:ascii="Arial" w:hAnsi="Arial" w:cs="Arial"/>
              </w:rPr>
              <w:t>Nee</w:t>
            </w:r>
          </w:p>
          <w:p w14:paraId="261EFB6E"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625E8DDF"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5D95B1E0"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2D5B691" w14:textId="279B9B6E" w:rsidR="00FD38B1" w:rsidRPr="008C4547" w:rsidRDefault="00AD065D" w:rsidP="00D3385E">
            <w:pPr>
              <w:autoSpaceDE w:val="0"/>
              <w:autoSpaceDN w:val="0"/>
              <w:adjustRightInd w:val="0"/>
              <w:spacing w:line="300" w:lineRule="exact"/>
              <w:rPr>
                <w:rFonts w:ascii="Arial" w:hAnsi="Arial" w:cs="Arial"/>
                <w:color w:val="000000"/>
                <w:sz w:val="18"/>
                <w:szCs w:val="18"/>
              </w:rPr>
            </w:pPr>
            <w:r>
              <w:rPr>
                <w:rFonts w:ascii="Arial" w:hAnsi="Arial" w:cs="Arial"/>
                <w:color w:val="000000"/>
                <w:sz w:val="18"/>
                <w:szCs w:val="18"/>
              </w:rPr>
              <w:t>De</w:t>
            </w:r>
            <w:r w:rsidR="00FD38B1">
              <w:rPr>
                <w:rFonts w:ascii="Arial" w:hAnsi="Arial" w:cs="Arial"/>
                <w:color w:val="000000"/>
                <w:sz w:val="18"/>
                <w:szCs w:val="18"/>
              </w:rPr>
              <w:t xml:space="preserve"> cao afspraken voor overname van personeel</w:t>
            </w:r>
            <w:r>
              <w:rPr>
                <w:rFonts w:ascii="Arial" w:hAnsi="Arial" w:cs="Arial"/>
                <w:color w:val="000000"/>
                <w:sz w:val="18"/>
                <w:szCs w:val="18"/>
              </w:rPr>
              <w:t xml:space="preserve"> gelden</w:t>
            </w:r>
            <w:r w:rsidR="00FD38B1">
              <w:rPr>
                <w:rFonts w:ascii="Arial" w:hAnsi="Arial" w:cs="Arial"/>
                <w:color w:val="000000"/>
                <w:sz w:val="18"/>
                <w:szCs w:val="18"/>
              </w:rPr>
              <w:t xml:space="preserve">.  </w:t>
            </w:r>
            <w:r>
              <w:rPr>
                <w:rFonts w:ascii="Arial" w:hAnsi="Arial" w:cs="Arial"/>
                <w:color w:val="000000"/>
                <w:sz w:val="18"/>
                <w:szCs w:val="18"/>
              </w:rPr>
              <w:t>Inschrijver zal schoonmaakmedewerkers die hiervoor in aanmerking komen een aanbieding doen.</w:t>
            </w:r>
          </w:p>
        </w:tc>
        <w:tc>
          <w:tcPr>
            <w:tcW w:w="709" w:type="dxa"/>
            <w:gridSpan w:val="2"/>
            <w:tcBorders>
              <w:left w:val="single" w:sz="8" w:space="0" w:color="3086AC"/>
              <w:right w:val="single" w:sz="8" w:space="0" w:color="3086AC"/>
            </w:tcBorders>
            <w:shd w:val="clear" w:color="auto" w:fill="9CCEE4"/>
          </w:tcPr>
          <w:p w14:paraId="6BC9AA7F" w14:textId="77777777" w:rsidR="00FD38B1" w:rsidRPr="00847FB5" w:rsidRDefault="00FD38B1" w:rsidP="004C6B73">
            <w:pPr>
              <w:spacing w:line="300" w:lineRule="exact"/>
              <w:rPr>
                <w:rFonts w:ascii="Arial" w:hAnsi="Arial" w:cs="Arial"/>
              </w:rPr>
            </w:pPr>
            <w:r w:rsidRPr="00847FB5">
              <w:rPr>
                <w:rFonts w:ascii="Arial" w:hAnsi="Arial" w:cs="Arial"/>
              </w:rPr>
              <w:t>Ja</w:t>
            </w:r>
          </w:p>
          <w:p w14:paraId="329EB17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0D0AE84B" w14:textId="77777777" w:rsidR="00FD38B1" w:rsidRPr="00847FB5" w:rsidRDefault="00FD38B1" w:rsidP="004C6B73">
            <w:pPr>
              <w:spacing w:line="300" w:lineRule="exact"/>
              <w:rPr>
                <w:rFonts w:ascii="Arial" w:hAnsi="Arial" w:cs="Arial"/>
              </w:rPr>
            </w:pPr>
            <w:r w:rsidRPr="00847FB5">
              <w:rPr>
                <w:rFonts w:ascii="Arial" w:hAnsi="Arial" w:cs="Arial"/>
              </w:rPr>
              <w:t>Nee</w:t>
            </w:r>
          </w:p>
          <w:p w14:paraId="767E325A"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76D5FC1C"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6075827F"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171C1DDA" w14:textId="77777777" w:rsidR="00FD38B1" w:rsidRPr="007C3C82" w:rsidRDefault="00FD38B1" w:rsidP="00FC0E97">
            <w:pPr>
              <w:spacing w:line="300" w:lineRule="exact"/>
              <w:ind w:right="335"/>
              <w:rPr>
                <w:rFonts w:ascii="Arial" w:hAnsi="Arial" w:cs="Arial"/>
                <w:sz w:val="18"/>
                <w:szCs w:val="18"/>
              </w:rPr>
            </w:pPr>
            <w:r w:rsidRPr="007C3C82">
              <w:rPr>
                <w:rFonts w:ascii="Arial" w:hAnsi="Arial" w:cs="Arial"/>
                <w:sz w:val="18"/>
                <w:szCs w:val="18"/>
              </w:rPr>
              <w:t xml:space="preserve">U neemt afdoende maatregelen en vrijwaart Opdrachtgever van aanspraken in het kader van de inlenersaansprakelijkheid en de wet ketenaansprakelijkheid. </w:t>
            </w:r>
          </w:p>
        </w:tc>
        <w:tc>
          <w:tcPr>
            <w:tcW w:w="709" w:type="dxa"/>
            <w:gridSpan w:val="2"/>
            <w:tcBorders>
              <w:left w:val="single" w:sz="8" w:space="0" w:color="3086AC"/>
              <w:right w:val="single" w:sz="8" w:space="0" w:color="3086AC"/>
            </w:tcBorders>
            <w:shd w:val="clear" w:color="auto" w:fill="auto"/>
          </w:tcPr>
          <w:p w14:paraId="2CB1F443" w14:textId="77777777" w:rsidR="00FD38B1" w:rsidRPr="00847FB5" w:rsidRDefault="00FD38B1" w:rsidP="004C6B73">
            <w:pPr>
              <w:spacing w:line="300" w:lineRule="exact"/>
              <w:rPr>
                <w:rFonts w:ascii="Arial" w:hAnsi="Arial" w:cs="Arial"/>
              </w:rPr>
            </w:pPr>
            <w:r w:rsidRPr="00847FB5">
              <w:rPr>
                <w:rFonts w:ascii="Arial" w:hAnsi="Arial" w:cs="Arial"/>
              </w:rPr>
              <w:t>Ja</w:t>
            </w:r>
          </w:p>
          <w:p w14:paraId="41F46D6E"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5916EC8D" w14:textId="77777777" w:rsidR="00FD38B1" w:rsidRPr="00847FB5" w:rsidRDefault="00FD38B1" w:rsidP="004C6B73">
            <w:pPr>
              <w:spacing w:line="300" w:lineRule="exact"/>
              <w:rPr>
                <w:rFonts w:ascii="Arial" w:hAnsi="Arial" w:cs="Arial"/>
              </w:rPr>
            </w:pPr>
            <w:r w:rsidRPr="00847FB5">
              <w:rPr>
                <w:rFonts w:ascii="Arial" w:hAnsi="Arial" w:cs="Arial"/>
              </w:rPr>
              <w:t>Nee</w:t>
            </w:r>
          </w:p>
          <w:p w14:paraId="5F7DC406"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47688224" w14:textId="77777777" w:rsidTr="00321A88">
        <w:tblPrEx>
          <w:tblCellMar>
            <w:left w:w="108" w:type="dxa"/>
            <w:right w:w="108" w:type="dxa"/>
          </w:tblCellMar>
          <w:tblLook w:val="04A0" w:firstRow="1" w:lastRow="0" w:firstColumn="1" w:lastColumn="0" w:noHBand="0" w:noVBand="1"/>
        </w:tblPrEx>
        <w:tc>
          <w:tcPr>
            <w:tcW w:w="9180" w:type="dxa"/>
            <w:gridSpan w:val="8"/>
            <w:shd w:val="clear" w:color="auto" w:fill="3086AC"/>
          </w:tcPr>
          <w:p w14:paraId="0A35A786" w14:textId="77777777" w:rsidR="00FD38B1" w:rsidRPr="00847FB5" w:rsidRDefault="00FD38B1"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 xml:space="preserve">Programma van Eisen: </w:t>
            </w:r>
            <w:r>
              <w:rPr>
                <w:rFonts w:ascii="Arial" w:hAnsi="Arial" w:cs="Arial"/>
                <w:b/>
                <w:color w:val="FFFFFF"/>
              </w:rPr>
              <w:t>wetgeving</w:t>
            </w:r>
            <w:r w:rsidRPr="00847FB5">
              <w:rPr>
                <w:rFonts w:ascii="Arial" w:hAnsi="Arial" w:cs="Arial"/>
                <w:b/>
                <w:color w:val="FFFFFF"/>
              </w:rPr>
              <w:t xml:space="preserve">  </w:t>
            </w:r>
          </w:p>
        </w:tc>
      </w:tr>
      <w:tr w:rsidR="00FD38B1" w:rsidRPr="00847FB5" w14:paraId="114A1050"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0F557D57"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5DB63969" w14:textId="77777777"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Conform de in Nederland geldende regels dient Opdrachtnemer zeker te stellen dat de bij haar in dienst zijnde werknemers die ingezet worden ten behoeven van de Opdracht, aan alle wettelijke voorschriften voldoen. </w:t>
            </w:r>
          </w:p>
        </w:tc>
        <w:tc>
          <w:tcPr>
            <w:tcW w:w="709" w:type="dxa"/>
            <w:gridSpan w:val="2"/>
            <w:tcBorders>
              <w:left w:val="single" w:sz="8" w:space="0" w:color="3086AC"/>
              <w:right w:val="single" w:sz="8" w:space="0" w:color="3086AC"/>
            </w:tcBorders>
            <w:shd w:val="clear" w:color="auto" w:fill="9CCEE4"/>
          </w:tcPr>
          <w:p w14:paraId="32C563F0" w14:textId="77777777" w:rsidR="00FD38B1" w:rsidRPr="00847FB5" w:rsidRDefault="00FD38B1" w:rsidP="004C6B73">
            <w:pPr>
              <w:spacing w:line="300" w:lineRule="exact"/>
              <w:rPr>
                <w:rFonts w:ascii="Arial" w:hAnsi="Arial" w:cs="Arial"/>
              </w:rPr>
            </w:pPr>
            <w:r w:rsidRPr="00847FB5">
              <w:rPr>
                <w:rFonts w:ascii="Arial" w:hAnsi="Arial" w:cs="Arial"/>
              </w:rPr>
              <w:t>Ja</w:t>
            </w:r>
          </w:p>
          <w:p w14:paraId="5997AC2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2AB43653" w14:textId="77777777" w:rsidR="00FD38B1" w:rsidRPr="00847FB5" w:rsidRDefault="00FD38B1" w:rsidP="004C6B73">
            <w:pPr>
              <w:spacing w:line="300" w:lineRule="exact"/>
              <w:rPr>
                <w:rFonts w:ascii="Arial" w:hAnsi="Arial" w:cs="Arial"/>
              </w:rPr>
            </w:pPr>
            <w:r w:rsidRPr="00847FB5">
              <w:rPr>
                <w:rFonts w:ascii="Arial" w:hAnsi="Arial" w:cs="Arial"/>
              </w:rPr>
              <w:t>Nee</w:t>
            </w:r>
          </w:p>
          <w:p w14:paraId="5E94E60B"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7D4DA46B"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61607825"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4CEE0E4A" w14:textId="17A68362"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Alle medewerkers van de Opdrachtnemer dienen te allen tijde een geldig legitimatiebewijs te kunnen tonen wanneer hiernaar gevraagd wordt. </w:t>
            </w:r>
          </w:p>
        </w:tc>
        <w:tc>
          <w:tcPr>
            <w:tcW w:w="709" w:type="dxa"/>
            <w:gridSpan w:val="2"/>
            <w:tcBorders>
              <w:left w:val="single" w:sz="8" w:space="0" w:color="3086AC"/>
              <w:right w:val="single" w:sz="8" w:space="0" w:color="3086AC"/>
            </w:tcBorders>
            <w:shd w:val="clear" w:color="auto" w:fill="auto"/>
          </w:tcPr>
          <w:p w14:paraId="63A70778" w14:textId="77777777" w:rsidR="00FD38B1" w:rsidRPr="00847FB5" w:rsidRDefault="00FD38B1" w:rsidP="004C6B73">
            <w:pPr>
              <w:spacing w:line="300" w:lineRule="exact"/>
              <w:rPr>
                <w:rFonts w:ascii="Arial" w:hAnsi="Arial" w:cs="Arial"/>
              </w:rPr>
            </w:pPr>
            <w:r w:rsidRPr="00847FB5">
              <w:rPr>
                <w:rFonts w:ascii="Arial" w:hAnsi="Arial" w:cs="Arial"/>
              </w:rPr>
              <w:t>Ja</w:t>
            </w:r>
          </w:p>
          <w:p w14:paraId="19D6779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53B68C09" w14:textId="77777777" w:rsidR="00FD38B1" w:rsidRPr="00847FB5" w:rsidRDefault="00FD38B1" w:rsidP="004C6B73">
            <w:pPr>
              <w:spacing w:line="300" w:lineRule="exact"/>
              <w:rPr>
                <w:rFonts w:ascii="Arial" w:hAnsi="Arial" w:cs="Arial"/>
              </w:rPr>
            </w:pPr>
            <w:r w:rsidRPr="00847FB5">
              <w:rPr>
                <w:rFonts w:ascii="Arial" w:hAnsi="Arial" w:cs="Arial"/>
              </w:rPr>
              <w:t>Nee</w:t>
            </w:r>
          </w:p>
          <w:p w14:paraId="1D27073E"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064AFEFF"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26A9A757"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EF371D6" w14:textId="2B4774F2" w:rsidR="003B76AD" w:rsidRPr="008C4547" w:rsidRDefault="00FD38B1" w:rsidP="00D42E22">
            <w:pPr>
              <w:autoSpaceDE w:val="0"/>
              <w:autoSpaceDN w:val="0"/>
              <w:adjustRightInd w:val="0"/>
              <w:spacing w:line="300" w:lineRule="exact"/>
              <w:rPr>
                <w:rFonts w:ascii="Arial" w:hAnsi="Arial" w:cs="Arial"/>
                <w:sz w:val="18"/>
                <w:szCs w:val="18"/>
              </w:rPr>
            </w:pPr>
            <w:r w:rsidRPr="008C4547">
              <w:rPr>
                <w:rFonts w:ascii="Arial" w:hAnsi="Arial" w:cs="Arial"/>
                <w:color w:val="000000"/>
                <w:sz w:val="18"/>
                <w:szCs w:val="18"/>
              </w:rPr>
              <w:t xml:space="preserve">De Opdrachtnemer dient zich te houden aan de wetgeving op het gebied van onder andere de meest recente gepubliceerde versie van </w:t>
            </w:r>
            <w:r w:rsidR="00D42E22">
              <w:rPr>
                <w:rFonts w:ascii="Arial" w:hAnsi="Arial" w:cs="Arial"/>
                <w:color w:val="000000"/>
                <w:sz w:val="18"/>
                <w:szCs w:val="18"/>
              </w:rPr>
              <w:t xml:space="preserve">de </w:t>
            </w:r>
            <w:r w:rsidRPr="008C4547">
              <w:rPr>
                <w:rFonts w:ascii="Arial" w:hAnsi="Arial" w:cs="Arial"/>
                <w:color w:val="000000"/>
                <w:sz w:val="18"/>
                <w:szCs w:val="18"/>
              </w:rPr>
              <w:t>Arbeidsomstandighedenwet</w:t>
            </w:r>
            <w:r w:rsidR="00D42E22">
              <w:rPr>
                <w:rFonts w:ascii="Arial" w:hAnsi="Arial" w:cs="Arial"/>
                <w:color w:val="000000"/>
                <w:sz w:val="18"/>
                <w:szCs w:val="18"/>
              </w:rPr>
              <w:t>, het</w:t>
            </w:r>
            <w:r w:rsidRPr="008C4547">
              <w:rPr>
                <w:rFonts w:ascii="Arial" w:hAnsi="Arial" w:cs="Arial"/>
                <w:color w:val="000000"/>
                <w:sz w:val="18"/>
                <w:szCs w:val="18"/>
              </w:rPr>
              <w:t xml:space="preserve"> Arboconvenant schoonmaak- en glazenwassersbranche</w:t>
            </w:r>
            <w:r w:rsidR="00D42E22">
              <w:rPr>
                <w:rFonts w:ascii="Arial" w:hAnsi="Arial" w:cs="Arial"/>
                <w:color w:val="000000"/>
                <w:sz w:val="18"/>
                <w:szCs w:val="18"/>
              </w:rPr>
              <w:t>, de</w:t>
            </w:r>
            <w:r w:rsidRPr="008C4547">
              <w:rPr>
                <w:rFonts w:ascii="Arial" w:hAnsi="Arial" w:cs="Arial"/>
                <w:sz w:val="18"/>
                <w:szCs w:val="18"/>
              </w:rPr>
              <w:t xml:space="preserve"> CAO Schoonmaak- en Glazenwassersbedrijf</w:t>
            </w:r>
            <w:r w:rsidR="00D42E22">
              <w:rPr>
                <w:rFonts w:ascii="Arial" w:hAnsi="Arial" w:cs="Arial"/>
                <w:sz w:val="18"/>
                <w:szCs w:val="18"/>
              </w:rPr>
              <w:t xml:space="preserve"> en de </w:t>
            </w:r>
            <w:r w:rsidR="003B76AD">
              <w:rPr>
                <w:rFonts w:ascii="Arial" w:hAnsi="Arial" w:cs="Arial"/>
                <w:sz w:val="18"/>
                <w:szCs w:val="18"/>
              </w:rPr>
              <w:t>Privacy wetgeving</w:t>
            </w:r>
          </w:p>
        </w:tc>
        <w:tc>
          <w:tcPr>
            <w:tcW w:w="709" w:type="dxa"/>
            <w:gridSpan w:val="2"/>
            <w:tcBorders>
              <w:left w:val="single" w:sz="8" w:space="0" w:color="3086AC"/>
              <w:right w:val="single" w:sz="8" w:space="0" w:color="3086AC"/>
            </w:tcBorders>
            <w:shd w:val="clear" w:color="auto" w:fill="9CCEE4"/>
          </w:tcPr>
          <w:p w14:paraId="0C6301A7" w14:textId="77777777" w:rsidR="00FD38B1" w:rsidRPr="00847FB5" w:rsidRDefault="00FD38B1" w:rsidP="004C6B73">
            <w:pPr>
              <w:spacing w:line="300" w:lineRule="exact"/>
              <w:rPr>
                <w:rFonts w:ascii="Arial" w:hAnsi="Arial" w:cs="Arial"/>
              </w:rPr>
            </w:pPr>
            <w:r w:rsidRPr="00847FB5">
              <w:rPr>
                <w:rFonts w:ascii="Arial" w:hAnsi="Arial" w:cs="Arial"/>
              </w:rPr>
              <w:t>Ja</w:t>
            </w:r>
          </w:p>
          <w:p w14:paraId="4D430E2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2082C7A2" w14:textId="77777777" w:rsidR="00FD38B1" w:rsidRPr="00847FB5" w:rsidRDefault="00FD38B1" w:rsidP="004C6B73">
            <w:pPr>
              <w:spacing w:line="300" w:lineRule="exact"/>
              <w:rPr>
                <w:rFonts w:ascii="Arial" w:hAnsi="Arial" w:cs="Arial"/>
              </w:rPr>
            </w:pPr>
            <w:r w:rsidRPr="00847FB5">
              <w:rPr>
                <w:rFonts w:ascii="Arial" w:hAnsi="Arial" w:cs="Arial"/>
              </w:rPr>
              <w:t>Nee</w:t>
            </w:r>
          </w:p>
          <w:p w14:paraId="5431670B"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59AE317C" w14:textId="77777777" w:rsidTr="00321A88">
        <w:tblPrEx>
          <w:tblCellMar>
            <w:left w:w="108" w:type="dxa"/>
            <w:right w:w="108" w:type="dxa"/>
          </w:tblCellMar>
          <w:tblLook w:val="04A0" w:firstRow="1" w:lastRow="0" w:firstColumn="1" w:lastColumn="0" w:noHBand="0" w:noVBand="1"/>
        </w:tblPrEx>
        <w:tc>
          <w:tcPr>
            <w:tcW w:w="9180" w:type="dxa"/>
            <w:gridSpan w:val="8"/>
            <w:shd w:val="clear" w:color="auto" w:fill="3086AC"/>
          </w:tcPr>
          <w:p w14:paraId="062522A1" w14:textId="77777777" w:rsidR="00FD38B1" w:rsidRPr="00847FB5" w:rsidRDefault="00FD38B1"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 xml:space="preserve">Programma van Eisen: </w:t>
            </w:r>
            <w:r>
              <w:rPr>
                <w:rFonts w:ascii="Arial" w:hAnsi="Arial" w:cs="Arial"/>
                <w:b/>
                <w:color w:val="FFFFFF"/>
              </w:rPr>
              <w:t>communicatie en rapportage</w:t>
            </w:r>
            <w:r w:rsidRPr="00847FB5">
              <w:rPr>
                <w:rFonts w:ascii="Arial" w:hAnsi="Arial" w:cs="Arial"/>
                <w:b/>
                <w:color w:val="FFFFFF"/>
              </w:rPr>
              <w:t xml:space="preserve">  </w:t>
            </w:r>
          </w:p>
        </w:tc>
      </w:tr>
      <w:tr w:rsidR="00FD38B1" w:rsidRPr="00847FB5" w14:paraId="47C9EB0E"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0AAD4854"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34BC6FAB" w14:textId="7002CE11"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Het aanspreekpunt (bijvoorbeeld voorman of voorvrouw) van Opdrachtnemer is goed bereikbaar en is op de werkvloer aanwezig. </w:t>
            </w:r>
          </w:p>
        </w:tc>
        <w:tc>
          <w:tcPr>
            <w:tcW w:w="709" w:type="dxa"/>
            <w:gridSpan w:val="2"/>
            <w:tcBorders>
              <w:left w:val="single" w:sz="8" w:space="0" w:color="3086AC"/>
              <w:right w:val="single" w:sz="8" w:space="0" w:color="3086AC"/>
            </w:tcBorders>
            <w:shd w:val="clear" w:color="auto" w:fill="auto"/>
          </w:tcPr>
          <w:p w14:paraId="3C14D2F4" w14:textId="77777777" w:rsidR="00FD38B1" w:rsidRPr="00847FB5" w:rsidRDefault="00FD38B1" w:rsidP="005A7F51">
            <w:pPr>
              <w:spacing w:line="300" w:lineRule="exact"/>
              <w:rPr>
                <w:rFonts w:ascii="Arial" w:hAnsi="Arial" w:cs="Arial"/>
              </w:rPr>
            </w:pPr>
            <w:r w:rsidRPr="00847FB5">
              <w:rPr>
                <w:rFonts w:ascii="Arial" w:hAnsi="Arial" w:cs="Arial"/>
              </w:rPr>
              <w:t>Ja</w:t>
            </w:r>
          </w:p>
          <w:p w14:paraId="05EDC0B2"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0D062F47" w14:textId="77777777" w:rsidR="00FD38B1" w:rsidRPr="00847FB5" w:rsidRDefault="00FD38B1" w:rsidP="005A7F51">
            <w:pPr>
              <w:spacing w:line="300" w:lineRule="exact"/>
              <w:rPr>
                <w:rFonts w:ascii="Arial" w:hAnsi="Arial" w:cs="Arial"/>
              </w:rPr>
            </w:pPr>
            <w:r w:rsidRPr="00847FB5">
              <w:rPr>
                <w:rFonts w:ascii="Arial" w:hAnsi="Arial" w:cs="Arial"/>
              </w:rPr>
              <w:t>Nee</w:t>
            </w:r>
          </w:p>
          <w:p w14:paraId="41507CA0"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2119B4A0"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284B4544"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6AACF8A0" w14:textId="77777777" w:rsidR="00FD38B1"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Zowel Opdrachtnemer als Opdrachtgever wijzen Contactpersonen aan. </w:t>
            </w:r>
          </w:p>
          <w:p w14:paraId="08CAF170" w14:textId="77777777"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Eventuele Mutaties hierin worden tijdig aan de andere partij doorgegeven. </w:t>
            </w:r>
          </w:p>
        </w:tc>
        <w:tc>
          <w:tcPr>
            <w:tcW w:w="709" w:type="dxa"/>
            <w:gridSpan w:val="2"/>
            <w:tcBorders>
              <w:left w:val="single" w:sz="8" w:space="0" w:color="3086AC"/>
              <w:right w:val="single" w:sz="8" w:space="0" w:color="3086AC"/>
            </w:tcBorders>
            <w:shd w:val="clear" w:color="auto" w:fill="9CCEE4"/>
          </w:tcPr>
          <w:p w14:paraId="6C9D0AF6" w14:textId="77777777" w:rsidR="00FD38B1" w:rsidRPr="00847FB5" w:rsidRDefault="00FD38B1" w:rsidP="004C6B73">
            <w:pPr>
              <w:spacing w:line="300" w:lineRule="exact"/>
              <w:rPr>
                <w:rFonts w:ascii="Arial" w:hAnsi="Arial" w:cs="Arial"/>
              </w:rPr>
            </w:pPr>
            <w:r w:rsidRPr="00847FB5">
              <w:rPr>
                <w:rFonts w:ascii="Arial" w:hAnsi="Arial" w:cs="Arial"/>
              </w:rPr>
              <w:t>Ja</w:t>
            </w:r>
          </w:p>
          <w:p w14:paraId="5FBA5ED3"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0BD4AE61" w14:textId="77777777" w:rsidR="00FD38B1" w:rsidRPr="00847FB5" w:rsidRDefault="00FD38B1" w:rsidP="004C6B73">
            <w:pPr>
              <w:spacing w:line="300" w:lineRule="exact"/>
              <w:rPr>
                <w:rFonts w:ascii="Arial" w:hAnsi="Arial" w:cs="Arial"/>
              </w:rPr>
            </w:pPr>
            <w:r w:rsidRPr="00847FB5">
              <w:rPr>
                <w:rFonts w:ascii="Arial" w:hAnsi="Arial" w:cs="Arial"/>
              </w:rPr>
              <w:t>Nee</w:t>
            </w:r>
          </w:p>
          <w:p w14:paraId="79327E06"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42E22" w:rsidRPr="00847FB5" w14:paraId="0BE61AD0"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72332F1F" w14:textId="77777777" w:rsidR="00D42E22" w:rsidRPr="00847FB5" w:rsidRDefault="00D42E22" w:rsidP="00D42E22">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30A39FAA" w14:textId="77777777" w:rsidR="00D42E22" w:rsidRPr="008C4547" w:rsidRDefault="00D42E22" w:rsidP="00D42E22">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Het aanspreekpunt loopt (minimaal af en toe) mee met Controlerondes die Opdrachtnemer uitvoert.</w:t>
            </w:r>
          </w:p>
        </w:tc>
        <w:tc>
          <w:tcPr>
            <w:tcW w:w="709" w:type="dxa"/>
            <w:gridSpan w:val="2"/>
            <w:tcBorders>
              <w:left w:val="single" w:sz="8" w:space="0" w:color="3086AC"/>
              <w:right w:val="single" w:sz="8" w:space="0" w:color="3086AC"/>
            </w:tcBorders>
            <w:shd w:val="clear" w:color="auto" w:fill="auto"/>
          </w:tcPr>
          <w:p w14:paraId="329E04A7" w14:textId="77777777" w:rsidR="00D42E22" w:rsidRPr="00847FB5" w:rsidRDefault="00D42E22" w:rsidP="00D42E22">
            <w:pPr>
              <w:spacing w:line="300" w:lineRule="exact"/>
              <w:rPr>
                <w:rFonts w:ascii="Arial" w:hAnsi="Arial" w:cs="Arial"/>
              </w:rPr>
            </w:pPr>
            <w:r w:rsidRPr="00847FB5">
              <w:rPr>
                <w:rFonts w:ascii="Arial" w:hAnsi="Arial" w:cs="Arial"/>
              </w:rPr>
              <w:t>Ja</w:t>
            </w:r>
          </w:p>
          <w:p w14:paraId="103109B6" w14:textId="73254BBD" w:rsidR="00D42E22" w:rsidRPr="00847FB5" w:rsidRDefault="00D42E22" w:rsidP="00D42E22">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78D78007" w14:textId="77777777" w:rsidR="00D42E22" w:rsidRPr="00847FB5" w:rsidRDefault="00D42E22" w:rsidP="00D42E22">
            <w:pPr>
              <w:spacing w:line="300" w:lineRule="exact"/>
              <w:rPr>
                <w:rFonts w:ascii="Arial" w:hAnsi="Arial" w:cs="Arial"/>
              </w:rPr>
            </w:pPr>
            <w:r w:rsidRPr="00847FB5">
              <w:rPr>
                <w:rFonts w:ascii="Arial" w:hAnsi="Arial" w:cs="Arial"/>
              </w:rPr>
              <w:t>Nee</w:t>
            </w:r>
          </w:p>
          <w:p w14:paraId="444E537F" w14:textId="7E577BCF" w:rsidR="00D42E22" w:rsidRPr="00847FB5" w:rsidRDefault="00D42E22" w:rsidP="00D42E22">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0E6D3D82"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159F51B7"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1C0E9D25" w14:textId="2F31E12C"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Schoonmaakmedewerkers van Opdrachtnemer hebben een </w:t>
            </w:r>
            <w:r w:rsidR="00F039BC">
              <w:rPr>
                <w:rFonts w:ascii="Arial" w:hAnsi="Arial" w:cs="Arial"/>
                <w:color w:val="000000"/>
                <w:sz w:val="18"/>
                <w:szCs w:val="18"/>
              </w:rPr>
              <w:t>s</w:t>
            </w:r>
            <w:r w:rsidRPr="008C4547">
              <w:rPr>
                <w:rFonts w:ascii="Arial" w:hAnsi="Arial" w:cs="Arial"/>
                <w:color w:val="000000"/>
                <w:sz w:val="18"/>
                <w:szCs w:val="18"/>
              </w:rPr>
              <w:t xml:space="preserve">ignalerende taak voor wat betreft het melden van </w:t>
            </w:r>
            <w:r w:rsidR="00F039BC">
              <w:rPr>
                <w:rFonts w:ascii="Arial" w:hAnsi="Arial" w:cs="Arial"/>
                <w:color w:val="000000"/>
                <w:sz w:val="18"/>
                <w:szCs w:val="18"/>
              </w:rPr>
              <w:t>v</w:t>
            </w:r>
            <w:r w:rsidRPr="008C4547">
              <w:rPr>
                <w:rFonts w:ascii="Arial" w:hAnsi="Arial" w:cs="Arial"/>
                <w:color w:val="000000"/>
                <w:sz w:val="18"/>
                <w:szCs w:val="18"/>
              </w:rPr>
              <w:t xml:space="preserve">erstoringen aan de </w:t>
            </w:r>
            <w:r w:rsidR="00F039BC">
              <w:rPr>
                <w:rFonts w:ascii="Arial" w:hAnsi="Arial" w:cs="Arial"/>
                <w:color w:val="000000"/>
                <w:sz w:val="18"/>
                <w:szCs w:val="18"/>
              </w:rPr>
              <w:t>w</w:t>
            </w:r>
            <w:r w:rsidRPr="008C4547">
              <w:rPr>
                <w:rFonts w:ascii="Arial" w:hAnsi="Arial" w:cs="Arial"/>
                <w:color w:val="000000"/>
                <w:sz w:val="18"/>
                <w:szCs w:val="18"/>
              </w:rPr>
              <w:t xml:space="preserve">erkomgeving. Verstoringen worden zo snel mogelijk maar binnen 24 uur aan de Contactpersoon van de Opdrachtgever gemeld. </w:t>
            </w:r>
          </w:p>
        </w:tc>
        <w:tc>
          <w:tcPr>
            <w:tcW w:w="709" w:type="dxa"/>
            <w:gridSpan w:val="2"/>
            <w:tcBorders>
              <w:left w:val="single" w:sz="8" w:space="0" w:color="3086AC"/>
              <w:right w:val="single" w:sz="8" w:space="0" w:color="3086AC"/>
            </w:tcBorders>
            <w:shd w:val="clear" w:color="auto" w:fill="9CCEE4"/>
          </w:tcPr>
          <w:p w14:paraId="77AF48BD" w14:textId="77777777" w:rsidR="00FD38B1" w:rsidRPr="00847FB5" w:rsidRDefault="00FD38B1" w:rsidP="004C6B73">
            <w:pPr>
              <w:spacing w:line="300" w:lineRule="exact"/>
              <w:rPr>
                <w:rFonts w:ascii="Arial" w:hAnsi="Arial" w:cs="Arial"/>
              </w:rPr>
            </w:pPr>
            <w:r w:rsidRPr="00847FB5">
              <w:rPr>
                <w:rFonts w:ascii="Arial" w:hAnsi="Arial" w:cs="Arial"/>
              </w:rPr>
              <w:t>Ja</w:t>
            </w:r>
          </w:p>
          <w:p w14:paraId="1A86729F"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32E81042" w14:textId="77777777" w:rsidR="00FD38B1" w:rsidRPr="00847FB5" w:rsidRDefault="00FD38B1" w:rsidP="004C6B73">
            <w:pPr>
              <w:spacing w:line="300" w:lineRule="exact"/>
              <w:rPr>
                <w:rFonts w:ascii="Arial" w:hAnsi="Arial" w:cs="Arial"/>
              </w:rPr>
            </w:pPr>
            <w:r w:rsidRPr="00847FB5">
              <w:rPr>
                <w:rFonts w:ascii="Arial" w:hAnsi="Arial" w:cs="Arial"/>
              </w:rPr>
              <w:t>Nee</w:t>
            </w:r>
          </w:p>
          <w:p w14:paraId="0BC48D4B"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1E6F0449"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0FDD4DBD"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37FC1743" w14:textId="0D1FC27D" w:rsidR="00FD38B1" w:rsidRPr="00F35132" w:rsidRDefault="00FD38B1" w:rsidP="007F2331">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Ten behoeve van een goede dagelijkse Communicatie tussen Opdrachtnemer en Opdrachtgever betreffende de organisatie en de uitvoering van de Opdracht, dient gebruik te worden gemaakt van een logboek. Opdrachtnemer zal zijn medewerkers over de functie en het gebruik van het logboek instrueren en zorgdragen dat het logboek ook feitelijk wordt gebruikt. In overleg met Opdrachtgever wordt een vaste plaats bepaald voor het logboek. In onderling overleg is het inzetten van een digitaal logboek of ander middel mogelijk. Indien meldingen en/of verzoeken die door Opdrachtgever in het logboek worden gezet leiden tot Additionele kosten, dan dient hier vooraf toestemming voor te worden gegeven door Opdrachtgever. </w:t>
            </w:r>
          </w:p>
        </w:tc>
        <w:tc>
          <w:tcPr>
            <w:tcW w:w="709" w:type="dxa"/>
            <w:gridSpan w:val="2"/>
            <w:tcBorders>
              <w:left w:val="single" w:sz="8" w:space="0" w:color="3086AC"/>
              <w:right w:val="single" w:sz="8" w:space="0" w:color="3086AC"/>
            </w:tcBorders>
            <w:shd w:val="clear" w:color="auto" w:fill="auto"/>
          </w:tcPr>
          <w:p w14:paraId="5D1549BE" w14:textId="77777777" w:rsidR="00FD38B1" w:rsidRPr="00847FB5" w:rsidRDefault="00FD38B1" w:rsidP="004C6B73">
            <w:pPr>
              <w:spacing w:line="300" w:lineRule="exact"/>
              <w:rPr>
                <w:rFonts w:ascii="Arial" w:hAnsi="Arial" w:cs="Arial"/>
              </w:rPr>
            </w:pPr>
            <w:r w:rsidRPr="00847FB5">
              <w:rPr>
                <w:rFonts w:ascii="Arial" w:hAnsi="Arial" w:cs="Arial"/>
              </w:rPr>
              <w:t>Ja</w:t>
            </w:r>
          </w:p>
          <w:p w14:paraId="14BAE72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61427093" w14:textId="77777777" w:rsidR="00FD38B1" w:rsidRPr="00847FB5" w:rsidRDefault="00FD38B1" w:rsidP="004C6B73">
            <w:pPr>
              <w:spacing w:line="300" w:lineRule="exact"/>
              <w:rPr>
                <w:rFonts w:ascii="Arial" w:hAnsi="Arial" w:cs="Arial"/>
              </w:rPr>
            </w:pPr>
            <w:r w:rsidRPr="00847FB5">
              <w:rPr>
                <w:rFonts w:ascii="Arial" w:hAnsi="Arial" w:cs="Arial"/>
              </w:rPr>
              <w:t>Nee</w:t>
            </w:r>
          </w:p>
          <w:p w14:paraId="4CE59417"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1B4F88BD"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24041467"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4B8F6984" w14:textId="2DA7B185" w:rsidR="00FD38B1" w:rsidRPr="00847FB5" w:rsidRDefault="00FD38B1" w:rsidP="00FC0E97">
            <w:pPr>
              <w:autoSpaceDE w:val="0"/>
              <w:autoSpaceDN w:val="0"/>
              <w:adjustRightInd w:val="0"/>
              <w:spacing w:line="300" w:lineRule="exact"/>
              <w:rPr>
                <w:rFonts w:ascii="Arial" w:hAnsi="Arial" w:cs="Arial"/>
              </w:rPr>
            </w:pPr>
            <w:r w:rsidRPr="008C4547">
              <w:rPr>
                <w:rFonts w:ascii="Arial" w:hAnsi="Arial" w:cs="Arial"/>
                <w:color w:val="000000"/>
                <w:sz w:val="18"/>
                <w:szCs w:val="18"/>
              </w:rPr>
              <w:t xml:space="preserve">Opdrachtnemer </w:t>
            </w:r>
            <w:r w:rsidR="00620F0B">
              <w:rPr>
                <w:rFonts w:ascii="Arial" w:hAnsi="Arial" w:cs="Arial"/>
                <w:color w:val="000000"/>
                <w:sz w:val="18"/>
                <w:szCs w:val="18"/>
              </w:rPr>
              <w:t>respecteert de</w:t>
            </w:r>
            <w:r w:rsidRPr="008C4547">
              <w:rPr>
                <w:rFonts w:ascii="Arial" w:hAnsi="Arial" w:cs="Arial"/>
                <w:color w:val="000000"/>
                <w:sz w:val="18"/>
                <w:szCs w:val="18"/>
              </w:rPr>
              <w:t xml:space="preserve"> Kritische prestatie indicatoren (KPI’s) </w:t>
            </w:r>
            <w:r w:rsidR="00620F0B">
              <w:rPr>
                <w:rFonts w:ascii="Arial" w:hAnsi="Arial" w:cs="Arial"/>
                <w:color w:val="000000"/>
                <w:sz w:val="18"/>
                <w:szCs w:val="18"/>
              </w:rPr>
              <w:t>genoemd in Hoofdstuk 6 Contractbeheer,</w:t>
            </w:r>
            <w:r w:rsidRPr="008C4547">
              <w:rPr>
                <w:rFonts w:ascii="Arial" w:hAnsi="Arial" w:cs="Arial"/>
                <w:color w:val="000000"/>
                <w:sz w:val="18"/>
                <w:szCs w:val="18"/>
              </w:rPr>
              <w:t xml:space="preserve"> aan de hand waarvan de prestaties van</w:t>
            </w:r>
            <w:r>
              <w:rPr>
                <w:rFonts w:ascii="Arial" w:hAnsi="Arial" w:cs="Arial"/>
                <w:color w:val="000000"/>
                <w:sz w:val="18"/>
                <w:szCs w:val="18"/>
              </w:rPr>
              <w:t xml:space="preserve"> de Opdrachtnemer gedurende de Raamo</w:t>
            </w:r>
            <w:r w:rsidRPr="008C4547">
              <w:rPr>
                <w:rFonts w:ascii="Arial" w:hAnsi="Arial" w:cs="Arial"/>
                <w:color w:val="000000"/>
                <w:sz w:val="18"/>
                <w:szCs w:val="18"/>
              </w:rPr>
              <w:t>vereenkomst worden gemonitord. De resultaten worden meegenomen in het periodieke overleg tussen Opdrachtgever en Opdrachtnemer en de resultaten spelen een rol in de overweging van Opdrachtgever b</w:t>
            </w:r>
            <w:r>
              <w:rPr>
                <w:rFonts w:ascii="Arial" w:hAnsi="Arial" w:cs="Arial"/>
                <w:color w:val="000000"/>
                <w:sz w:val="18"/>
                <w:szCs w:val="18"/>
              </w:rPr>
              <w:t>ij zijn beslissing om de Raamo</w:t>
            </w:r>
            <w:r w:rsidRPr="008C4547">
              <w:rPr>
                <w:rFonts w:ascii="Arial" w:hAnsi="Arial" w:cs="Arial"/>
                <w:color w:val="000000"/>
                <w:sz w:val="18"/>
                <w:szCs w:val="18"/>
              </w:rPr>
              <w:t xml:space="preserve">vereenkomst te verlengen of te beëindigen. </w:t>
            </w:r>
          </w:p>
        </w:tc>
        <w:tc>
          <w:tcPr>
            <w:tcW w:w="709" w:type="dxa"/>
            <w:gridSpan w:val="2"/>
            <w:tcBorders>
              <w:left w:val="single" w:sz="8" w:space="0" w:color="3086AC"/>
              <w:right w:val="single" w:sz="8" w:space="0" w:color="3086AC"/>
            </w:tcBorders>
            <w:shd w:val="clear" w:color="auto" w:fill="9CCEE4"/>
          </w:tcPr>
          <w:p w14:paraId="57CFCC56" w14:textId="77777777" w:rsidR="00FD38B1" w:rsidRPr="00847FB5" w:rsidRDefault="00FD38B1" w:rsidP="004C6B73">
            <w:pPr>
              <w:spacing w:line="300" w:lineRule="exact"/>
              <w:rPr>
                <w:rFonts w:ascii="Arial" w:hAnsi="Arial" w:cs="Arial"/>
              </w:rPr>
            </w:pPr>
            <w:r w:rsidRPr="00847FB5">
              <w:rPr>
                <w:rFonts w:ascii="Arial" w:hAnsi="Arial" w:cs="Arial"/>
              </w:rPr>
              <w:t>Ja</w:t>
            </w:r>
          </w:p>
          <w:p w14:paraId="59DEE1D9"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568B1D2B" w14:textId="77777777" w:rsidR="00FD38B1" w:rsidRPr="00847FB5" w:rsidRDefault="00FD38B1" w:rsidP="004C6B73">
            <w:pPr>
              <w:spacing w:line="300" w:lineRule="exact"/>
              <w:rPr>
                <w:rFonts w:ascii="Arial" w:hAnsi="Arial" w:cs="Arial"/>
              </w:rPr>
            </w:pPr>
            <w:r w:rsidRPr="00847FB5">
              <w:rPr>
                <w:rFonts w:ascii="Arial" w:hAnsi="Arial" w:cs="Arial"/>
              </w:rPr>
              <w:t>Nee</w:t>
            </w:r>
          </w:p>
          <w:p w14:paraId="31EAE492"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1308F12C"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553D6A04"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3018ED80" w14:textId="77777777" w:rsidR="00FD38B1" w:rsidRPr="00F35132" w:rsidRDefault="00FD38B1" w:rsidP="00F35132">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De frequentie van het periodieke overleg tussen Opdrachtgever en Opdrachtnemer wordt in overleg vastgesteld. </w:t>
            </w:r>
          </w:p>
        </w:tc>
        <w:tc>
          <w:tcPr>
            <w:tcW w:w="709" w:type="dxa"/>
            <w:gridSpan w:val="2"/>
            <w:tcBorders>
              <w:left w:val="single" w:sz="8" w:space="0" w:color="3086AC"/>
              <w:right w:val="single" w:sz="8" w:space="0" w:color="3086AC"/>
            </w:tcBorders>
            <w:shd w:val="clear" w:color="auto" w:fill="auto"/>
          </w:tcPr>
          <w:p w14:paraId="475C1D5E" w14:textId="77777777" w:rsidR="00FD38B1" w:rsidRPr="00847FB5" w:rsidRDefault="00FD38B1" w:rsidP="004C6B73">
            <w:pPr>
              <w:spacing w:line="300" w:lineRule="exact"/>
              <w:rPr>
                <w:rFonts w:ascii="Arial" w:hAnsi="Arial" w:cs="Arial"/>
              </w:rPr>
            </w:pPr>
            <w:r w:rsidRPr="00847FB5">
              <w:rPr>
                <w:rFonts w:ascii="Arial" w:hAnsi="Arial" w:cs="Arial"/>
              </w:rPr>
              <w:t>Ja</w:t>
            </w:r>
          </w:p>
          <w:p w14:paraId="33DF7F22"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201D08FB" w14:textId="77777777" w:rsidR="00FD38B1" w:rsidRPr="00847FB5" w:rsidRDefault="00FD38B1" w:rsidP="004C6B73">
            <w:pPr>
              <w:spacing w:line="300" w:lineRule="exact"/>
              <w:rPr>
                <w:rFonts w:ascii="Arial" w:hAnsi="Arial" w:cs="Arial"/>
              </w:rPr>
            </w:pPr>
            <w:r w:rsidRPr="00847FB5">
              <w:rPr>
                <w:rFonts w:ascii="Arial" w:hAnsi="Arial" w:cs="Arial"/>
              </w:rPr>
              <w:t>Nee</w:t>
            </w:r>
          </w:p>
          <w:p w14:paraId="14EE3F8E" w14:textId="77777777" w:rsidR="00FD38B1" w:rsidRPr="00847FB5" w:rsidRDefault="00FD38B1" w:rsidP="004C6B73">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28EFA411" w14:textId="77777777" w:rsidTr="00321A88">
        <w:tblPrEx>
          <w:tblCellMar>
            <w:left w:w="108" w:type="dxa"/>
            <w:right w:w="108" w:type="dxa"/>
          </w:tblCellMar>
          <w:tblLook w:val="04A0" w:firstRow="1" w:lastRow="0" w:firstColumn="1" w:lastColumn="0" w:noHBand="0" w:noVBand="1"/>
        </w:tblPrEx>
        <w:tc>
          <w:tcPr>
            <w:tcW w:w="9180" w:type="dxa"/>
            <w:gridSpan w:val="8"/>
            <w:shd w:val="clear" w:color="auto" w:fill="3086AC"/>
          </w:tcPr>
          <w:p w14:paraId="59FBB8DC" w14:textId="77777777" w:rsidR="00FD38B1" w:rsidRPr="00847FB5" w:rsidRDefault="00FD38B1" w:rsidP="00FC0E9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 xml:space="preserve">Programma van Eisen: </w:t>
            </w:r>
            <w:r>
              <w:rPr>
                <w:rFonts w:ascii="Arial" w:hAnsi="Arial" w:cs="Arial"/>
                <w:b/>
                <w:color w:val="FFFFFF"/>
              </w:rPr>
              <w:t>einde looptijd Raamovereenkomst</w:t>
            </w:r>
            <w:r w:rsidRPr="00847FB5">
              <w:rPr>
                <w:rFonts w:ascii="Arial" w:hAnsi="Arial" w:cs="Arial"/>
                <w:b/>
                <w:color w:val="FFFFFF"/>
              </w:rPr>
              <w:t xml:space="preserve">  </w:t>
            </w:r>
          </w:p>
        </w:tc>
      </w:tr>
      <w:tr w:rsidR="00FD38B1" w:rsidRPr="00847FB5" w14:paraId="35B238A6"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0C75F958" w14:textId="77777777" w:rsidR="00FD38B1" w:rsidRPr="00847FB5" w:rsidRDefault="00FD38B1" w:rsidP="005A7F51">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24EB5E4A" w14:textId="4FB9AAC3" w:rsidR="00FD38B1" w:rsidRPr="008C4547" w:rsidRDefault="00FD38B1" w:rsidP="005A7F51">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Opdrachtnemer is gedurende de contractperiode verantwoordelijk voor het bijhouden van een comple</w:t>
            </w:r>
            <w:r w:rsidR="00D42E22">
              <w:rPr>
                <w:rFonts w:ascii="Arial" w:hAnsi="Arial" w:cs="Arial"/>
                <w:color w:val="000000"/>
                <w:sz w:val="18"/>
                <w:szCs w:val="18"/>
              </w:rPr>
              <w:t>te</w:t>
            </w:r>
            <w:r w:rsidRPr="008C4547">
              <w:rPr>
                <w:rFonts w:ascii="Arial" w:hAnsi="Arial" w:cs="Arial"/>
                <w:color w:val="000000"/>
                <w:sz w:val="18"/>
                <w:szCs w:val="18"/>
              </w:rPr>
              <w:t xml:space="preserve"> Ruimtestaat van </w:t>
            </w:r>
            <w:r>
              <w:rPr>
                <w:rFonts w:ascii="Arial" w:hAnsi="Arial" w:cs="Arial"/>
                <w:color w:val="000000"/>
                <w:sz w:val="18"/>
                <w:szCs w:val="18"/>
              </w:rPr>
              <w:t xml:space="preserve">het Object. Indien Mutaties op het Object </w:t>
            </w:r>
            <w:r w:rsidRPr="008C4547">
              <w:rPr>
                <w:rFonts w:ascii="Arial" w:hAnsi="Arial" w:cs="Arial"/>
                <w:color w:val="000000"/>
                <w:sz w:val="18"/>
                <w:szCs w:val="18"/>
              </w:rPr>
              <w:t xml:space="preserve">plaats </w:t>
            </w:r>
            <w:r w:rsidRPr="008C4547">
              <w:rPr>
                <w:rFonts w:ascii="Arial" w:hAnsi="Arial" w:cs="Arial"/>
                <w:color w:val="000000"/>
                <w:sz w:val="18"/>
                <w:szCs w:val="18"/>
              </w:rPr>
              <w:lastRenderedPageBreak/>
              <w:t xml:space="preserve">vinden, dan zal Opdrachtgever dit tijdig doorgeven. Op verzoek dient Opdrachtnemer het Ruimtestaat te kunnen verstrekken. In ieder geval verstrekt Opdrachtnemer uiterlijk 9 maanden voor beëindiging van het contract, het actueel en complete Ruimtestaat van </w:t>
            </w:r>
            <w:r>
              <w:rPr>
                <w:rFonts w:ascii="Arial" w:hAnsi="Arial" w:cs="Arial"/>
                <w:color w:val="000000"/>
                <w:sz w:val="18"/>
                <w:szCs w:val="18"/>
              </w:rPr>
              <w:t xml:space="preserve">het Object </w:t>
            </w:r>
            <w:r w:rsidRPr="008C4547">
              <w:rPr>
                <w:rFonts w:ascii="Arial" w:hAnsi="Arial" w:cs="Arial"/>
                <w:color w:val="000000"/>
                <w:sz w:val="18"/>
                <w:szCs w:val="18"/>
              </w:rPr>
              <w:t xml:space="preserve">aan Opdrachtgever. Minimaal </w:t>
            </w:r>
            <w:r w:rsidR="00D42E22">
              <w:rPr>
                <w:rFonts w:ascii="Arial" w:hAnsi="Arial" w:cs="Arial"/>
                <w:color w:val="000000"/>
                <w:sz w:val="18"/>
                <w:szCs w:val="18"/>
              </w:rPr>
              <w:t>het</w:t>
            </w:r>
            <w:r w:rsidRPr="008C4547">
              <w:rPr>
                <w:rFonts w:ascii="Arial" w:hAnsi="Arial" w:cs="Arial"/>
                <w:color w:val="000000"/>
                <w:sz w:val="18"/>
                <w:szCs w:val="18"/>
              </w:rPr>
              <w:t xml:space="preserve"> volgende wordt per ruimte aangeleverd: </w:t>
            </w:r>
          </w:p>
          <w:p w14:paraId="2B1575B8" w14:textId="16FD11C5" w:rsidR="00FD38B1" w:rsidRPr="00D42E22" w:rsidRDefault="00FD38B1" w:rsidP="00D42E22">
            <w:pPr>
              <w:pStyle w:val="Lijstalinea"/>
              <w:numPr>
                <w:ilvl w:val="0"/>
                <w:numId w:val="53"/>
              </w:numPr>
              <w:autoSpaceDE w:val="0"/>
              <w:autoSpaceDN w:val="0"/>
              <w:adjustRightInd w:val="0"/>
              <w:spacing w:line="300" w:lineRule="exact"/>
              <w:rPr>
                <w:rFonts w:ascii="Arial" w:hAnsi="Arial" w:cs="Arial"/>
                <w:color w:val="000000"/>
                <w:sz w:val="18"/>
                <w:szCs w:val="18"/>
              </w:rPr>
            </w:pPr>
            <w:r w:rsidRPr="00D42E22">
              <w:rPr>
                <w:rFonts w:ascii="Arial" w:hAnsi="Arial" w:cs="Arial"/>
                <w:color w:val="000000"/>
                <w:sz w:val="18"/>
                <w:szCs w:val="18"/>
              </w:rPr>
              <w:t>soort ruimt</w:t>
            </w:r>
            <w:r w:rsidR="00D42E22">
              <w:rPr>
                <w:rFonts w:ascii="Arial" w:hAnsi="Arial" w:cs="Arial"/>
                <w:color w:val="000000"/>
                <w:sz w:val="18"/>
                <w:szCs w:val="18"/>
              </w:rPr>
              <w:t xml:space="preserve">e, </w:t>
            </w:r>
            <w:r w:rsidRPr="00D42E22">
              <w:rPr>
                <w:rFonts w:ascii="Arial" w:hAnsi="Arial" w:cs="Arial"/>
                <w:color w:val="000000"/>
                <w:sz w:val="18"/>
                <w:szCs w:val="18"/>
              </w:rPr>
              <w:t>ruimtenummer</w:t>
            </w:r>
            <w:r w:rsidR="00D42E22" w:rsidRPr="00D42E22">
              <w:rPr>
                <w:rFonts w:ascii="Arial" w:hAnsi="Arial" w:cs="Arial"/>
                <w:color w:val="000000"/>
                <w:sz w:val="18"/>
                <w:szCs w:val="18"/>
              </w:rPr>
              <w:t xml:space="preserve"> en </w:t>
            </w:r>
            <w:r w:rsidRPr="00D42E22">
              <w:rPr>
                <w:rFonts w:ascii="Arial" w:hAnsi="Arial" w:cs="Arial"/>
                <w:color w:val="000000"/>
                <w:sz w:val="18"/>
                <w:szCs w:val="18"/>
              </w:rPr>
              <w:t xml:space="preserve">verdieping; </w:t>
            </w:r>
          </w:p>
          <w:p w14:paraId="6D1B5B22" w14:textId="1B72B7F6" w:rsidR="00FD38B1" w:rsidRPr="00D42E22" w:rsidRDefault="00AB4F97" w:rsidP="00D42E22">
            <w:pPr>
              <w:pStyle w:val="Lijstalinea"/>
              <w:numPr>
                <w:ilvl w:val="0"/>
                <w:numId w:val="53"/>
              </w:numPr>
              <w:autoSpaceDE w:val="0"/>
              <w:autoSpaceDN w:val="0"/>
              <w:adjustRightInd w:val="0"/>
              <w:spacing w:line="300" w:lineRule="exact"/>
              <w:rPr>
                <w:rFonts w:ascii="Arial" w:hAnsi="Arial" w:cs="Arial"/>
                <w:color w:val="000000"/>
                <w:sz w:val="18"/>
                <w:szCs w:val="18"/>
              </w:rPr>
            </w:pPr>
            <w:r w:rsidRPr="00D42E22">
              <w:rPr>
                <w:rFonts w:ascii="Arial" w:hAnsi="Arial" w:cs="Arial"/>
                <w:color w:val="000000"/>
                <w:sz w:val="18"/>
                <w:szCs w:val="18"/>
              </w:rPr>
              <w:t>v</w:t>
            </w:r>
            <w:r w:rsidR="00FD38B1" w:rsidRPr="00D42E22">
              <w:rPr>
                <w:rFonts w:ascii="Arial" w:hAnsi="Arial" w:cs="Arial"/>
                <w:color w:val="000000"/>
                <w:sz w:val="18"/>
                <w:szCs w:val="18"/>
              </w:rPr>
              <w:t>loerafwerking</w:t>
            </w:r>
            <w:r w:rsidR="00D42E22" w:rsidRPr="00D42E22">
              <w:rPr>
                <w:rFonts w:ascii="Arial" w:hAnsi="Arial" w:cs="Arial"/>
                <w:color w:val="000000"/>
                <w:sz w:val="18"/>
                <w:szCs w:val="18"/>
              </w:rPr>
              <w:t xml:space="preserve"> en </w:t>
            </w:r>
            <w:r w:rsidR="00FD38B1" w:rsidRPr="00D42E22">
              <w:rPr>
                <w:rFonts w:ascii="Arial" w:hAnsi="Arial" w:cs="Arial"/>
                <w:color w:val="000000"/>
                <w:sz w:val="18"/>
                <w:szCs w:val="18"/>
              </w:rPr>
              <w:t>aantal m</w:t>
            </w:r>
            <w:r w:rsidR="00FD38B1" w:rsidRPr="00D42E22">
              <w:rPr>
                <w:rFonts w:ascii="Arial" w:hAnsi="Arial" w:cs="Arial"/>
                <w:color w:val="000000"/>
                <w:sz w:val="18"/>
                <w:szCs w:val="18"/>
                <w:vertAlign w:val="superscript"/>
              </w:rPr>
              <w:t>2</w:t>
            </w:r>
            <w:r w:rsidR="00FD38B1" w:rsidRPr="00D42E22">
              <w:rPr>
                <w:rFonts w:ascii="Arial" w:hAnsi="Arial" w:cs="Arial"/>
                <w:color w:val="000000"/>
                <w:sz w:val="18"/>
                <w:szCs w:val="18"/>
              </w:rPr>
              <w:t xml:space="preserve"> vloeroppervlak; </w:t>
            </w:r>
          </w:p>
          <w:p w14:paraId="4D8427B4" w14:textId="46EB38FA" w:rsidR="00FD38B1" w:rsidRPr="00D42E22" w:rsidRDefault="00FD38B1" w:rsidP="00D42E22">
            <w:pPr>
              <w:pStyle w:val="Lijstalinea"/>
              <w:numPr>
                <w:ilvl w:val="0"/>
                <w:numId w:val="53"/>
              </w:numPr>
              <w:autoSpaceDE w:val="0"/>
              <w:autoSpaceDN w:val="0"/>
              <w:adjustRightInd w:val="0"/>
              <w:spacing w:line="300" w:lineRule="exact"/>
              <w:rPr>
                <w:rFonts w:ascii="Arial" w:hAnsi="Arial" w:cs="Arial"/>
                <w:color w:val="000000"/>
                <w:sz w:val="18"/>
                <w:szCs w:val="18"/>
              </w:rPr>
            </w:pPr>
            <w:r w:rsidRPr="00D42E22">
              <w:rPr>
                <w:rFonts w:ascii="Arial" w:hAnsi="Arial" w:cs="Arial"/>
                <w:color w:val="000000"/>
                <w:sz w:val="18"/>
                <w:szCs w:val="18"/>
              </w:rPr>
              <w:t>aantal m</w:t>
            </w:r>
            <w:r w:rsidRPr="00D42E22">
              <w:rPr>
                <w:rFonts w:ascii="Arial" w:hAnsi="Arial" w:cs="Arial"/>
                <w:color w:val="000000"/>
                <w:sz w:val="18"/>
                <w:szCs w:val="18"/>
                <w:vertAlign w:val="superscript"/>
              </w:rPr>
              <w:t>2</w:t>
            </w:r>
            <w:r w:rsidRPr="00D42E22">
              <w:rPr>
                <w:rFonts w:ascii="Arial" w:hAnsi="Arial" w:cs="Arial"/>
                <w:color w:val="000000"/>
                <w:sz w:val="18"/>
                <w:szCs w:val="18"/>
              </w:rPr>
              <w:t xml:space="preserve"> separatieglas oppervlak per ruimte.</w:t>
            </w:r>
          </w:p>
        </w:tc>
        <w:tc>
          <w:tcPr>
            <w:tcW w:w="709" w:type="dxa"/>
            <w:gridSpan w:val="2"/>
            <w:tcBorders>
              <w:left w:val="single" w:sz="8" w:space="0" w:color="3086AC"/>
              <w:right w:val="single" w:sz="8" w:space="0" w:color="3086AC"/>
            </w:tcBorders>
            <w:shd w:val="clear" w:color="auto" w:fill="auto"/>
          </w:tcPr>
          <w:p w14:paraId="61F40413" w14:textId="77777777" w:rsidR="00FD38B1" w:rsidRPr="00847FB5" w:rsidRDefault="00FD38B1" w:rsidP="005A7F51">
            <w:pPr>
              <w:spacing w:line="300" w:lineRule="exact"/>
              <w:rPr>
                <w:rFonts w:ascii="Arial" w:hAnsi="Arial" w:cs="Arial"/>
              </w:rPr>
            </w:pPr>
            <w:r w:rsidRPr="00847FB5">
              <w:rPr>
                <w:rFonts w:ascii="Arial" w:hAnsi="Arial" w:cs="Arial"/>
              </w:rPr>
              <w:lastRenderedPageBreak/>
              <w:t>Ja</w:t>
            </w:r>
          </w:p>
          <w:p w14:paraId="694D2504"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4F91FBAB" w14:textId="77777777" w:rsidR="00FD38B1" w:rsidRPr="00847FB5" w:rsidRDefault="00FD38B1" w:rsidP="005A7F51">
            <w:pPr>
              <w:spacing w:line="300" w:lineRule="exact"/>
              <w:rPr>
                <w:rFonts w:ascii="Arial" w:hAnsi="Arial" w:cs="Arial"/>
              </w:rPr>
            </w:pPr>
            <w:r w:rsidRPr="00847FB5">
              <w:rPr>
                <w:rFonts w:ascii="Arial" w:hAnsi="Arial" w:cs="Arial"/>
              </w:rPr>
              <w:t>Nee</w:t>
            </w:r>
          </w:p>
          <w:p w14:paraId="2E70BA92"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FD38B1" w:rsidRPr="00847FB5" w14:paraId="164189A1" w14:textId="77777777" w:rsidTr="00321A88">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9CCEE4"/>
          </w:tcPr>
          <w:p w14:paraId="11340855" w14:textId="77777777" w:rsidR="00FD38B1" w:rsidRPr="00847FB5" w:rsidRDefault="00FD38B1" w:rsidP="00FC0E97">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9CCEE4"/>
          </w:tcPr>
          <w:p w14:paraId="1430580F" w14:textId="1CF1583F" w:rsidR="00FD38B1" w:rsidRPr="008C4547" w:rsidRDefault="00FD38B1" w:rsidP="00FC0E97">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Tegen het einde van de contractperiode zal door Opdrachtgever een “0-meting” worden uitgevoerd</w:t>
            </w:r>
            <w:r w:rsidR="00FF60D8">
              <w:rPr>
                <w:rFonts w:ascii="Arial" w:hAnsi="Arial" w:cs="Arial"/>
                <w:color w:val="000000"/>
                <w:sz w:val="18"/>
                <w:szCs w:val="18"/>
              </w:rPr>
              <w:t xml:space="preserve"> door een gecertificeerde kwaliteitsinspecteur</w:t>
            </w:r>
            <w:r w:rsidRPr="008C4547">
              <w:rPr>
                <w:rFonts w:ascii="Arial" w:hAnsi="Arial" w:cs="Arial"/>
                <w:color w:val="000000"/>
                <w:sz w:val="18"/>
                <w:szCs w:val="18"/>
              </w:rPr>
              <w:t xml:space="preserve">. Indien de Kwaliteit aan het eind van de contractperiode niet voldoet aan het Kwaliteitsniveau, conform de </w:t>
            </w:r>
            <w:r>
              <w:rPr>
                <w:rFonts w:ascii="Arial" w:hAnsi="Arial" w:cs="Arial"/>
                <w:color w:val="000000"/>
                <w:sz w:val="18"/>
                <w:szCs w:val="18"/>
              </w:rPr>
              <w:t xml:space="preserve">overeengekomen </w:t>
            </w:r>
            <w:r w:rsidR="00FF60D8">
              <w:rPr>
                <w:rFonts w:ascii="Arial" w:hAnsi="Arial" w:cs="Arial"/>
                <w:color w:val="000000"/>
                <w:sz w:val="18"/>
                <w:szCs w:val="18"/>
              </w:rPr>
              <w:t>inspannings</w:t>
            </w:r>
            <w:r w:rsidR="00FF60D8" w:rsidRPr="008C4547">
              <w:rPr>
                <w:rFonts w:ascii="Arial" w:hAnsi="Arial" w:cs="Arial"/>
                <w:color w:val="000000"/>
                <w:sz w:val="18"/>
                <w:szCs w:val="18"/>
              </w:rPr>
              <w:t>verplichtingsmethodiek</w:t>
            </w:r>
            <w:r w:rsidRPr="008C4547">
              <w:rPr>
                <w:rFonts w:ascii="Arial" w:hAnsi="Arial" w:cs="Arial"/>
                <w:color w:val="000000"/>
                <w:sz w:val="18"/>
                <w:szCs w:val="18"/>
              </w:rPr>
              <w:t>, zal Opdrachtgever Opdrachtnemer in de gelegenheid stellen de Herstelwerkzaamheden voor het einde van de contractperiode uit te voeren. Indien de Herstelwerkzaamheden niet of onvoldoende door Opdrachtnemer zijn uitgevoerd zal Opdrachtgever, op kosten van Opdrachtnemer, de Herstelwerkzaamheden door Derden laten uitvoeren</w:t>
            </w:r>
            <w:r w:rsidR="00D42E22">
              <w:rPr>
                <w:rFonts w:ascii="Arial" w:hAnsi="Arial" w:cs="Arial"/>
                <w:color w:val="000000"/>
                <w:sz w:val="18"/>
                <w:szCs w:val="18"/>
              </w:rPr>
              <w:t>.</w:t>
            </w:r>
          </w:p>
        </w:tc>
        <w:tc>
          <w:tcPr>
            <w:tcW w:w="709" w:type="dxa"/>
            <w:gridSpan w:val="2"/>
            <w:tcBorders>
              <w:left w:val="single" w:sz="8" w:space="0" w:color="3086AC"/>
              <w:right w:val="single" w:sz="8" w:space="0" w:color="3086AC"/>
            </w:tcBorders>
            <w:shd w:val="clear" w:color="auto" w:fill="9CCEE4"/>
          </w:tcPr>
          <w:p w14:paraId="1DAEED40" w14:textId="77777777" w:rsidR="00FD38B1" w:rsidRPr="00847FB5" w:rsidRDefault="00FD38B1" w:rsidP="005A7F51">
            <w:pPr>
              <w:spacing w:line="300" w:lineRule="exact"/>
              <w:rPr>
                <w:rFonts w:ascii="Arial" w:hAnsi="Arial" w:cs="Arial"/>
              </w:rPr>
            </w:pPr>
            <w:r w:rsidRPr="00847FB5">
              <w:rPr>
                <w:rFonts w:ascii="Arial" w:hAnsi="Arial" w:cs="Arial"/>
              </w:rPr>
              <w:t>Ja</w:t>
            </w:r>
          </w:p>
          <w:p w14:paraId="5AD073C2"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9CCEE4"/>
          </w:tcPr>
          <w:p w14:paraId="09F5CC92" w14:textId="77777777" w:rsidR="00FD38B1" w:rsidRPr="00847FB5" w:rsidRDefault="00FD38B1" w:rsidP="005A7F51">
            <w:pPr>
              <w:spacing w:line="300" w:lineRule="exact"/>
              <w:rPr>
                <w:rFonts w:ascii="Arial" w:hAnsi="Arial" w:cs="Arial"/>
              </w:rPr>
            </w:pPr>
            <w:r w:rsidRPr="00847FB5">
              <w:rPr>
                <w:rFonts w:ascii="Arial" w:hAnsi="Arial" w:cs="Arial"/>
              </w:rPr>
              <w:t>Nee</w:t>
            </w:r>
          </w:p>
          <w:p w14:paraId="35B5B084" w14:textId="77777777" w:rsidR="00FD38B1" w:rsidRPr="00847FB5" w:rsidRDefault="00FD38B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D836B9" w:rsidRPr="00847FB5" w14:paraId="462E8677" w14:textId="77777777" w:rsidTr="0079132F">
        <w:tblPrEx>
          <w:tblCellMar>
            <w:left w:w="108" w:type="dxa"/>
            <w:right w:w="108" w:type="dxa"/>
          </w:tblCellMar>
          <w:tblLook w:val="04A0" w:firstRow="1" w:lastRow="0" w:firstColumn="1" w:lastColumn="0" w:noHBand="0" w:noVBand="1"/>
        </w:tblPrEx>
        <w:tc>
          <w:tcPr>
            <w:tcW w:w="9180" w:type="dxa"/>
            <w:gridSpan w:val="8"/>
            <w:shd w:val="clear" w:color="auto" w:fill="3086AC"/>
          </w:tcPr>
          <w:p w14:paraId="016CCE2F" w14:textId="77777777" w:rsidR="00D836B9" w:rsidRPr="00847FB5" w:rsidRDefault="00D836B9" w:rsidP="00EB515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color w:val="FFFFFF"/>
              </w:rPr>
            </w:pPr>
            <w:r w:rsidRPr="00847FB5">
              <w:rPr>
                <w:rFonts w:ascii="Arial" w:hAnsi="Arial" w:cs="Arial"/>
                <w:b/>
                <w:color w:val="FFFFFF"/>
              </w:rPr>
              <w:t xml:space="preserve">Programma van Eisen: Facturatie en betaling </w:t>
            </w:r>
          </w:p>
        </w:tc>
      </w:tr>
      <w:tr w:rsidR="00EB5151" w:rsidRPr="00847FB5" w14:paraId="71390D5C" w14:textId="77777777" w:rsidTr="00FD38B1">
        <w:tblPrEx>
          <w:tblCellMar>
            <w:left w:w="108" w:type="dxa"/>
            <w:right w:w="108" w:type="dxa"/>
          </w:tblCellMar>
          <w:tblLook w:val="04A0" w:firstRow="1" w:lastRow="0" w:firstColumn="1" w:lastColumn="0" w:noHBand="0" w:noVBand="1"/>
        </w:tblPrEx>
        <w:tc>
          <w:tcPr>
            <w:tcW w:w="534" w:type="dxa"/>
            <w:gridSpan w:val="2"/>
            <w:tcBorders>
              <w:right w:val="single" w:sz="8" w:space="0" w:color="3086AC"/>
            </w:tcBorders>
            <w:shd w:val="clear" w:color="auto" w:fill="auto"/>
          </w:tcPr>
          <w:p w14:paraId="01E94F37" w14:textId="77777777" w:rsidR="00EB5151" w:rsidRPr="00847FB5" w:rsidRDefault="00EB5151" w:rsidP="00EB5151">
            <w:pPr>
              <w:pStyle w:val="Lijstalinea"/>
              <w:numPr>
                <w:ilvl w:val="0"/>
                <w:numId w:val="10"/>
              </w:numPr>
              <w:spacing w:line="300" w:lineRule="exact"/>
              <w:rPr>
                <w:rFonts w:ascii="Arial" w:hAnsi="Arial" w:cs="Arial"/>
              </w:rPr>
            </w:pPr>
          </w:p>
        </w:tc>
        <w:tc>
          <w:tcPr>
            <w:tcW w:w="7229" w:type="dxa"/>
            <w:gridSpan w:val="2"/>
            <w:tcBorders>
              <w:left w:val="single" w:sz="8" w:space="0" w:color="3086AC"/>
              <w:right w:val="single" w:sz="8" w:space="0" w:color="3086AC"/>
            </w:tcBorders>
            <w:shd w:val="clear" w:color="auto" w:fill="auto"/>
          </w:tcPr>
          <w:p w14:paraId="6E909099" w14:textId="77777777" w:rsidR="00EB5151" w:rsidRPr="008C4547" w:rsidRDefault="00EB5151" w:rsidP="00EB5151">
            <w:pPr>
              <w:autoSpaceDE w:val="0"/>
              <w:autoSpaceDN w:val="0"/>
              <w:adjustRightInd w:val="0"/>
              <w:spacing w:line="300" w:lineRule="exact"/>
              <w:rPr>
                <w:rFonts w:ascii="Arial" w:hAnsi="Arial" w:cs="Arial"/>
                <w:color w:val="000000"/>
                <w:sz w:val="24"/>
                <w:szCs w:val="24"/>
              </w:rPr>
            </w:pPr>
            <w:r w:rsidRPr="008C4547">
              <w:rPr>
                <w:rFonts w:ascii="Arial" w:hAnsi="Arial" w:cs="Arial"/>
                <w:color w:val="000000"/>
                <w:sz w:val="18"/>
                <w:szCs w:val="18"/>
              </w:rPr>
              <w:t>In geval van inschakeling van Derden door Opdrachtnemer, zal facturering plaatsvinden via Opdrachtnemer, met overlegging van bewijsstukken aan Opdrachtgever.</w:t>
            </w:r>
          </w:p>
        </w:tc>
        <w:tc>
          <w:tcPr>
            <w:tcW w:w="709" w:type="dxa"/>
            <w:gridSpan w:val="2"/>
            <w:tcBorders>
              <w:left w:val="single" w:sz="8" w:space="0" w:color="3086AC"/>
              <w:right w:val="single" w:sz="8" w:space="0" w:color="3086AC"/>
            </w:tcBorders>
            <w:shd w:val="clear" w:color="auto" w:fill="auto"/>
          </w:tcPr>
          <w:p w14:paraId="3B083073" w14:textId="77777777" w:rsidR="00EB5151" w:rsidRPr="00847FB5" w:rsidRDefault="00EB5151" w:rsidP="005A7F51">
            <w:pPr>
              <w:spacing w:line="300" w:lineRule="exact"/>
              <w:rPr>
                <w:rFonts w:ascii="Arial" w:hAnsi="Arial" w:cs="Arial"/>
              </w:rPr>
            </w:pPr>
            <w:r w:rsidRPr="00847FB5">
              <w:rPr>
                <w:rFonts w:ascii="Arial" w:hAnsi="Arial" w:cs="Arial"/>
              </w:rPr>
              <w:t>Ja</w:t>
            </w:r>
          </w:p>
          <w:p w14:paraId="443787B7" w14:textId="77777777" w:rsidR="00EB5151" w:rsidRPr="00847FB5" w:rsidRDefault="00EB515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tcBorders>
            <w:shd w:val="clear" w:color="auto" w:fill="auto"/>
          </w:tcPr>
          <w:p w14:paraId="215E4C74" w14:textId="77777777" w:rsidR="00EB5151" w:rsidRPr="00847FB5" w:rsidRDefault="00EB5151" w:rsidP="005A7F51">
            <w:pPr>
              <w:spacing w:line="300" w:lineRule="exact"/>
              <w:rPr>
                <w:rFonts w:ascii="Arial" w:hAnsi="Arial" w:cs="Arial"/>
              </w:rPr>
            </w:pPr>
            <w:r w:rsidRPr="00847FB5">
              <w:rPr>
                <w:rFonts w:ascii="Arial" w:hAnsi="Arial" w:cs="Arial"/>
              </w:rPr>
              <w:t>Nee</w:t>
            </w:r>
          </w:p>
          <w:p w14:paraId="39A7B0DE" w14:textId="77777777" w:rsidR="00EB5151" w:rsidRPr="00847FB5" w:rsidRDefault="00EB5151" w:rsidP="005A7F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EB5151" w:rsidRPr="00847FB5" w14:paraId="4928BB65" w14:textId="77777777" w:rsidTr="00FD38B1">
        <w:tblPrEx>
          <w:tblCellMar>
            <w:left w:w="108" w:type="dxa"/>
            <w:right w:w="108" w:type="dxa"/>
          </w:tblCellMar>
          <w:tblLook w:val="04A0" w:firstRow="1" w:lastRow="0" w:firstColumn="1" w:lastColumn="0" w:noHBand="0" w:noVBand="1"/>
        </w:tblPrEx>
        <w:tc>
          <w:tcPr>
            <w:tcW w:w="534" w:type="dxa"/>
            <w:gridSpan w:val="2"/>
            <w:tcBorders>
              <w:bottom w:val="single" w:sz="8" w:space="0" w:color="3086AC"/>
              <w:right w:val="single" w:sz="8" w:space="0" w:color="3086AC"/>
            </w:tcBorders>
            <w:shd w:val="clear" w:color="auto" w:fill="9CCEE4"/>
          </w:tcPr>
          <w:p w14:paraId="34C28506" w14:textId="77777777" w:rsidR="00EB5151" w:rsidRPr="00847FB5" w:rsidRDefault="00EB5151" w:rsidP="00EB5151">
            <w:pPr>
              <w:pStyle w:val="Lijstalinea"/>
              <w:numPr>
                <w:ilvl w:val="0"/>
                <w:numId w:val="10"/>
              </w:numPr>
              <w:spacing w:line="300" w:lineRule="exact"/>
              <w:rPr>
                <w:rFonts w:ascii="Arial" w:hAnsi="Arial" w:cs="Arial"/>
              </w:rPr>
            </w:pPr>
          </w:p>
        </w:tc>
        <w:tc>
          <w:tcPr>
            <w:tcW w:w="7229" w:type="dxa"/>
            <w:gridSpan w:val="2"/>
            <w:tcBorders>
              <w:left w:val="single" w:sz="8" w:space="0" w:color="3086AC"/>
              <w:bottom w:val="single" w:sz="8" w:space="0" w:color="3086AC"/>
              <w:right w:val="single" w:sz="8" w:space="0" w:color="3086AC"/>
            </w:tcBorders>
            <w:shd w:val="clear" w:color="auto" w:fill="9CCEE4"/>
          </w:tcPr>
          <w:p w14:paraId="257601BC" w14:textId="1296759B" w:rsidR="004C6A47" w:rsidRDefault="00EB5151" w:rsidP="00EB5151">
            <w:pPr>
              <w:autoSpaceDE w:val="0"/>
              <w:autoSpaceDN w:val="0"/>
              <w:adjustRightInd w:val="0"/>
              <w:spacing w:line="300" w:lineRule="exact"/>
              <w:rPr>
                <w:rFonts w:ascii="Arial" w:hAnsi="Arial" w:cs="Arial"/>
                <w:color w:val="000000"/>
                <w:sz w:val="18"/>
                <w:szCs w:val="18"/>
              </w:rPr>
            </w:pPr>
            <w:r w:rsidRPr="008C4547">
              <w:rPr>
                <w:rFonts w:ascii="Arial" w:hAnsi="Arial" w:cs="Arial"/>
                <w:color w:val="000000"/>
                <w:sz w:val="18"/>
                <w:szCs w:val="18"/>
              </w:rPr>
              <w:t xml:space="preserve">De geoffreerde tarieven mogen éénmaal per jaar, per 1 januari, </w:t>
            </w:r>
            <w:r w:rsidR="00945D40">
              <w:rPr>
                <w:rFonts w:ascii="Arial" w:hAnsi="Arial" w:cs="Arial"/>
                <w:color w:val="000000"/>
                <w:sz w:val="18"/>
                <w:szCs w:val="18"/>
              </w:rPr>
              <w:t xml:space="preserve">voor het eerst per 1 januari 2023 </w:t>
            </w:r>
            <w:r w:rsidRPr="008C4547">
              <w:rPr>
                <w:rFonts w:ascii="Arial" w:hAnsi="Arial" w:cs="Arial"/>
                <w:color w:val="000000"/>
                <w:sz w:val="18"/>
                <w:szCs w:val="18"/>
              </w:rPr>
              <w:t>worden bijgesteld op basis van de CBS index Cao-lonen per uur inclusief bijzondere beloningen, reeks 20</w:t>
            </w:r>
            <w:r w:rsidR="00D57441">
              <w:rPr>
                <w:rFonts w:ascii="Arial" w:hAnsi="Arial" w:cs="Arial"/>
                <w:color w:val="000000"/>
                <w:sz w:val="18"/>
                <w:szCs w:val="18"/>
              </w:rPr>
              <w:t>1</w:t>
            </w:r>
            <w:r w:rsidRPr="008C4547">
              <w:rPr>
                <w:rFonts w:ascii="Arial" w:hAnsi="Arial" w:cs="Arial"/>
                <w:color w:val="000000"/>
                <w:sz w:val="18"/>
                <w:szCs w:val="18"/>
              </w:rPr>
              <w:t>0=100, volgens de categorie</w:t>
            </w:r>
            <w:r w:rsidR="004C6A47">
              <w:rPr>
                <w:rFonts w:ascii="Arial" w:hAnsi="Arial" w:cs="Arial"/>
                <w:color w:val="000000"/>
                <w:sz w:val="18"/>
                <w:szCs w:val="18"/>
              </w:rPr>
              <w:t xml:space="preserve"> </w:t>
            </w:r>
            <w:r w:rsidR="00D57441">
              <w:rPr>
                <w:rFonts w:ascii="Arial" w:hAnsi="Arial" w:cs="Arial"/>
                <w:color w:val="000000"/>
                <w:sz w:val="18"/>
                <w:szCs w:val="18"/>
              </w:rPr>
              <w:t xml:space="preserve">812 schoonmaakbedrijven (url: </w:t>
            </w:r>
            <w:r w:rsidR="00D42E22">
              <w:rPr>
                <w:rFonts w:ascii="Arial" w:hAnsi="Arial" w:cs="Arial"/>
                <w:color w:val="000000"/>
                <w:sz w:val="18"/>
                <w:szCs w:val="18"/>
              </w:rPr>
              <w:t>h</w:t>
            </w:r>
            <w:r w:rsidR="00D57441" w:rsidRPr="00D57441">
              <w:rPr>
                <w:rFonts w:ascii="Arial" w:hAnsi="Arial" w:cs="Arial"/>
                <w:color w:val="000000"/>
                <w:sz w:val="18"/>
                <w:szCs w:val="18"/>
              </w:rPr>
              <w:t>ttps://opendata.cbs.nl/statline/#/CBS/nl/dataset/82838ned/table?fromstatweb</w:t>
            </w:r>
            <w:r w:rsidR="00D57441">
              <w:rPr>
                <w:rFonts w:ascii="Arial" w:hAnsi="Arial" w:cs="Arial"/>
                <w:color w:val="000000"/>
                <w:sz w:val="18"/>
                <w:szCs w:val="18"/>
              </w:rPr>
              <w:t>)</w:t>
            </w:r>
          </w:p>
          <w:p w14:paraId="77EBB83C" w14:textId="77777777" w:rsidR="00321A88" w:rsidRDefault="00EB5151" w:rsidP="00D42E22">
            <w:pPr>
              <w:pStyle w:val="Default"/>
              <w:spacing w:line="300" w:lineRule="exact"/>
              <w:rPr>
                <w:rFonts w:ascii="Arial" w:hAnsi="Arial" w:cs="Arial"/>
                <w:sz w:val="18"/>
                <w:szCs w:val="18"/>
              </w:rPr>
            </w:pPr>
            <w:r w:rsidRPr="008C4547">
              <w:rPr>
                <w:rFonts w:ascii="Arial" w:hAnsi="Arial" w:cs="Arial"/>
                <w:sz w:val="18"/>
                <w:szCs w:val="18"/>
              </w:rPr>
              <w:t xml:space="preserve">Een verzoek tot indexering dient uiterlijk 2 maanden voor ingangsdatum van het nieuwe jaar schriftelijk dan wel digitaal te worden ingediend bij </w:t>
            </w:r>
            <w:r>
              <w:rPr>
                <w:rFonts w:ascii="Arial" w:hAnsi="Arial" w:cs="Arial"/>
                <w:sz w:val="18"/>
                <w:szCs w:val="18"/>
              </w:rPr>
              <w:t>Opdrachtgever</w:t>
            </w:r>
            <w:r w:rsidRPr="008C4547">
              <w:rPr>
                <w:rFonts w:ascii="Arial" w:hAnsi="Arial" w:cs="Arial"/>
                <w:sz w:val="18"/>
                <w:szCs w:val="18"/>
              </w:rPr>
              <w:t xml:space="preserve">. </w:t>
            </w:r>
          </w:p>
          <w:p w14:paraId="55B7391A" w14:textId="6CDD1140" w:rsidR="00EB5151" w:rsidRPr="008C4547" w:rsidRDefault="00EB5151" w:rsidP="00D42E22">
            <w:pPr>
              <w:pStyle w:val="Default"/>
              <w:spacing w:line="300" w:lineRule="exact"/>
              <w:rPr>
                <w:rFonts w:ascii="Arial" w:hAnsi="Arial" w:cs="Arial"/>
                <w:sz w:val="18"/>
                <w:szCs w:val="18"/>
              </w:rPr>
            </w:pPr>
            <w:r>
              <w:rPr>
                <w:rFonts w:ascii="Arial" w:hAnsi="Arial" w:cs="Arial"/>
                <w:sz w:val="18"/>
                <w:szCs w:val="18"/>
              </w:rPr>
              <w:t>Opdrachtgever</w:t>
            </w:r>
            <w:r w:rsidRPr="008C4547">
              <w:rPr>
                <w:rFonts w:ascii="Arial" w:hAnsi="Arial" w:cs="Arial"/>
                <w:sz w:val="18"/>
                <w:szCs w:val="18"/>
              </w:rPr>
              <w:t xml:space="preserve"> behoudt zich het recht voor de voorgestelde tariefsaanpassing niet te accepteren. Indexeringsverzoeken kunnen niet met terugwerkende kracht worden ingediend en ingevoerd. Indien het indexcijfer nog niet vastgesteld is, wordt het meest recente indexcijfer gehanteerd zonder dat een eventuele verrekening achteraf plaatsvindt. Indien de sociale lasten vanuit overheidswege stijgen, dan mag Opdrachtnemer een verzoek indienen bij Opdrachtgever om zijn tarieven te indexeren en hij dient zijn verzoek te onderbouwen. </w:t>
            </w:r>
          </w:p>
        </w:tc>
        <w:tc>
          <w:tcPr>
            <w:tcW w:w="709" w:type="dxa"/>
            <w:gridSpan w:val="2"/>
            <w:tcBorders>
              <w:left w:val="single" w:sz="8" w:space="0" w:color="3086AC"/>
              <w:bottom w:val="single" w:sz="8" w:space="0" w:color="3086AC"/>
              <w:right w:val="single" w:sz="8" w:space="0" w:color="3086AC"/>
            </w:tcBorders>
            <w:shd w:val="clear" w:color="auto" w:fill="9CCEE4"/>
          </w:tcPr>
          <w:p w14:paraId="71168F55" w14:textId="77777777" w:rsidR="00EB5151" w:rsidRPr="00847FB5" w:rsidRDefault="00EB5151" w:rsidP="00EB5151">
            <w:pPr>
              <w:spacing w:line="300" w:lineRule="exact"/>
              <w:rPr>
                <w:rFonts w:ascii="Arial" w:hAnsi="Arial" w:cs="Arial"/>
              </w:rPr>
            </w:pPr>
            <w:r w:rsidRPr="00847FB5">
              <w:rPr>
                <w:rFonts w:ascii="Arial" w:hAnsi="Arial" w:cs="Arial"/>
              </w:rPr>
              <w:t>Ja</w:t>
            </w:r>
          </w:p>
          <w:p w14:paraId="09859782" w14:textId="77777777" w:rsidR="00EB5151" w:rsidRPr="00847FB5" w:rsidRDefault="00EB5151" w:rsidP="00EB51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708" w:type="dxa"/>
            <w:gridSpan w:val="2"/>
            <w:tcBorders>
              <w:left w:val="single" w:sz="8" w:space="0" w:color="3086AC"/>
              <w:bottom w:val="single" w:sz="8" w:space="0" w:color="3086AC"/>
            </w:tcBorders>
            <w:shd w:val="clear" w:color="auto" w:fill="9CCEE4"/>
          </w:tcPr>
          <w:p w14:paraId="651211CB" w14:textId="77777777" w:rsidR="00EB5151" w:rsidRPr="00847FB5" w:rsidRDefault="00EB5151" w:rsidP="00EB5151">
            <w:pPr>
              <w:spacing w:line="300" w:lineRule="exact"/>
              <w:rPr>
                <w:rFonts w:ascii="Arial" w:hAnsi="Arial" w:cs="Arial"/>
              </w:rPr>
            </w:pPr>
            <w:r w:rsidRPr="00847FB5">
              <w:rPr>
                <w:rFonts w:ascii="Arial" w:hAnsi="Arial" w:cs="Arial"/>
              </w:rPr>
              <w:t>Nee</w:t>
            </w:r>
          </w:p>
          <w:p w14:paraId="01418219" w14:textId="77777777" w:rsidR="00EB5151" w:rsidRPr="00847FB5" w:rsidRDefault="00EB5151" w:rsidP="00EB5151">
            <w:pPr>
              <w:spacing w:line="300" w:lineRule="exact"/>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bl>
    <w:p w14:paraId="22508DF8" w14:textId="77777777" w:rsidR="006C463F" w:rsidRPr="00847FB5" w:rsidRDefault="006C463F" w:rsidP="006C092F">
      <w:pPr>
        <w:spacing w:line="300" w:lineRule="exact"/>
        <w:rPr>
          <w:rFonts w:ascii="Arial" w:hAnsi="Arial" w:cs="Arial"/>
          <w:b/>
        </w:rPr>
      </w:pPr>
      <w:bookmarkStart w:id="10" w:name="_Toc200530495"/>
      <w:bookmarkEnd w:id="6"/>
      <w:bookmarkEnd w:id="7"/>
      <w:bookmarkEnd w:id="8"/>
    </w:p>
    <w:p w14:paraId="076326C2" w14:textId="77777777" w:rsidR="00383D32" w:rsidRPr="00847FB5" w:rsidRDefault="00383D32" w:rsidP="006C092F">
      <w:pPr>
        <w:spacing w:line="300" w:lineRule="exact"/>
        <w:rPr>
          <w:rFonts w:ascii="Arial" w:hAnsi="Arial" w:cs="Arial"/>
          <w:b/>
        </w:rPr>
      </w:pPr>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1F786841" w14:textId="77777777" w:rsidTr="0079132F">
        <w:trPr>
          <w:trHeight w:val="448"/>
        </w:trPr>
        <w:tc>
          <w:tcPr>
            <w:tcW w:w="2055" w:type="dxa"/>
            <w:shd w:val="clear" w:color="auto" w:fill="auto"/>
            <w:vAlign w:val="center"/>
          </w:tcPr>
          <w:p w14:paraId="01D294C8" w14:textId="77777777" w:rsidR="00383D32" w:rsidRPr="00847FB5" w:rsidRDefault="00383D32" w:rsidP="006C092F">
            <w:pPr>
              <w:spacing w:line="300" w:lineRule="exact"/>
              <w:rPr>
                <w:rFonts w:ascii="Arial" w:hAnsi="Arial" w:cs="Arial"/>
              </w:rPr>
            </w:pPr>
            <w:r w:rsidRPr="00847FB5">
              <w:rPr>
                <w:rFonts w:ascii="Arial" w:hAnsi="Arial" w:cs="Arial"/>
              </w:rPr>
              <w:t>Naam Inschrijver</w:t>
            </w:r>
          </w:p>
        </w:tc>
        <w:tc>
          <w:tcPr>
            <w:tcW w:w="7170" w:type="dxa"/>
            <w:vAlign w:val="center"/>
          </w:tcPr>
          <w:p w14:paraId="06A267E5" w14:textId="77777777" w:rsidR="00383D32" w:rsidRPr="00847FB5" w:rsidRDefault="00383D32" w:rsidP="006C092F">
            <w:pPr>
              <w:spacing w:line="300" w:lineRule="exact"/>
              <w:rPr>
                <w:rFonts w:ascii="Arial" w:hAnsi="Arial" w:cs="Arial"/>
              </w:rPr>
            </w:pPr>
          </w:p>
        </w:tc>
      </w:tr>
      <w:tr w:rsidR="00383D32" w:rsidRPr="00847FB5" w14:paraId="02DB8904" w14:textId="77777777" w:rsidTr="0079132F">
        <w:trPr>
          <w:trHeight w:val="413"/>
        </w:trPr>
        <w:tc>
          <w:tcPr>
            <w:tcW w:w="2055" w:type="dxa"/>
            <w:shd w:val="clear" w:color="auto" w:fill="auto"/>
            <w:vAlign w:val="center"/>
          </w:tcPr>
          <w:p w14:paraId="69444896" w14:textId="77777777" w:rsidR="00383D32" w:rsidRPr="00847FB5" w:rsidRDefault="00383D32" w:rsidP="006C092F">
            <w:pPr>
              <w:spacing w:line="300" w:lineRule="exact"/>
              <w:rPr>
                <w:rFonts w:ascii="Arial" w:hAnsi="Arial" w:cs="Arial"/>
              </w:rPr>
            </w:pPr>
            <w:r w:rsidRPr="00847FB5">
              <w:rPr>
                <w:rFonts w:ascii="Arial" w:hAnsi="Arial" w:cs="Arial"/>
              </w:rPr>
              <w:t>Naam tekenbevoegde</w:t>
            </w:r>
          </w:p>
        </w:tc>
        <w:tc>
          <w:tcPr>
            <w:tcW w:w="7170" w:type="dxa"/>
            <w:vAlign w:val="center"/>
          </w:tcPr>
          <w:p w14:paraId="7BA1A247" w14:textId="77777777" w:rsidR="00383D32" w:rsidRPr="00847FB5" w:rsidRDefault="00383D32" w:rsidP="006C092F">
            <w:pPr>
              <w:spacing w:line="300" w:lineRule="exact"/>
              <w:rPr>
                <w:rFonts w:ascii="Arial" w:hAnsi="Arial" w:cs="Arial"/>
              </w:rPr>
            </w:pPr>
          </w:p>
        </w:tc>
      </w:tr>
      <w:tr w:rsidR="00383D32" w:rsidRPr="00847FB5" w14:paraId="6D71E22B" w14:textId="77777777" w:rsidTr="0079132F">
        <w:trPr>
          <w:trHeight w:val="419"/>
        </w:trPr>
        <w:tc>
          <w:tcPr>
            <w:tcW w:w="2055" w:type="dxa"/>
            <w:shd w:val="clear" w:color="auto" w:fill="auto"/>
            <w:vAlign w:val="center"/>
          </w:tcPr>
          <w:p w14:paraId="3B23FE73" w14:textId="77777777" w:rsidR="00383D32" w:rsidRPr="00847FB5" w:rsidRDefault="00383D32" w:rsidP="006C092F">
            <w:pPr>
              <w:spacing w:line="300" w:lineRule="exact"/>
              <w:rPr>
                <w:rFonts w:ascii="Arial" w:hAnsi="Arial" w:cs="Arial"/>
              </w:rPr>
            </w:pPr>
            <w:r w:rsidRPr="00847FB5">
              <w:rPr>
                <w:rFonts w:ascii="Arial" w:hAnsi="Arial" w:cs="Arial"/>
              </w:rPr>
              <w:t>Handtekening</w:t>
            </w:r>
          </w:p>
        </w:tc>
        <w:tc>
          <w:tcPr>
            <w:tcW w:w="7170" w:type="dxa"/>
            <w:vAlign w:val="center"/>
          </w:tcPr>
          <w:p w14:paraId="6EE54AC2" w14:textId="77777777" w:rsidR="00383D32" w:rsidRPr="00847FB5" w:rsidRDefault="00383D32" w:rsidP="006C092F">
            <w:pPr>
              <w:spacing w:line="300" w:lineRule="exact"/>
              <w:rPr>
                <w:rFonts w:ascii="Arial" w:hAnsi="Arial" w:cs="Arial"/>
              </w:rPr>
            </w:pPr>
          </w:p>
        </w:tc>
      </w:tr>
      <w:tr w:rsidR="00383D32" w:rsidRPr="00847FB5" w14:paraId="255A70CA" w14:textId="77777777" w:rsidTr="0079132F">
        <w:trPr>
          <w:trHeight w:val="425"/>
        </w:trPr>
        <w:tc>
          <w:tcPr>
            <w:tcW w:w="2055" w:type="dxa"/>
            <w:shd w:val="clear" w:color="auto" w:fill="auto"/>
            <w:vAlign w:val="center"/>
          </w:tcPr>
          <w:p w14:paraId="44FE88D4" w14:textId="77777777" w:rsidR="00383D32" w:rsidRPr="00847FB5" w:rsidRDefault="00383D32" w:rsidP="006C092F">
            <w:pPr>
              <w:spacing w:line="300" w:lineRule="exact"/>
              <w:rPr>
                <w:rFonts w:ascii="Arial" w:hAnsi="Arial" w:cs="Arial"/>
              </w:rPr>
            </w:pPr>
            <w:r w:rsidRPr="00847FB5">
              <w:rPr>
                <w:rFonts w:ascii="Arial" w:hAnsi="Arial" w:cs="Arial"/>
              </w:rPr>
              <w:t>Datum</w:t>
            </w:r>
          </w:p>
        </w:tc>
        <w:tc>
          <w:tcPr>
            <w:tcW w:w="7170" w:type="dxa"/>
            <w:vAlign w:val="center"/>
          </w:tcPr>
          <w:p w14:paraId="73D3F492" w14:textId="77777777" w:rsidR="00383D32" w:rsidRPr="00847FB5" w:rsidRDefault="00383D32" w:rsidP="006C092F">
            <w:pPr>
              <w:spacing w:line="300" w:lineRule="exact"/>
              <w:rPr>
                <w:rFonts w:ascii="Arial" w:hAnsi="Arial" w:cs="Arial"/>
              </w:rPr>
            </w:pPr>
          </w:p>
        </w:tc>
      </w:tr>
    </w:tbl>
    <w:p w14:paraId="19A5B0A7" w14:textId="77777777" w:rsidR="006A1E72" w:rsidRPr="006C092F" w:rsidRDefault="00E14C93" w:rsidP="00E31C40">
      <w:pPr>
        <w:pStyle w:val="Kop1"/>
        <w:pBdr>
          <w:bottom w:val="single" w:sz="8" w:space="1" w:color="3086AC"/>
        </w:pBdr>
        <w:tabs>
          <w:tab w:val="clear" w:pos="2127"/>
        </w:tabs>
        <w:ind w:firstLine="720"/>
        <w:rPr>
          <w:rFonts w:cs="Arial"/>
          <w:sz w:val="22"/>
          <w:szCs w:val="22"/>
        </w:rPr>
      </w:pPr>
      <w:r w:rsidRPr="006C092F">
        <w:rPr>
          <w:rFonts w:cs="Arial"/>
          <w:sz w:val="22"/>
          <w:szCs w:val="22"/>
        </w:rPr>
        <w:br w:type="page"/>
      </w:r>
      <w:bookmarkStart w:id="11" w:name="_Toc90285683"/>
      <w:r w:rsidR="005A794C">
        <w:rPr>
          <w:rFonts w:cs="Arial"/>
          <w:sz w:val="30"/>
          <w:szCs w:val="30"/>
        </w:rPr>
        <w:lastRenderedPageBreak/>
        <w:t xml:space="preserve">BIJLAGE </w:t>
      </w:r>
      <w:r w:rsidR="00DB6513">
        <w:rPr>
          <w:rFonts w:cs="Arial"/>
          <w:sz w:val="30"/>
          <w:szCs w:val="30"/>
          <w:lang w:val="nl-NL"/>
        </w:rPr>
        <w:t>6</w:t>
      </w:r>
      <w:r w:rsidR="00E31C40">
        <w:rPr>
          <w:rFonts w:cs="Arial"/>
          <w:sz w:val="30"/>
          <w:szCs w:val="30"/>
        </w:rPr>
        <w:tab/>
      </w:r>
      <w:r w:rsidR="006C092F">
        <w:rPr>
          <w:rFonts w:cs="Arial"/>
          <w:sz w:val="30"/>
          <w:szCs w:val="30"/>
        </w:rPr>
        <w:t>GUNNINGSCRITERIUM PRIJS</w:t>
      </w:r>
      <w:bookmarkEnd w:id="11"/>
    </w:p>
    <w:tbl>
      <w:tblPr>
        <w:tblW w:w="0" w:type="auto"/>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ook w:val="04A0" w:firstRow="1" w:lastRow="0" w:firstColumn="1" w:lastColumn="0" w:noHBand="0" w:noVBand="1"/>
      </w:tblPr>
      <w:tblGrid>
        <w:gridCol w:w="9051"/>
      </w:tblGrid>
      <w:tr w:rsidR="006A1E72" w:rsidRPr="00847FB5" w14:paraId="5B4F923C" w14:textId="77777777" w:rsidTr="0079132F">
        <w:tc>
          <w:tcPr>
            <w:tcW w:w="9211" w:type="dxa"/>
            <w:shd w:val="clear" w:color="auto" w:fill="auto"/>
          </w:tcPr>
          <w:p w14:paraId="0476C426" w14:textId="3E46DFF8" w:rsidR="006A1E72" w:rsidRPr="00847FB5" w:rsidRDefault="006A1E72" w:rsidP="006C092F">
            <w:pPr>
              <w:spacing w:line="300" w:lineRule="exact"/>
              <w:rPr>
                <w:rFonts w:ascii="Arial" w:hAnsi="Arial" w:cs="Arial"/>
                <w:b/>
                <w:szCs w:val="22"/>
              </w:rPr>
            </w:pPr>
            <w:r w:rsidRPr="00847FB5">
              <w:rPr>
                <w:rFonts w:ascii="Arial" w:hAnsi="Arial" w:cs="Arial"/>
                <w:b/>
                <w:szCs w:val="22"/>
              </w:rPr>
              <w:t xml:space="preserve">Het </w:t>
            </w:r>
            <w:r w:rsidR="00CB4202">
              <w:rPr>
                <w:rFonts w:ascii="Arial" w:hAnsi="Arial" w:cs="Arial"/>
                <w:b/>
                <w:szCs w:val="22"/>
              </w:rPr>
              <w:t xml:space="preserve">Rapport Aanbesteding uit de calculatiedatabase van Masterkey </w:t>
            </w:r>
            <w:r w:rsidRPr="00847FB5">
              <w:rPr>
                <w:rFonts w:ascii="Arial" w:hAnsi="Arial" w:cs="Arial"/>
                <w:b/>
                <w:szCs w:val="22"/>
              </w:rPr>
              <w:t xml:space="preserve">dient door de Inschrijver ingevuld en ondertekend </w:t>
            </w:r>
            <w:r w:rsidR="00CB4202">
              <w:rPr>
                <w:rFonts w:ascii="Arial" w:hAnsi="Arial" w:cs="Arial"/>
                <w:b/>
                <w:szCs w:val="22"/>
              </w:rPr>
              <w:t xml:space="preserve">te worden </w:t>
            </w:r>
            <w:r w:rsidRPr="00847FB5">
              <w:rPr>
                <w:rFonts w:ascii="Arial" w:hAnsi="Arial" w:cs="Arial"/>
                <w:b/>
                <w:szCs w:val="22"/>
              </w:rPr>
              <w:t>door een persoon die blijkens het handelsregister</w:t>
            </w:r>
            <w:r w:rsidR="00DB61EE" w:rsidRPr="00847FB5">
              <w:rPr>
                <w:rFonts w:ascii="Arial" w:hAnsi="Arial" w:cs="Arial"/>
                <w:b/>
                <w:szCs w:val="22"/>
              </w:rPr>
              <w:t>,</w:t>
            </w:r>
            <w:r w:rsidRPr="00847FB5">
              <w:rPr>
                <w:rFonts w:ascii="Arial" w:hAnsi="Arial" w:cs="Arial"/>
                <w:b/>
                <w:szCs w:val="22"/>
              </w:rPr>
              <w:t xml:space="preserve"> of een volmacht van degene die blijkens het handelsregister</w:t>
            </w:r>
            <w:r w:rsidR="00DB61EE" w:rsidRPr="00847FB5">
              <w:rPr>
                <w:rFonts w:ascii="Arial" w:hAnsi="Arial" w:cs="Arial"/>
                <w:b/>
                <w:szCs w:val="22"/>
              </w:rPr>
              <w:t>,</w:t>
            </w:r>
            <w:r w:rsidRPr="00847FB5">
              <w:rPr>
                <w:rFonts w:ascii="Arial" w:hAnsi="Arial" w:cs="Arial"/>
                <w:b/>
                <w:szCs w:val="22"/>
              </w:rPr>
              <w:t xml:space="preserve"> bevoegd is om Inschrijver te vertegenwoordigen en om namens Inschrijver dit formulier te ondertekenen.</w:t>
            </w:r>
          </w:p>
        </w:tc>
      </w:tr>
    </w:tbl>
    <w:p w14:paraId="16A9FCFD" w14:textId="77777777" w:rsidR="006A1E72" w:rsidRPr="00847FB5" w:rsidRDefault="006A1E72" w:rsidP="006C092F">
      <w:pPr>
        <w:spacing w:line="300" w:lineRule="exact"/>
        <w:rPr>
          <w:rFonts w:ascii="Arial" w:hAnsi="Arial" w:cs="Arial"/>
          <w:szCs w:val="22"/>
        </w:rPr>
      </w:pPr>
    </w:p>
    <w:tbl>
      <w:tblPr>
        <w:tblW w:w="9225" w:type="dxa"/>
        <w:tblInd w:w="38" w:type="dxa"/>
        <w:tblLook w:val="01E0" w:firstRow="1" w:lastRow="1" w:firstColumn="1" w:lastColumn="1" w:noHBand="0" w:noVBand="0"/>
      </w:tblPr>
      <w:tblGrid>
        <w:gridCol w:w="9225"/>
      </w:tblGrid>
      <w:tr w:rsidR="006A1E72" w:rsidRPr="00847FB5" w14:paraId="13ECF1C3" w14:textId="77777777" w:rsidTr="00C0178B">
        <w:trPr>
          <w:trHeight w:val="775"/>
        </w:trPr>
        <w:tc>
          <w:tcPr>
            <w:tcW w:w="9225" w:type="dxa"/>
            <w:shd w:val="clear" w:color="auto" w:fill="auto"/>
          </w:tcPr>
          <w:p w14:paraId="125B2CB0" w14:textId="77777777" w:rsidR="006A1E72" w:rsidRPr="00847FB5" w:rsidRDefault="006A1E72" w:rsidP="006C092F">
            <w:pPr>
              <w:spacing w:line="300" w:lineRule="exact"/>
              <w:rPr>
                <w:rFonts w:ascii="Arial" w:hAnsi="Arial" w:cs="Arial"/>
                <w:szCs w:val="22"/>
              </w:rPr>
            </w:pPr>
          </w:p>
          <w:p w14:paraId="4ECE06F2" w14:textId="7DE9AE73" w:rsidR="0083140B" w:rsidRDefault="0083140B" w:rsidP="006C092F">
            <w:pPr>
              <w:spacing w:line="300" w:lineRule="exact"/>
              <w:rPr>
                <w:rFonts w:ascii="Arial" w:hAnsi="Arial" w:cs="Arial"/>
              </w:rPr>
            </w:pPr>
            <w:r w:rsidRPr="00847FB5">
              <w:rPr>
                <w:rFonts w:ascii="Arial" w:hAnsi="Arial" w:cs="Arial"/>
              </w:rPr>
              <w:t xml:space="preserve">Zie voor de omschrijving van het gevraagde gunningscriterium, hoofdstuk </w:t>
            </w:r>
            <w:r w:rsidR="00EE4CB9">
              <w:rPr>
                <w:rFonts w:ascii="Arial" w:hAnsi="Arial" w:cs="Arial"/>
              </w:rPr>
              <w:t>3</w:t>
            </w:r>
            <w:r w:rsidRPr="00847FB5">
              <w:rPr>
                <w:rFonts w:ascii="Arial" w:hAnsi="Arial" w:cs="Arial"/>
              </w:rPr>
              <w:t>.</w:t>
            </w:r>
            <w:r>
              <w:rPr>
                <w:rFonts w:ascii="Arial" w:hAnsi="Arial" w:cs="Arial"/>
              </w:rPr>
              <w:t>2.1.</w:t>
            </w:r>
          </w:p>
          <w:p w14:paraId="3C012B75" w14:textId="088131AE" w:rsidR="006A1E72" w:rsidRPr="00847FB5" w:rsidRDefault="0083140B" w:rsidP="00CB4202">
            <w:pPr>
              <w:spacing w:line="300" w:lineRule="exact"/>
              <w:rPr>
                <w:rFonts w:ascii="Arial" w:hAnsi="Arial" w:cs="Arial"/>
                <w:szCs w:val="22"/>
              </w:rPr>
            </w:pPr>
            <w:r>
              <w:rPr>
                <w:rFonts w:ascii="Arial" w:hAnsi="Arial" w:cs="Arial"/>
              </w:rPr>
              <w:br/>
            </w:r>
          </w:p>
        </w:tc>
      </w:tr>
    </w:tbl>
    <w:p w14:paraId="7061D824" w14:textId="77777777" w:rsidR="006A1E72" w:rsidRPr="00847FB5" w:rsidRDefault="006A1E72" w:rsidP="006C092F">
      <w:pPr>
        <w:spacing w:line="300" w:lineRule="exact"/>
        <w:rPr>
          <w:rFonts w:ascii="Arial" w:hAnsi="Arial" w:cs="Arial"/>
          <w:szCs w:val="22"/>
        </w:rPr>
      </w:pPr>
    </w:p>
    <w:p w14:paraId="74ADD2CA" w14:textId="77777777" w:rsidR="006A1E72" w:rsidRPr="00847FB5" w:rsidRDefault="006A1E72" w:rsidP="006C092F">
      <w:pPr>
        <w:spacing w:line="300" w:lineRule="exact"/>
        <w:rPr>
          <w:rFonts w:ascii="Arial" w:hAnsi="Arial" w:cs="Arial"/>
          <w:szCs w:val="22"/>
        </w:rPr>
      </w:pPr>
    </w:p>
    <w:p w14:paraId="4B7C7702" w14:textId="77777777" w:rsidR="00383D32" w:rsidRPr="00847FB5" w:rsidRDefault="00383D32" w:rsidP="006C092F">
      <w:pPr>
        <w:spacing w:line="300" w:lineRule="exact"/>
        <w:rPr>
          <w:rFonts w:ascii="Arial" w:hAnsi="Arial" w:cs="Arial"/>
          <w:b/>
          <w:szCs w:val="22"/>
        </w:rPr>
      </w:pPr>
      <w:r w:rsidRPr="00847FB5">
        <w:rPr>
          <w:rFonts w:ascii="Arial" w:hAnsi="Arial" w:cs="Arial"/>
          <w:b/>
          <w:szCs w:val="22"/>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34EAE0EA" w14:textId="77777777" w:rsidTr="0079132F">
        <w:trPr>
          <w:trHeight w:val="448"/>
        </w:trPr>
        <w:tc>
          <w:tcPr>
            <w:tcW w:w="2055" w:type="dxa"/>
            <w:shd w:val="clear" w:color="auto" w:fill="auto"/>
            <w:vAlign w:val="center"/>
          </w:tcPr>
          <w:p w14:paraId="00EE69A9" w14:textId="77777777" w:rsidR="00383D32" w:rsidRPr="00847FB5" w:rsidRDefault="00383D32" w:rsidP="006C092F">
            <w:pPr>
              <w:spacing w:line="300" w:lineRule="exact"/>
              <w:rPr>
                <w:rFonts w:ascii="Arial" w:hAnsi="Arial" w:cs="Arial"/>
                <w:szCs w:val="22"/>
              </w:rPr>
            </w:pPr>
            <w:r w:rsidRPr="00847FB5">
              <w:rPr>
                <w:rFonts w:ascii="Arial" w:hAnsi="Arial" w:cs="Arial"/>
                <w:szCs w:val="22"/>
              </w:rPr>
              <w:t>Naam Inschrijver</w:t>
            </w:r>
          </w:p>
        </w:tc>
        <w:tc>
          <w:tcPr>
            <w:tcW w:w="7170" w:type="dxa"/>
            <w:vAlign w:val="center"/>
          </w:tcPr>
          <w:p w14:paraId="55583B61" w14:textId="77777777" w:rsidR="00383D32" w:rsidRPr="00847FB5" w:rsidRDefault="00383D32" w:rsidP="006C092F">
            <w:pPr>
              <w:spacing w:line="300" w:lineRule="exact"/>
              <w:rPr>
                <w:rFonts w:ascii="Arial" w:hAnsi="Arial" w:cs="Arial"/>
                <w:szCs w:val="22"/>
              </w:rPr>
            </w:pPr>
          </w:p>
        </w:tc>
      </w:tr>
      <w:tr w:rsidR="00383D32" w:rsidRPr="00847FB5" w14:paraId="5E7A4769" w14:textId="77777777" w:rsidTr="0079132F">
        <w:trPr>
          <w:trHeight w:val="413"/>
        </w:trPr>
        <w:tc>
          <w:tcPr>
            <w:tcW w:w="2055" w:type="dxa"/>
            <w:shd w:val="clear" w:color="auto" w:fill="auto"/>
            <w:vAlign w:val="center"/>
          </w:tcPr>
          <w:p w14:paraId="31C34CCC" w14:textId="77777777" w:rsidR="00383D32" w:rsidRPr="00847FB5" w:rsidRDefault="00383D32" w:rsidP="006C092F">
            <w:pPr>
              <w:spacing w:line="300" w:lineRule="exact"/>
              <w:rPr>
                <w:rFonts w:ascii="Arial" w:hAnsi="Arial" w:cs="Arial"/>
                <w:szCs w:val="22"/>
              </w:rPr>
            </w:pPr>
            <w:r w:rsidRPr="00847FB5">
              <w:rPr>
                <w:rFonts w:ascii="Arial" w:hAnsi="Arial" w:cs="Arial"/>
                <w:szCs w:val="22"/>
              </w:rPr>
              <w:t>Naam tekenbevoegde</w:t>
            </w:r>
          </w:p>
        </w:tc>
        <w:tc>
          <w:tcPr>
            <w:tcW w:w="7170" w:type="dxa"/>
            <w:vAlign w:val="center"/>
          </w:tcPr>
          <w:p w14:paraId="2C65F525" w14:textId="77777777" w:rsidR="00383D32" w:rsidRPr="00847FB5" w:rsidRDefault="00383D32" w:rsidP="006C092F">
            <w:pPr>
              <w:spacing w:line="300" w:lineRule="exact"/>
              <w:rPr>
                <w:rFonts w:ascii="Arial" w:hAnsi="Arial" w:cs="Arial"/>
                <w:szCs w:val="22"/>
              </w:rPr>
            </w:pPr>
          </w:p>
        </w:tc>
      </w:tr>
      <w:tr w:rsidR="00383D32" w:rsidRPr="00847FB5" w14:paraId="3E507CFF" w14:textId="77777777" w:rsidTr="0079132F">
        <w:trPr>
          <w:trHeight w:val="419"/>
        </w:trPr>
        <w:tc>
          <w:tcPr>
            <w:tcW w:w="2055" w:type="dxa"/>
            <w:shd w:val="clear" w:color="auto" w:fill="auto"/>
            <w:vAlign w:val="center"/>
          </w:tcPr>
          <w:p w14:paraId="14125F1D" w14:textId="77777777" w:rsidR="00383D32" w:rsidRPr="00847FB5" w:rsidRDefault="00383D32" w:rsidP="006C092F">
            <w:pPr>
              <w:spacing w:line="300" w:lineRule="exact"/>
              <w:rPr>
                <w:rFonts w:ascii="Arial" w:hAnsi="Arial" w:cs="Arial"/>
                <w:szCs w:val="22"/>
              </w:rPr>
            </w:pPr>
            <w:r w:rsidRPr="00847FB5">
              <w:rPr>
                <w:rFonts w:ascii="Arial" w:hAnsi="Arial" w:cs="Arial"/>
                <w:szCs w:val="22"/>
              </w:rPr>
              <w:t>Handtekening</w:t>
            </w:r>
          </w:p>
        </w:tc>
        <w:tc>
          <w:tcPr>
            <w:tcW w:w="7170" w:type="dxa"/>
            <w:vAlign w:val="center"/>
          </w:tcPr>
          <w:p w14:paraId="1FD79874" w14:textId="77777777" w:rsidR="00383D32" w:rsidRDefault="00383D32" w:rsidP="006C092F">
            <w:pPr>
              <w:spacing w:line="300" w:lineRule="exact"/>
              <w:rPr>
                <w:rFonts w:ascii="Arial" w:hAnsi="Arial" w:cs="Arial"/>
                <w:szCs w:val="22"/>
              </w:rPr>
            </w:pPr>
          </w:p>
          <w:p w14:paraId="2D006778" w14:textId="77777777" w:rsidR="0083140B" w:rsidRDefault="0083140B" w:rsidP="006C092F">
            <w:pPr>
              <w:spacing w:line="300" w:lineRule="exact"/>
              <w:rPr>
                <w:rFonts w:ascii="Arial" w:hAnsi="Arial" w:cs="Arial"/>
                <w:szCs w:val="22"/>
              </w:rPr>
            </w:pPr>
          </w:p>
          <w:p w14:paraId="038E2B75" w14:textId="77777777" w:rsidR="0083140B" w:rsidRDefault="0083140B" w:rsidP="006C092F">
            <w:pPr>
              <w:spacing w:line="300" w:lineRule="exact"/>
              <w:rPr>
                <w:rFonts w:ascii="Arial" w:hAnsi="Arial" w:cs="Arial"/>
                <w:szCs w:val="22"/>
              </w:rPr>
            </w:pPr>
          </w:p>
          <w:p w14:paraId="0025D836" w14:textId="77777777" w:rsidR="0083140B" w:rsidRDefault="0083140B" w:rsidP="006C092F">
            <w:pPr>
              <w:spacing w:line="300" w:lineRule="exact"/>
              <w:rPr>
                <w:rFonts w:ascii="Arial" w:hAnsi="Arial" w:cs="Arial"/>
                <w:szCs w:val="22"/>
              </w:rPr>
            </w:pPr>
          </w:p>
          <w:p w14:paraId="46E445A4" w14:textId="77777777" w:rsidR="0083140B" w:rsidRPr="00847FB5" w:rsidRDefault="0083140B" w:rsidP="006C092F">
            <w:pPr>
              <w:spacing w:line="300" w:lineRule="exact"/>
              <w:rPr>
                <w:rFonts w:ascii="Arial" w:hAnsi="Arial" w:cs="Arial"/>
                <w:szCs w:val="22"/>
              </w:rPr>
            </w:pPr>
          </w:p>
        </w:tc>
      </w:tr>
      <w:tr w:rsidR="00383D32" w:rsidRPr="00847FB5" w14:paraId="1CD9C2D9" w14:textId="77777777" w:rsidTr="0079132F">
        <w:trPr>
          <w:trHeight w:val="425"/>
        </w:trPr>
        <w:tc>
          <w:tcPr>
            <w:tcW w:w="2055" w:type="dxa"/>
            <w:shd w:val="clear" w:color="auto" w:fill="auto"/>
            <w:vAlign w:val="center"/>
          </w:tcPr>
          <w:p w14:paraId="30D81163" w14:textId="77777777" w:rsidR="00383D32" w:rsidRPr="00847FB5" w:rsidRDefault="00383D32" w:rsidP="006C092F">
            <w:pPr>
              <w:spacing w:line="300" w:lineRule="exact"/>
              <w:rPr>
                <w:rFonts w:ascii="Arial" w:hAnsi="Arial" w:cs="Arial"/>
                <w:szCs w:val="22"/>
              </w:rPr>
            </w:pPr>
            <w:r w:rsidRPr="00847FB5">
              <w:rPr>
                <w:rFonts w:ascii="Arial" w:hAnsi="Arial" w:cs="Arial"/>
                <w:szCs w:val="22"/>
              </w:rPr>
              <w:t>Datum</w:t>
            </w:r>
          </w:p>
        </w:tc>
        <w:tc>
          <w:tcPr>
            <w:tcW w:w="7170" w:type="dxa"/>
            <w:vAlign w:val="center"/>
          </w:tcPr>
          <w:p w14:paraId="6C1FD921" w14:textId="77777777" w:rsidR="00383D32" w:rsidRPr="00847FB5" w:rsidRDefault="00383D32" w:rsidP="006C092F">
            <w:pPr>
              <w:spacing w:line="300" w:lineRule="exact"/>
              <w:rPr>
                <w:rFonts w:ascii="Arial" w:hAnsi="Arial" w:cs="Arial"/>
                <w:szCs w:val="22"/>
              </w:rPr>
            </w:pPr>
          </w:p>
        </w:tc>
      </w:tr>
    </w:tbl>
    <w:p w14:paraId="6914BC0C" w14:textId="77777777" w:rsidR="006A1E72" w:rsidRPr="00847FB5" w:rsidRDefault="006A1E72" w:rsidP="006C092F">
      <w:pPr>
        <w:spacing w:line="300" w:lineRule="exact"/>
        <w:rPr>
          <w:rFonts w:ascii="Arial" w:hAnsi="Arial" w:cs="Arial"/>
          <w:szCs w:val="22"/>
        </w:rPr>
      </w:pPr>
    </w:p>
    <w:p w14:paraId="5B7F018F" w14:textId="77777777" w:rsidR="00B11857" w:rsidRPr="00E31C40" w:rsidRDefault="00365407" w:rsidP="00E31C40">
      <w:pPr>
        <w:pStyle w:val="Kop1"/>
        <w:pBdr>
          <w:bottom w:val="single" w:sz="8" w:space="1" w:color="3086AC"/>
        </w:pBdr>
        <w:tabs>
          <w:tab w:val="clear" w:pos="2127"/>
        </w:tabs>
        <w:rPr>
          <w:rFonts w:cs="Arial"/>
          <w:sz w:val="30"/>
          <w:szCs w:val="30"/>
        </w:rPr>
      </w:pPr>
      <w:r w:rsidRPr="006C092F">
        <w:rPr>
          <w:rFonts w:cs="Arial"/>
          <w:sz w:val="22"/>
          <w:szCs w:val="22"/>
        </w:rPr>
        <w:br w:type="page"/>
      </w:r>
      <w:bookmarkStart w:id="12" w:name="_Toc90285684"/>
      <w:r w:rsidR="005A794C">
        <w:rPr>
          <w:rFonts w:cs="Arial"/>
          <w:sz w:val="30"/>
          <w:szCs w:val="30"/>
        </w:rPr>
        <w:lastRenderedPageBreak/>
        <w:t xml:space="preserve">BIJLAGE </w:t>
      </w:r>
      <w:r w:rsidR="00DB6513">
        <w:rPr>
          <w:rFonts w:cs="Arial"/>
          <w:sz w:val="30"/>
          <w:szCs w:val="30"/>
          <w:lang w:val="nl-NL"/>
        </w:rPr>
        <w:t>7</w:t>
      </w:r>
      <w:r w:rsidR="00E31C40" w:rsidRPr="00E31C40">
        <w:rPr>
          <w:rFonts w:cs="Arial"/>
          <w:sz w:val="30"/>
          <w:szCs w:val="30"/>
        </w:rPr>
        <w:tab/>
      </w:r>
      <w:r w:rsidR="006C092F" w:rsidRPr="00E31C40">
        <w:rPr>
          <w:rFonts w:cs="Arial"/>
          <w:sz w:val="30"/>
          <w:szCs w:val="30"/>
        </w:rPr>
        <w:t>GUNNINGSCRITERIUM KWALITEIT</w:t>
      </w:r>
      <w:bookmarkEnd w:id="12"/>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1"/>
      </w:tblGrid>
      <w:tr w:rsidR="00B11857" w:rsidRPr="00847FB5" w14:paraId="66C02980" w14:textId="77777777" w:rsidTr="006A5F9E">
        <w:tc>
          <w:tcPr>
            <w:tcW w:w="9211" w:type="dxa"/>
            <w:shd w:val="clear" w:color="auto" w:fill="auto"/>
          </w:tcPr>
          <w:p w14:paraId="326BA5B0" w14:textId="77777777" w:rsidR="00B11857" w:rsidRPr="00847FB5" w:rsidRDefault="00DB61EE" w:rsidP="006C092F">
            <w:pPr>
              <w:spacing w:line="300" w:lineRule="exact"/>
              <w:rPr>
                <w:rFonts w:ascii="Arial" w:hAnsi="Arial" w:cs="Arial"/>
                <w:b/>
              </w:rPr>
            </w:pPr>
            <w:r w:rsidRPr="00847FB5">
              <w:rPr>
                <w:rFonts w:ascii="Arial" w:hAnsi="Arial" w:cs="Arial"/>
                <w:b/>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B11857" w:rsidRPr="00847FB5">
              <w:rPr>
                <w:rFonts w:ascii="Arial" w:hAnsi="Arial" w:cs="Arial"/>
                <w:b/>
              </w:rPr>
              <w:t>.</w:t>
            </w:r>
          </w:p>
        </w:tc>
      </w:tr>
    </w:tbl>
    <w:p w14:paraId="75050829" w14:textId="77777777" w:rsidR="00B11857" w:rsidRPr="00847FB5" w:rsidRDefault="00B11857" w:rsidP="006C092F">
      <w:pPr>
        <w:spacing w:line="300" w:lineRule="exact"/>
        <w:rPr>
          <w:rFonts w:ascii="Arial" w:hAnsi="Arial" w:cs="Arial"/>
        </w:rPr>
      </w:pPr>
    </w:p>
    <w:p w14:paraId="5D1705FA" w14:textId="77777777" w:rsidR="00B11857" w:rsidRPr="00847FB5" w:rsidRDefault="00423916" w:rsidP="006C092F">
      <w:pPr>
        <w:spacing w:line="300" w:lineRule="exact"/>
        <w:rPr>
          <w:rFonts w:ascii="Arial" w:hAnsi="Arial" w:cs="Arial"/>
        </w:rPr>
      </w:pPr>
      <w:r>
        <w:rPr>
          <w:rFonts w:ascii="Arial" w:hAnsi="Arial" w:cs="Arial"/>
        </w:rPr>
        <w:t xml:space="preserve">U voegt  hier </w:t>
      </w:r>
      <w:r w:rsidR="00B11857" w:rsidRPr="00847FB5">
        <w:rPr>
          <w:rFonts w:ascii="Arial" w:hAnsi="Arial" w:cs="Arial"/>
        </w:rPr>
        <w:t xml:space="preserve">de gevraagde informatie per Gunningscriterium </w:t>
      </w:r>
      <w:r>
        <w:rPr>
          <w:rFonts w:ascii="Arial" w:hAnsi="Arial" w:cs="Arial"/>
        </w:rPr>
        <w:t>toe. Scheidt u d</w:t>
      </w:r>
      <w:r w:rsidR="00B11857" w:rsidRPr="00847FB5">
        <w:rPr>
          <w:rFonts w:ascii="Arial" w:hAnsi="Arial" w:cs="Arial"/>
        </w:rPr>
        <w:t>e verschillende onderdelen van elkaa</w:t>
      </w:r>
      <w:r>
        <w:rPr>
          <w:rFonts w:ascii="Arial" w:hAnsi="Arial" w:cs="Arial"/>
        </w:rPr>
        <w:t xml:space="preserve">r, bijv. d.m.v. </w:t>
      </w:r>
      <w:r w:rsidR="0028362C" w:rsidRPr="00847FB5">
        <w:rPr>
          <w:rFonts w:ascii="Arial" w:hAnsi="Arial" w:cs="Arial"/>
        </w:rPr>
        <w:t>middels</w:t>
      </w:r>
      <w:r w:rsidR="00B11857" w:rsidRPr="00847FB5">
        <w:rPr>
          <w:rFonts w:ascii="Arial" w:hAnsi="Arial" w:cs="Arial"/>
        </w:rPr>
        <w:t xml:space="preserve"> tussenvellen.</w:t>
      </w:r>
    </w:p>
    <w:p w14:paraId="574D360A" w14:textId="77777777" w:rsidR="00B11857" w:rsidRPr="00847FB5" w:rsidRDefault="00B11857" w:rsidP="006C092F">
      <w:pPr>
        <w:spacing w:line="300" w:lineRule="exact"/>
        <w:rPr>
          <w:rFonts w:ascii="Arial" w:hAnsi="Arial" w:cs="Arial"/>
        </w:rPr>
      </w:pPr>
    </w:p>
    <w:tbl>
      <w:tblPr>
        <w:tblW w:w="5000" w:type="pct"/>
        <w:tblLook w:val="04A0" w:firstRow="1" w:lastRow="0" w:firstColumn="1" w:lastColumn="0" w:noHBand="0" w:noVBand="1"/>
      </w:tblPr>
      <w:tblGrid>
        <w:gridCol w:w="5505"/>
        <w:gridCol w:w="1938"/>
        <w:gridCol w:w="813"/>
        <w:gridCol w:w="815"/>
      </w:tblGrid>
      <w:tr w:rsidR="00B11857" w:rsidRPr="00847FB5" w14:paraId="5B5C9D09" w14:textId="77777777" w:rsidTr="0079132F">
        <w:tc>
          <w:tcPr>
            <w:tcW w:w="3035" w:type="pct"/>
            <w:shd w:val="clear" w:color="auto" w:fill="3086AC"/>
          </w:tcPr>
          <w:p w14:paraId="481EFEE4" w14:textId="77777777" w:rsidR="00B11857" w:rsidRPr="00847FB5" w:rsidRDefault="00B11857" w:rsidP="006C092F">
            <w:pPr>
              <w:spacing w:line="300" w:lineRule="exact"/>
              <w:rPr>
                <w:rFonts w:ascii="Arial" w:hAnsi="Arial" w:cs="Arial"/>
                <w:b/>
                <w:bCs/>
                <w:color w:val="FFFFFF"/>
              </w:rPr>
            </w:pPr>
            <w:r w:rsidRPr="00847FB5">
              <w:rPr>
                <w:rFonts w:ascii="Arial" w:hAnsi="Arial" w:cs="Arial"/>
                <w:b/>
                <w:bCs/>
                <w:color w:val="FFFFFF"/>
              </w:rPr>
              <w:t>Omschrijving</w:t>
            </w:r>
          </w:p>
        </w:tc>
        <w:tc>
          <w:tcPr>
            <w:tcW w:w="1068" w:type="pct"/>
            <w:shd w:val="clear" w:color="auto" w:fill="3086AC"/>
          </w:tcPr>
          <w:p w14:paraId="682541D3" w14:textId="77777777" w:rsidR="00B11857" w:rsidRPr="00847FB5" w:rsidRDefault="00B11857" w:rsidP="006C092F">
            <w:pPr>
              <w:spacing w:line="300" w:lineRule="exact"/>
              <w:rPr>
                <w:rFonts w:ascii="Arial" w:hAnsi="Arial" w:cs="Arial"/>
                <w:b/>
                <w:bCs/>
                <w:color w:val="FFFFFF"/>
              </w:rPr>
            </w:pPr>
            <w:r w:rsidRPr="00847FB5">
              <w:rPr>
                <w:rFonts w:ascii="Arial" w:hAnsi="Arial" w:cs="Arial"/>
                <w:b/>
                <w:bCs/>
                <w:color w:val="FFFFFF"/>
              </w:rPr>
              <w:t>Max. pagina’s A4</w:t>
            </w:r>
          </w:p>
        </w:tc>
        <w:tc>
          <w:tcPr>
            <w:tcW w:w="897" w:type="pct"/>
            <w:gridSpan w:val="2"/>
            <w:shd w:val="clear" w:color="auto" w:fill="3086AC"/>
          </w:tcPr>
          <w:p w14:paraId="785B230D" w14:textId="77777777" w:rsidR="00B11857" w:rsidRPr="00847FB5" w:rsidRDefault="00B11857" w:rsidP="006C092F">
            <w:pPr>
              <w:spacing w:line="300" w:lineRule="exact"/>
              <w:rPr>
                <w:rFonts w:ascii="Arial" w:hAnsi="Arial" w:cs="Arial"/>
                <w:b/>
                <w:bCs/>
                <w:color w:val="FFFFFF"/>
              </w:rPr>
            </w:pPr>
            <w:r w:rsidRPr="00847FB5">
              <w:rPr>
                <w:rFonts w:ascii="Arial" w:hAnsi="Arial" w:cs="Arial"/>
                <w:b/>
                <w:bCs/>
                <w:color w:val="FFFFFF"/>
              </w:rPr>
              <w:t>Info</w:t>
            </w:r>
            <w:r w:rsidR="0038092B" w:rsidRPr="00847FB5">
              <w:rPr>
                <w:rFonts w:ascii="Arial" w:hAnsi="Arial" w:cs="Arial"/>
                <w:b/>
                <w:bCs/>
                <w:color w:val="FFFFFF"/>
              </w:rPr>
              <w:t xml:space="preserve"> </w:t>
            </w:r>
            <w:r w:rsidRPr="00847FB5">
              <w:rPr>
                <w:rFonts w:ascii="Arial" w:hAnsi="Arial" w:cs="Arial"/>
                <w:b/>
                <w:bCs/>
                <w:color w:val="FFFFFF"/>
              </w:rPr>
              <w:t>toegevoegd</w:t>
            </w:r>
          </w:p>
        </w:tc>
      </w:tr>
      <w:tr w:rsidR="00B11857" w:rsidRPr="00847FB5" w14:paraId="4C90ABA2" w14:textId="77777777" w:rsidTr="0079132F">
        <w:tc>
          <w:tcPr>
            <w:tcW w:w="5000" w:type="pct"/>
            <w:gridSpan w:val="4"/>
            <w:shd w:val="clear" w:color="auto" w:fill="9CCEE4"/>
            <w:vAlign w:val="center"/>
          </w:tcPr>
          <w:p w14:paraId="0B015118" w14:textId="40C5C495" w:rsidR="00B11857" w:rsidRPr="00847FB5" w:rsidRDefault="00C153EC" w:rsidP="00847FB5">
            <w:pPr>
              <w:spacing w:line="300" w:lineRule="exact"/>
              <w:rPr>
                <w:rFonts w:ascii="Arial" w:hAnsi="Arial" w:cs="Arial"/>
              </w:rPr>
            </w:pPr>
            <w:r>
              <w:rPr>
                <w:rFonts w:ascii="Arial" w:hAnsi="Arial" w:cs="Arial"/>
                <w:b/>
              </w:rPr>
              <w:t>K</w:t>
            </w:r>
            <w:r w:rsidR="00B11857" w:rsidRPr="00847FB5">
              <w:rPr>
                <w:rFonts w:ascii="Arial" w:hAnsi="Arial" w:cs="Arial"/>
                <w:b/>
              </w:rPr>
              <w:t>1</w:t>
            </w:r>
            <w:r w:rsidR="00423916">
              <w:rPr>
                <w:rFonts w:ascii="Arial" w:hAnsi="Arial" w:cs="Arial"/>
                <w:b/>
              </w:rPr>
              <w:t xml:space="preserve"> </w:t>
            </w:r>
            <w:r w:rsidR="00D57441">
              <w:rPr>
                <w:rFonts w:ascii="Arial" w:hAnsi="Arial" w:cs="Arial"/>
                <w:b/>
              </w:rPr>
              <w:t>Goed werkgeverschap</w:t>
            </w:r>
          </w:p>
        </w:tc>
      </w:tr>
      <w:tr w:rsidR="00B11857" w:rsidRPr="00847FB5" w14:paraId="572CD9A1" w14:textId="77777777" w:rsidTr="0079132F">
        <w:tc>
          <w:tcPr>
            <w:tcW w:w="3035" w:type="pct"/>
            <w:tcBorders>
              <w:right w:val="single" w:sz="8" w:space="0" w:color="3086AC"/>
            </w:tcBorders>
            <w:shd w:val="clear" w:color="auto" w:fill="auto"/>
            <w:vAlign w:val="center"/>
          </w:tcPr>
          <w:p w14:paraId="65153C3E" w14:textId="5171313E" w:rsidR="00B11857" w:rsidRPr="00847FB5" w:rsidRDefault="00EF0BAD" w:rsidP="0083140B">
            <w:pPr>
              <w:spacing w:line="300" w:lineRule="exact"/>
              <w:rPr>
                <w:rFonts w:ascii="Arial" w:hAnsi="Arial" w:cs="Arial"/>
              </w:rPr>
            </w:pPr>
            <w:r w:rsidRPr="00847FB5">
              <w:rPr>
                <w:rFonts w:ascii="Arial" w:hAnsi="Arial" w:cs="Arial"/>
              </w:rPr>
              <w:t xml:space="preserve">Zie voor de omschrijving van het gevraagde gunningscriterium, hoofdstuk </w:t>
            </w:r>
            <w:r w:rsidR="009558CB" w:rsidRPr="00847FB5">
              <w:rPr>
                <w:rFonts w:ascii="Arial" w:hAnsi="Arial" w:cs="Arial"/>
              </w:rPr>
              <w:t>5</w:t>
            </w:r>
            <w:r w:rsidR="002453EF" w:rsidRPr="00847FB5">
              <w:rPr>
                <w:rFonts w:ascii="Arial" w:hAnsi="Arial" w:cs="Arial"/>
              </w:rPr>
              <w:t>.</w:t>
            </w:r>
            <w:r w:rsidR="0083140B">
              <w:rPr>
                <w:rFonts w:ascii="Arial" w:hAnsi="Arial" w:cs="Arial"/>
              </w:rPr>
              <w:t>2</w:t>
            </w:r>
            <w:r w:rsidR="002453EF" w:rsidRPr="00847FB5">
              <w:rPr>
                <w:rFonts w:ascii="Arial" w:hAnsi="Arial" w:cs="Arial"/>
              </w:rPr>
              <w:t>.</w:t>
            </w:r>
          </w:p>
        </w:tc>
        <w:tc>
          <w:tcPr>
            <w:tcW w:w="1068" w:type="pct"/>
            <w:tcBorders>
              <w:left w:val="single" w:sz="8" w:space="0" w:color="3086AC"/>
              <w:right w:val="single" w:sz="8" w:space="0" w:color="3086AC"/>
            </w:tcBorders>
            <w:shd w:val="clear" w:color="auto" w:fill="auto"/>
            <w:vAlign w:val="center"/>
          </w:tcPr>
          <w:p w14:paraId="7AB500EB" w14:textId="7E1352E7" w:rsidR="00B11857" w:rsidRPr="00847FB5" w:rsidRDefault="00D57441" w:rsidP="006C092F">
            <w:pPr>
              <w:spacing w:line="300" w:lineRule="exact"/>
              <w:jc w:val="center"/>
              <w:rPr>
                <w:rFonts w:ascii="Arial" w:hAnsi="Arial" w:cs="Arial"/>
              </w:rPr>
            </w:pPr>
            <w:r>
              <w:rPr>
                <w:rFonts w:ascii="Arial" w:hAnsi="Arial" w:cs="Arial"/>
              </w:rPr>
              <w:t>2</w:t>
            </w:r>
          </w:p>
        </w:tc>
        <w:tc>
          <w:tcPr>
            <w:tcW w:w="448" w:type="pct"/>
            <w:tcBorders>
              <w:left w:val="single" w:sz="8" w:space="0" w:color="3086AC"/>
              <w:right w:val="single" w:sz="8" w:space="0" w:color="3086AC"/>
            </w:tcBorders>
            <w:shd w:val="clear" w:color="auto" w:fill="auto"/>
          </w:tcPr>
          <w:p w14:paraId="0CF134E1" w14:textId="77777777" w:rsidR="00B11857" w:rsidRPr="00847FB5" w:rsidRDefault="00B11857" w:rsidP="006C092F">
            <w:pPr>
              <w:spacing w:line="300" w:lineRule="exact"/>
              <w:jc w:val="center"/>
              <w:rPr>
                <w:rFonts w:ascii="Arial" w:hAnsi="Arial" w:cs="Arial"/>
              </w:rPr>
            </w:pPr>
            <w:r w:rsidRPr="00847FB5">
              <w:rPr>
                <w:rFonts w:ascii="Arial" w:hAnsi="Arial" w:cs="Arial"/>
              </w:rPr>
              <w:t>Ja</w:t>
            </w:r>
          </w:p>
          <w:p w14:paraId="1C8658CF" w14:textId="77777777" w:rsidR="00B11857" w:rsidRPr="00847FB5" w:rsidRDefault="000A06D0" w:rsidP="006C092F">
            <w:pPr>
              <w:spacing w:line="300" w:lineRule="exact"/>
              <w:jc w:val="center"/>
              <w:rPr>
                <w:rFonts w:ascii="Arial" w:hAnsi="Arial" w:cs="Arial"/>
              </w:rPr>
            </w:pPr>
            <w:r w:rsidRPr="00847FB5">
              <w:rPr>
                <w:rFonts w:ascii="Arial" w:hAnsi="Arial" w:cs="Arial"/>
              </w:rPr>
              <w:fldChar w:fldCharType="begin">
                <w:ffData>
                  <w:name w:val=""/>
                  <w:enabled/>
                  <w:calcOnExit w:val="0"/>
                  <w:checkBox>
                    <w:sizeAuto/>
                    <w:default w:val="0"/>
                  </w:checkBox>
                </w:ffData>
              </w:fldChar>
            </w:r>
            <w:r w:rsidR="00B11857"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449" w:type="pct"/>
            <w:tcBorders>
              <w:left w:val="single" w:sz="8" w:space="0" w:color="3086AC"/>
            </w:tcBorders>
            <w:shd w:val="clear" w:color="auto" w:fill="auto"/>
          </w:tcPr>
          <w:p w14:paraId="6909B219" w14:textId="77777777" w:rsidR="00B11857" w:rsidRPr="00847FB5" w:rsidRDefault="00B11857" w:rsidP="006C092F">
            <w:pPr>
              <w:spacing w:line="300" w:lineRule="exact"/>
              <w:jc w:val="center"/>
              <w:rPr>
                <w:rFonts w:ascii="Arial" w:hAnsi="Arial" w:cs="Arial"/>
              </w:rPr>
            </w:pPr>
            <w:r w:rsidRPr="00847FB5">
              <w:rPr>
                <w:rFonts w:ascii="Arial" w:hAnsi="Arial" w:cs="Arial"/>
              </w:rPr>
              <w:t>Nee</w:t>
            </w:r>
          </w:p>
          <w:p w14:paraId="34024C10" w14:textId="77777777" w:rsidR="00B11857" w:rsidRPr="00847FB5" w:rsidRDefault="000A06D0" w:rsidP="006C092F">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B11857"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79132F" w:rsidRPr="00847FB5" w14:paraId="6F77B7EA" w14:textId="77777777" w:rsidTr="0079132F">
        <w:tc>
          <w:tcPr>
            <w:tcW w:w="3035" w:type="pct"/>
            <w:tcBorders>
              <w:right w:val="single" w:sz="8" w:space="0" w:color="3086AC"/>
            </w:tcBorders>
            <w:shd w:val="clear" w:color="auto" w:fill="9CCEE4"/>
            <w:vAlign w:val="center"/>
          </w:tcPr>
          <w:p w14:paraId="6EA5CAD4" w14:textId="466072C3" w:rsidR="0079132F" w:rsidRPr="00847FB5" w:rsidRDefault="00C153EC" w:rsidP="00C153EC">
            <w:pPr>
              <w:spacing w:line="300" w:lineRule="exact"/>
              <w:rPr>
                <w:rFonts w:ascii="Arial" w:hAnsi="Arial" w:cs="Arial"/>
              </w:rPr>
            </w:pPr>
            <w:r>
              <w:rPr>
                <w:rFonts w:ascii="Arial" w:hAnsi="Arial" w:cs="Arial"/>
                <w:b/>
              </w:rPr>
              <w:t>K</w:t>
            </w:r>
            <w:r w:rsidR="0079132F" w:rsidRPr="00847FB5">
              <w:rPr>
                <w:rFonts w:ascii="Arial" w:hAnsi="Arial" w:cs="Arial"/>
                <w:b/>
              </w:rPr>
              <w:t xml:space="preserve">2 </w:t>
            </w:r>
            <w:r w:rsidR="00D57441">
              <w:rPr>
                <w:rFonts w:ascii="Arial" w:hAnsi="Arial" w:cs="Arial"/>
                <w:b/>
              </w:rPr>
              <w:t>Nakomen van afspraken</w:t>
            </w:r>
          </w:p>
        </w:tc>
        <w:tc>
          <w:tcPr>
            <w:tcW w:w="1068" w:type="pct"/>
            <w:tcBorders>
              <w:left w:val="single" w:sz="8" w:space="0" w:color="3086AC"/>
              <w:right w:val="single" w:sz="8" w:space="0" w:color="3086AC"/>
            </w:tcBorders>
            <w:shd w:val="clear" w:color="auto" w:fill="9CCEE4"/>
            <w:vAlign w:val="center"/>
          </w:tcPr>
          <w:p w14:paraId="696322F2" w14:textId="77777777" w:rsidR="0079132F" w:rsidRPr="00847FB5" w:rsidRDefault="0079132F" w:rsidP="006C092F">
            <w:pPr>
              <w:spacing w:line="300" w:lineRule="exact"/>
              <w:jc w:val="center"/>
              <w:rPr>
                <w:rFonts w:ascii="Arial" w:hAnsi="Arial" w:cs="Arial"/>
              </w:rPr>
            </w:pPr>
          </w:p>
        </w:tc>
        <w:tc>
          <w:tcPr>
            <w:tcW w:w="448" w:type="pct"/>
            <w:tcBorders>
              <w:left w:val="single" w:sz="8" w:space="0" w:color="3086AC"/>
              <w:right w:val="single" w:sz="8" w:space="0" w:color="3086AC"/>
            </w:tcBorders>
            <w:shd w:val="clear" w:color="auto" w:fill="9CCEE4"/>
          </w:tcPr>
          <w:p w14:paraId="1B40888A" w14:textId="77777777" w:rsidR="0079132F" w:rsidRPr="00847FB5" w:rsidRDefault="0079132F" w:rsidP="006C092F">
            <w:pPr>
              <w:spacing w:line="300" w:lineRule="exact"/>
              <w:jc w:val="center"/>
              <w:rPr>
                <w:rFonts w:ascii="Arial" w:hAnsi="Arial" w:cs="Arial"/>
              </w:rPr>
            </w:pPr>
          </w:p>
        </w:tc>
        <w:tc>
          <w:tcPr>
            <w:tcW w:w="449" w:type="pct"/>
            <w:tcBorders>
              <w:left w:val="single" w:sz="8" w:space="0" w:color="3086AC"/>
            </w:tcBorders>
            <w:shd w:val="clear" w:color="auto" w:fill="9CCEE4"/>
          </w:tcPr>
          <w:p w14:paraId="15C2DBD2" w14:textId="77777777" w:rsidR="0079132F" w:rsidRPr="00847FB5" w:rsidRDefault="0079132F" w:rsidP="006C092F">
            <w:pPr>
              <w:spacing w:line="300" w:lineRule="exact"/>
              <w:jc w:val="center"/>
              <w:rPr>
                <w:rFonts w:ascii="Arial" w:hAnsi="Arial" w:cs="Arial"/>
              </w:rPr>
            </w:pPr>
          </w:p>
        </w:tc>
      </w:tr>
      <w:tr w:rsidR="0079132F" w:rsidRPr="00847FB5" w14:paraId="1311507C" w14:textId="77777777" w:rsidTr="0079132F">
        <w:tc>
          <w:tcPr>
            <w:tcW w:w="3035" w:type="pct"/>
            <w:tcBorders>
              <w:right w:val="single" w:sz="8" w:space="0" w:color="3086AC"/>
            </w:tcBorders>
            <w:shd w:val="clear" w:color="auto" w:fill="auto"/>
            <w:vAlign w:val="center"/>
          </w:tcPr>
          <w:p w14:paraId="5ED787CA" w14:textId="7E7AE6F2" w:rsidR="0079132F" w:rsidRPr="00847FB5" w:rsidRDefault="0079132F" w:rsidP="0083140B">
            <w:pPr>
              <w:spacing w:line="300" w:lineRule="exact"/>
              <w:rPr>
                <w:rFonts w:ascii="Arial" w:hAnsi="Arial" w:cs="Arial"/>
              </w:rPr>
            </w:pPr>
            <w:r w:rsidRPr="00847FB5">
              <w:rPr>
                <w:rFonts w:ascii="Arial" w:hAnsi="Arial" w:cs="Arial"/>
              </w:rPr>
              <w:t xml:space="preserve">Zie voor de omschrijving van het gevraagde gunningscriterium, hoofdstuk </w:t>
            </w:r>
            <w:r w:rsidR="009558CB" w:rsidRPr="00847FB5">
              <w:rPr>
                <w:rFonts w:ascii="Arial" w:hAnsi="Arial" w:cs="Arial"/>
              </w:rPr>
              <w:t>5</w:t>
            </w:r>
            <w:r w:rsidRPr="00847FB5">
              <w:rPr>
                <w:rFonts w:ascii="Arial" w:hAnsi="Arial" w:cs="Arial"/>
              </w:rPr>
              <w:t>.</w:t>
            </w:r>
            <w:r w:rsidR="0083140B">
              <w:rPr>
                <w:rFonts w:ascii="Arial" w:hAnsi="Arial" w:cs="Arial"/>
              </w:rPr>
              <w:t>2</w:t>
            </w:r>
            <w:r w:rsidRPr="00847FB5">
              <w:rPr>
                <w:rFonts w:ascii="Arial" w:hAnsi="Arial" w:cs="Arial"/>
              </w:rPr>
              <w:t>.</w:t>
            </w:r>
          </w:p>
        </w:tc>
        <w:tc>
          <w:tcPr>
            <w:tcW w:w="1068" w:type="pct"/>
            <w:tcBorders>
              <w:left w:val="single" w:sz="8" w:space="0" w:color="3086AC"/>
              <w:right w:val="single" w:sz="8" w:space="0" w:color="3086AC"/>
            </w:tcBorders>
            <w:shd w:val="clear" w:color="auto" w:fill="auto"/>
            <w:vAlign w:val="center"/>
          </w:tcPr>
          <w:p w14:paraId="0D812CEC" w14:textId="7D1F6CA4" w:rsidR="0079132F" w:rsidRPr="00847FB5" w:rsidRDefault="00D57441" w:rsidP="00F635A1">
            <w:pPr>
              <w:spacing w:line="300" w:lineRule="exact"/>
              <w:jc w:val="center"/>
              <w:rPr>
                <w:rFonts w:ascii="Arial" w:hAnsi="Arial" w:cs="Arial"/>
              </w:rPr>
            </w:pPr>
            <w:r>
              <w:rPr>
                <w:rFonts w:ascii="Arial" w:hAnsi="Arial" w:cs="Arial"/>
              </w:rPr>
              <w:t>2</w:t>
            </w:r>
          </w:p>
        </w:tc>
        <w:tc>
          <w:tcPr>
            <w:tcW w:w="448" w:type="pct"/>
            <w:tcBorders>
              <w:left w:val="single" w:sz="8" w:space="0" w:color="3086AC"/>
              <w:right w:val="single" w:sz="8" w:space="0" w:color="3086AC"/>
            </w:tcBorders>
            <w:shd w:val="clear" w:color="auto" w:fill="auto"/>
          </w:tcPr>
          <w:p w14:paraId="2FA519B9" w14:textId="77777777" w:rsidR="0079132F" w:rsidRPr="00847FB5" w:rsidRDefault="0079132F" w:rsidP="00F635A1">
            <w:pPr>
              <w:spacing w:line="300" w:lineRule="exact"/>
              <w:jc w:val="center"/>
              <w:rPr>
                <w:rFonts w:ascii="Arial" w:hAnsi="Arial" w:cs="Arial"/>
              </w:rPr>
            </w:pPr>
            <w:r w:rsidRPr="00847FB5">
              <w:rPr>
                <w:rFonts w:ascii="Arial" w:hAnsi="Arial" w:cs="Arial"/>
              </w:rPr>
              <w:t>Ja</w:t>
            </w:r>
          </w:p>
          <w:p w14:paraId="6BD8ACB0" w14:textId="77777777" w:rsidR="0079132F" w:rsidRPr="00847FB5" w:rsidRDefault="000A06D0" w:rsidP="00F635A1">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79132F"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449" w:type="pct"/>
            <w:tcBorders>
              <w:left w:val="single" w:sz="8" w:space="0" w:color="3086AC"/>
            </w:tcBorders>
            <w:shd w:val="clear" w:color="auto" w:fill="auto"/>
          </w:tcPr>
          <w:p w14:paraId="7265DE03" w14:textId="77777777" w:rsidR="0079132F" w:rsidRPr="00847FB5" w:rsidRDefault="0079132F" w:rsidP="00F635A1">
            <w:pPr>
              <w:spacing w:line="300" w:lineRule="exact"/>
              <w:jc w:val="center"/>
              <w:rPr>
                <w:rFonts w:ascii="Arial" w:hAnsi="Arial" w:cs="Arial"/>
              </w:rPr>
            </w:pPr>
            <w:r w:rsidRPr="00847FB5">
              <w:rPr>
                <w:rFonts w:ascii="Arial" w:hAnsi="Arial" w:cs="Arial"/>
              </w:rPr>
              <w:t>Nee</w:t>
            </w:r>
          </w:p>
          <w:p w14:paraId="4902FF84" w14:textId="77777777" w:rsidR="0079132F" w:rsidRPr="00847FB5" w:rsidRDefault="000A06D0" w:rsidP="00F635A1">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79132F"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r w:rsidR="0079132F" w:rsidRPr="00847FB5" w14:paraId="1E287E6C" w14:textId="77777777" w:rsidTr="0079132F">
        <w:tc>
          <w:tcPr>
            <w:tcW w:w="3035" w:type="pct"/>
            <w:tcBorders>
              <w:right w:val="single" w:sz="8" w:space="0" w:color="3086AC"/>
            </w:tcBorders>
            <w:shd w:val="clear" w:color="auto" w:fill="9CCEE4"/>
            <w:vAlign w:val="center"/>
          </w:tcPr>
          <w:p w14:paraId="1A495D3F" w14:textId="0F8F62E4" w:rsidR="0079132F" w:rsidRPr="00847FB5" w:rsidRDefault="00C153EC" w:rsidP="00847FB5">
            <w:pPr>
              <w:spacing w:line="300" w:lineRule="exact"/>
              <w:rPr>
                <w:rFonts w:ascii="Arial" w:hAnsi="Arial" w:cs="Arial"/>
              </w:rPr>
            </w:pPr>
            <w:r>
              <w:rPr>
                <w:rFonts w:ascii="Arial" w:hAnsi="Arial" w:cs="Arial"/>
                <w:b/>
              </w:rPr>
              <w:t>K</w:t>
            </w:r>
            <w:r w:rsidR="0079132F" w:rsidRPr="00847FB5">
              <w:rPr>
                <w:rFonts w:ascii="Arial" w:hAnsi="Arial" w:cs="Arial"/>
                <w:b/>
              </w:rPr>
              <w:t xml:space="preserve">3 </w:t>
            </w:r>
            <w:proofErr w:type="spellStart"/>
            <w:r w:rsidR="00423916" w:rsidRPr="00D71AD7">
              <w:rPr>
                <w:rFonts w:ascii="Arial" w:hAnsi="Arial" w:cs="Arial"/>
                <w:b/>
                <w:bCs/>
              </w:rPr>
              <w:t>K</w:t>
            </w:r>
            <w:r w:rsidR="00D57441">
              <w:rPr>
                <w:rFonts w:ascii="Arial" w:hAnsi="Arial" w:cs="Arial"/>
                <w:b/>
                <w:bCs/>
              </w:rPr>
              <w:t>Gastvrijheid</w:t>
            </w:r>
            <w:proofErr w:type="spellEnd"/>
          </w:p>
        </w:tc>
        <w:tc>
          <w:tcPr>
            <w:tcW w:w="1068" w:type="pct"/>
            <w:tcBorders>
              <w:left w:val="single" w:sz="8" w:space="0" w:color="3086AC"/>
              <w:right w:val="single" w:sz="8" w:space="0" w:color="3086AC"/>
            </w:tcBorders>
            <w:shd w:val="clear" w:color="auto" w:fill="9CCEE4"/>
            <w:vAlign w:val="center"/>
          </w:tcPr>
          <w:p w14:paraId="0B8AF635" w14:textId="77777777" w:rsidR="0079132F" w:rsidRPr="00847FB5" w:rsidRDefault="0079132F" w:rsidP="00F635A1">
            <w:pPr>
              <w:spacing w:line="300" w:lineRule="exact"/>
              <w:jc w:val="center"/>
              <w:rPr>
                <w:rFonts w:ascii="Arial" w:hAnsi="Arial" w:cs="Arial"/>
              </w:rPr>
            </w:pPr>
          </w:p>
        </w:tc>
        <w:tc>
          <w:tcPr>
            <w:tcW w:w="448" w:type="pct"/>
            <w:tcBorders>
              <w:left w:val="single" w:sz="8" w:space="0" w:color="3086AC"/>
              <w:right w:val="single" w:sz="8" w:space="0" w:color="3086AC"/>
            </w:tcBorders>
            <w:shd w:val="clear" w:color="auto" w:fill="9CCEE4"/>
          </w:tcPr>
          <w:p w14:paraId="6D140B32" w14:textId="77777777" w:rsidR="0079132F" w:rsidRPr="00847FB5" w:rsidRDefault="0079132F" w:rsidP="00F635A1">
            <w:pPr>
              <w:spacing w:line="300" w:lineRule="exact"/>
              <w:jc w:val="center"/>
              <w:rPr>
                <w:rFonts w:ascii="Arial" w:hAnsi="Arial" w:cs="Arial"/>
              </w:rPr>
            </w:pPr>
          </w:p>
        </w:tc>
        <w:tc>
          <w:tcPr>
            <w:tcW w:w="449" w:type="pct"/>
            <w:tcBorders>
              <w:left w:val="single" w:sz="8" w:space="0" w:color="3086AC"/>
            </w:tcBorders>
            <w:shd w:val="clear" w:color="auto" w:fill="9CCEE4"/>
          </w:tcPr>
          <w:p w14:paraId="34FE62FE" w14:textId="77777777" w:rsidR="0079132F" w:rsidRPr="00847FB5" w:rsidRDefault="0079132F" w:rsidP="00F635A1">
            <w:pPr>
              <w:spacing w:line="300" w:lineRule="exact"/>
              <w:jc w:val="center"/>
              <w:rPr>
                <w:rFonts w:ascii="Arial" w:hAnsi="Arial" w:cs="Arial"/>
              </w:rPr>
            </w:pPr>
          </w:p>
        </w:tc>
      </w:tr>
      <w:tr w:rsidR="0079132F" w:rsidRPr="00847FB5" w14:paraId="3EE0A0A1" w14:textId="77777777" w:rsidTr="0079132F">
        <w:tc>
          <w:tcPr>
            <w:tcW w:w="3035" w:type="pct"/>
            <w:tcBorders>
              <w:right w:val="single" w:sz="8" w:space="0" w:color="3086AC"/>
            </w:tcBorders>
            <w:shd w:val="clear" w:color="auto" w:fill="auto"/>
            <w:vAlign w:val="center"/>
          </w:tcPr>
          <w:p w14:paraId="1286A80A" w14:textId="2F3DB0E8" w:rsidR="0079132F" w:rsidRPr="00847FB5" w:rsidRDefault="0079132F" w:rsidP="0083140B">
            <w:pPr>
              <w:spacing w:line="300" w:lineRule="exact"/>
              <w:rPr>
                <w:rFonts w:ascii="Arial" w:hAnsi="Arial" w:cs="Arial"/>
              </w:rPr>
            </w:pPr>
            <w:r w:rsidRPr="00847FB5">
              <w:rPr>
                <w:rFonts w:ascii="Arial" w:hAnsi="Arial" w:cs="Arial"/>
              </w:rPr>
              <w:t xml:space="preserve">Zie voor de omschrijving van het gevraagde gunningscriterium, hoofdstuk </w:t>
            </w:r>
            <w:r w:rsidR="009558CB" w:rsidRPr="00847FB5">
              <w:rPr>
                <w:rFonts w:ascii="Arial" w:hAnsi="Arial" w:cs="Arial"/>
              </w:rPr>
              <w:t>5</w:t>
            </w:r>
            <w:r w:rsidRPr="00847FB5">
              <w:rPr>
                <w:rFonts w:ascii="Arial" w:hAnsi="Arial" w:cs="Arial"/>
              </w:rPr>
              <w:t>.</w:t>
            </w:r>
            <w:r w:rsidR="0083140B">
              <w:rPr>
                <w:rFonts w:ascii="Arial" w:hAnsi="Arial" w:cs="Arial"/>
              </w:rPr>
              <w:t>2</w:t>
            </w:r>
            <w:r w:rsidRPr="00847FB5">
              <w:rPr>
                <w:rFonts w:ascii="Arial" w:hAnsi="Arial" w:cs="Arial"/>
              </w:rPr>
              <w:t>.</w:t>
            </w:r>
          </w:p>
        </w:tc>
        <w:tc>
          <w:tcPr>
            <w:tcW w:w="1068" w:type="pct"/>
            <w:tcBorders>
              <w:left w:val="single" w:sz="8" w:space="0" w:color="3086AC"/>
              <w:right w:val="single" w:sz="8" w:space="0" w:color="3086AC"/>
            </w:tcBorders>
            <w:shd w:val="clear" w:color="auto" w:fill="auto"/>
            <w:vAlign w:val="center"/>
          </w:tcPr>
          <w:p w14:paraId="52E940F4" w14:textId="0AD18F9C" w:rsidR="0079132F" w:rsidRPr="00847FB5" w:rsidRDefault="00D57441" w:rsidP="00F635A1">
            <w:pPr>
              <w:spacing w:line="300" w:lineRule="exact"/>
              <w:jc w:val="center"/>
              <w:rPr>
                <w:rFonts w:ascii="Arial" w:hAnsi="Arial" w:cs="Arial"/>
              </w:rPr>
            </w:pPr>
            <w:r>
              <w:rPr>
                <w:rFonts w:ascii="Arial" w:hAnsi="Arial" w:cs="Arial"/>
              </w:rPr>
              <w:t>2</w:t>
            </w:r>
          </w:p>
        </w:tc>
        <w:tc>
          <w:tcPr>
            <w:tcW w:w="448" w:type="pct"/>
            <w:tcBorders>
              <w:left w:val="single" w:sz="8" w:space="0" w:color="3086AC"/>
              <w:right w:val="single" w:sz="8" w:space="0" w:color="3086AC"/>
            </w:tcBorders>
            <w:shd w:val="clear" w:color="auto" w:fill="auto"/>
          </w:tcPr>
          <w:p w14:paraId="596DA8C1" w14:textId="77777777" w:rsidR="0079132F" w:rsidRPr="00847FB5" w:rsidRDefault="0079132F" w:rsidP="00F635A1">
            <w:pPr>
              <w:spacing w:line="300" w:lineRule="exact"/>
              <w:jc w:val="center"/>
              <w:rPr>
                <w:rFonts w:ascii="Arial" w:hAnsi="Arial" w:cs="Arial"/>
              </w:rPr>
            </w:pPr>
            <w:r w:rsidRPr="00847FB5">
              <w:rPr>
                <w:rFonts w:ascii="Arial" w:hAnsi="Arial" w:cs="Arial"/>
              </w:rPr>
              <w:t>Ja</w:t>
            </w:r>
          </w:p>
          <w:p w14:paraId="5EEFE554" w14:textId="77777777" w:rsidR="0079132F" w:rsidRPr="00847FB5" w:rsidRDefault="000A06D0" w:rsidP="00F635A1">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79132F"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c>
          <w:tcPr>
            <w:tcW w:w="449" w:type="pct"/>
            <w:tcBorders>
              <w:left w:val="single" w:sz="8" w:space="0" w:color="3086AC"/>
            </w:tcBorders>
            <w:shd w:val="clear" w:color="auto" w:fill="auto"/>
          </w:tcPr>
          <w:p w14:paraId="343DB2F7" w14:textId="77777777" w:rsidR="0079132F" w:rsidRPr="00847FB5" w:rsidRDefault="0079132F" w:rsidP="00F635A1">
            <w:pPr>
              <w:spacing w:line="300" w:lineRule="exact"/>
              <w:jc w:val="center"/>
              <w:rPr>
                <w:rFonts w:ascii="Arial" w:hAnsi="Arial" w:cs="Arial"/>
              </w:rPr>
            </w:pPr>
            <w:r w:rsidRPr="00847FB5">
              <w:rPr>
                <w:rFonts w:ascii="Arial" w:hAnsi="Arial" w:cs="Arial"/>
              </w:rPr>
              <w:t>Nee</w:t>
            </w:r>
          </w:p>
          <w:p w14:paraId="3E077357" w14:textId="77777777" w:rsidR="0079132F" w:rsidRPr="00847FB5" w:rsidRDefault="000A06D0" w:rsidP="00F635A1">
            <w:pPr>
              <w:spacing w:line="300" w:lineRule="exact"/>
              <w:jc w:val="center"/>
              <w:rPr>
                <w:rFonts w:ascii="Arial" w:hAnsi="Arial" w:cs="Arial"/>
              </w:rPr>
            </w:pPr>
            <w:r w:rsidRPr="00847FB5">
              <w:rPr>
                <w:rFonts w:ascii="Arial" w:hAnsi="Arial" w:cs="Arial"/>
              </w:rPr>
              <w:fldChar w:fldCharType="begin">
                <w:ffData>
                  <w:name w:val="Selectievakje1"/>
                  <w:enabled/>
                  <w:calcOnExit w:val="0"/>
                  <w:checkBox>
                    <w:sizeAuto/>
                    <w:default w:val="0"/>
                  </w:checkBox>
                </w:ffData>
              </w:fldChar>
            </w:r>
            <w:r w:rsidR="0079132F" w:rsidRPr="00847FB5">
              <w:rPr>
                <w:rFonts w:ascii="Arial" w:hAnsi="Arial" w:cs="Arial"/>
              </w:rPr>
              <w:instrText xml:space="preserve"> FORMCHECKBOX </w:instrText>
            </w:r>
            <w:r w:rsidR="00A71B26">
              <w:rPr>
                <w:rFonts w:ascii="Arial" w:hAnsi="Arial" w:cs="Arial"/>
              </w:rPr>
            </w:r>
            <w:r w:rsidR="00A71B26">
              <w:rPr>
                <w:rFonts w:ascii="Arial" w:hAnsi="Arial" w:cs="Arial"/>
              </w:rPr>
              <w:fldChar w:fldCharType="separate"/>
            </w:r>
            <w:r w:rsidRPr="00847FB5">
              <w:rPr>
                <w:rFonts w:ascii="Arial" w:hAnsi="Arial" w:cs="Arial"/>
              </w:rPr>
              <w:fldChar w:fldCharType="end"/>
            </w:r>
          </w:p>
        </w:tc>
      </w:tr>
    </w:tbl>
    <w:p w14:paraId="4A7F1A07" w14:textId="77777777" w:rsidR="0079132F" w:rsidRPr="00847FB5" w:rsidRDefault="0079132F" w:rsidP="006C092F">
      <w:pPr>
        <w:spacing w:line="300" w:lineRule="exact"/>
        <w:rPr>
          <w:rFonts w:ascii="Arial" w:hAnsi="Arial" w:cs="Arial"/>
          <w:b/>
        </w:rPr>
      </w:pPr>
    </w:p>
    <w:p w14:paraId="09165AB5" w14:textId="77777777" w:rsidR="00383D32" w:rsidRPr="00847FB5" w:rsidRDefault="00383D32" w:rsidP="006C092F">
      <w:pPr>
        <w:spacing w:line="300" w:lineRule="exact"/>
        <w:rPr>
          <w:rFonts w:ascii="Arial" w:hAnsi="Arial" w:cs="Arial"/>
          <w:b/>
        </w:rPr>
      </w:pPr>
      <w:r w:rsidRPr="00847FB5">
        <w:rPr>
          <w:rFonts w:ascii="Arial" w:hAnsi="Arial" w:cs="Arial"/>
          <w:b/>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055"/>
        <w:gridCol w:w="7170"/>
      </w:tblGrid>
      <w:tr w:rsidR="00383D32" w:rsidRPr="00847FB5" w14:paraId="4FAD3BCD" w14:textId="77777777" w:rsidTr="0079132F">
        <w:trPr>
          <w:trHeight w:val="448"/>
        </w:trPr>
        <w:tc>
          <w:tcPr>
            <w:tcW w:w="2055" w:type="dxa"/>
            <w:shd w:val="clear" w:color="auto" w:fill="auto"/>
            <w:vAlign w:val="center"/>
          </w:tcPr>
          <w:p w14:paraId="39A29544" w14:textId="77777777" w:rsidR="00383D32" w:rsidRPr="00847FB5" w:rsidRDefault="00383D32" w:rsidP="006C092F">
            <w:pPr>
              <w:spacing w:line="300" w:lineRule="exact"/>
              <w:rPr>
                <w:rFonts w:ascii="Arial" w:hAnsi="Arial" w:cs="Arial"/>
              </w:rPr>
            </w:pPr>
            <w:r w:rsidRPr="00847FB5">
              <w:rPr>
                <w:rFonts w:ascii="Arial" w:hAnsi="Arial" w:cs="Arial"/>
              </w:rPr>
              <w:t>Naam Inschrijver</w:t>
            </w:r>
          </w:p>
        </w:tc>
        <w:tc>
          <w:tcPr>
            <w:tcW w:w="7170" w:type="dxa"/>
            <w:vAlign w:val="center"/>
          </w:tcPr>
          <w:p w14:paraId="2D451E6E" w14:textId="77777777" w:rsidR="00383D32" w:rsidRPr="00847FB5" w:rsidRDefault="00383D32" w:rsidP="006C092F">
            <w:pPr>
              <w:spacing w:line="300" w:lineRule="exact"/>
              <w:rPr>
                <w:rFonts w:ascii="Arial" w:hAnsi="Arial" w:cs="Arial"/>
              </w:rPr>
            </w:pPr>
          </w:p>
        </w:tc>
      </w:tr>
      <w:tr w:rsidR="00383D32" w:rsidRPr="00847FB5" w14:paraId="213E8E9B" w14:textId="77777777" w:rsidTr="0079132F">
        <w:trPr>
          <w:trHeight w:val="413"/>
        </w:trPr>
        <w:tc>
          <w:tcPr>
            <w:tcW w:w="2055" w:type="dxa"/>
            <w:shd w:val="clear" w:color="auto" w:fill="auto"/>
            <w:vAlign w:val="center"/>
          </w:tcPr>
          <w:p w14:paraId="43DBF925" w14:textId="77777777" w:rsidR="00383D32" w:rsidRPr="00847FB5" w:rsidRDefault="00383D32" w:rsidP="006C092F">
            <w:pPr>
              <w:spacing w:line="300" w:lineRule="exact"/>
              <w:rPr>
                <w:rFonts w:ascii="Arial" w:hAnsi="Arial" w:cs="Arial"/>
              </w:rPr>
            </w:pPr>
            <w:r w:rsidRPr="00847FB5">
              <w:rPr>
                <w:rFonts w:ascii="Arial" w:hAnsi="Arial" w:cs="Arial"/>
              </w:rPr>
              <w:t>Naam tekenbevoegde</w:t>
            </w:r>
          </w:p>
        </w:tc>
        <w:tc>
          <w:tcPr>
            <w:tcW w:w="7170" w:type="dxa"/>
            <w:vAlign w:val="center"/>
          </w:tcPr>
          <w:p w14:paraId="68F1D9D4" w14:textId="77777777" w:rsidR="00383D32" w:rsidRPr="00847FB5" w:rsidRDefault="00383D32" w:rsidP="006C092F">
            <w:pPr>
              <w:spacing w:line="300" w:lineRule="exact"/>
              <w:rPr>
                <w:rFonts w:ascii="Arial" w:hAnsi="Arial" w:cs="Arial"/>
              </w:rPr>
            </w:pPr>
          </w:p>
        </w:tc>
      </w:tr>
      <w:tr w:rsidR="00383D32" w:rsidRPr="00847FB5" w14:paraId="2E442C22" w14:textId="77777777" w:rsidTr="0079132F">
        <w:trPr>
          <w:trHeight w:val="419"/>
        </w:trPr>
        <w:tc>
          <w:tcPr>
            <w:tcW w:w="2055" w:type="dxa"/>
            <w:shd w:val="clear" w:color="auto" w:fill="auto"/>
            <w:vAlign w:val="center"/>
          </w:tcPr>
          <w:p w14:paraId="77F19C0F" w14:textId="77777777" w:rsidR="00383D32" w:rsidRPr="00847FB5" w:rsidRDefault="00383D32" w:rsidP="006C092F">
            <w:pPr>
              <w:spacing w:line="300" w:lineRule="exact"/>
              <w:rPr>
                <w:rFonts w:ascii="Arial" w:hAnsi="Arial" w:cs="Arial"/>
              </w:rPr>
            </w:pPr>
            <w:r w:rsidRPr="00847FB5">
              <w:rPr>
                <w:rFonts w:ascii="Arial" w:hAnsi="Arial" w:cs="Arial"/>
              </w:rPr>
              <w:t>Handtekening</w:t>
            </w:r>
          </w:p>
        </w:tc>
        <w:tc>
          <w:tcPr>
            <w:tcW w:w="7170" w:type="dxa"/>
            <w:vAlign w:val="center"/>
          </w:tcPr>
          <w:p w14:paraId="0AFCDDCB" w14:textId="77777777" w:rsidR="00383D32" w:rsidRDefault="00383D32" w:rsidP="006C092F">
            <w:pPr>
              <w:spacing w:line="300" w:lineRule="exact"/>
              <w:rPr>
                <w:rFonts w:ascii="Arial" w:hAnsi="Arial" w:cs="Arial"/>
              </w:rPr>
            </w:pPr>
          </w:p>
          <w:p w14:paraId="21D56F6B" w14:textId="77777777" w:rsidR="00BB1124" w:rsidRDefault="00BB1124" w:rsidP="006C092F">
            <w:pPr>
              <w:spacing w:line="300" w:lineRule="exact"/>
              <w:rPr>
                <w:rFonts w:ascii="Arial" w:hAnsi="Arial" w:cs="Arial"/>
              </w:rPr>
            </w:pPr>
          </w:p>
          <w:p w14:paraId="142017F7" w14:textId="77777777" w:rsidR="00BB1124" w:rsidRPr="00847FB5" w:rsidRDefault="00BB1124" w:rsidP="006C092F">
            <w:pPr>
              <w:spacing w:line="300" w:lineRule="exact"/>
              <w:rPr>
                <w:rFonts w:ascii="Arial" w:hAnsi="Arial" w:cs="Arial"/>
              </w:rPr>
            </w:pPr>
          </w:p>
        </w:tc>
      </w:tr>
      <w:tr w:rsidR="00383D32" w:rsidRPr="00847FB5" w14:paraId="5E8E64CA" w14:textId="77777777" w:rsidTr="0079132F">
        <w:trPr>
          <w:trHeight w:val="425"/>
        </w:trPr>
        <w:tc>
          <w:tcPr>
            <w:tcW w:w="2055" w:type="dxa"/>
            <w:shd w:val="clear" w:color="auto" w:fill="auto"/>
            <w:vAlign w:val="center"/>
          </w:tcPr>
          <w:p w14:paraId="085DE02F" w14:textId="77777777" w:rsidR="00383D32" w:rsidRPr="00847FB5" w:rsidRDefault="00383D32" w:rsidP="006C092F">
            <w:pPr>
              <w:spacing w:line="300" w:lineRule="exact"/>
              <w:rPr>
                <w:rFonts w:ascii="Arial" w:hAnsi="Arial" w:cs="Arial"/>
              </w:rPr>
            </w:pPr>
            <w:r w:rsidRPr="00847FB5">
              <w:rPr>
                <w:rFonts w:ascii="Arial" w:hAnsi="Arial" w:cs="Arial"/>
              </w:rPr>
              <w:t>Datum</w:t>
            </w:r>
          </w:p>
        </w:tc>
        <w:tc>
          <w:tcPr>
            <w:tcW w:w="7170" w:type="dxa"/>
            <w:vAlign w:val="center"/>
          </w:tcPr>
          <w:p w14:paraId="146E17A9" w14:textId="77777777" w:rsidR="00383D32" w:rsidRPr="00847FB5" w:rsidRDefault="00383D32" w:rsidP="006C092F">
            <w:pPr>
              <w:spacing w:line="300" w:lineRule="exact"/>
              <w:rPr>
                <w:rFonts w:ascii="Arial" w:hAnsi="Arial" w:cs="Arial"/>
              </w:rPr>
            </w:pPr>
          </w:p>
        </w:tc>
      </w:tr>
    </w:tbl>
    <w:p w14:paraId="17BD94A5" w14:textId="77777777" w:rsidR="0079132F" w:rsidRDefault="0079132F" w:rsidP="00E31C40">
      <w:pPr>
        <w:pStyle w:val="Kop1"/>
        <w:pBdr>
          <w:bottom w:val="single" w:sz="8" w:space="1" w:color="3086AC"/>
        </w:pBdr>
        <w:tabs>
          <w:tab w:val="clear" w:pos="2127"/>
        </w:tabs>
        <w:rPr>
          <w:rFonts w:cs="Arial"/>
          <w:sz w:val="30"/>
          <w:szCs w:val="30"/>
          <w:lang w:val="nl-NL"/>
        </w:rPr>
      </w:pPr>
    </w:p>
    <w:p w14:paraId="5EFC29B3" w14:textId="77777777" w:rsidR="00D675E2" w:rsidRDefault="00D675E2" w:rsidP="00D675E2">
      <w:pPr>
        <w:rPr>
          <w:lang w:eastAsia="x-none"/>
        </w:rPr>
      </w:pPr>
    </w:p>
    <w:p w14:paraId="0AD894DE" w14:textId="77777777" w:rsidR="00D675E2" w:rsidRDefault="00D675E2" w:rsidP="00D675E2">
      <w:pPr>
        <w:rPr>
          <w:lang w:eastAsia="x-none"/>
        </w:rPr>
      </w:pPr>
    </w:p>
    <w:p w14:paraId="31D3BE26" w14:textId="77777777" w:rsidR="00D675E2" w:rsidRDefault="00D675E2" w:rsidP="00D675E2">
      <w:pPr>
        <w:rPr>
          <w:lang w:eastAsia="x-none"/>
        </w:rPr>
      </w:pPr>
    </w:p>
    <w:p w14:paraId="233285CF" w14:textId="77777777" w:rsidR="00D675E2" w:rsidRDefault="00D675E2" w:rsidP="00D675E2">
      <w:pPr>
        <w:rPr>
          <w:lang w:eastAsia="x-none"/>
        </w:rPr>
      </w:pPr>
    </w:p>
    <w:p w14:paraId="64440D0B" w14:textId="77777777" w:rsidR="00423916" w:rsidRDefault="00423916" w:rsidP="00D675E2">
      <w:pPr>
        <w:rPr>
          <w:lang w:eastAsia="x-none"/>
        </w:rPr>
      </w:pPr>
    </w:p>
    <w:p w14:paraId="21B55DB4" w14:textId="77777777" w:rsidR="00423916" w:rsidRDefault="00423916" w:rsidP="00D675E2">
      <w:pPr>
        <w:rPr>
          <w:lang w:eastAsia="x-none"/>
        </w:rPr>
      </w:pPr>
    </w:p>
    <w:p w14:paraId="45D87BC9" w14:textId="77777777" w:rsidR="00423916" w:rsidRDefault="00423916" w:rsidP="00D675E2">
      <w:pPr>
        <w:rPr>
          <w:lang w:eastAsia="x-none"/>
        </w:rPr>
      </w:pPr>
    </w:p>
    <w:p w14:paraId="1D11AD1B" w14:textId="77777777" w:rsidR="00423916" w:rsidRDefault="00423916" w:rsidP="00D675E2">
      <w:pPr>
        <w:rPr>
          <w:lang w:eastAsia="x-none"/>
        </w:rPr>
      </w:pPr>
    </w:p>
    <w:p w14:paraId="4A2AAB8A" w14:textId="77777777" w:rsidR="00423916" w:rsidRDefault="00423916" w:rsidP="00D675E2">
      <w:pPr>
        <w:rPr>
          <w:lang w:eastAsia="x-none"/>
        </w:rPr>
      </w:pPr>
    </w:p>
    <w:p w14:paraId="6203B8F4" w14:textId="77777777" w:rsidR="00D675E2" w:rsidRDefault="00D675E2" w:rsidP="00D675E2">
      <w:pPr>
        <w:rPr>
          <w:lang w:eastAsia="x-none"/>
        </w:rPr>
      </w:pPr>
    </w:p>
    <w:p w14:paraId="43DB5117" w14:textId="77777777" w:rsidR="00D675E2" w:rsidRDefault="00D675E2" w:rsidP="00D675E2">
      <w:pPr>
        <w:rPr>
          <w:lang w:eastAsia="x-none"/>
        </w:rPr>
      </w:pPr>
    </w:p>
    <w:p w14:paraId="4FC2C123" w14:textId="77777777" w:rsidR="00D675E2" w:rsidRPr="00D675E2" w:rsidRDefault="00D675E2" w:rsidP="00D675E2">
      <w:pPr>
        <w:rPr>
          <w:lang w:eastAsia="x-none"/>
        </w:rPr>
      </w:pPr>
    </w:p>
    <w:p w14:paraId="7D783720" w14:textId="77777777" w:rsidR="00D675E2" w:rsidRPr="006C092F" w:rsidRDefault="00D675E2" w:rsidP="00D675E2">
      <w:pPr>
        <w:pStyle w:val="Kop1"/>
        <w:pBdr>
          <w:bottom w:val="single" w:sz="8" w:space="1" w:color="3086AC"/>
        </w:pBdr>
        <w:tabs>
          <w:tab w:val="clear" w:pos="2127"/>
        </w:tabs>
        <w:rPr>
          <w:rFonts w:cs="Arial"/>
          <w:sz w:val="22"/>
          <w:szCs w:val="22"/>
        </w:rPr>
      </w:pPr>
      <w:bookmarkStart w:id="13" w:name="_Toc90285685"/>
      <w:r>
        <w:rPr>
          <w:rFonts w:cs="Arial"/>
          <w:sz w:val="30"/>
          <w:szCs w:val="30"/>
        </w:rPr>
        <w:t xml:space="preserve">BIJLAGE </w:t>
      </w:r>
      <w:r>
        <w:rPr>
          <w:rFonts w:cs="Arial"/>
          <w:sz w:val="30"/>
          <w:szCs w:val="30"/>
          <w:lang w:val="nl-NL"/>
        </w:rPr>
        <w:t>8</w:t>
      </w:r>
      <w:r>
        <w:rPr>
          <w:rFonts w:cs="Arial"/>
          <w:sz w:val="30"/>
          <w:szCs w:val="30"/>
        </w:rPr>
        <w:tab/>
      </w:r>
      <w:r>
        <w:rPr>
          <w:rFonts w:cs="Arial"/>
          <w:sz w:val="30"/>
          <w:szCs w:val="30"/>
          <w:lang w:val="nl-NL"/>
        </w:rPr>
        <w:t>UITVOERINGSVOORWAARDEN</w:t>
      </w:r>
      <w:bookmarkEnd w:id="13"/>
    </w:p>
    <w:tbl>
      <w:tblPr>
        <w:tblW w:w="0" w:type="auto"/>
        <w:tblBorders>
          <w:top w:val="single" w:sz="4" w:space="0" w:color="3086AC"/>
          <w:left w:val="single" w:sz="4" w:space="0" w:color="3086AC"/>
          <w:bottom w:val="single" w:sz="4" w:space="0" w:color="3086AC"/>
          <w:right w:val="single" w:sz="4" w:space="0" w:color="3086AC"/>
        </w:tblBorders>
        <w:tblLook w:val="04A0" w:firstRow="1" w:lastRow="0" w:firstColumn="1" w:lastColumn="0" w:noHBand="0" w:noVBand="1"/>
      </w:tblPr>
      <w:tblGrid>
        <w:gridCol w:w="9061"/>
      </w:tblGrid>
      <w:tr w:rsidR="00D675E2" w:rsidRPr="006C092F" w14:paraId="44ACAB81" w14:textId="77777777" w:rsidTr="00A73979">
        <w:tc>
          <w:tcPr>
            <w:tcW w:w="9211" w:type="dxa"/>
            <w:shd w:val="clear" w:color="auto" w:fill="auto"/>
          </w:tcPr>
          <w:p w14:paraId="07E7B78C" w14:textId="77777777" w:rsidR="00D675E2" w:rsidRDefault="00D675E2" w:rsidP="00A73979">
            <w:pPr>
              <w:spacing w:line="300" w:lineRule="exact"/>
              <w:rPr>
                <w:rFonts w:ascii="Arial" w:hAnsi="Arial" w:cs="Arial"/>
                <w:b/>
                <w:sz w:val="22"/>
                <w:szCs w:val="22"/>
              </w:rPr>
            </w:pPr>
            <w:r>
              <w:rPr>
                <w:rFonts w:ascii="Arial" w:hAnsi="Arial" w:cs="Arial"/>
                <w:b/>
                <w:sz w:val="22"/>
                <w:szCs w:val="22"/>
              </w:rPr>
              <w:t>Dit zijn voorwaarden die z.s.m. NA gunning van de opdracht dienen te worden gerealiseerd.</w:t>
            </w:r>
          </w:p>
          <w:p w14:paraId="5F791F25" w14:textId="0190AE98" w:rsidR="00D675E2" w:rsidRPr="006C092F" w:rsidRDefault="00D675E2" w:rsidP="00A73979">
            <w:pPr>
              <w:spacing w:line="300" w:lineRule="exact"/>
              <w:rPr>
                <w:rFonts w:ascii="Arial" w:hAnsi="Arial" w:cs="Arial"/>
                <w:b/>
                <w:sz w:val="22"/>
                <w:szCs w:val="22"/>
              </w:rPr>
            </w:pPr>
            <w:r w:rsidRPr="006C092F">
              <w:rPr>
                <w:rFonts w:ascii="Arial" w:hAnsi="Arial" w:cs="Arial"/>
                <w:b/>
                <w:sz w:val="22"/>
                <w:szCs w:val="22"/>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tc>
      </w:tr>
    </w:tbl>
    <w:p w14:paraId="352D9EB4" w14:textId="77777777" w:rsidR="003179BF" w:rsidRPr="006C092F" w:rsidRDefault="003179BF" w:rsidP="00D675E2">
      <w:pPr>
        <w:spacing w:line="300" w:lineRule="exact"/>
        <w:rPr>
          <w:rFonts w:ascii="Arial" w:hAnsi="Arial" w:cs="Arial"/>
          <w:sz w:val="22"/>
          <w:szCs w:val="22"/>
        </w:rPr>
      </w:pPr>
    </w:p>
    <w:tbl>
      <w:tblPr>
        <w:tblW w:w="9142" w:type="dxa"/>
        <w:tblLayout w:type="fixed"/>
        <w:tblCellMar>
          <w:left w:w="70" w:type="dxa"/>
          <w:right w:w="70" w:type="dxa"/>
        </w:tblCellMar>
        <w:tblLook w:val="0000" w:firstRow="0" w:lastRow="0" w:firstColumn="0" w:lastColumn="0" w:noHBand="0" w:noVBand="0"/>
      </w:tblPr>
      <w:tblGrid>
        <w:gridCol w:w="496"/>
        <w:gridCol w:w="8646"/>
      </w:tblGrid>
      <w:tr w:rsidR="00321A88" w:rsidRPr="00321A88" w14:paraId="234E3DEC" w14:textId="77777777" w:rsidTr="003179BF">
        <w:trPr>
          <w:trHeight w:val="488"/>
        </w:trPr>
        <w:tc>
          <w:tcPr>
            <w:tcW w:w="496" w:type="dxa"/>
            <w:tcBorders>
              <w:right w:val="single" w:sz="8" w:space="0" w:color="3086AC"/>
            </w:tcBorders>
            <w:shd w:val="clear" w:color="auto" w:fill="auto"/>
          </w:tcPr>
          <w:p w14:paraId="322E3DBA" w14:textId="77777777" w:rsidR="00D675E2"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w:t>
            </w:r>
          </w:p>
        </w:tc>
        <w:tc>
          <w:tcPr>
            <w:tcW w:w="8646" w:type="dxa"/>
            <w:tcBorders>
              <w:top w:val="single" w:sz="4" w:space="0" w:color="auto"/>
              <w:left w:val="single" w:sz="8" w:space="0" w:color="3086AC"/>
              <w:right w:val="single" w:sz="8" w:space="0" w:color="3086AC"/>
            </w:tcBorders>
          </w:tcPr>
          <w:p w14:paraId="3302D659" w14:textId="08D66120" w:rsidR="00D675E2" w:rsidRPr="00321A88" w:rsidRDefault="00D675E2"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Inschrijver zendt </w:t>
            </w:r>
            <w:r w:rsidR="008C4547" w:rsidRPr="00321A88">
              <w:rPr>
                <w:rFonts w:ascii="Arial" w:hAnsi="Arial" w:cs="Arial"/>
                <w:sz w:val="18"/>
                <w:szCs w:val="18"/>
              </w:rPr>
              <w:t>maand</w:t>
            </w:r>
            <w:r w:rsidRPr="00321A88">
              <w:rPr>
                <w:rFonts w:ascii="Arial" w:hAnsi="Arial" w:cs="Arial"/>
                <w:sz w:val="18"/>
                <w:szCs w:val="18"/>
              </w:rPr>
              <w:t>facturen onder vermelding van het overeenkomstnummer en het project, toe aan: De Onderzoeksraad voor Veiligheid, t.a.v. hoofd Bedrijfsvoering, Postbus 95404, 2509 CK Den Haag.</w:t>
            </w:r>
            <w:r w:rsidR="009E467E" w:rsidRPr="00321A88">
              <w:rPr>
                <w:rFonts w:ascii="Arial" w:hAnsi="Arial" w:cs="Arial"/>
                <w:sz w:val="18"/>
                <w:szCs w:val="18"/>
              </w:rPr>
              <w:t xml:space="preserve"> E-mail: </w:t>
            </w:r>
            <w:hyperlink r:id="rId8" w:history="1">
              <w:r w:rsidR="00652BDC" w:rsidRPr="00321A88">
                <w:rPr>
                  <w:rStyle w:val="Hyperlink"/>
                  <w:rFonts w:ascii="Arial" w:hAnsi="Arial" w:cs="Arial"/>
                  <w:color w:val="auto"/>
                  <w:sz w:val="18"/>
                  <w:szCs w:val="18"/>
                </w:rPr>
                <w:t>crediteuren@onderzoeksraad.nl</w:t>
              </w:r>
            </w:hyperlink>
            <w:r w:rsidR="00FA0F72" w:rsidRPr="00321A88">
              <w:rPr>
                <w:rFonts w:ascii="Arial" w:hAnsi="Arial" w:cs="Arial"/>
                <w:sz w:val="18"/>
                <w:szCs w:val="18"/>
              </w:rPr>
              <w:t>.</w:t>
            </w:r>
            <w:r w:rsidR="00316C14" w:rsidRPr="00321A88">
              <w:rPr>
                <w:rFonts w:ascii="Arial" w:hAnsi="Arial" w:cs="Arial"/>
                <w:sz w:val="18"/>
                <w:szCs w:val="18"/>
              </w:rPr>
              <w:t xml:space="preserve"> </w:t>
            </w:r>
          </w:p>
          <w:p w14:paraId="0EE5DCA4" w14:textId="1DC2084B" w:rsidR="00FA0F72" w:rsidRPr="00321A88" w:rsidRDefault="00FA0F72"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De maandfacturen voor </w:t>
            </w:r>
            <w:r w:rsidR="00652BDC" w:rsidRPr="00321A88">
              <w:rPr>
                <w:rFonts w:ascii="Arial" w:hAnsi="Arial" w:cs="Arial"/>
                <w:sz w:val="18"/>
                <w:szCs w:val="18"/>
              </w:rPr>
              <w:t>Eikenbos stichting</w:t>
            </w:r>
            <w:r w:rsidRPr="00321A88">
              <w:rPr>
                <w:rFonts w:ascii="Arial" w:hAnsi="Arial" w:cs="Arial"/>
                <w:sz w:val="18"/>
                <w:szCs w:val="18"/>
              </w:rPr>
              <w:t xml:space="preserve"> zendt u toe aan </w:t>
            </w:r>
            <w:r w:rsidR="00652BDC" w:rsidRPr="00321A88">
              <w:rPr>
                <w:rFonts w:ascii="Arial" w:hAnsi="Arial" w:cs="Arial"/>
                <w:sz w:val="18"/>
                <w:szCs w:val="18"/>
              </w:rPr>
              <w:t>hen</w:t>
            </w:r>
            <w:r w:rsidRPr="00321A88">
              <w:rPr>
                <w:rFonts w:ascii="Arial" w:hAnsi="Arial" w:cs="Arial"/>
                <w:sz w:val="18"/>
                <w:szCs w:val="18"/>
              </w:rPr>
              <w:t>.</w:t>
            </w:r>
          </w:p>
        </w:tc>
      </w:tr>
      <w:tr w:rsidR="00321A88" w:rsidRPr="00321A88" w14:paraId="395A9847" w14:textId="77777777" w:rsidTr="003179BF">
        <w:trPr>
          <w:trHeight w:val="488"/>
        </w:trPr>
        <w:tc>
          <w:tcPr>
            <w:tcW w:w="496" w:type="dxa"/>
            <w:tcBorders>
              <w:right w:val="single" w:sz="8" w:space="0" w:color="3086AC"/>
            </w:tcBorders>
            <w:shd w:val="clear" w:color="auto" w:fill="auto"/>
          </w:tcPr>
          <w:p w14:paraId="0BAA3F02" w14:textId="77777777" w:rsidR="00D675E2"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2</w:t>
            </w:r>
          </w:p>
        </w:tc>
        <w:tc>
          <w:tcPr>
            <w:tcW w:w="8646" w:type="dxa"/>
            <w:tcBorders>
              <w:left w:val="single" w:sz="8" w:space="0" w:color="3086AC"/>
              <w:right w:val="single" w:sz="8" w:space="0" w:color="3086AC"/>
            </w:tcBorders>
            <w:shd w:val="clear" w:color="auto" w:fill="9CCEE4"/>
          </w:tcPr>
          <w:p w14:paraId="1D3FF304" w14:textId="77777777" w:rsidR="00D675E2" w:rsidRPr="00321A88" w:rsidRDefault="00D675E2"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De termijn voor het voldoen van facturen door Opdrachtgever is binnen 30 dagen na ontvangst</w:t>
            </w:r>
            <w:r w:rsidR="007F2331" w:rsidRPr="00321A88">
              <w:rPr>
                <w:rFonts w:ascii="Arial" w:hAnsi="Arial" w:cs="Arial"/>
                <w:sz w:val="18"/>
                <w:szCs w:val="18"/>
              </w:rPr>
              <w:t>, onder voorwaarde van acceptatie van de prestatie</w:t>
            </w:r>
            <w:r w:rsidRPr="00321A88">
              <w:rPr>
                <w:rFonts w:ascii="Arial" w:hAnsi="Arial" w:cs="Arial"/>
                <w:sz w:val="18"/>
                <w:szCs w:val="18"/>
              </w:rPr>
              <w:t>.</w:t>
            </w:r>
          </w:p>
        </w:tc>
      </w:tr>
      <w:tr w:rsidR="00321A88" w:rsidRPr="00321A88" w14:paraId="29FCA168" w14:textId="77777777" w:rsidTr="003179BF">
        <w:trPr>
          <w:trHeight w:val="488"/>
        </w:trPr>
        <w:tc>
          <w:tcPr>
            <w:tcW w:w="496" w:type="dxa"/>
            <w:tcBorders>
              <w:right w:val="single" w:sz="8" w:space="0" w:color="3086AC"/>
            </w:tcBorders>
            <w:shd w:val="clear" w:color="auto" w:fill="auto"/>
          </w:tcPr>
          <w:p w14:paraId="63909BA1"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3</w:t>
            </w:r>
          </w:p>
        </w:tc>
        <w:tc>
          <w:tcPr>
            <w:tcW w:w="8646" w:type="dxa"/>
            <w:tcBorders>
              <w:left w:val="single" w:sz="8" w:space="0" w:color="3086AC"/>
              <w:right w:val="single" w:sz="8" w:space="0" w:color="3086AC"/>
            </w:tcBorders>
            <w:shd w:val="clear" w:color="auto" w:fill="auto"/>
          </w:tcPr>
          <w:p w14:paraId="3DAF6666" w14:textId="77777777" w:rsidR="00C17466" w:rsidRPr="00321A88" w:rsidRDefault="00216689"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Indien wenselijk stelt Opdrachtnemer kosteloos prijsopgaven en (uitgesplitste) offertes op, zonder daarmee de Opdrachtgever te verplichten tot afname. </w:t>
            </w:r>
          </w:p>
          <w:p w14:paraId="0CF83B03" w14:textId="77777777" w:rsidR="00216689" w:rsidRPr="00321A88" w:rsidRDefault="00216689"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Opdrachtnemer adviseert hierbij proactief over kostenefficiënte en –effectieve opties</w:t>
            </w:r>
            <w:r w:rsidR="00FA0F72" w:rsidRPr="00321A88">
              <w:rPr>
                <w:rFonts w:ascii="Arial" w:hAnsi="Arial" w:cs="Arial"/>
                <w:sz w:val="18"/>
                <w:szCs w:val="18"/>
              </w:rPr>
              <w:t>.</w:t>
            </w:r>
          </w:p>
        </w:tc>
      </w:tr>
      <w:tr w:rsidR="00321A88" w:rsidRPr="00321A88" w14:paraId="1891EF79" w14:textId="77777777" w:rsidTr="003179BF">
        <w:trPr>
          <w:trHeight w:val="488"/>
        </w:trPr>
        <w:tc>
          <w:tcPr>
            <w:tcW w:w="496" w:type="dxa"/>
            <w:tcBorders>
              <w:right w:val="single" w:sz="8" w:space="0" w:color="3086AC"/>
            </w:tcBorders>
            <w:shd w:val="clear" w:color="auto" w:fill="auto"/>
          </w:tcPr>
          <w:p w14:paraId="5BC8D8EA"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4</w:t>
            </w:r>
          </w:p>
        </w:tc>
        <w:tc>
          <w:tcPr>
            <w:tcW w:w="8646" w:type="dxa"/>
            <w:tcBorders>
              <w:left w:val="single" w:sz="8" w:space="0" w:color="3086AC"/>
              <w:right w:val="single" w:sz="8" w:space="0" w:color="3086AC"/>
            </w:tcBorders>
            <w:shd w:val="clear" w:color="auto" w:fill="9CCEE4"/>
          </w:tcPr>
          <w:p w14:paraId="43366372" w14:textId="77777777" w:rsidR="00216689" w:rsidRPr="00321A88" w:rsidRDefault="00216689"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Zonder vooraf overleg met de contactpersoon van de Opdrachtgever, voert u geen andere (meer-) kosten in de factuur op.</w:t>
            </w:r>
          </w:p>
        </w:tc>
      </w:tr>
      <w:tr w:rsidR="00321A88" w:rsidRPr="00321A88" w14:paraId="36270BD0" w14:textId="77777777" w:rsidTr="003179BF">
        <w:trPr>
          <w:trHeight w:val="488"/>
        </w:trPr>
        <w:tc>
          <w:tcPr>
            <w:tcW w:w="496" w:type="dxa"/>
            <w:tcBorders>
              <w:right w:val="single" w:sz="8" w:space="0" w:color="3086AC"/>
            </w:tcBorders>
            <w:shd w:val="clear" w:color="auto" w:fill="auto"/>
          </w:tcPr>
          <w:p w14:paraId="319CAD61"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5</w:t>
            </w:r>
          </w:p>
        </w:tc>
        <w:tc>
          <w:tcPr>
            <w:tcW w:w="8646" w:type="dxa"/>
            <w:tcBorders>
              <w:left w:val="single" w:sz="8" w:space="0" w:color="3086AC"/>
              <w:right w:val="single" w:sz="8" w:space="0" w:color="3086AC"/>
            </w:tcBorders>
            <w:shd w:val="clear" w:color="auto" w:fill="auto"/>
          </w:tcPr>
          <w:p w14:paraId="62B43375" w14:textId="77777777" w:rsidR="008C4547" w:rsidRPr="00321A88" w:rsidRDefault="008C4547" w:rsidP="00FA0F7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Voor aanvullende werkzaamheden die in opdracht van Opdrachtgever zijn</w:t>
            </w:r>
            <w:r w:rsidR="00FA0F72" w:rsidRPr="00321A88">
              <w:rPr>
                <w:rFonts w:ascii="Arial" w:hAnsi="Arial" w:cs="Arial"/>
                <w:sz w:val="18"/>
                <w:szCs w:val="18"/>
              </w:rPr>
              <w:t xml:space="preserve"> uitgevoerd (bijvoorbeeld </w:t>
            </w:r>
            <w:r w:rsidRPr="00321A88">
              <w:rPr>
                <w:rFonts w:ascii="Arial" w:hAnsi="Arial" w:cs="Arial"/>
                <w:sz w:val="18"/>
                <w:szCs w:val="18"/>
              </w:rPr>
              <w:t xml:space="preserve">n.a.v. calamiteiten), stuurt Opdrachtnemer een aparte factuur met daarop vermeld de aard en omvang van de werkzaamheden waarvoor de werkzaamheden hebben plaats gevonden. </w:t>
            </w:r>
          </w:p>
        </w:tc>
      </w:tr>
      <w:tr w:rsidR="00321A88" w:rsidRPr="00321A88" w14:paraId="2BE4A798" w14:textId="77777777" w:rsidTr="003179BF">
        <w:trPr>
          <w:trHeight w:val="488"/>
        </w:trPr>
        <w:tc>
          <w:tcPr>
            <w:tcW w:w="496" w:type="dxa"/>
            <w:tcBorders>
              <w:right w:val="single" w:sz="8" w:space="0" w:color="3086AC"/>
            </w:tcBorders>
            <w:shd w:val="clear" w:color="auto" w:fill="auto"/>
          </w:tcPr>
          <w:p w14:paraId="12FCEB27"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6</w:t>
            </w:r>
          </w:p>
        </w:tc>
        <w:tc>
          <w:tcPr>
            <w:tcW w:w="8646" w:type="dxa"/>
            <w:tcBorders>
              <w:left w:val="single" w:sz="8" w:space="0" w:color="3086AC"/>
              <w:right w:val="single" w:sz="8" w:space="0" w:color="3086AC"/>
            </w:tcBorders>
            <w:shd w:val="clear" w:color="auto" w:fill="9CCEE4"/>
          </w:tcPr>
          <w:p w14:paraId="0BD600AD" w14:textId="761D6287" w:rsidR="00216689" w:rsidRPr="00321A88" w:rsidRDefault="00216689"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Opdrachtnemer tekent na contracteren een geheimhoudingsverklaring. De Opdrachtnemer staat borg dat zijn personeel en evt. onderaannemers zich houdt aan de inhoud van de geheimhoudingsverklaring. </w:t>
            </w:r>
          </w:p>
        </w:tc>
      </w:tr>
      <w:tr w:rsidR="00321A88" w:rsidRPr="00321A88" w14:paraId="1738990B" w14:textId="77777777" w:rsidTr="003179BF">
        <w:trPr>
          <w:trHeight w:val="488"/>
        </w:trPr>
        <w:tc>
          <w:tcPr>
            <w:tcW w:w="496" w:type="dxa"/>
            <w:tcBorders>
              <w:right w:val="single" w:sz="8" w:space="0" w:color="3086AC"/>
            </w:tcBorders>
            <w:shd w:val="clear" w:color="auto" w:fill="auto"/>
          </w:tcPr>
          <w:p w14:paraId="7DFE3547"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7</w:t>
            </w:r>
          </w:p>
        </w:tc>
        <w:tc>
          <w:tcPr>
            <w:tcW w:w="8646" w:type="dxa"/>
            <w:tcBorders>
              <w:left w:val="single" w:sz="8" w:space="0" w:color="3086AC"/>
              <w:right w:val="single" w:sz="8" w:space="0" w:color="3086AC"/>
            </w:tcBorders>
            <w:shd w:val="clear" w:color="auto" w:fill="auto"/>
          </w:tcPr>
          <w:p w14:paraId="1C4ED470" w14:textId="683F2809" w:rsidR="00652BDC" w:rsidRPr="00321A88" w:rsidRDefault="00216689" w:rsidP="00321A8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Al het in te zetten personeel dient –in zeer zelden voorkomende situaties- op verzoek en op kosten van Opdrachtgever mee te werken aan een MIVD screening, niveau van vertrouwensfunctie: C.</w:t>
            </w:r>
            <w:r w:rsidR="009C74AC" w:rsidRPr="00321A88">
              <w:rPr>
                <w:rFonts w:ascii="Arial" w:hAnsi="Arial" w:cs="Arial"/>
                <w:sz w:val="18"/>
                <w:szCs w:val="18"/>
              </w:rPr>
              <w:t xml:space="preserve"> </w:t>
            </w:r>
            <w:r w:rsidR="00652BDC" w:rsidRPr="00321A88">
              <w:rPr>
                <w:rFonts w:ascii="Arial" w:hAnsi="Arial" w:cs="Arial"/>
                <w:sz w:val="18"/>
                <w:szCs w:val="18"/>
              </w:rPr>
              <w:t>Hierin worden o.a. vragen gesteld ove</w:t>
            </w:r>
            <w:r w:rsidR="00C92A85">
              <w:rPr>
                <w:rFonts w:ascii="Arial" w:hAnsi="Arial" w:cs="Arial"/>
                <w:sz w:val="18"/>
                <w:szCs w:val="18"/>
              </w:rPr>
              <w:t>r familierelaties en de persoonlijke financiële huishouding.</w:t>
            </w:r>
          </w:p>
        </w:tc>
      </w:tr>
      <w:tr w:rsidR="00321A88" w:rsidRPr="00321A88" w14:paraId="4FFE8FD0" w14:textId="77777777" w:rsidTr="003179BF">
        <w:trPr>
          <w:trHeight w:val="488"/>
        </w:trPr>
        <w:tc>
          <w:tcPr>
            <w:tcW w:w="496" w:type="dxa"/>
            <w:tcBorders>
              <w:right w:val="single" w:sz="8" w:space="0" w:color="3086AC"/>
            </w:tcBorders>
            <w:shd w:val="clear" w:color="auto" w:fill="auto"/>
          </w:tcPr>
          <w:p w14:paraId="7153F1FE" w14:textId="417B7BE0" w:rsidR="00216689" w:rsidRPr="00321A88" w:rsidRDefault="00321A88"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8</w:t>
            </w:r>
          </w:p>
        </w:tc>
        <w:tc>
          <w:tcPr>
            <w:tcW w:w="8646" w:type="dxa"/>
            <w:tcBorders>
              <w:left w:val="single" w:sz="8" w:space="0" w:color="3086AC"/>
              <w:right w:val="single" w:sz="8" w:space="0" w:color="3086AC"/>
            </w:tcBorders>
            <w:shd w:val="clear" w:color="auto" w:fill="9CCEE4"/>
          </w:tcPr>
          <w:p w14:paraId="3C77838D" w14:textId="7DAD9DDE" w:rsidR="00216689" w:rsidRPr="00321A88" w:rsidRDefault="00321A88" w:rsidP="007F233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Vervallen.</w:t>
            </w:r>
          </w:p>
        </w:tc>
      </w:tr>
      <w:tr w:rsidR="00321A88" w:rsidRPr="00321A88" w14:paraId="08812FE9" w14:textId="77777777" w:rsidTr="008C4547">
        <w:trPr>
          <w:trHeight w:val="488"/>
        </w:trPr>
        <w:tc>
          <w:tcPr>
            <w:tcW w:w="496" w:type="dxa"/>
            <w:tcBorders>
              <w:right w:val="single" w:sz="8" w:space="0" w:color="3086AC"/>
            </w:tcBorders>
            <w:shd w:val="clear" w:color="auto" w:fill="auto"/>
          </w:tcPr>
          <w:p w14:paraId="73E0055C"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9</w:t>
            </w:r>
          </w:p>
        </w:tc>
        <w:tc>
          <w:tcPr>
            <w:tcW w:w="8646" w:type="dxa"/>
            <w:tcBorders>
              <w:left w:val="single" w:sz="8" w:space="0" w:color="3086AC"/>
              <w:right w:val="single" w:sz="8" w:space="0" w:color="3086AC"/>
            </w:tcBorders>
            <w:shd w:val="clear" w:color="auto" w:fill="auto"/>
          </w:tcPr>
          <w:p w14:paraId="743AA2B7" w14:textId="77777777" w:rsidR="008C4547" w:rsidRPr="00321A88" w:rsidRDefault="00F97AC0"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Na gunning mag een onderaannemer alleen worden ingeschakeld en/of vervangen na voorafgaande schriftelijke goedkeuring van Opdrachtgever. </w:t>
            </w:r>
          </w:p>
        </w:tc>
      </w:tr>
      <w:tr w:rsidR="00321A88" w:rsidRPr="00321A88" w14:paraId="79D08144" w14:textId="77777777" w:rsidTr="003179BF">
        <w:trPr>
          <w:trHeight w:val="488"/>
        </w:trPr>
        <w:tc>
          <w:tcPr>
            <w:tcW w:w="496" w:type="dxa"/>
            <w:tcBorders>
              <w:right w:val="single" w:sz="8" w:space="0" w:color="3086AC"/>
            </w:tcBorders>
            <w:shd w:val="clear" w:color="auto" w:fill="auto"/>
          </w:tcPr>
          <w:p w14:paraId="5F17A0A2"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10</w:t>
            </w:r>
          </w:p>
        </w:tc>
        <w:tc>
          <w:tcPr>
            <w:tcW w:w="8646" w:type="dxa"/>
            <w:tcBorders>
              <w:left w:val="single" w:sz="8" w:space="0" w:color="3086AC"/>
              <w:right w:val="single" w:sz="8" w:space="0" w:color="3086AC"/>
            </w:tcBorders>
            <w:shd w:val="clear" w:color="auto" w:fill="9CCEE4"/>
          </w:tcPr>
          <w:p w14:paraId="287A6063" w14:textId="247F11CA" w:rsidR="00216689" w:rsidRPr="00321A88" w:rsidRDefault="008C4547"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Alle medewerkers van de Opdrachtnemer dienen te allen tijde een geldig legitimatiebewijs te kunnen tonen wanneer hiernaar gevraagd wordt.</w:t>
            </w:r>
          </w:p>
        </w:tc>
      </w:tr>
      <w:tr w:rsidR="00321A88" w:rsidRPr="00321A88" w14:paraId="64FE4265" w14:textId="77777777" w:rsidTr="008C4547">
        <w:trPr>
          <w:trHeight w:val="488"/>
        </w:trPr>
        <w:tc>
          <w:tcPr>
            <w:tcW w:w="496" w:type="dxa"/>
            <w:tcBorders>
              <w:right w:val="single" w:sz="8" w:space="0" w:color="3086AC"/>
            </w:tcBorders>
            <w:shd w:val="clear" w:color="auto" w:fill="auto"/>
          </w:tcPr>
          <w:p w14:paraId="4EFBFC99"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11</w:t>
            </w:r>
          </w:p>
        </w:tc>
        <w:tc>
          <w:tcPr>
            <w:tcW w:w="8646" w:type="dxa"/>
            <w:tcBorders>
              <w:left w:val="single" w:sz="8" w:space="0" w:color="3086AC"/>
              <w:right w:val="single" w:sz="8" w:space="0" w:color="3086AC"/>
            </w:tcBorders>
            <w:shd w:val="clear" w:color="auto" w:fill="auto"/>
          </w:tcPr>
          <w:p w14:paraId="34164CD4" w14:textId="77777777" w:rsidR="00423916"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Alvorens de Dienstverlening aanvangt, vindt er tussen Opdrachtgever en het Opdrachtnemer een gezamenlijke beoordeling plaats van de aanwezige of mogelijke risico’s voor de veiligheid en gezondheid van het personeel van het Opdrachtnemer. Opdrachtnemer neemt hiertoe het initiatief en is verantwoordelijk voor de vastlegging. </w:t>
            </w:r>
          </w:p>
          <w:p w14:paraId="568E3349" w14:textId="77777777" w:rsidR="00423916"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Bij de beoordeling komen aan de orde: de gevaren </w:t>
            </w:r>
            <w:r w:rsidR="00423916" w:rsidRPr="00321A88">
              <w:rPr>
                <w:rFonts w:ascii="Arial" w:hAnsi="Arial" w:cs="Arial"/>
                <w:sz w:val="18"/>
                <w:szCs w:val="18"/>
              </w:rPr>
              <w:t>en risico's verband houdend met:</w:t>
            </w:r>
          </w:p>
          <w:p w14:paraId="2852624B" w14:textId="59EFD2A3"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1) de onderdelen en voorzieningen van of situaties binnen </w:t>
            </w:r>
            <w:r w:rsidR="00DE2AD6" w:rsidRPr="00321A88">
              <w:rPr>
                <w:rFonts w:ascii="Arial" w:hAnsi="Arial" w:cs="Arial"/>
                <w:sz w:val="18"/>
                <w:szCs w:val="18"/>
              </w:rPr>
              <w:t>het Object</w:t>
            </w:r>
            <w:r w:rsidRPr="00321A88">
              <w:rPr>
                <w:rFonts w:ascii="Arial" w:hAnsi="Arial" w:cs="Arial"/>
                <w:sz w:val="18"/>
                <w:szCs w:val="18"/>
              </w:rPr>
              <w:t xml:space="preserve"> en </w:t>
            </w:r>
            <w:r w:rsidR="00423916" w:rsidRPr="00321A88">
              <w:rPr>
                <w:rFonts w:ascii="Arial" w:hAnsi="Arial" w:cs="Arial"/>
                <w:sz w:val="18"/>
                <w:szCs w:val="18"/>
              </w:rPr>
              <w:br/>
            </w:r>
            <w:r w:rsidRPr="00321A88">
              <w:rPr>
                <w:rFonts w:ascii="Arial" w:hAnsi="Arial" w:cs="Arial"/>
                <w:sz w:val="18"/>
                <w:szCs w:val="18"/>
              </w:rPr>
              <w:t xml:space="preserve">2) met de werkzaamheden en de daarbij toegepaste werkmethoden, machines, materialen en middelen. </w:t>
            </w:r>
          </w:p>
          <w:p w14:paraId="7B91AADD"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lastRenderedPageBreak/>
              <w:t xml:space="preserve">De uit de beoordeling voortkomende conclusies en te treffen maatregelen worden door Opdrachtnemer schriftelijk vastgelegd en door beide partijen voor akkoord ondertekend. Deze vastlegging vermeldt in ieder geval: </w:t>
            </w:r>
          </w:p>
          <w:p w14:paraId="1E54D567"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a. een inventarisatie en evaluatie van de gevaren; </w:t>
            </w:r>
          </w:p>
          <w:p w14:paraId="378B804C"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b. een overzicht van de urgente aanpassingen in het </w:t>
            </w:r>
            <w:r w:rsidR="00DE2AD6" w:rsidRPr="00321A88">
              <w:rPr>
                <w:rFonts w:ascii="Arial" w:hAnsi="Arial" w:cs="Arial"/>
                <w:sz w:val="18"/>
                <w:szCs w:val="18"/>
              </w:rPr>
              <w:t>Object</w:t>
            </w:r>
            <w:r w:rsidRPr="00321A88">
              <w:rPr>
                <w:rFonts w:ascii="Arial" w:hAnsi="Arial" w:cs="Arial"/>
                <w:sz w:val="18"/>
                <w:szCs w:val="18"/>
              </w:rPr>
              <w:t xml:space="preserve">, in het programma, in de taak- en werkindelingen of in andere omstandigheden en van de zaken die blijvend speciale aandacht vragen; </w:t>
            </w:r>
          </w:p>
          <w:p w14:paraId="7DC5C011"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c. de wijze en tijdstippen waarop EHBO-voorzieningen en hulpverleners bij ongevallen bereikbaar zijn voor het personeel van het Opdrachtnemer; </w:t>
            </w:r>
          </w:p>
          <w:p w14:paraId="266651ED"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d. de procedures, personen en organisaties, die relevant zijn bij ongevallen en calamiteiten; </w:t>
            </w:r>
          </w:p>
          <w:p w14:paraId="3E61AD6A"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e. de wijze waarop de samenwerking en het overleg zal plaatsvinden tussen de partijen en het personeel daarvan inzake gezondheid en veiligheid; </w:t>
            </w:r>
          </w:p>
          <w:p w14:paraId="44469DD0"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f. de wijze waarop voorlichting en scholing van de personeelsleden plaatsvindt op dit onderwerp. </w:t>
            </w:r>
          </w:p>
          <w:p w14:paraId="64211A63" w14:textId="77777777" w:rsidR="00216689" w:rsidRPr="00321A88" w:rsidRDefault="008C4547" w:rsidP="008C454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Jaarlijks worden de mogelijke risico’s voor de veiligheid en gezondheid van het personeel van het Opdrachtnemer opnieuw herzien en indien nodig aangepast. Opdrachtnemer neemt hiertoe het initiatief.</w:t>
            </w:r>
          </w:p>
        </w:tc>
      </w:tr>
      <w:tr w:rsidR="00321A88" w:rsidRPr="00321A88" w14:paraId="79031CD3" w14:textId="77777777" w:rsidTr="003179BF">
        <w:trPr>
          <w:trHeight w:val="488"/>
        </w:trPr>
        <w:tc>
          <w:tcPr>
            <w:tcW w:w="496" w:type="dxa"/>
            <w:tcBorders>
              <w:right w:val="single" w:sz="8" w:space="0" w:color="3086AC"/>
            </w:tcBorders>
            <w:shd w:val="clear" w:color="auto" w:fill="auto"/>
          </w:tcPr>
          <w:p w14:paraId="09461541"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lastRenderedPageBreak/>
              <w:t>12</w:t>
            </w:r>
          </w:p>
        </w:tc>
        <w:tc>
          <w:tcPr>
            <w:tcW w:w="8646" w:type="dxa"/>
            <w:tcBorders>
              <w:left w:val="single" w:sz="8" w:space="0" w:color="3086AC"/>
              <w:right w:val="single" w:sz="8" w:space="0" w:color="3086AC"/>
            </w:tcBorders>
            <w:shd w:val="clear" w:color="auto" w:fill="9CCEE4"/>
          </w:tcPr>
          <w:p w14:paraId="60AA1C0E" w14:textId="77777777" w:rsidR="00216689" w:rsidRPr="00321A88" w:rsidRDefault="008C4547" w:rsidP="00A7397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Indien er sprake is van een onveilige situatie dient terstond het werk, dat samenhangt met deze onveilige situatie, te worden gestaakt. Pas na overleg en opheffing van de onveilige situatie of schriftelijke toestemming van Opdrachtgever, kunnen de betreffende werkzaamheden worden hervat. </w:t>
            </w:r>
          </w:p>
        </w:tc>
      </w:tr>
      <w:tr w:rsidR="00321A88" w:rsidRPr="00321A88" w14:paraId="6069F84B" w14:textId="77777777" w:rsidTr="008C4547">
        <w:trPr>
          <w:trHeight w:val="488"/>
        </w:trPr>
        <w:tc>
          <w:tcPr>
            <w:tcW w:w="496" w:type="dxa"/>
            <w:tcBorders>
              <w:right w:val="single" w:sz="8" w:space="0" w:color="3086AC"/>
            </w:tcBorders>
            <w:shd w:val="clear" w:color="auto" w:fill="auto"/>
          </w:tcPr>
          <w:p w14:paraId="0775BF65" w14:textId="77777777" w:rsidR="00216689"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13</w:t>
            </w:r>
          </w:p>
        </w:tc>
        <w:tc>
          <w:tcPr>
            <w:tcW w:w="8646" w:type="dxa"/>
            <w:tcBorders>
              <w:left w:val="single" w:sz="8" w:space="0" w:color="3086AC"/>
              <w:right w:val="single" w:sz="8" w:space="0" w:color="3086AC"/>
            </w:tcBorders>
            <w:shd w:val="clear" w:color="auto" w:fill="auto"/>
          </w:tcPr>
          <w:p w14:paraId="4B3C392B" w14:textId="77777777" w:rsidR="00216689"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Opdrachtnemer is buiten openingstijden zelf verantwoordelijk voor het voorzien in Bedrijfshulpverlening voor zijn medewerkers (BHV). Opdrachtnemer wordt geacht passende voorzieningen te treffen. Indien mogelijk kan er gebruik gemaakt worden van de BHV-faciliteiten van de Opdrachtgever. </w:t>
            </w:r>
          </w:p>
        </w:tc>
      </w:tr>
      <w:tr w:rsidR="00321A88" w:rsidRPr="00321A88" w14:paraId="0A5F47CF" w14:textId="77777777" w:rsidTr="003179BF">
        <w:trPr>
          <w:trHeight w:val="488"/>
        </w:trPr>
        <w:tc>
          <w:tcPr>
            <w:tcW w:w="496" w:type="dxa"/>
            <w:tcBorders>
              <w:right w:val="single" w:sz="8" w:space="0" w:color="3086AC"/>
            </w:tcBorders>
            <w:shd w:val="clear" w:color="auto" w:fill="auto"/>
          </w:tcPr>
          <w:p w14:paraId="5C672EA2"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14</w:t>
            </w:r>
          </w:p>
        </w:tc>
        <w:tc>
          <w:tcPr>
            <w:tcW w:w="8646" w:type="dxa"/>
            <w:tcBorders>
              <w:left w:val="single" w:sz="8" w:space="0" w:color="3086AC"/>
              <w:right w:val="single" w:sz="8" w:space="0" w:color="3086AC"/>
            </w:tcBorders>
            <w:shd w:val="clear" w:color="auto" w:fill="9CCEE4"/>
          </w:tcPr>
          <w:p w14:paraId="7D74F170" w14:textId="77777777" w:rsidR="008C4547" w:rsidRPr="00321A88" w:rsidRDefault="008C4547" w:rsidP="00DE2AD6">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In </w:t>
            </w:r>
            <w:r w:rsidR="00DE2AD6" w:rsidRPr="00321A88">
              <w:rPr>
                <w:rFonts w:ascii="Arial" w:hAnsi="Arial" w:cs="Arial"/>
                <w:sz w:val="18"/>
                <w:szCs w:val="18"/>
              </w:rPr>
              <w:t xml:space="preserve">het Object </w:t>
            </w:r>
            <w:r w:rsidRPr="00321A88">
              <w:rPr>
                <w:rFonts w:ascii="Arial" w:hAnsi="Arial" w:cs="Arial"/>
                <w:sz w:val="18"/>
                <w:szCs w:val="18"/>
              </w:rPr>
              <w:t>dienen productinformatie- en veiligheidsbladen betreffende de gebruikte schoonmaakmiddelen en –methoden aanwezig te zijn op relevante locaties.</w:t>
            </w:r>
          </w:p>
        </w:tc>
      </w:tr>
      <w:tr w:rsidR="00321A88" w:rsidRPr="00321A88" w14:paraId="024B8CD4" w14:textId="77777777" w:rsidTr="008C4547">
        <w:trPr>
          <w:trHeight w:val="488"/>
        </w:trPr>
        <w:tc>
          <w:tcPr>
            <w:tcW w:w="496" w:type="dxa"/>
            <w:tcBorders>
              <w:right w:val="single" w:sz="8" w:space="0" w:color="3086AC"/>
            </w:tcBorders>
            <w:shd w:val="clear" w:color="auto" w:fill="auto"/>
          </w:tcPr>
          <w:p w14:paraId="045275E4"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15</w:t>
            </w:r>
          </w:p>
        </w:tc>
        <w:tc>
          <w:tcPr>
            <w:tcW w:w="8646" w:type="dxa"/>
            <w:tcBorders>
              <w:left w:val="single" w:sz="8" w:space="0" w:color="3086AC"/>
              <w:right w:val="single" w:sz="8" w:space="0" w:color="3086AC"/>
            </w:tcBorders>
            <w:shd w:val="clear" w:color="auto" w:fill="auto"/>
          </w:tcPr>
          <w:p w14:paraId="6A816D50" w14:textId="672142C2"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De opslagruimte voor schoonmaakattributen</w:t>
            </w:r>
            <w:r w:rsidR="009C74AC" w:rsidRPr="00321A88">
              <w:rPr>
                <w:rFonts w:ascii="Arial" w:hAnsi="Arial" w:cs="Arial"/>
                <w:sz w:val="18"/>
                <w:szCs w:val="18"/>
              </w:rPr>
              <w:t xml:space="preserve"> als ook water en elektriciteit</w:t>
            </w:r>
            <w:r w:rsidRPr="00321A88">
              <w:rPr>
                <w:rFonts w:ascii="Arial" w:hAnsi="Arial" w:cs="Arial"/>
                <w:sz w:val="18"/>
                <w:szCs w:val="18"/>
              </w:rPr>
              <w:t xml:space="preserve"> wordt door Opdrachtgever ter beschikking gesteld. </w:t>
            </w:r>
            <w:r w:rsidR="009C74AC" w:rsidRPr="00321A88">
              <w:rPr>
                <w:rFonts w:ascii="Arial" w:hAnsi="Arial" w:cs="Arial"/>
                <w:sz w:val="18"/>
                <w:szCs w:val="18"/>
              </w:rPr>
              <w:t xml:space="preserve">Er is een wasmachine aanwezig. </w:t>
            </w:r>
          </w:p>
        </w:tc>
      </w:tr>
      <w:tr w:rsidR="00321A88" w:rsidRPr="00321A88" w14:paraId="7447D004" w14:textId="77777777" w:rsidTr="003179BF">
        <w:trPr>
          <w:trHeight w:val="488"/>
        </w:trPr>
        <w:tc>
          <w:tcPr>
            <w:tcW w:w="496" w:type="dxa"/>
            <w:tcBorders>
              <w:right w:val="single" w:sz="8" w:space="0" w:color="3086AC"/>
            </w:tcBorders>
            <w:shd w:val="clear" w:color="auto" w:fill="auto"/>
          </w:tcPr>
          <w:p w14:paraId="276650AC"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16</w:t>
            </w:r>
          </w:p>
        </w:tc>
        <w:tc>
          <w:tcPr>
            <w:tcW w:w="8646" w:type="dxa"/>
            <w:tcBorders>
              <w:left w:val="single" w:sz="8" w:space="0" w:color="3086AC"/>
              <w:right w:val="single" w:sz="8" w:space="0" w:color="3086AC"/>
            </w:tcBorders>
            <w:shd w:val="clear" w:color="auto" w:fill="9CCEE4"/>
          </w:tcPr>
          <w:p w14:paraId="5988E862" w14:textId="54A5809E" w:rsidR="008C4547" w:rsidRPr="00321A88" w:rsidRDefault="008C4547" w:rsidP="00652BD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Opdrachtnemer dient zorg te dragen dat al het personeel in representatieve bedrijfskleding werkzaam en herkenbaar </w:t>
            </w:r>
            <w:r w:rsidR="00717C51" w:rsidRPr="00321A88">
              <w:rPr>
                <w:rFonts w:ascii="Arial" w:hAnsi="Arial" w:cs="Arial"/>
                <w:sz w:val="18"/>
                <w:szCs w:val="18"/>
              </w:rPr>
              <w:t>is</w:t>
            </w:r>
            <w:r w:rsidRPr="00321A88">
              <w:rPr>
                <w:rFonts w:ascii="Arial" w:hAnsi="Arial" w:cs="Arial"/>
                <w:sz w:val="18"/>
                <w:szCs w:val="18"/>
              </w:rPr>
              <w:t xml:space="preserve">. </w:t>
            </w:r>
          </w:p>
        </w:tc>
      </w:tr>
      <w:tr w:rsidR="00321A88" w:rsidRPr="00321A88" w14:paraId="64B086D3" w14:textId="77777777" w:rsidTr="008C4547">
        <w:trPr>
          <w:trHeight w:val="488"/>
        </w:trPr>
        <w:tc>
          <w:tcPr>
            <w:tcW w:w="496" w:type="dxa"/>
            <w:tcBorders>
              <w:right w:val="single" w:sz="8" w:space="0" w:color="3086AC"/>
            </w:tcBorders>
            <w:shd w:val="clear" w:color="auto" w:fill="auto"/>
          </w:tcPr>
          <w:p w14:paraId="0204102F" w14:textId="77777777" w:rsidR="008C4547" w:rsidRPr="00321A88" w:rsidRDefault="00F97AC0"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17</w:t>
            </w:r>
          </w:p>
        </w:tc>
        <w:tc>
          <w:tcPr>
            <w:tcW w:w="8646" w:type="dxa"/>
            <w:tcBorders>
              <w:left w:val="single" w:sz="8" w:space="0" w:color="3086AC"/>
              <w:right w:val="single" w:sz="8" w:space="0" w:color="3086AC"/>
            </w:tcBorders>
            <w:shd w:val="clear" w:color="auto" w:fill="auto"/>
          </w:tcPr>
          <w:p w14:paraId="70ED8FBF" w14:textId="77777777" w:rsidR="008C4547" w:rsidRPr="00321A88" w:rsidRDefault="008C4547"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 w:val="18"/>
                <w:szCs w:val="18"/>
              </w:rPr>
            </w:pPr>
            <w:r w:rsidRPr="00321A88">
              <w:rPr>
                <w:rFonts w:ascii="Arial" w:hAnsi="Arial" w:cs="Arial"/>
                <w:sz w:val="18"/>
                <w:szCs w:val="18"/>
              </w:rPr>
              <w:t xml:space="preserve">Bij uitvoering van de werkzaamheden dient Opdrachtnemer rekening te houden met de bedrijfsvoering en het primair proces van Opdrachtgever en daar naar te handelen.  </w:t>
            </w:r>
          </w:p>
        </w:tc>
      </w:tr>
      <w:tr w:rsidR="00321A88" w:rsidRPr="00321A88" w14:paraId="4D85470A" w14:textId="77777777" w:rsidTr="003179BF">
        <w:trPr>
          <w:trHeight w:val="488"/>
        </w:trPr>
        <w:tc>
          <w:tcPr>
            <w:tcW w:w="496" w:type="dxa"/>
            <w:tcBorders>
              <w:right w:val="single" w:sz="8" w:space="0" w:color="3086AC"/>
            </w:tcBorders>
            <w:shd w:val="clear" w:color="auto" w:fill="auto"/>
          </w:tcPr>
          <w:p w14:paraId="633147E8" w14:textId="77777777" w:rsidR="008C4547" w:rsidRPr="00321A88" w:rsidRDefault="006B13B9" w:rsidP="006B13B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b/>
                <w:bCs/>
                <w:sz w:val="18"/>
                <w:szCs w:val="18"/>
                <w:lang w:eastAsia="x-none"/>
              </w:rPr>
            </w:pPr>
            <w:r w:rsidRPr="00321A88">
              <w:rPr>
                <w:rFonts w:ascii="Arial" w:hAnsi="Arial" w:cs="Arial"/>
                <w:sz w:val="18"/>
                <w:szCs w:val="18"/>
              </w:rPr>
              <w:t>18</w:t>
            </w:r>
          </w:p>
        </w:tc>
        <w:tc>
          <w:tcPr>
            <w:tcW w:w="8646" w:type="dxa"/>
            <w:tcBorders>
              <w:left w:val="single" w:sz="8" w:space="0" w:color="3086AC"/>
              <w:right w:val="single" w:sz="8" w:space="0" w:color="3086AC"/>
            </w:tcBorders>
            <w:shd w:val="clear" w:color="auto" w:fill="9CCEE4"/>
          </w:tcPr>
          <w:p w14:paraId="74A087C3" w14:textId="39DA3C1D" w:rsidR="008C4547" w:rsidRPr="00321A88" w:rsidRDefault="006B13B9" w:rsidP="006B13B9">
            <w:pPr>
              <w:spacing w:line="300" w:lineRule="exact"/>
              <w:rPr>
                <w:rFonts w:ascii="Arial" w:hAnsi="Arial" w:cs="Arial"/>
                <w:b/>
                <w:bCs/>
                <w:sz w:val="18"/>
                <w:szCs w:val="18"/>
                <w:lang w:eastAsia="x-none"/>
              </w:rPr>
            </w:pPr>
            <w:r w:rsidRPr="00321A88">
              <w:rPr>
                <w:rFonts w:ascii="Arial" w:hAnsi="Arial" w:cs="Arial"/>
                <w:sz w:val="18"/>
                <w:szCs w:val="18"/>
              </w:rPr>
              <w:t xml:space="preserve">Opdrachtgever voert aan het begin van de Raamovereenkomst een 0-meting uit. Opdrachtgever zal samen met Opdrachtnemer en een onafhankelijke </w:t>
            </w:r>
            <w:r w:rsidR="009C74AC" w:rsidRPr="00321A88">
              <w:rPr>
                <w:rFonts w:ascii="Arial" w:hAnsi="Arial" w:cs="Arial"/>
                <w:sz w:val="18"/>
                <w:szCs w:val="18"/>
              </w:rPr>
              <w:t xml:space="preserve">gecertificeerde kwaliteitsinspecteur </w:t>
            </w:r>
            <w:r w:rsidRPr="00321A88">
              <w:rPr>
                <w:rFonts w:ascii="Arial" w:hAnsi="Arial" w:cs="Arial"/>
                <w:sz w:val="18"/>
                <w:szCs w:val="18"/>
              </w:rPr>
              <w:t>een eenmalige inventarisatie ronde door het Object lopen. Tijdens de inventarisatieronde wordt het Kwaliteitsniveau van het Object vastgesteld. Deze inventarisatie is leidend bij de kwaliteitscontrole metingen. De inventarisatie geeft het Kwaliteitsniveau aan. Indien uit de 0-meting wordt geconstateerd dat er herstelwerkzaamheden moeten worden uitgevoerd, dan zijn deze kosten voor Opdrachtgever.</w:t>
            </w:r>
          </w:p>
        </w:tc>
      </w:tr>
    </w:tbl>
    <w:p w14:paraId="0A1B36DB" w14:textId="77777777" w:rsidR="00A71B26" w:rsidRDefault="00A71B26"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p w14:paraId="023419D2" w14:textId="28095C00" w:rsidR="00D675E2" w:rsidRPr="00F97AC0" w:rsidRDefault="00D675E2"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Getekend voor akkoord:</w:t>
      </w:r>
    </w:p>
    <w:tbl>
      <w:tblPr>
        <w:tblW w:w="9225" w:type="dxa"/>
        <w:tblBorders>
          <w:top w:val="single" w:sz="8" w:space="0" w:color="3086AC"/>
          <w:left w:val="single" w:sz="8" w:space="0" w:color="3086AC"/>
          <w:bottom w:val="single" w:sz="8" w:space="0" w:color="3086AC"/>
          <w:right w:val="single" w:sz="8" w:space="0" w:color="3086AC"/>
          <w:insideH w:val="single" w:sz="8" w:space="0" w:color="3086AC"/>
          <w:insideV w:val="single" w:sz="8" w:space="0" w:color="3086AC"/>
        </w:tblBorders>
        <w:tblLayout w:type="fixed"/>
        <w:tblCellMar>
          <w:left w:w="70" w:type="dxa"/>
          <w:right w:w="70" w:type="dxa"/>
        </w:tblCellMar>
        <w:tblLook w:val="0000" w:firstRow="0" w:lastRow="0" w:firstColumn="0" w:lastColumn="0" w:noHBand="0" w:noVBand="0"/>
      </w:tblPr>
      <w:tblGrid>
        <w:gridCol w:w="2258"/>
        <w:gridCol w:w="6967"/>
      </w:tblGrid>
      <w:tr w:rsidR="00D675E2" w:rsidRPr="00F97AC0" w14:paraId="267AFD69" w14:textId="77777777" w:rsidTr="00833B6D">
        <w:trPr>
          <w:trHeight w:val="448"/>
        </w:trPr>
        <w:tc>
          <w:tcPr>
            <w:tcW w:w="2258" w:type="dxa"/>
            <w:shd w:val="clear" w:color="auto" w:fill="auto"/>
            <w:vAlign w:val="center"/>
          </w:tcPr>
          <w:p w14:paraId="23CF3FA5" w14:textId="77777777" w:rsidR="00D675E2" w:rsidRPr="00F97AC0" w:rsidRDefault="00D675E2"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Naam Inschrijver</w:t>
            </w:r>
          </w:p>
        </w:tc>
        <w:tc>
          <w:tcPr>
            <w:tcW w:w="6967" w:type="dxa"/>
            <w:vAlign w:val="center"/>
          </w:tcPr>
          <w:p w14:paraId="60C952D1" w14:textId="77777777" w:rsidR="00D675E2" w:rsidRPr="00F97AC0" w:rsidRDefault="00D675E2"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tc>
      </w:tr>
      <w:tr w:rsidR="00D675E2" w:rsidRPr="00F97AC0" w14:paraId="37891D1C" w14:textId="77777777" w:rsidTr="00833B6D">
        <w:trPr>
          <w:trHeight w:val="413"/>
        </w:trPr>
        <w:tc>
          <w:tcPr>
            <w:tcW w:w="2258" w:type="dxa"/>
            <w:shd w:val="clear" w:color="auto" w:fill="auto"/>
            <w:vAlign w:val="center"/>
          </w:tcPr>
          <w:p w14:paraId="575864AF" w14:textId="77777777" w:rsidR="00D675E2" w:rsidRPr="00F97AC0" w:rsidRDefault="00D675E2"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r w:rsidRPr="00F97AC0">
              <w:rPr>
                <w:rFonts w:ascii="Arial" w:hAnsi="Arial" w:cs="Arial"/>
                <w:szCs w:val="22"/>
              </w:rPr>
              <w:t>Naam tekenbevoegde</w:t>
            </w:r>
          </w:p>
        </w:tc>
        <w:tc>
          <w:tcPr>
            <w:tcW w:w="6967" w:type="dxa"/>
            <w:vAlign w:val="center"/>
          </w:tcPr>
          <w:p w14:paraId="751B689C" w14:textId="77777777" w:rsidR="00D675E2" w:rsidRPr="00F97AC0" w:rsidRDefault="00D675E2" w:rsidP="00F97AC0">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00" w:lineRule="exact"/>
              <w:rPr>
                <w:rFonts w:ascii="Arial" w:hAnsi="Arial" w:cs="Arial"/>
                <w:szCs w:val="22"/>
              </w:rPr>
            </w:pPr>
          </w:p>
        </w:tc>
      </w:tr>
      <w:tr w:rsidR="00D675E2" w:rsidRPr="00847FB5" w14:paraId="5028D2AD" w14:textId="77777777" w:rsidTr="00833B6D">
        <w:trPr>
          <w:trHeight w:val="419"/>
        </w:trPr>
        <w:tc>
          <w:tcPr>
            <w:tcW w:w="2258" w:type="dxa"/>
            <w:shd w:val="clear" w:color="auto" w:fill="auto"/>
            <w:vAlign w:val="center"/>
          </w:tcPr>
          <w:p w14:paraId="222E9F81" w14:textId="77777777" w:rsidR="00D675E2" w:rsidRPr="00847FB5" w:rsidRDefault="00D675E2" w:rsidP="00A73979">
            <w:pPr>
              <w:spacing w:line="300" w:lineRule="exact"/>
              <w:rPr>
                <w:rFonts w:ascii="Arial" w:hAnsi="Arial" w:cs="Arial"/>
              </w:rPr>
            </w:pPr>
            <w:r w:rsidRPr="00847FB5">
              <w:rPr>
                <w:rFonts w:ascii="Arial" w:hAnsi="Arial" w:cs="Arial"/>
              </w:rPr>
              <w:t>Handtekening</w:t>
            </w:r>
          </w:p>
        </w:tc>
        <w:tc>
          <w:tcPr>
            <w:tcW w:w="6967" w:type="dxa"/>
            <w:vAlign w:val="center"/>
          </w:tcPr>
          <w:p w14:paraId="1B29ABED" w14:textId="77777777" w:rsidR="0083140B" w:rsidRDefault="0083140B" w:rsidP="00A73979">
            <w:pPr>
              <w:spacing w:line="300" w:lineRule="exact"/>
              <w:rPr>
                <w:rFonts w:ascii="Arial" w:hAnsi="Arial" w:cs="Arial"/>
              </w:rPr>
            </w:pPr>
          </w:p>
          <w:p w14:paraId="28B5591F" w14:textId="77777777" w:rsidR="0083140B" w:rsidRPr="00847FB5" w:rsidRDefault="0083140B" w:rsidP="00A73979">
            <w:pPr>
              <w:spacing w:line="300" w:lineRule="exact"/>
              <w:rPr>
                <w:rFonts w:ascii="Arial" w:hAnsi="Arial" w:cs="Arial"/>
              </w:rPr>
            </w:pPr>
          </w:p>
        </w:tc>
      </w:tr>
      <w:tr w:rsidR="00D675E2" w:rsidRPr="00847FB5" w14:paraId="1771BC42" w14:textId="77777777" w:rsidTr="00833B6D">
        <w:trPr>
          <w:trHeight w:val="425"/>
        </w:trPr>
        <w:tc>
          <w:tcPr>
            <w:tcW w:w="2258" w:type="dxa"/>
            <w:shd w:val="clear" w:color="auto" w:fill="auto"/>
            <w:vAlign w:val="center"/>
          </w:tcPr>
          <w:p w14:paraId="49271D93" w14:textId="77777777" w:rsidR="00D675E2" w:rsidRPr="00847FB5" w:rsidRDefault="00D675E2" w:rsidP="00A73979">
            <w:pPr>
              <w:spacing w:line="300" w:lineRule="exact"/>
              <w:rPr>
                <w:rFonts w:ascii="Arial" w:hAnsi="Arial" w:cs="Arial"/>
              </w:rPr>
            </w:pPr>
            <w:r w:rsidRPr="00847FB5">
              <w:rPr>
                <w:rFonts w:ascii="Arial" w:hAnsi="Arial" w:cs="Arial"/>
              </w:rPr>
              <w:t>Datum</w:t>
            </w:r>
          </w:p>
        </w:tc>
        <w:tc>
          <w:tcPr>
            <w:tcW w:w="6967" w:type="dxa"/>
            <w:vAlign w:val="center"/>
          </w:tcPr>
          <w:p w14:paraId="7CA66B5D" w14:textId="77777777" w:rsidR="00D675E2" w:rsidRPr="00847FB5" w:rsidRDefault="00D675E2" w:rsidP="00A73979">
            <w:pPr>
              <w:spacing w:line="300" w:lineRule="exact"/>
              <w:rPr>
                <w:rFonts w:ascii="Arial" w:hAnsi="Arial" w:cs="Arial"/>
              </w:rPr>
            </w:pPr>
          </w:p>
        </w:tc>
      </w:tr>
      <w:bookmarkEnd w:id="10"/>
    </w:tbl>
    <w:p w14:paraId="00D76446" w14:textId="43D8C266" w:rsidR="007B1890" w:rsidRPr="000B48BF" w:rsidRDefault="007B1890" w:rsidP="00833B6D">
      <w:pPr>
        <w:pStyle w:val="Kop1"/>
        <w:pBdr>
          <w:bottom w:val="single" w:sz="8" w:space="1" w:color="3086AC"/>
        </w:pBdr>
        <w:tabs>
          <w:tab w:val="clear" w:pos="2127"/>
        </w:tabs>
        <w:jc w:val="left"/>
        <w:rPr>
          <w:rFonts w:cs="Arial"/>
          <w:sz w:val="22"/>
          <w:szCs w:val="22"/>
        </w:rPr>
      </w:pPr>
    </w:p>
    <w:sectPr w:rsidR="007B1890" w:rsidRPr="000B48BF" w:rsidSect="003D7352">
      <w:headerReference w:type="even" r:id="rId9"/>
      <w:footerReference w:type="default" r:id="rId10"/>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9DCF" w14:textId="77777777" w:rsidR="00A429F5" w:rsidRDefault="00A429F5">
      <w:pPr>
        <w:spacing w:line="240" w:lineRule="auto"/>
      </w:pPr>
      <w:r>
        <w:separator/>
      </w:r>
    </w:p>
  </w:endnote>
  <w:endnote w:type="continuationSeparator" w:id="0">
    <w:p w14:paraId="006A2747" w14:textId="77777777" w:rsidR="00A429F5" w:rsidRDefault="00A429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0C02" w14:textId="77777777" w:rsidR="00D03542" w:rsidRPr="0005293B" w:rsidRDefault="00D03542">
    <w:pPr>
      <w:pStyle w:val="Voettekst"/>
      <w:rPr>
        <w:color w:val="3086AC"/>
      </w:rPr>
    </w:pPr>
  </w:p>
  <w:tbl>
    <w:tblPr>
      <w:tblW w:w="0" w:type="auto"/>
      <w:tblLook w:val="04A0" w:firstRow="1" w:lastRow="0" w:firstColumn="1" w:lastColumn="0" w:noHBand="0" w:noVBand="1"/>
    </w:tblPr>
    <w:tblGrid>
      <w:gridCol w:w="3014"/>
      <w:gridCol w:w="2242"/>
      <w:gridCol w:w="3815"/>
    </w:tblGrid>
    <w:tr w:rsidR="00D03542" w14:paraId="22C3A2C2" w14:textId="77777777" w:rsidTr="00322B25">
      <w:trPr>
        <w:trHeight w:val="135"/>
      </w:trPr>
      <w:tc>
        <w:tcPr>
          <w:tcW w:w="3070" w:type="dxa"/>
          <w:tcBorders>
            <w:bottom w:val="single" w:sz="8" w:space="0" w:color="F8B032"/>
          </w:tcBorders>
        </w:tcPr>
        <w:p w14:paraId="799071C7" w14:textId="77777777" w:rsidR="00D03542" w:rsidRPr="008D5670" w:rsidRDefault="00D03542">
          <w:pPr>
            <w:pStyle w:val="Voettekst"/>
            <w:rPr>
              <w:color w:val="3086AC"/>
              <w:lang w:val="nl-NL" w:eastAsia="nl-NL"/>
            </w:rPr>
          </w:pPr>
        </w:p>
      </w:tc>
      <w:tc>
        <w:tcPr>
          <w:tcW w:w="2283" w:type="dxa"/>
          <w:tcBorders>
            <w:bottom w:val="single" w:sz="8" w:space="0" w:color="F8B032"/>
          </w:tcBorders>
        </w:tcPr>
        <w:p w14:paraId="3569E351" w14:textId="77777777" w:rsidR="00D03542" w:rsidRPr="008D5670" w:rsidRDefault="00D03542">
          <w:pPr>
            <w:pStyle w:val="Voettekst"/>
            <w:rPr>
              <w:color w:val="3086AC"/>
              <w:lang w:val="nl-NL" w:eastAsia="nl-NL"/>
            </w:rPr>
          </w:pPr>
        </w:p>
      </w:tc>
      <w:tc>
        <w:tcPr>
          <w:tcW w:w="3858" w:type="dxa"/>
          <w:tcBorders>
            <w:bottom w:val="single" w:sz="8" w:space="0" w:color="F8B032"/>
          </w:tcBorders>
        </w:tcPr>
        <w:p w14:paraId="3A42765D" w14:textId="3D7E7BFB" w:rsidR="00D03542" w:rsidRPr="00322B25" w:rsidRDefault="00D03542" w:rsidP="00FF5546">
          <w:pPr>
            <w:pStyle w:val="Voettekst"/>
            <w:jc w:val="left"/>
            <w:rPr>
              <w:rFonts w:ascii="Arial" w:hAnsi="Arial" w:cs="Arial"/>
              <w:color w:val="3086AC"/>
              <w:sz w:val="20"/>
              <w:vertAlign w:val="superscript"/>
              <w:lang w:val="en-US" w:eastAsia="nl-NL"/>
            </w:rPr>
          </w:pPr>
          <w:r w:rsidRPr="00322B25">
            <w:rPr>
              <w:rFonts w:ascii="Arial" w:hAnsi="Arial" w:cs="Arial"/>
              <w:color w:val="3086AC"/>
              <w:sz w:val="20"/>
              <w:lang w:val="en-US" w:eastAsia="nl-NL"/>
            </w:rPr>
            <w:t xml:space="preserve">Onderzoeksraad </w:t>
          </w:r>
          <w:proofErr w:type="spellStart"/>
          <w:r w:rsidRPr="00322B25">
            <w:rPr>
              <w:rFonts w:ascii="Arial" w:hAnsi="Arial" w:cs="Arial"/>
              <w:color w:val="3086AC"/>
              <w:sz w:val="20"/>
              <w:lang w:val="en-US" w:eastAsia="nl-NL"/>
            </w:rPr>
            <w:t>voor</w:t>
          </w:r>
          <w:proofErr w:type="spellEnd"/>
          <w:r w:rsidRPr="00322B25">
            <w:rPr>
              <w:rFonts w:ascii="Arial" w:hAnsi="Arial" w:cs="Arial"/>
              <w:color w:val="3086AC"/>
              <w:sz w:val="20"/>
              <w:lang w:val="en-US" w:eastAsia="nl-NL"/>
            </w:rPr>
            <w:t xml:space="preserve"> </w:t>
          </w:r>
          <w:proofErr w:type="spellStart"/>
          <w:r w:rsidRPr="00322B25">
            <w:rPr>
              <w:rFonts w:ascii="Arial" w:hAnsi="Arial" w:cs="Arial"/>
              <w:color w:val="3086AC"/>
              <w:sz w:val="20"/>
              <w:lang w:val="en-US" w:eastAsia="nl-NL"/>
            </w:rPr>
            <w:t>Veiligheid</w:t>
          </w:r>
          <w:proofErr w:type="spellEnd"/>
          <w:r w:rsidRPr="00322B25">
            <w:rPr>
              <w:rFonts w:ascii="Arial" w:hAnsi="Arial" w:cs="Arial"/>
              <w:color w:val="3086AC"/>
              <w:sz w:val="20"/>
              <w:lang w:val="en-US" w:eastAsia="nl-NL"/>
            </w:rPr>
            <w:t xml:space="preserve"> © 20</w:t>
          </w:r>
          <w:r w:rsidR="00D3164C">
            <w:rPr>
              <w:rFonts w:ascii="Arial" w:hAnsi="Arial" w:cs="Arial"/>
              <w:color w:val="3086AC"/>
              <w:sz w:val="20"/>
              <w:lang w:val="en-US" w:eastAsia="nl-NL"/>
            </w:rPr>
            <w:t>2</w:t>
          </w:r>
          <w:r w:rsidR="00FF5546">
            <w:rPr>
              <w:rFonts w:ascii="Arial" w:hAnsi="Arial" w:cs="Arial"/>
              <w:color w:val="3086AC"/>
              <w:sz w:val="20"/>
              <w:lang w:val="en-US" w:eastAsia="nl-NL"/>
            </w:rPr>
            <w:t>2</w:t>
          </w:r>
        </w:p>
      </w:tc>
    </w:tr>
    <w:tr w:rsidR="00D03542" w14:paraId="4FAAD956" w14:textId="77777777" w:rsidTr="00322B25">
      <w:trPr>
        <w:trHeight w:val="150"/>
      </w:trPr>
      <w:tc>
        <w:tcPr>
          <w:tcW w:w="3070" w:type="dxa"/>
          <w:tcBorders>
            <w:top w:val="single" w:sz="8" w:space="0" w:color="F8B032"/>
          </w:tcBorders>
        </w:tcPr>
        <w:p w14:paraId="46479F34" w14:textId="77777777" w:rsidR="00D03542" w:rsidRPr="008D5670" w:rsidRDefault="00D03542">
          <w:pPr>
            <w:pStyle w:val="Voettekst"/>
            <w:rPr>
              <w:color w:val="3086AC"/>
              <w:lang w:val="nl-NL" w:eastAsia="nl-NL"/>
            </w:rPr>
          </w:pPr>
        </w:p>
      </w:tc>
      <w:tc>
        <w:tcPr>
          <w:tcW w:w="2283" w:type="dxa"/>
          <w:tcBorders>
            <w:top w:val="single" w:sz="8" w:space="0" w:color="F8B032"/>
          </w:tcBorders>
        </w:tcPr>
        <w:p w14:paraId="44B3669B" w14:textId="77777777" w:rsidR="00D03542" w:rsidRPr="008D5670" w:rsidRDefault="00D03542">
          <w:pPr>
            <w:pStyle w:val="Voettekst"/>
            <w:rPr>
              <w:color w:val="3086AC"/>
              <w:lang w:val="nl-NL" w:eastAsia="nl-NL"/>
            </w:rPr>
          </w:pPr>
        </w:p>
      </w:tc>
      <w:tc>
        <w:tcPr>
          <w:tcW w:w="3858" w:type="dxa"/>
          <w:tcBorders>
            <w:top w:val="single" w:sz="8" w:space="0" w:color="F8B032"/>
          </w:tcBorders>
        </w:tcPr>
        <w:p w14:paraId="3174248C" w14:textId="77777777" w:rsidR="00D03542" w:rsidRPr="008D5670" w:rsidRDefault="00D03542" w:rsidP="008D5670">
          <w:pPr>
            <w:pStyle w:val="Voettekst"/>
            <w:jc w:val="right"/>
            <w:rPr>
              <w:color w:val="3086AC"/>
              <w:sz w:val="20"/>
              <w:lang w:val="en-US" w:eastAsia="nl-NL"/>
            </w:rPr>
          </w:pPr>
        </w:p>
      </w:tc>
    </w:tr>
  </w:tbl>
  <w:p w14:paraId="6860A735" w14:textId="70B2B5BA" w:rsidR="00D03542" w:rsidRDefault="00D03542">
    <w:pPr>
      <w:pStyle w:val="Voettekst"/>
    </w:pPr>
    <w:r w:rsidRPr="0005293B">
      <w:rPr>
        <w:color w:val="3086AC"/>
      </w:rPr>
      <w:t xml:space="preserve">- </w:t>
    </w:r>
    <w:r w:rsidRPr="0005293B">
      <w:rPr>
        <w:rFonts w:ascii="Arial" w:hAnsi="Arial" w:cs="Arial"/>
        <w:color w:val="3086AC"/>
        <w:sz w:val="20"/>
      </w:rPr>
      <w:fldChar w:fldCharType="begin"/>
    </w:r>
    <w:r w:rsidRPr="0005293B">
      <w:rPr>
        <w:rFonts w:ascii="Arial" w:hAnsi="Arial" w:cs="Arial"/>
        <w:color w:val="3086AC"/>
        <w:sz w:val="20"/>
      </w:rPr>
      <w:instrText xml:space="preserve"> PAGE   \* MERGEFORMAT </w:instrText>
    </w:r>
    <w:r w:rsidRPr="0005293B">
      <w:rPr>
        <w:rFonts w:ascii="Arial" w:hAnsi="Arial" w:cs="Arial"/>
        <w:color w:val="3086AC"/>
        <w:sz w:val="20"/>
      </w:rPr>
      <w:fldChar w:fldCharType="separate"/>
    </w:r>
    <w:r w:rsidR="00AB4F97">
      <w:rPr>
        <w:rFonts w:ascii="Arial" w:hAnsi="Arial" w:cs="Arial"/>
        <w:noProof/>
        <w:color w:val="3086AC"/>
        <w:sz w:val="20"/>
      </w:rPr>
      <w:t>40</w:t>
    </w:r>
    <w:r w:rsidRPr="0005293B">
      <w:rPr>
        <w:rFonts w:ascii="Arial" w:hAnsi="Arial" w:cs="Arial"/>
        <w:color w:val="3086AC"/>
        <w:sz w:val="20"/>
      </w:rPr>
      <w:fldChar w:fldCharType="end"/>
    </w:r>
    <w:r w:rsidR="00E860D5">
      <w:rPr>
        <w:rFonts w:ascii="Arial" w:hAnsi="Arial" w:cs="Arial"/>
        <w:color w:val="3086AC"/>
        <w:sz w:val="20"/>
        <w:lang w:val="nl-NL"/>
      </w:rPr>
      <w:t>/</w:t>
    </w:r>
    <w:r w:rsidR="00ED0DAB">
      <w:rPr>
        <w:rFonts w:ascii="Arial" w:hAnsi="Arial" w:cs="Arial"/>
        <w:color w:val="3086AC"/>
        <w:sz w:val="20"/>
        <w:lang w:val="nl-NL"/>
      </w:rPr>
      <w:t>1</w:t>
    </w:r>
    <w:r w:rsidR="00775629">
      <w:rPr>
        <w:rFonts w:ascii="Arial" w:hAnsi="Arial" w:cs="Arial"/>
        <w:color w:val="3086AC"/>
        <w:sz w:val="20"/>
        <w:lang w:val="nl-NL"/>
      </w:rPr>
      <w:t>1</w:t>
    </w:r>
    <w:r w:rsidRPr="0005293B">
      <w:rPr>
        <w:rFonts w:ascii="Arial" w:hAnsi="Arial" w:cs="Arial"/>
        <w:color w:val="3086AC"/>
        <w:sz w:val="20"/>
      </w:rPr>
      <w:t xml:space="preserve"> -</w:t>
    </w:r>
  </w:p>
  <w:p w14:paraId="5EFB9CD4" w14:textId="77777777" w:rsidR="00D03542" w:rsidRPr="008550CA" w:rsidRDefault="00D03542" w:rsidP="00C45597">
    <w:pPr>
      <w:pStyle w:val="Voettekst"/>
      <w:jc w:val="lef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20012" w14:textId="77777777" w:rsidR="00A429F5" w:rsidRDefault="00A429F5">
      <w:pPr>
        <w:spacing w:line="240" w:lineRule="auto"/>
      </w:pPr>
      <w:r>
        <w:separator/>
      </w:r>
    </w:p>
  </w:footnote>
  <w:footnote w:type="continuationSeparator" w:id="0">
    <w:p w14:paraId="51E14DAC" w14:textId="77777777" w:rsidR="00A429F5" w:rsidRDefault="00A429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BDE6" w14:textId="77777777" w:rsidR="00D03542" w:rsidRDefault="00D03542">
    <w:pPr>
      <w:pStyle w:val="Koptekst"/>
    </w:pPr>
  </w:p>
  <w:p w14:paraId="6BD8F481" w14:textId="77777777" w:rsidR="00D03542" w:rsidRDefault="00D035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2.5pt;height:37.15pt" o:bullet="t">
        <v:imagedata r:id="rId1" o:title="bullitMK"/>
      </v:shape>
    </w:pict>
  </w:numPicBullet>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224021"/>
    <w:multiLevelType w:val="hybridMultilevel"/>
    <w:tmpl w:val="04DA75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AD68D0"/>
    <w:multiLevelType w:val="hybridMultilevel"/>
    <w:tmpl w:val="478E7BE6"/>
    <w:lvl w:ilvl="0" w:tplc="04130001">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E021B6"/>
    <w:multiLevelType w:val="hybridMultilevel"/>
    <w:tmpl w:val="0CD8F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230F26"/>
    <w:multiLevelType w:val="hybridMultilevel"/>
    <w:tmpl w:val="C660D4FE"/>
    <w:lvl w:ilvl="0" w:tplc="04130017">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167598"/>
    <w:multiLevelType w:val="hybridMultilevel"/>
    <w:tmpl w:val="0AF6FDE8"/>
    <w:lvl w:ilvl="0" w:tplc="4C76A324">
      <w:start w:val="1"/>
      <w:numFmt w:val="bullet"/>
      <w:lvlText w:val=""/>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A97F57"/>
    <w:multiLevelType w:val="hybridMultilevel"/>
    <w:tmpl w:val="0950C08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8" w15:restartNumberingAfterBreak="0">
    <w:nsid w:val="16463F67"/>
    <w:multiLevelType w:val="hybridMultilevel"/>
    <w:tmpl w:val="34E8FF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C563AD"/>
    <w:multiLevelType w:val="hybridMultilevel"/>
    <w:tmpl w:val="4140AE36"/>
    <w:lvl w:ilvl="0" w:tplc="E8B87832">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A7D6A99"/>
    <w:multiLevelType w:val="hybridMultilevel"/>
    <w:tmpl w:val="306E3EA8"/>
    <w:lvl w:ilvl="0" w:tplc="A740E992">
      <w:numFmt w:val="bullet"/>
      <w:lvlText w:val="-"/>
      <w:lvlJc w:val="left"/>
      <w:pPr>
        <w:ind w:left="408" w:hanging="360"/>
      </w:pPr>
      <w:rPr>
        <w:rFonts w:ascii="Calibri" w:eastAsiaTheme="minorEastAsia" w:hAnsi="Calibri" w:cs="Times New Roman" w:hint="default"/>
      </w:rPr>
    </w:lvl>
    <w:lvl w:ilvl="1" w:tplc="04130003" w:tentative="1">
      <w:start w:val="1"/>
      <w:numFmt w:val="bullet"/>
      <w:lvlText w:val="o"/>
      <w:lvlJc w:val="left"/>
      <w:pPr>
        <w:ind w:left="1128" w:hanging="360"/>
      </w:pPr>
      <w:rPr>
        <w:rFonts w:ascii="Courier New" w:hAnsi="Courier New" w:cs="Courier New" w:hint="default"/>
      </w:rPr>
    </w:lvl>
    <w:lvl w:ilvl="2" w:tplc="04130005" w:tentative="1">
      <w:start w:val="1"/>
      <w:numFmt w:val="bullet"/>
      <w:lvlText w:val=""/>
      <w:lvlJc w:val="left"/>
      <w:pPr>
        <w:ind w:left="1848" w:hanging="360"/>
      </w:pPr>
      <w:rPr>
        <w:rFonts w:ascii="Wingdings" w:hAnsi="Wingdings" w:hint="default"/>
      </w:rPr>
    </w:lvl>
    <w:lvl w:ilvl="3" w:tplc="04130001" w:tentative="1">
      <w:start w:val="1"/>
      <w:numFmt w:val="bullet"/>
      <w:lvlText w:val=""/>
      <w:lvlJc w:val="left"/>
      <w:pPr>
        <w:ind w:left="2568" w:hanging="360"/>
      </w:pPr>
      <w:rPr>
        <w:rFonts w:ascii="Symbol" w:hAnsi="Symbol" w:hint="default"/>
      </w:rPr>
    </w:lvl>
    <w:lvl w:ilvl="4" w:tplc="04130003" w:tentative="1">
      <w:start w:val="1"/>
      <w:numFmt w:val="bullet"/>
      <w:lvlText w:val="o"/>
      <w:lvlJc w:val="left"/>
      <w:pPr>
        <w:ind w:left="3288" w:hanging="360"/>
      </w:pPr>
      <w:rPr>
        <w:rFonts w:ascii="Courier New" w:hAnsi="Courier New" w:cs="Courier New" w:hint="default"/>
      </w:rPr>
    </w:lvl>
    <w:lvl w:ilvl="5" w:tplc="04130005" w:tentative="1">
      <w:start w:val="1"/>
      <w:numFmt w:val="bullet"/>
      <w:lvlText w:val=""/>
      <w:lvlJc w:val="left"/>
      <w:pPr>
        <w:ind w:left="4008" w:hanging="360"/>
      </w:pPr>
      <w:rPr>
        <w:rFonts w:ascii="Wingdings" w:hAnsi="Wingdings" w:hint="default"/>
      </w:rPr>
    </w:lvl>
    <w:lvl w:ilvl="6" w:tplc="04130001" w:tentative="1">
      <w:start w:val="1"/>
      <w:numFmt w:val="bullet"/>
      <w:lvlText w:val=""/>
      <w:lvlJc w:val="left"/>
      <w:pPr>
        <w:ind w:left="4728" w:hanging="360"/>
      </w:pPr>
      <w:rPr>
        <w:rFonts w:ascii="Symbol" w:hAnsi="Symbol" w:hint="default"/>
      </w:rPr>
    </w:lvl>
    <w:lvl w:ilvl="7" w:tplc="04130003" w:tentative="1">
      <w:start w:val="1"/>
      <w:numFmt w:val="bullet"/>
      <w:lvlText w:val="o"/>
      <w:lvlJc w:val="left"/>
      <w:pPr>
        <w:ind w:left="5448" w:hanging="360"/>
      </w:pPr>
      <w:rPr>
        <w:rFonts w:ascii="Courier New" w:hAnsi="Courier New" w:cs="Courier New" w:hint="default"/>
      </w:rPr>
    </w:lvl>
    <w:lvl w:ilvl="8" w:tplc="04130005" w:tentative="1">
      <w:start w:val="1"/>
      <w:numFmt w:val="bullet"/>
      <w:lvlText w:val=""/>
      <w:lvlJc w:val="left"/>
      <w:pPr>
        <w:ind w:left="6168" w:hanging="360"/>
      </w:pPr>
      <w:rPr>
        <w:rFonts w:ascii="Wingdings" w:hAnsi="Wingdings" w:hint="default"/>
      </w:rPr>
    </w:lvl>
  </w:abstractNum>
  <w:abstractNum w:abstractNumId="12" w15:restartNumberingAfterBreak="0">
    <w:nsid w:val="1DA1588D"/>
    <w:multiLevelType w:val="hybridMultilevel"/>
    <w:tmpl w:val="BA8875CC"/>
    <w:lvl w:ilvl="0" w:tplc="E8B87832">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4" w15:restartNumberingAfterBreak="0">
    <w:nsid w:val="227B0F14"/>
    <w:multiLevelType w:val="hybridMultilevel"/>
    <w:tmpl w:val="346A2408"/>
    <w:lvl w:ilvl="0" w:tplc="312E21FE">
      <w:start w:val="4"/>
      <w:numFmt w:val="bullet"/>
      <w:lvlText w:val="-"/>
      <w:lvlJc w:val="left"/>
      <w:pPr>
        <w:ind w:left="1080" w:hanging="360"/>
      </w:pPr>
      <w:rPr>
        <w:rFonts w:ascii="Arial" w:eastAsia="Times New Roman" w:hAnsi="Arial" w:cs="Aria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24D65EDD"/>
    <w:multiLevelType w:val="hybridMultilevel"/>
    <w:tmpl w:val="08C83248"/>
    <w:lvl w:ilvl="0" w:tplc="0413001B">
      <w:start w:val="1"/>
      <w:numFmt w:val="low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74714EA"/>
    <w:multiLevelType w:val="hybridMultilevel"/>
    <w:tmpl w:val="9E583E8A"/>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7657F69"/>
    <w:multiLevelType w:val="hybridMultilevel"/>
    <w:tmpl w:val="42F62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673B20"/>
    <w:multiLevelType w:val="hybridMultilevel"/>
    <w:tmpl w:val="09A0AB8C"/>
    <w:lvl w:ilvl="0" w:tplc="9FAAB130">
      <w:start w:val="3"/>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2B535C83"/>
    <w:multiLevelType w:val="multilevel"/>
    <w:tmpl w:val="D8BC2240"/>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50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FB605A2"/>
    <w:multiLevelType w:val="hybridMultilevel"/>
    <w:tmpl w:val="0020265E"/>
    <w:lvl w:ilvl="0" w:tplc="60446FA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0B7F3A"/>
    <w:multiLevelType w:val="hybridMultilevel"/>
    <w:tmpl w:val="71345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FF2969"/>
    <w:multiLevelType w:val="hybridMultilevel"/>
    <w:tmpl w:val="BBC024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3EA2A49"/>
    <w:multiLevelType w:val="hybridMultilevel"/>
    <w:tmpl w:val="CBB45D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54830C0"/>
    <w:multiLevelType w:val="hybridMultilevel"/>
    <w:tmpl w:val="D28E1F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1E6413"/>
    <w:multiLevelType w:val="hybridMultilevel"/>
    <w:tmpl w:val="0B54E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277718"/>
    <w:multiLevelType w:val="hybridMultilevel"/>
    <w:tmpl w:val="2F320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2" w15:restartNumberingAfterBreak="0">
    <w:nsid w:val="50FD3681"/>
    <w:multiLevelType w:val="hybridMultilevel"/>
    <w:tmpl w:val="69CE68E0"/>
    <w:lvl w:ilvl="0" w:tplc="5F80118C">
      <w:start w:val="1"/>
      <w:numFmt w:val="lowerLetter"/>
      <w:lvlText w:val="%1)"/>
      <w:lvlJc w:val="left"/>
      <w:pPr>
        <w:ind w:left="720" w:hanging="360"/>
      </w:pPr>
      <w:rPr>
        <w:rFonts w:ascii="Verdana" w:eastAsia="Calibri" w:hAnsi="Verdana"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87607F"/>
    <w:multiLevelType w:val="hybridMultilevel"/>
    <w:tmpl w:val="6F9E6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066DDA"/>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684556D"/>
    <w:multiLevelType w:val="hybridMultilevel"/>
    <w:tmpl w:val="84BE09E6"/>
    <w:lvl w:ilvl="0" w:tplc="73F27FE0">
      <w:start w:val="1"/>
      <w:numFmt w:val="lowerLetter"/>
      <w:lvlText w:val="%1."/>
      <w:lvlJc w:val="left"/>
      <w:pPr>
        <w:ind w:left="1080" w:hanging="360"/>
      </w:pPr>
      <w:rPr>
        <w:rFonts w:hint="default"/>
      </w:rPr>
    </w:lvl>
    <w:lvl w:ilvl="1" w:tplc="251280CA">
      <w:start w:val="1"/>
      <w:numFmt w:val="upp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7" w15:restartNumberingAfterBreak="0">
    <w:nsid w:val="5AC74087"/>
    <w:multiLevelType w:val="hybridMultilevel"/>
    <w:tmpl w:val="73DC1EDC"/>
    <w:lvl w:ilvl="0" w:tplc="E8B87832">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ED01137"/>
    <w:multiLevelType w:val="hybridMultilevel"/>
    <w:tmpl w:val="5D284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E12C37"/>
    <w:multiLevelType w:val="multilevel"/>
    <w:tmpl w:val="CD90838A"/>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1" w15:restartNumberingAfterBreak="0">
    <w:nsid w:val="63631842"/>
    <w:multiLevelType w:val="hybridMultilevel"/>
    <w:tmpl w:val="B122F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4FA129F"/>
    <w:multiLevelType w:val="hybridMultilevel"/>
    <w:tmpl w:val="07F8F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56345A4"/>
    <w:multiLevelType w:val="hybridMultilevel"/>
    <w:tmpl w:val="A6C8B7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68112356"/>
    <w:multiLevelType w:val="hybridMultilevel"/>
    <w:tmpl w:val="9F9482E8"/>
    <w:lvl w:ilvl="0" w:tplc="0413000F">
      <w:start w:val="1"/>
      <w:numFmt w:val="decimal"/>
      <w:lvlText w:val="%1."/>
      <w:lvlJc w:val="left"/>
      <w:pPr>
        <w:ind w:left="360" w:hanging="360"/>
      </w:pPr>
    </w:lvl>
    <w:lvl w:ilvl="1" w:tplc="8A9C035C">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C1D6D7D"/>
    <w:multiLevelType w:val="multilevel"/>
    <w:tmpl w:val="48F68EEA"/>
    <w:lvl w:ilvl="0">
      <w:start w:val="1"/>
      <w:numFmt w:val="decimal"/>
      <w:lvlText w:val="%1."/>
      <w:lvlJc w:val="left"/>
      <w:pPr>
        <w:tabs>
          <w:tab w:val="num" w:pos="2552"/>
        </w:tabs>
        <w:ind w:left="2552" w:hanging="2552"/>
      </w:pPr>
      <w:rPr>
        <w:rFonts w:hint="default"/>
        <w:caps/>
        <w:color w:val="3086AC"/>
        <w:spacing w:val="0"/>
        <w:kern w:val="2"/>
        <w:sz w:val="30"/>
        <w:szCs w:val="30"/>
        <w:u w:val="none"/>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6" w15:restartNumberingAfterBreak="0">
    <w:nsid w:val="70E31312"/>
    <w:multiLevelType w:val="hybridMultilevel"/>
    <w:tmpl w:val="80441E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27D0399"/>
    <w:multiLevelType w:val="hybridMultilevel"/>
    <w:tmpl w:val="20C0EB7A"/>
    <w:lvl w:ilvl="0" w:tplc="ABD206C0">
      <w:start w:val="6"/>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6347401"/>
    <w:multiLevelType w:val="hybridMultilevel"/>
    <w:tmpl w:val="F6C2F4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6BB306B"/>
    <w:multiLevelType w:val="hybridMultilevel"/>
    <w:tmpl w:val="716A549C"/>
    <w:lvl w:ilvl="0" w:tplc="0413001B">
      <w:start w:val="1"/>
      <w:numFmt w:val="lowerRoman"/>
      <w:lvlText w:val="%1."/>
      <w:lvlJc w:val="right"/>
      <w:pPr>
        <w:ind w:left="765" w:hanging="360"/>
      </w:pPr>
      <w:rPr>
        <w:rFonts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5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1" w15:restartNumberingAfterBreak="0">
    <w:nsid w:val="79C41720"/>
    <w:multiLevelType w:val="hybridMultilevel"/>
    <w:tmpl w:val="1E42347C"/>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1">
      <w:start w:val="1"/>
      <w:numFmt w:val="bullet"/>
      <w:lvlText w:val=""/>
      <w:lvlJc w:val="left"/>
      <w:pPr>
        <w:ind w:left="2160" w:hanging="360"/>
      </w:pPr>
      <w:rPr>
        <w:rFonts w:ascii="Symbol" w:hAnsi="Symbol" w:hint="default"/>
      </w:rPr>
    </w:lvl>
    <w:lvl w:ilvl="3" w:tplc="E9A633DE">
      <w:numFmt w:val="bullet"/>
      <w:lvlText w:val="-"/>
      <w:lvlJc w:val="left"/>
      <w:pPr>
        <w:ind w:left="2880" w:hanging="360"/>
      </w:pPr>
      <w:rPr>
        <w:rFonts w:ascii="Arial" w:eastAsia="Times New Roman" w:hAnsi="Arial" w:cs="Aria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45"/>
  </w:num>
  <w:num w:numId="2">
    <w:abstractNumId w:val="36"/>
  </w:num>
  <w:num w:numId="3">
    <w:abstractNumId w:val="7"/>
  </w:num>
  <w:num w:numId="4">
    <w:abstractNumId w:val="31"/>
  </w:num>
  <w:num w:numId="5">
    <w:abstractNumId w:val="52"/>
  </w:num>
  <w:num w:numId="6">
    <w:abstractNumId w:val="40"/>
  </w:num>
  <w:num w:numId="7">
    <w:abstractNumId w:val="10"/>
  </w:num>
  <w:num w:numId="8">
    <w:abstractNumId w:val="16"/>
  </w:num>
  <w:num w:numId="9">
    <w:abstractNumId w:val="13"/>
  </w:num>
  <w:num w:numId="10">
    <w:abstractNumId w:val="44"/>
  </w:num>
  <w:num w:numId="1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50"/>
  </w:num>
  <w:num w:numId="13">
    <w:abstractNumId w:val="21"/>
  </w:num>
  <w:num w:numId="14">
    <w:abstractNumId w:val="51"/>
  </w:num>
  <w:num w:numId="15">
    <w:abstractNumId w:val="23"/>
  </w:num>
  <w:num w:numId="16">
    <w:abstractNumId w:val="30"/>
  </w:num>
  <w:num w:numId="17">
    <w:abstractNumId w:val="34"/>
  </w:num>
  <w:num w:numId="18">
    <w:abstractNumId w:val="43"/>
  </w:num>
  <w:num w:numId="19">
    <w:abstractNumId w:val="48"/>
  </w:num>
  <w:num w:numId="20">
    <w:abstractNumId w:val="39"/>
  </w:num>
  <w:num w:numId="21">
    <w:abstractNumId w:val="22"/>
  </w:num>
  <w:num w:numId="22">
    <w:abstractNumId w:val="6"/>
  </w:num>
  <w:num w:numId="23">
    <w:abstractNumId w:val="35"/>
  </w:num>
  <w:num w:numId="24">
    <w:abstractNumId w:val="25"/>
  </w:num>
  <w:num w:numId="25">
    <w:abstractNumId w:val="47"/>
  </w:num>
  <w:num w:numId="26">
    <w:abstractNumId w:val="18"/>
  </w:num>
  <w:num w:numId="27">
    <w:abstractNumId w:val="38"/>
  </w:num>
  <w:num w:numId="28">
    <w:abstractNumId w:val="32"/>
  </w:num>
  <w:num w:numId="29">
    <w:abstractNumId w:val="14"/>
  </w:num>
  <w:num w:numId="30">
    <w:abstractNumId w:val="19"/>
  </w:num>
  <w:num w:numId="31">
    <w:abstractNumId w:val="3"/>
  </w:num>
  <w:num w:numId="32">
    <w:abstractNumId w:val="27"/>
  </w:num>
  <w:num w:numId="33">
    <w:abstractNumId w:val="46"/>
  </w:num>
  <w:num w:numId="34">
    <w:abstractNumId w:val="49"/>
  </w:num>
  <w:num w:numId="35">
    <w:abstractNumId w:val="4"/>
  </w:num>
  <w:num w:numId="36">
    <w:abstractNumId w:val="15"/>
  </w:num>
  <w:num w:numId="37">
    <w:abstractNumId w:val="20"/>
  </w:num>
  <w:num w:numId="38">
    <w:abstractNumId w:val="17"/>
  </w:num>
  <w:num w:numId="39">
    <w:abstractNumId w:val="29"/>
  </w:num>
  <w:num w:numId="40">
    <w:abstractNumId w:val="24"/>
  </w:num>
  <w:num w:numId="41">
    <w:abstractNumId w:val="28"/>
  </w:num>
  <w:num w:numId="42">
    <w:abstractNumId w:val="26"/>
  </w:num>
  <w:num w:numId="43">
    <w:abstractNumId w:val="1"/>
  </w:num>
  <w:num w:numId="44">
    <w:abstractNumId w:val="33"/>
  </w:num>
  <w:num w:numId="45">
    <w:abstractNumId w:val="5"/>
  </w:num>
  <w:num w:numId="46">
    <w:abstractNumId w:val="2"/>
  </w:num>
  <w:num w:numId="47">
    <w:abstractNumId w:val="37"/>
  </w:num>
  <w:num w:numId="48">
    <w:abstractNumId w:val="12"/>
  </w:num>
  <w:num w:numId="49">
    <w:abstractNumId w:val="9"/>
  </w:num>
  <w:num w:numId="50">
    <w:abstractNumId w:val="11"/>
  </w:num>
  <w:num w:numId="51">
    <w:abstractNumId w:val="41"/>
  </w:num>
  <w:num w:numId="52">
    <w:abstractNumId w:val="42"/>
  </w:num>
  <w:num w:numId="53">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00"/>
  <w:drawingGridVerticalSpacing w:val="299"/>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768"/>
    <w:rsid w:val="00000645"/>
    <w:rsid w:val="000010EC"/>
    <w:rsid w:val="00001CCD"/>
    <w:rsid w:val="0000238F"/>
    <w:rsid w:val="00002AED"/>
    <w:rsid w:val="00002D59"/>
    <w:rsid w:val="00003774"/>
    <w:rsid w:val="000048AA"/>
    <w:rsid w:val="00005691"/>
    <w:rsid w:val="00005A92"/>
    <w:rsid w:val="00006430"/>
    <w:rsid w:val="000072F6"/>
    <w:rsid w:val="00007DE1"/>
    <w:rsid w:val="00010885"/>
    <w:rsid w:val="00011143"/>
    <w:rsid w:val="000111BB"/>
    <w:rsid w:val="00011BFC"/>
    <w:rsid w:val="000123C4"/>
    <w:rsid w:val="00014058"/>
    <w:rsid w:val="000140CF"/>
    <w:rsid w:val="0001446E"/>
    <w:rsid w:val="000155A5"/>
    <w:rsid w:val="00015914"/>
    <w:rsid w:val="0001619D"/>
    <w:rsid w:val="00017A93"/>
    <w:rsid w:val="000201E5"/>
    <w:rsid w:val="0002095A"/>
    <w:rsid w:val="00020D02"/>
    <w:rsid w:val="000225E4"/>
    <w:rsid w:val="00023EEC"/>
    <w:rsid w:val="000257A4"/>
    <w:rsid w:val="00026083"/>
    <w:rsid w:val="000266BF"/>
    <w:rsid w:val="00027463"/>
    <w:rsid w:val="000275FA"/>
    <w:rsid w:val="00027674"/>
    <w:rsid w:val="00027D4A"/>
    <w:rsid w:val="0003014B"/>
    <w:rsid w:val="000308BB"/>
    <w:rsid w:val="000313EB"/>
    <w:rsid w:val="00031D85"/>
    <w:rsid w:val="000327A5"/>
    <w:rsid w:val="0003327B"/>
    <w:rsid w:val="00033F83"/>
    <w:rsid w:val="00034A09"/>
    <w:rsid w:val="000369AE"/>
    <w:rsid w:val="00036B30"/>
    <w:rsid w:val="00037346"/>
    <w:rsid w:val="00037D22"/>
    <w:rsid w:val="000416FA"/>
    <w:rsid w:val="00041B74"/>
    <w:rsid w:val="000423C8"/>
    <w:rsid w:val="000444BA"/>
    <w:rsid w:val="0004511B"/>
    <w:rsid w:val="000453CD"/>
    <w:rsid w:val="00046CA6"/>
    <w:rsid w:val="00047501"/>
    <w:rsid w:val="00050024"/>
    <w:rsid w:val="00050724"/>
    <w:rsid w:val="00050BCA"/>
    <w:rsid w:val="00051C73"/>
    <w:rsid w:val="00051F6A"/>
    <w:rsid w:val="0005256B"/>
    <w:rsid w:val="0005293B"/>
    <w:rsid w:val="000531D2"/>
    <w:rsid w:val="00053A56"/>
    <w:rsid w:val="00053D7B"/>
    <w:rsid w:val="00054738"/>
    <w:rsid w:val="00054BFA"/>
    <w:rsid w:val="00055573"/>
    <w:rsid w:val="00057F3B"/>
    <w:rsid w:val="0006007D"/>
    <w:rsid w:val="00060543"/>
    <w:rsid w:val="00060808"/>
    <w:rsid w:val="00060A51"/>
    <w:rsid w:val="000616D6"/>
    <w:rsid w:val="00064424"/>
    <w:rsid w:val="000655B6"/>
    <w:rsid w:val="0006751C"/>
    <w:rsid w:val="00070EFF"/>
    <w:rsid w:val="00071701"/>
    <w:rsid w:val="00071A85"/>
    <w:rsid w:val="00072551"/>
    <w:rsid w:val="000728B2"/>
    <w:rsid w:val="00072934"/>
    <w:rsid w:val="00072B4A"/>
    <w:rsid w:val="00072F9F"/>
    <w:rsid w:val="00073454"/>
    <w:rsid w:val="000735CA"/>
    <w:rsid w:val="0007441A"/>
    <w:rsid w:val="00074B4C"/>
    <w:rsid w:val="0007560E"/>
    <w:rsid w:val="00075A28"/>
    <w:rsid w:val="00075D5A"/>
    <w:rsid w:val="00076E69"/>
    <w:rsid w:val="00077BD5"/>
    <w:rsid w:val="00077D04"/>
    <w:rsid w:val="00080160"/>
    <w:rsid w:val="000806C9"/>
    <w:rsid w:val="000809BE"/>
    <w:rsid w:val="00080F0F"/>
    <w:rsid w:val="0008126D"/>
    <w:rsid w:val="000823A4"/>
    <w:rsid w:val="00082716"/>
    <w:rsid w:val="000828F8"/>
    <w:rsid w:val="00083B4A"/>
    <w:rsid w:val="000846B1"/>
    <w:rsid w:val="00084871"/>
    <w:rsid w:val="00084E49"/>
    <w:rsid w:val="00085710"/>
    <w:rsid w:val="00085738"/>
    <w:rsid w:val="000857D6"/>
    <w:rsid w:val="000857D9"/>
    <w:rsid w:val="00086065"/>
    <w:rsid w:val="00086E90"/>
    <w:rsid w:val="000921F5"/>
    <w:rsid w:val="00092292"/>
    <w:rsid w:val="000922D5"/>
    <w:rsid w:val="00093333"/>
    <w:rsid w:val="00093634"/>
    <w:rsid w:val="000945E9"/>
    <w:rsid w:val="00095553"/>
    <w:rsid w:val="000960A7"/>
    <w:rsid w:val="0009611E"/>
    <w:rsid w:val="00096215"/>
    <w:rsid w:val="000967AA"/>
    <w:rsid w:val="00096815"/>
    <w:rsid w:val="00096A67"/>
    <w:rsid w:val="000A05D8"/>
    <w:rsid w:val="000A06D0"/>
    <w:rsid w:val="000A0804"/>
    <w:rsid w:val="000A0990"/>
    <w:rsid w:val="000A1062"/>
    <w:rsid w:val="000A10B9"/>
    <w:rsid w:val="000A1361"/>
    <w:rsid w:val="000A1D6D"/>
    <w:rsid w:val="000A2BA8"/>
    <w:rsid w:val="000A2E42"/>
    <w:rsid w:val="000A31D0"/>
    <w:rsid w:val="000A333A"/>
    <w:rsid w:val="000A3D47"/>
    <w:rsid w:val="000A4D0F"/>
    <w:rsid w:val="000A6064"/>
    <w:rsid w:val="000A6529"/>
    <w:rsid w:val="000A7D71"/>
    <w:rsid w:val="000B01B9"/>
    <w:rsid w:val="000B0D52"/>
    <w:rsid w:val="000B2699"/>
    <w:rsid w:val="000B28CD"/>
    <w:rsid w:val="000B2BA9"/>
    <w:rsid w:val="000B349D"/>
    <w:rsid w:val="000B4471"/>
    <w:rsid w:val="000B48BF"/>
    <w:rsid w:val="000B6D75"/>
    <w:rsid w:val="000B7B43"/>
    <w:rsid w:val="000B7EAF"/>
    <w:rsid w:val="000C04E3"/>
    <w:rsid w:val="000C1302"/>
    <w:rsid w:val="000C16CF"/>
    <w:rsid w:val="000C2197"/>
    <w:rsid w:val="000C2EE2"/>
    <w:rsid w:val="000C320B"/>
    <w:rsid w:val="000C3857"/>
    <w:rsid w:val="000C3F3A"/>
    <w:rsid w:val="000C4B0D"/>
    <w:rsid w:val="000C56DD"/>
    <w:rsid w:val="000C5FF6"/>
    <w:rsid w:val="000C7201"/>
    <w:rsid w:val="000D1BF1"/>
    <w:rsid w:val="000D1F5E"/>
    <w:rsid w:val="000D2137"/>
    <w:rsid w:val="000D3D29"/>
    <w:rsid w:val="000D3E56"/>
    <w:rsid w:val="000D3FF7"/>
    <w:rsid w:val="000D6E2B"/>
    <w:rsid w:val="000D7CC3"/>
    <w:rsid w:val="000E0B3B"/>
    <w:rsid w:val="000E144E"/>
    <w:rsid w:val="000E183B"/>
    <w:rsid w:val="000E1FC2"/>
    <w:rsid w:val="000E42A9"/>
    <w:rsid w:val="000E4C80"/>
    <w:rsid w:val="000E560A"/>
    <w:rsid w:val="000E5D86"/>
    <w:rsid w:val="000E6680"/>
    <w:rsid w:val="000E6773"/>
    <w:rsid w:val="000E6815"/>
    <w:rsid w:val="000E6D6D"/>
    <w:rsid w:val="000E7CD6"/>
    <w:rsid w:val="000F032E"/>
    <w:rsid w:val="000F04C3"/>
    <w:rsid w:val="000F069E"/>
    <w:rsid w:val="000F2292"/>
    <w:rsid w:val="000F22AF"/>
    <w:rsid w:val="000F333E"/>
    <w:rsid w:val="000F3635"/>
    <w:rsid w:val="000F3ADF"/>
    <w:rsid w:val="000F427E"/>
    <w:rsid w:val="000F4528"/>
    <w:rsid w:val="000F48D4"/>
    <w:rsid w:val="000F4AAB"/>
    <w:rsid w:val="000F540C"/>
    <w:rsid w:val="000F5F5A"/>
    <w:rsid w:val="000F6982"/>
    <w:rsid w:val="000F6E6A"/>
    <w:rsid w:val="0010112E"/>
    <w:rsid w:val="00101263"/>
    <w:rsid w:val="00101602"/>
    <w:rsid w:val="00101CD2"/>
    <w:rsid w:val="00101F69"/>
    <w:rsid w:val="00101FC0"/>
    <w:rsid w:val="00102B86"/>
    <w:rsid w:val="001031FA"/>
    <w:rsid w:val="001033A5"/>
    <w:rsid w:val="00104ACC"/>
    <w:rsid w:val="00104AD4"/>
    <w:rsid w:val="00104B03"/>
    <w:rsid w:val="0010766E"/>
    <w:rsid w:val="0011149A"/>
    <w:rsid w:val="00111957"/>
    <w:rsid w:val="00111D6C"/>
    <w:rsid w:val="0011354D"/>
    <w:rsid w:val="00113FB0"/>
    <w:rsid w:val="001146C8"/>
    <w:rsid w:val="00114D89"/>
    <w:rsid w:val="001157BE"/>
    <w:rsid w:val="00115A98"/>
    <w:rsid w:val="00116BA4"/>
    <w:rsid w:val="00116F06"/>
    <w:rsid w:val="00117DB8"/>
    <w:rsid w:val="00121528"/>
    <w:rsid w:val="00121EBA"/>
    <w:rsid w:val="00122EB3"/>
    <w:rsid w:val="001231EC"/>
    <w:rsid w:val="00123741"/>
    <w:rsid w:val="0012394A"/>
    <w:rsid w:val="00124497"/>
    <w:rsid w:val="00124960"/>
    <w:rsid w:val="00124BAE"/>
    <w:rsid w:val="00125B7C"/>
    <w:rsid w:val="00125D15"/>
    <w:rsid w:val="001261A0"/>
    <w:rsid w:val="001262DC"/>
    <w:rsid w:val="00126E6A"/>
    <w:rsid w:val="00127303"/>
    <w:rsid w:val="001273AA"/>
    <w:rsid w:val="001275FD"/>
    <w:rsid w:val="00130239"/>
    <w:rsid w:val="00130ED0"/>
    <w:rsid w:val="001318C3"/>
    <w:rsid w:val="00132406"/>
    <w:rsid w:val="0013280C"/>
    <w:rsid w:val="00132D97"/>
    <w:rsid w:val="001330FA"/>
    <w:rsid w:val="0013364D"/>
    <w:rsid w:val="00133EDB"/>
    <w:rsid w:val="00134A30"/>
    <w:rsid w:val="00137586"/>
    <w:rsid w:val="00141523"/>
    <w:rsid w:val="0014161C"/>
    <w:rsid w:val="00141845"/>
    <w:rsid w:val="00142987"/>
    <w:rsid w:val="001441C2"/>
    <w:rsid w:val="001448D3"/>
    <w:rsid w:val="00144F17"/>
    <w:rsid w:val="001452F8"/>
    <w:rsid w:val="00145901"/>
    <w:rsid w:val="00145A1F"/>
    <w:rsid w:val="00150688"/>
    <w:rsid w:val="0015081B"/>
    <w:rsid w:val="001515BC"/>
    <w:rsid w:val="00151800"/>
    <w:rsid w:val="00152C06"/>
    <w:rsid w:val="00152F0C"/>
    <w:rsid w:val="0015487F"/>
    <w:rsid w:val="001548F4"/>
    <w:rsid w:val="00155BC9"/>
    <w:rsid w:val="00156A8D"/>
    <w:rsid w:val="00156DB5"/>
    <w:rsid w:val="00156FC1"/>
    <w:rsid w:val="0016094E"/>
    <w:rsid w:val="00161BD1"/>
    <w:rsid w:val="00163E1D"/>
    <w:rsid w:val="0016428E"/>
    <w:rsid w:val="001643C0"/>
    <w:rsid w:val="001650DA"/>
    <w:rsid w:val="00165733"/>
    <w:rsid w:val="00165D3F"/>
    <w:rsid w:val="0016609D"/>
    <w:rsid w:val="00166210"/>
    <w:rsid w:val="001666F4"/>
    <w:rsid w:val="00166760"/>
    <w:rsid w:val="00166C68"/>
    <w:rsid w:val="00167659"/>
    <w:rsid w:val="00167F4F"/>
    <w:rsid w:val="0017149E"/>
    <w:rsid w:val="00171CAC"/>
    <w:rsid w:val="001741BE"/>
    <w:rsid w:val="00174497"/>
    <w:rsid w:val="001747B3"/>
    <w:rsid w:val="00174A1F"/>
    <w:rsid w:val="00174DE6"/>
    <w:rsid w:val="00174F5D"/>
    <w:rsid w:val="00175851"/>
    <w:rsid w:val="00175A40"/>
    <w:rsid w:val="00176717"/>
    <w:rsid w:val="00176B11"/>
    <w:rsid w:val="001776C0"/>
    <w:rsid w:val="0017775E"/>
    <w:rsid w:val="00177D72"/>
    <w:rsid w:val="00180479"/>
    <w:rsid w:val="0018210D"/>
    <w:rsid w:val="001825E4"/>
    <w:rsid w:val="00182C07"/>
    <w:rsid w:val="001834F1"/>
    <w:rsid w:val="00183C42"/>
    <w:rsid w:val="00184B9A"/>
    <w:rsid w:val="0018620D"/>
    <w:rsid w:val="0018620F"/>
    <w:rsid w:val="00187A94"/>
    <w:rsid w:val="00187D96"/>
    <w:rsid w:val="00187E1B"/>
    <w:rsid w:val="0019077E"/>
    <w:rsid w:val="00191179"/>
    <w:rsid w:val="001943EA"/>
    <w:rsid w:val="00194584"/>
    <w:rsid w:val="00194F47"/>
    <w:rsid w:val="001958A7"/>
    <w:rsid w:val="001967D4"/>
    <w:rsid w:val="00196895"/>
    <w:rsid w:val="00196EC8"/>
    <w:rsid w:val="0019742B"/>
    <w:rsid w:val="00197EA9"/>
    <w:rsid w:val="001A0407"/>
    <w:rsid w:val="001A2933"/>
    <w:rsid w:val="001A33CA"/>
    <w:rsid w:val="001A3985"/>
    <w:rsid w:val="001A598C"/>
    <w:rsid w:val="001A6558"/>
    <w:rsid w:val="001A6809"/>
    <w:rsid w:val="001A6BD6"/>
    <w:rsid w:val="001A71CF"/>
    <w:rsid w:val="001A7268"/>
    <w:rsid w:val="001A76AA"/>
    <w:rsid w:val="001B0DE5"/>
    <w:rsid w:val="001B11BC"/>
    <w:rsid w:val="001B17E9"/>
    <w:rsid w:val="001B20DC"/>
    <w:rsid w:val="001B2BC0"/>
    <w:rsid w:val="001B398A"/>
    <w:rsid w:val="001B4A2D"/>
    <w:rsid w:val="001B5198"/>
    <w:rsid w:val="001B5DE0"/>
    <w:rsid w:val="001B677F"/>
    <w:rsid w:val="001B76A1"/>
    <w:rsid w:val="001B7958"/>
    <w:rsid w:val="001C1108"/>
    <w:rsid w:val="001C1C18"/>
    <w:rsid w:val="001C1EF1"/>
    <w:rsid w:val="001C2390"/>
    <w:rsid w:val="001C26F4"/>
    <w:rsid w:val="001C31DE"/>
    <w:rsid w:val="001C37C4"/>
    <w:rsid w:val="001C3E4F"/>
    <w:rsid w:val="001C43B8"/>
    <w:rsid w:val="001C4D22"/>
    <w:rsid w:val="001C5168"/>
    <w:rsid w:val="001C5CD0"/>
    <w:rsid w:val="001C6359"/>
    <w:rsid w:val="001C70DB"/>
    <w:rsid w:val="001C7AED"/>
    <w:rsid w:val="001C7F67"/>
    <w:rsid w:val="001D01F4"/>
    <w:rsid w:val="001D05B5"/>
    <w:rsid w:val="001D1253"/>
    <w:rsid w:val="001D14CF"/>
    <w:rsid w:val="001D21EB"/>
    <w:rsid w:val="001D22E8"/>
    <w:rsid w:val="001D24F2"/>
    <w:rsid w:val="001D2E5F"/>
    <w:rsid w:val="001D3BE9"/>
    <w:rsid w:val="001D4E71"/>
    <w:rsid w:val="001D701F"/>
    <w:rsid w:val="001D7264"/>
    <w:rsid w:val="001E0AF7"/>
    <w:rsid w:val="001E1B4B"/>
    <w:rsid w:val="001E1B51"/>
    <w:rsid w:val="001E1B5D"/>
    <w:rsid w:val="001E2002"/>
    <w:rsid w:val="001E268A"/>
    <w:rsid w:val="001E2D2A"/>
    <w:rsid w:val="001E3F53"/>
    <w:rsid w:val="001E4294"/>
    <w:rsid w:val="001E45D5"/>
    <w:rsid w:val="001E50F8"/>
    <w:rsid w:val="001E5C60"/>
    <w:rsid w:val="001E6903"/>
    <w:rsid w:val="001E71F8"/>
    <w:rsid w:val="001E7405"/>
    <w:rsid w:val="001E7FE7"/>
    <w:rsid w:val="001F07E6"/>
    <w:rsid w:val="001F0C8A"/>
    <w:rsid w:val="001F1DD9"/>
    <w:rsid w:val="001F221D"/>
    <w:rsid w:val="001F231E"/>
    <w:rsid w:val="001F2C31"/>
    <w:rsid w:val="001F36DD"/>
    <w:rsid w:val="001F3CBC"/>
    <w:rsid w:val="001F592D"/>
    <w:rsid w:val="001F5B54"/>
    <w:rsid w:val="001F5BD5"/>
    <w:rsid w:val="001F5D17"/>
    <w:rsid w:val="001F61A9"/>
    <w:rsid w:val="001F6345"/>
    <w:rsid w:val="001F640E"/>
    <w:rsid w:val="001F7C45"/>
    <w:rsid w:val="00201D22"/>
    <w:rsid w:val="00202D9B"/>
    <w:rsid w:val="00203E66"/>
    <w:rsid w:val="00206309"/>
    <w:rsid w:val="00206A75"/>
    <w:rsid w:val="00210084"/>
    <w:rsid w:val="00210384"/>
    <w:rsid w:val="00210C75"/>
    <w:rsid w:val="002116E2"/>
    <w:rsid w:val="002117C3"/>
    <w:rsid w:val="002119C1"/>
    <w:rsid w:val="00211B50"/>
    <w:rsid w:val="00211C96"/>
    <w:rsid w:val="0021306B"/>
    <w:rsid w:val="00214719"/>
    <w:rsid w:val="00214A16"/>
    <w:rsid w:val="002164F8"/>
    <w:rsid w:val="00216648"/>
    <w:rsid w:val="00216689"/>
    <w:rsid w:val="0021693B"/>
    <w:rsid w:val="00216A9A"/>
    <w:rsid w:val="00216BE1"/>
    <w:rsid w:val="002172D1"/>
    <w:rsid w:val="002174BD"/>
    <w:rsid w:val="0021759C"/>
    <w:rsid w:val="00217712"/>
    <w:rsid w:val="00217BD1"/>
    <w:rsid w:val="00220608"/>
    <w:rsid w:val="0022094E"/>
    <w:rsid w:val="00220C7F"/>
    <w:rsid w:val="0022130E"/>
    <w:rsid w:val="002219E7"/>
    <w:rsid w:val="002222BA"/>
    <w:rsid w:val="00222473"/>
    <w:rsid w:val="00222FCB"/>
    <w:rsid w:val="002230E2"/>
    <w:rsid w:val="00224E35"/>
    <w:rsid w:val="0022636E"/>
    <w:rsid w:val="0022703E"/>
    <w:rsid w:val="00227E03"/>
    <w:rsid w:val="00227E2D"/>
    <w:rsid w:val="0023122F"/>
    <w:rsid w:val="00231507"/>
    <w:rsid w:val="00231874"/>
    <w:rsid w:val="00231B78"/>
    <w:rsid w:val="00232D52"/>
    <w:rsid w:val="00234131"/>
    <w:rsid w:val="002351D6"/>
    <w:rsid w:val="00235E5C"/>
    <w:rsid w:val="00235EE5"/>
    <w:rsid w:val="00235F2E"/>
    <w:rsid w:val="002368E5"/>
    <w:rsid w:val="00236B30"/>
    <w:rsid w:val="0024000D"/>
    <w:rsid w:val="0024201C"/>
    <w:rsid w:val="00243082"/>
    <w:rsid w:val="0024345E"/>
    <w:rsid w:val="0024347B"/>
    <w:rsid w:val="00243837"/>
    <w:rsid w:val="00243CA4"/>
    <w:rsid w:val="00244F8E"/>
    <w:rsid w:val="00245362"/>
    <w:rsid w:val="002453EF"/>
    <w:rsid w:val="00245DDC"/>
    <w:rsid w:val="00246111"/>
    <w:rsid w:val="00246DE2"/>
    <w:rsid w:val="0024700F"/>
    <w:rsid w:val="0024713E"/>
    <w:rsid w:val="00247B2D"/>
    <w:rsid w:val="00250BB9"/>
    <w:rsid w:val="00251087"/>
    <w:rsid w:val="002516EC"/>
    <w:rsid w:val="00251FC1"/>
    <w:rsid w:val="002523FF"/>
    <w:rsid w:val="00252BD7"/>
    <w:rsid w:val="002537FF"/>
    <w:rsid w:val="00257147"/>
    <w:rsid w:val="0025748F"/>
    <w:rsid w:val="00262D99"/>
    <w:rsid w:val="002632DA"/>
    <w:rsid w:val="00263907"/>
    <w:rsid w:val="00263D03"/>
    <w:rsid w:val="00264AA0"/>
    <w:rsid w:val="0026673B"/>
    <w:rsid w:val="00266922"/>
    <w:rsid w:val="00266F8F"/>
    <w:rsid w:val="00267BC4"/>
    <w:rsid w:val="00271157"/>
    <w:rsid w:val="00273B63"/>
    <w:rsid w:val="00275B5C"/>
    <w:rsid w:val="00275E95"/>
    <w:rsid w:val="002760CA"/>
    <w:rsid w:val="002763FA"/>
    <w:rsid w:val="002767CA"/>
    <w:rsid w:val="00277CAB"/>
    <w:rsid w:val="002832E5"/>
    <w:rsid w:val="0028362C"/>
    <w:rsid w:val="00283F69"/>
    <w:rsid w:val="00283FE8"/>
    <w:rsid w:val="002848FC"/>
    <w:rsid w:val="00284B2D"/>
    <w:rsid w:val="00285418"/>
    <w:rsid w:val="00285C8D"/>
    <w:rsid w:val="0028662F"/>
    <w:rsid w:val="00287AF5"/>
    <w:rsid w:val="002914EB"/>
    <w:rsid w:val="00291C4B"/>
    <w:rsid w:val="00291FF1"/>
    <w:rsid w:val="00292D98"/>
    <w:rsid w:val="00293104"/>
    <w:rsid w:val="00294E2F"/>
    <w:rsid w:val="00296782"/>
    <w:rsid w:val="00296DF2"/>
    <w:rsid w:val="00297B4C"/>
    <w:rsid w:val="002A0B3A"/>
    <w:rsid w:val="002A1523"/>
    <w:rsid w:val="002A1596"/>
    <w:rsid w:val="002A1BAA"/>
    <w:rsid w:val="002A1C7E"/>
    <w:rsid w:val="002A28FD"/>
    <w:rsid w:val="002A2F1B"/>
    <w:rsid w:val="002A3653"/>
    <w:rsid w:val="002A42C7"/>
    <w:rsid w:val="002A49E9"/>
    <w:rsid w:val="002A628F"/>
    <w:rsid w:val="002A6A89"/>
    <w:rsid w:val="002B1970"/>
    <w:rsid w:val="002B1F3D"/>
    <w:rsid w:val="002B2269"/>
    <w:rsid w:val="002B2299"/>
    <w:rsid w:val="002B28FA"/>
    <w:rsid w:val="002B2D44"/>
    <w:rsid w:val="002B328C"/>
    <w:rsid w:val="002B3834"/>
    <w:rsid w:val="002B3B9C"/>
    <w:rsid w:val="002B4423"/>
    <w:rsid w:val="002B4C1C"/>
    <w:rsid w:val="002B5132"/>
    <w:rsid w:val="002B5C8B"/>
    <w:rsid w:val="002B6117"/>
    <w:rsid w:val="002B65BE"/>
    <w:rsid w:val="002B69C3"/>
    <w:rsid w:val="002B6ACC"/>
    <w:rsid w:val="002B7E56"/>
    <w:rsid w:val="002C13F2"/>
    <w:rsid w:val="002C2903"/>
    <w:rsid w:val="002C3251"/>
    <w:rsid w:val="002C3750"/>
    <w:rsid w:val="002C5A77"/>
    <w:rsid w:val="002C60EF"/>
    <w:rsid w:val="002C681F"/>
    <w:rsid w:val="002C7B78"/>
    <w:rsid w:val="002D0396"/>
    <w:rsid w:val="002D1324"/>
    <w:rsid w:val="002D137D"/>
    <w:rsid w:val="002D2489"/>
    <w:rsid w:val="002D3F20"/>
    <w:rsid w:val="002D404D"/>
    <w:rsid w:val="002D4272"/>
    <w:rsid w:val="002D467D"/>
    <w:rsid w:val="002D4C00"/>
    <w:rsid w:val="002D4FB9"/>
    <w:rsid w:val="002D528A"/>
    <w:rsid w:val="002D52FF"/>
    <w:rsid w:val="002D58D2"/>
    <w:rsid w:val="002D5AB4"/>
    <w:rsid w:val="002D5D56"/>
    <w:rsid w:val="002D5DD4"/>
    <w:rsid w:val="002D68FA"/>
    <w:rsid w:val="002D75A5"/>
    <w:rsid w:val="002D7F0A"/>
    <w:rsid w:val="002E1907"/>
    <w:rsid w:val="002E1908"/>
    <w:rsid w:val="002E26D3"/>
    <w:rsid w:val="002E29E6"/>
    <w:rsid w:val="002E29E9"/>
    <w:rsid w:val="002E2F5E"/>
    <w:rsid w:val="002E45D9"/>
    <w:rsid w:val="002E56E3"/>
    <w:rsid w:val="002E61AA"/>
    <w:rsid w:val="002E6A71"/>
    <w:rsid w:val="002E7EA9"/>
    <w:rsid w:val="002E7F60"/>
    <w:rsid w:val="002E7FC0"/>
    <w:rsid w:val="002F18E0"/>
    <w:rsid w:val="002F1D64"/>
    <w:rsid w:val="002F252E"/>
    <w:rsid w:val="002F3AA2"/>
    <w:rsid w:val="002F4BDF"/>
    <w:rsid w:val="002F59C9"/>
    <w:rsid w:val="002F7093"/>
    <w:rsid w:val="002F7EF8"/>
    <w:rsid w:val="0030126C"/>
    <w:rsid w:val="00301488"/>
    <w:rsid w:val="003023A7"/>
    <w:rsid w:val="003027A1"/>
    <w:rsid w:val="00303000"/>
    <w:rsid w:val="003035F6"/>
    <w:rsid w:val="00303744"/>
    <w:rsid w:val="00303B83"/>
    <w:rsid w:val="00304220"/>
    <w:rsid w:val="00304245"/>
    <w:rsid w:val="0030438F"/>
    <w:rsid w:val="00305200"/>
    <w:rsid w:val="00307256"/>
    <w:rsid w:val="00307297"/>
    <w:rsid w:val="003077D8"/>
    <w:rsid w:val="00307807"/>
    <w:rsid w:val="00307C40"/>
    <w:rsid w:val="00307DF9"/>
    <w:rsid w:val="00310EAF"/>
    <w:rsid w:val="003127EC"/>
    <w:rsid w:val="0031527C"/>
    <w:rsid w:val="00315C5A"/>
    <w:rsid w:val="00316C14"/>
    <w:rsid w:val="00316D20"/>
    <w:rsid w:val="00316E5F"/>
    <w:rsid w:val="0031705C"/>
    <w:rsid w:val="003179BF"/>
    <w:rsid w:val="0032019D"/>
    <w:rsid w:val="00321A88"/>
    <w:rsid w:val="00322B25"/>
    <w:rsid w:val="003266BF"/>
    <w:rsid w:val="00326B8D"/>
    <w:rsid w:val="00327919"/>
    <w:rsid w:val="00330078"/>
    <w:rsid w:val="0033022D"/>
    <w:rsid w:val="00330444"/>
    <w:rsid w:val="00330BB1"/>
    <w:rsid w:val="003314C7"/>
    <w:rsid w:val="00332936"/>
    <w:rsid w:val="00335C26"/>
    <w:rsid w:val="00336FB7"/>
    <w:rsid w:val="00337749"/>
    <w:rsid w:val="003405A8"/>
    <w:rsid w:val="00340B1A"/>
    <w:rsid w:val="00341409"/>
    <w:rsid w:val="003414F7"/>
    <w:rsid w:val="00341C49"/>
    <w:rsid w:val="00343110"/>
    <w:rsid w:val="00343189"/>
    <w:rsid w:val="00344284"/>
    <w:rsid w:val="00344A8F"/>
    <w:rsid w:val="00344BBC"/>
    <w:rsid w:val="003450F3"/>
    <w:rsid w:val="003452EB"/>
    <w:rsid w:val="00346186"/>
    <w:rsid w:val="003461EB"/>
    <w:rsid w:val="003464DE"/>
    <w:rsid w:val="0034735C"/>
    <w:rsid w:val="003476C7"/>
    <w:rsid w:val="00350290"/>
    <w:rsid w:val="00350A0D"/>
    <w:rsid w:val="003532B4"/>
    <w:rsid w:val="00353307"/>
    <w:rsid w:val="00353A43"/>
    <w:rsid w:val="00354030"/>
    <w:rsid w:val="00355382"/>
    <w:rsid w:val="003558A0"/>
    <w:rsid w:val="00355B26"/>
    <w:rsid w:val="00355FF7"/>
    <w:rsid w:val="003566EA"/>
    <w:rsid w:val="003566F3"/>
    <w:rsid w:val="0035751F"/>
    <w:rsid w:val="003612EB"/>
    <w:rsid w:val="003633D4"/>
    <w:rsid w:val="003649C9"/>
    <w:rsid w:val="00365071"/>
    <w:rsid w:val="003650F3"/>
    <w:rsid w:val="00365407"/>
    <w:rsid w:val="00365506"/>
    <w:rsid w:val="0036564A"/>
    <w:rsid w:val="00365EED"/>
    <w:rsid w:val="00367585"/>
    <w:rsid w:val="003678E0"/>
    <w:rsid w:val="00367A73"/>
    <w:rsid w:val="00367A7E"/>
    <w:rsid w:val="00367CFF"/>
    <w:rsid w:val="00367FC4"/>
    <w:rsid w:val="003709B8"/>
    <w:rsid w:val="00370C52"/>
    <w:rsid w:val="00371677"/>
    <w:rsid w:val="003718DA"/>
    <w:rsid w:val="0037221F"/>
    <w:rsid w:val="003727A9"/>
    <w:rsid w:val="00374224"/>
    <w:rsid w:val="00374962"/>
    <w:rsid w:val="00374AC4"/>
    <w:rsid w:val="00374CAD"/>
    <w:rsid w:val="00375453"/>
    <w:rsid w:val="00375952"/>
    <w:rsid w:val="003770F4"/>
    <w:rsid w:val="0038092B"/>
    <w:rsid w:val="003816D9"/>
    <w:rsid w:val="00382137"/>
    <w:rsid w:val="00383D32"/>
    <w:rsid w:val="003841C0"/>
    <w:rsid w:val="003874EA"/>
    <w:rsid w:val="003879A3"/>
    <w:rsid w:val="00387A45"/>
    <w:rsid w:val="00390375"/>
    <w:rsid w:val="00390C23"/>
    <w:rsid w:val="00391083"/>
    <w:rsid w:val="00392A6E"/>
    <w:rsid w:val="0039336E"/>
    <w:rsid w:val="00393CF0"/>
    <w:rsid w:val="00393EEB"/>
    <w:rsid w:val="00395F9A"/>
    <w:rsid w:val="00396DAE"/>
    <w:rsid w:val="00397B00"/>
    <w:rsid w:val="003A020E"/>
    <w:rsid w:val="003A06C3"/>
    <w:rsid w:val="003A1551"/>
    <w:rsid w:val="003A238B"/>
    <w:rsid w:val="003A2D3D"/>
    <w:rsid w:val="003A3091"/>
    <w:rsid w:val="003A320A"/>
    <w:rsid w:val="003A3370"/>
    <w:rsid w:val="003A47D0"/>
    <w:rsid w:val="003A59C4"/>
    <w:rsid w:val="003A5D4F"/>
    <w:rsid w:val="003A752B"/>
    <w:rsid w:val="003A7D7C"/>
    <w:rsid w:val="003B01B5"/>
    <w:rsid w:val="003B0408"/>
    <w:rsid w:val="003B07EF"/>
    <w:rsid w:val="003B0C6B"/>
    <w:rsid w:val="003B0EFB"/>
    <w:rsid w:val="003B174F"/>
    <w:rsid w:val="003B1C07"/>
    <w:rsid w:val="003B2030"/>
    <w:rsid w:val="003B2345"/>
    <w:rsid w:val="003B32C1"/>
    <w:rsid w:val="003B6A0D"/>
    <w:rsid w:val="003B6D29"/>
    <w:rsid w:val="003B7625"/>
    <w:rsid w:val="003B76AD"/>
    <w:rsid w:val="003B796A"/>
    <w:rsid w:val="003B7D1E"/>
    <w:rsid w:val="003C08D2"/>
    <w:rsid w:val="003C1133"/>
    <w:rsid w:val="003C1DEC"/>
    <w:rsid w:val="003C2974"/>
    <w:rsid w:val="003C2B26"/>
    <w:rsid w:val="003C3367"/>
    <w:rsid w:val="003C3E1F"/>
    <w:rsid w:val="003C3E5E"/>
    <w:rsid w:val="003C3EFD"/>
    <w:rsid w:val="003C4DF2"/>
    <w:rsid w:val="003C6DC3"/>
    <w:rsid w:val="003C7645"/>
    <w:rsid w:val="003D144A"/>
    <w:rsid w:val="003D2087"/>
    <w:rsid w:val="003D2731"/>
    <w:rsid w:val="003D3677"/>
    <w:rsid w:val="003D3F16"/>
    <w:rsid w:val="003D446D"/>
    <w:rsid w:val="003D45F1"/>
    <w:rsid w:val="003D463F"/>
    <w:rsid w:val="003D4940"/>
    <w:rsid w:val="003D66B0"/>
    <w:rsid w:val="003D7352"/>
    <w:rsid w:val="003D7376"/>
    <w:rsid w:val="003D77B9"/>
    <w:rsid w:val="003D7D20"/>
    <w:rsid w:val="003E0629"/>
    <w:rsid w:val="003E0695"/>
    <w:rsid w:val="003E10A9"/>
    <w:rsid w:val="003E1124"/>
    <w:rsid w:val="003E1245"/>
    <w:rsid w:val="003E1465"/>
    <w:rsid w:val="003E17CE"/>
    <w:rsid w:val="003E2633"/>
    <w:rsid w:val="003E57C1"/>
    <w:rsid w:val="003E5B89"/>
    <w:rsid w:val="003E6158"/>
    <w:rsid w:val="003E70F1"/>
    <w:rsid w:val="003E7B3F"/>
    <w:rsid w:val="003F071F"/>
    <w:rsid w:val="003F078E"/>
    <w:rsid w:val="003F175F"/>
    <w:rsid w:val="003F1970"/>
    <w:rsid w:val="003F38CA"/>
    <w:rsid w:val="003F4240"/>
    <w:rsid w:val="003F4676"/>
    <w:rsid w:val="003F5348"/>
    <w:rsid w:val="003F542A"/>
    <w:rsid w:val="003F64E8"/>
    <w:rsid w:val="003F66F7"/>
    <w:rsid w:val="003F6C90"/>
    <w:rsid w:val="003F774B"/>
    <w:rsid w:val="004006AC"/>
    <w:rsid w:val="004009DC"/>
    <w:rsid w:val="004025DE"/>
    <w:rsid w:val="00402FCA"/>
    <w:rsid w:val="00403596"/>
    <w:rsid w:val="00403660"/>
    <w:rsid w:val="0040417E"/>
    <w:rsid w:val="00406128"/>
    <w:rsid w:val="00407CB6"/>
    <w:rsid w:val="00410238"/>
    <w:rsid w:val="00410819"/>
    <w:rsid w:val="004110C0"/>
    <w:rsid w:val="00411A78"/>
    <w:rsid w:val="00411AF6"/>
    <w:rsid w:val="00414C30"/>
    <w:rsid w:val="004159CD"/>
    <w:rsid w:val="00415C41"/>
    <w:rsid w:val="00420007"/>
    <w:rsid w:val="004235C1"/>
    <w:rsid w:val="00423866"/>
    <w:rsid w:val="00423916"/>
    <w:rsid w:val="004247B6"/>
    <w:rsid w:val="0042491B"/>
    <w:rsid w:val="00424E18"/>
    <w:rsid w:val="00424F4B"/>
    <w:rsid w:val="00425EF9"/>
    <w:rsid w:val="0042689D"/>
    <w:rsid w:val="00426F33"/>
    <w:rsid w:val="0042762E"/>
    <w:rsid w:val="004276C5"/>
    <w:rsid w:val="00427C2A"/>
    <w:rsid w:val="004306E3"/>
    <w:rsid w:val="00431C4A"/>
    <w:rsid w:val="00431D7F"/>
    <w:rsid w:val="004323A7"/>
    <w:rsid w:val="004335F4"/>
    <w:rsid w:val="00433C17"/>
    <w:rsid w:val="00433ECD"/>
    <w:rsid w:val="00434E6C"/>
    <w:rsid w:val="00434FAB"/>
    <w:rsid w:val="004353E6"/>
    <w:rsid w:val="00435980"/>
    <w:rsid w:val="00435F76"/>
    <w:rsid w:val="00436A7C"/>
    <w:rsid w:val="00440EB4"/>
    <w:rsid w:val="004423EF"/>
    <w:rsid w:val="00443098"/>
    <w:rsid w:val="004433CF"/>
    <w:rsid w:val="004439B2"/>
    <w:rsid w:val="0044434E"/>
    <w:rsid w:val="00444C73"/>
    <w:rsid w:val="004469FD"/>
    <w:rsid w:val="00446A77"/>
    <w:rsid w:val="00446D52"/>
    <w:rsid w:val="00447293"/>
    <w:rsid w:val="00451524"/>
    <w:rsid w:val="004516F7"/>
    <w:rsid w:val="00451B6C"/>
    <w:rsid w:val="00451D56"/>
    <w:rsid w:val="00451E6F"/>
    <w:rsid w:val="004520CA"/>
    <w:rsid w:val="0045294C"/>
    <w:rsid w:val="00452D67"/>
    <w:rsid w:val="004539EA"/>
    <w:rsid w:val="004540B5"/>
    <w:rsid w:val="004567E2"/>
    <w:rsid w:val="00456D3F"/>
    <w:rsid w:val="004571D5"/>
    <w:rsid w:val="00457C01"/>
    <w:rsid w:val="00457D62"/>
    <w:rsid w:val="00457F63"/>
    <w:rsid w:val="00461615"/>
    <w:rsid w:val="004617AA"/>
    <w:rsid w:val="004623F9"/>
    <w:rsid w:val="0046362B"/>
    <w:rsid w:val="0046458D"/>
    <w:rsid w:val="00464BC5"/>
    <w:rsid w:val="00464C00"/>
    <w:rsid w:val="00465094"/>
    <w:rsid w:val="004656AE"/>
    <w:rsid w:val="004670BA"/>
    <w:rsid w:val="00470154"/>
    <w:rsid w:val="004701C4"/>
    <w:rsid w:val="0047035F"/>
    <w:rsid w:val="00470BB1"/>
    <w:rsid w:val="00472268"/>
    <w:rsid w:val="00474954"/>
    <w:rsid w:val="00475964"/>
    <w:rsid w:val="00476B96"/>
    <w:rsid w:val="00477C3C"/>
    <w:rsid w:val="00480618"/>
    <w:rsid w:val="00480F12"/>
    <w:rsid w:val="004822A5"/>
    <w:rsid w:val="004827AB"/>
    <w:rsid w:val="004834F6"/>
    <w:rsid w:val="004841AF"/>
    <w:rsid w:val="004848BE"/>
    <w:rsid w:val="0048601F"/>
    <w:rsid w:val="004860DB"/>
    <w:rsid w:val="00486722"/>
    <w:rsid w:val="00486C36"/>
    <w:rsid w:val="00486D2B"/>
    <w:rsid w:val="004872D9"/>
    <w:rsid w:val="00487C34"/>
    <w:rsid w:val="0049069B"/>
    <w:rsid w:val="00491215"/>
    <w:rsid w:val="004918F0"/>
    <w:rsid w:val="00491A6D"/>
    <w:rsid w:val="00491FEC"/>
    <w:rsid w:val="004931EC"/>
    <w:rsid w:val="00493531"/>
    <w:rsid w:val="00494E30"/>
    <w:rsid w:val="004952E3"/>
    <w:rsid w:val="004972E2"/>
    <w:rsid w:val="004A1746"/>
    <w:rsid w:val="004A2853"/>
    <w:rsid w:val="004A2B87"/>
    <w:rsid w:val="004A2C66"/>
    <w:rsid w:val="004A4990"/>
    <w:rsid w:val="004A4A18"/>
    <w:rsid w:val="004A4BE4"/>
    <w:rsid w:val="004A7EDE"/>
    <w:rsid w:val="004B006A"/>
    <w:rsid w:val="004B09F5"/>
    <w:rsid w:val="004B1170"/>
    <w:rsid w:val="004B332F"/>
    <w:rsid w:val="004B3C7F"/>
    <w:rsid w:val="004B3FCC"/>
    <w:rsid w:val="004B3FD1"/>
    <w:rsid w:val="004B4807"/>
    <w:rsid w:val="004B577F"/>
    <w:rsid w:val="004B5A66"/>
    <w:rsid w:val="004B5CCB"/>
    <w:rsid w:val="004B695B"/>
    <w:rsid w:val="004B6B41"/>
    <w:rsid w:val="004B6FF6"/>
    <w:rsid w:val="004B7917"/>
    <w:rsid w:val="004B7BEE"/>
    <w:rsid w:val="004C0EA4"/>
    <w:rsid w:val="004C0EF8"/>
    <w:rsid w:val="004C1197"/>
    <w:rsid w:val="004C170E"/>
    <w:rsid w:val="004C20A0"/>
    <w:rsid w:val="004C2C43"/>
    <w:rsid w:val="004C3F76"/>
    <w:rsid w:val="004C46B7"/>
    <w:rsid w:val="004C526E"/>
    <w:rsid w:val="004C529C"/>
    <w:rsid w:val="004C530A"/>
    <w:rsid w:val="004C5FD3"/>
    <w:rsid w:val="004C6627"/>
    <w:rsid w:val="004C6659"/>
    <w:rsid w:val="004C67CE"/>
    <w:rsid w:val="004C69CD"/>
    <w:rsid w:val="004C69EF"/>
    <w:rsid w:val="004C6A47"/>
    <w:rsid w:val="004C6B73"/>
    <w:rsid w:val="004D00EF"/>
    <w:rsid w:val="004D13B4"/>
    <w:rsid w:val="004D3112"/>
    <w:rsid w:val="004D3818"/>
    <w:rsid w:val="004D4277"/>
    <w:rsid w:val="004D55F3"/>
    <w:rsid w:val="004D618B"/>
    <w:rsid w:val="004D64A5"/>
    <w:rsid w:val="004D6DCA"/>
    <w:rsid w:val="004D76BF"/>
    <w:rsid w:val="004D7F6D"/>
    <w:rsid w:val="004E1422"/>
    <w:rsid w:val="004E327F"/>
    <w:rsid w:val="004E3C9C"/>
    <w:rsid w:val="004E442E"/>
    <w:rsid w:val="004E4FB7"/>
    <w:rsid w:val="004E502F"/>
    <w:rsid w:val="004E62EE"/>
    <w:rsid w:val="004E6B7E"/>
    <w:rsid w:val="004E6C86"/>
    <w:rsid w:val="004F08A2"/>
    <w:rsid w:val="004F0A13"/>
    <w:rsid w:val="004F1045"/>
    <w:rsid w:val="004F111D"/>
    <w:rsid w:val="004F17D1"/>
    <w:rsid w:val="004F2477"/>
    <w:rsid w:val="004F3EBE"/>
    <w:rsid w:val="004F4269"/>
    <w:rsid w:val="004F472B"/>
    <w:rsid w:val="004F4E5E"/>
    <w:rsid w:val="004F5C87"/>
    <w:rsid w:val="004F6B5F"/>
    <w:rsid w:val="004F6EC2"/>
    <w:rsid w:val="004F7239"/>
    <w:rsid w:val="00500039"/>
    <w:rsid w:val="0050053A"/>
    <w:rsid w:val="00501806"/>
    <w:rsid w:val="00501D9A"/>
    <w:rsid w:val="005040BA"/>
    <w:rsid w:val="005043B7"/>
    <w:rsid w:val="00504A3C"/>
    <w:rsid w:val="00504E0E"/>
    <w:rsid w:val="0050538D"/>
    <w:rsid w:val="0050577C"/>
    <w:rsid w:val="00505C1D"/>
    <w:rsid w:val="0050788B"/>
    <w:rsid w:val="00507CE9"/>
    <w:rsid w:val="00507D61"/>
    <w:rsid w:val="005105B5"/>
    <w:rsid w:val="00510C51"/>
    <w:rsid w:val="005142C9"/>
    <w:rsid w:val="0051482E"/>
    <w:rsid w:val="005153EA"/>
    <w:rsid w:val="0051619B"/>
    <w:rsid w:val="00516398"/>
    <w:rsid w:val="00516856"/>
    <w:rsid w:val="00516873"/>
    <w:rsid w:val="00516A58"/>
    <w:rsid w:val="00516CB5"/>
    <w:rsid w:val="00521927"/>
    <w:rsid w:val="00522141"/>
    <w:rsid w:val="00522E40"/>
    <w:rsid w:val="00523010"/>
    <w:rsid w:val="005230A8"/>
    <w:rsid w:val="0052380A"/>
    <w:rsid w:val="00524497"/>
    <w:rsid w:val="005247FA"/>
    <w:rsid w:val="005251ED"/>
    <w:rsid w:val="00526716"/>
    <w:rsid w:val="00526B49"/>
    <w:rsid w:val="00526B5E"/>
    <w:rsid w:val="005279F7"/>
    <w:rsid w:val="00527C06"/>
    <w:rsid w:val="00530439"/>
    <w:rsid w:val="00530672"/>
    <w:rsid w:val="00531342"/>
    <w:rsid w:val="00531DC0"/>
    <w:rsid w:val="005329C9"/>
    <w:rsid w:val="00532B20"/>
    <w:rsid w:val="00532C5F"/>
    <w:rsid w:val="005339A3"/>
    <w:rsid w:val="0053642F"/>
    <w:rsid w:val="00540107"/>
    <w:rsid w:val="005414DE"/>
    <w:rsid w:val="00541544"/>
    <w:rsid w:val="00542351"/>
    <w:rsid w:val="00542BE5"/>
    <w:rsid w:val="00543A85"/>
    <w:rsid w:val="00544E88"/>
    <w:rsid w:val="00544F59"/>
    <w:rsid w:val="005454F8"/>
    <w:rsid w:val="00545820"/>
    <w:rsid w:val="005477B5"/>
    <w:rsid w:val="005478FE"/>
    <w:rsid w:val="00547BE8"/>
    <w:rsid w:val="00551A8E"/>
    <w:rsid w:val="00553D53"/>
    <w:rsid w:val="005549AC"/>
    <w:rsid w:val="00554A91"/>
    <w:rsid w:val="00554D79"/>
    <w:rsid w:val="005550DA"/>
    <w:rsid w:val="00560311"/>
    <w:rsid w:val="00561380"/>
    <w:rsid w:val="00561542"/>
    <w:rsid w:val="00561F6C"/>
    <w:rsid w:val="00562498"/>
    <w:rsid w:val="005624A0"/>
    <w:rsid w:val="00562C18"/>
    <w:rsid w:val="00563392"/>
    <w:rsid w:val="00563794"/>
    <w:rsid w:val="00564A73"/>
    <w:rsid w:val="00565917"/>
    <w:rsid w:val="00567A12"/>
    <w:rsid w:val="00567FE9"/>
    <w:rsid w:val="0057087A"/>
    <w:rsid w:val="005709C4"/>
    <w:rsid w:val="005709DF"/>
    <w:rsid w:val="005724BE"/>
    <w:rsid w:val="00572835"/>
    <w:rsid w:val="00573510"/>
    <w:rsid w:val="00573C5E"/>
    <w:rsid w:val="00573CB4"/>
    <w:rsid w:val="005754BC"/>
    <w:rsid w:val="00576A2D"/>
    <w:rsid w:val="00576C02"/>
    <w:rsid w:val="00577375"/>
    <w:rsid w:val="00577780"/>
    <w:rsid w:val="00577BD5"/>
    <w:rsid w:val="005814B0"/>
    <w:rsid w:val="0058166B"/>
    <w:rsid w:val="00581F96"/>
    <w:rsid w:val="00582C81"/>
    <w:rsid w:val="00582FC0"/>
    <w:rsid w:val="00583030"/>
    <w:rsid w:val="005837DE"/>
    <w:rsid w:val="00584284"/>
    <w:rsid w:val="00584FFE"/>
    <w:rsid w:val="00585743"/>
    <w:rsid w:val="0058598B"/>
    <w:rsid w:val="0058698A"/>
    <w:rsid w:val="00586F09"/>
    <w:rsid w:val="005904FE"/>
    <w:rsid w:val="005907A5"/>
    <w:rsid w:val="00590EA4"/>
    <w:rsid w:val="00590F5D"/>
    <w:rsid w:val="00591CF4"/>
    <w:rsid w:val="005931B2"/>
    <w:rsid w:val="005947FF"/>
    <w:rsid w:val="00594A23"/>
    <w:rsid w:val="00595268"/>
    <w:rsid w:val="005956BB"/>
    <w:rsid w:val="00595F83"/>
    <w:rsid w:val="00595FFF"/>
    <w:rsid w:val="005963FF"/>
    <w:rsid w:val="00596948"/>
    <w:rsid w:val="00596E23"/>
    <w:rsid w:val="005A084C"/>
    <w:rsid w:val="005A158E"/>
    <w:rsid w:val="005A16A5"/>
    <w:rsid w:val="005A18E3"/>
    <w:rsid w:val="005A3382"/>
    <w:rsid w:val="005A3422"/>
    <w:rsid w:val="005A36D0"/>
    <w:rsid w:val="005A3B02"/>
    <w:rsid w:val="005A3F66"/>
    <w:rsid w:val="005A44D6"/>
    <w:rsid w:val="005A4C2F"/>
    <w:rsid w:val="005A577B"/>
    <w:rsid w:val="005A6659"/>
    <w:rsid w:val="005A6C7F"/>
    <w:rsid w:val="005A722A"/>
    <w:rsid w:val="005A794C"/>
    <w:rsid w:val="005A7F51"/>
    <w:rsid w:val="005B02D9"/>
    <w:rsid w:val="005B27E6"/>
    <w:rsid w:val="005B3904"/>
    <w:rsid w:val="005B3F96"/>
    <w:rsid w:val="005B4AA4"/>
    <w:rsid w:val="005B50A4"/>
    <w:rsid w:val="005B5AC8"/>
    <w:rsid w:val="005B6134"/>
    <w:rsid w:val="005B7133"/>
    <w:rsid w:val="005B73D7"/>
    <w:rsid w:val="005B75C1"/>
    <w:rsid w:val="005C00DB"/>
    <w:rsid w:val="005C03F7"/>
    <w:rsid w:val="005C047F"/>
    <w:rsid w:val="005C0910"/>
    <w:rsid w:val="005C0B63"/>
    <w:rsid w:val="005C1A1C"/>
    <w:rsid w:val="005C1FB5"/>
    <w:rsid w:val="005C32C7"/>
    <w:rsid w:val="005C3831"/>
    <w:rsid w:val="005C4E0B"/>
    <w:rsid w:val="005C5166"/>
    <w:rsid w:val="005C6192"/>
    <w:rsid w:val="005C6EEF"/>
    <w:rsid w:val="005D0408"/>
    <w:rsid w:val="005D0782"/>
    <w:rsid w:val="005D0EA4"/>
    <w:rsid w:val="005D1AF6"/>
    <w:rsid w:val="005D1CD0"/>
    <w:rsid w:val="005D263C"/>
    <w:rsid w:val="005D28FC"/>
    <w:rsid w:val="005D2FDE"/>
    <w:rsid w:val="005D3CD9"/>
    <w:rsid w:val="005D6D37"/>
    <w:rsid w:val="005D7118"/>
    <w:rsid w:val="005D7549"/>
    <w:rsid w:val="005D77C4"/>
    <w:rsid w:val="005D7B81"/>
    <w:rsid w:val="005E1D77"/>
    <w:rsid w:val="005E2B2E"/>
    <w:rsid w:val="005E3007"/>
    <w:rsid w:val="005E3AD5"/>
    <w:rsid w:val="005E3C4E"/>
    <w:rsid w:val="005E4203"/>
    <w:rsid w:val="005E45A6"/>
    <w:rsid w:val="005E4B13"/>
    <w:rsid w:val="005E53D7"/>
    <w:rsid w:val="005E5947"/>
    <w:rsid w:val="005E66AC"/>
    <w:rsid w:val="005E68E4"/>
    <w:rsid w:val="005E69AD"/>
    <w:rsid w:val="005F031F"/>
    <w:rsid w:val="005F07B0"/>
    <w:rsid w:val="005F280E"/>
    <w:rsid w:val="005F2A70"/>
    <w:rsid w:val="005F2EA1"/>
    <w:rsid w:val="005F2F65"/>
    <w:rsid w:val="005F38A6"/>
    <w:rsid w:val="005F3B59"/>
    <w:rsid w:val="005F479F"/>
    <w:rsid w:val="005F5002"/>
    <w:rsid w:val="005F5DD2"/>
    <w:rsid w:val="005F61B7"/>
    <w:rsid w:val="005F67B7"/>
    <w:rsid w:val="005F6B27"/>
    <w:rsid w:val="005F7543"/>
    <w:rsid w:val="006015B5"/>
    <w:rsid w:val="00602A06"/>
    <w:rsid w:val="00602D36"/>
    <w:rsid w:val="00602F9A"/>
    <w:rsid w:val="00603133"/>
    <w:rsid w:val="00603A61"/>
    <w:rsid w:val="00604125"/>
    <w:rsid w:val="00605A82"/>
    <w:rsid w:val="00607160"/>
    <w:rsid w:val="00607F33"/>
    <w:rsid w:val="006102EB"/>
    <w:rsid w:val="00610DBE"/>
    <w:rsid w:val="006120C7"/>
    <w:rsid w:val="00612225"/>
    <w:rsid w:val="00612AFC"/>
    <w:rsid w:val="00612FB2"/>
    <w:rsid w:val="00615E84"/>
    <w:rsid w:val="0061645A"/>
    <w:rsid w:val="00616492"/>
    <w:rsid w:val="00617565"/>
    <w:rsid w:val="00617D41"/>
    <w:rsid w:val="00617FC4"/>
    <w:rsid w:val="00620525"/>
    <w:rsid w:val="0062097D"/>
    <w:rsid w:val="00620EB7"/>
    <w:rsid w:val="00620F0B"/>
    <w:rsid w:val="006213DC"/>
    <w:rsid w:val="00621468"/>
    <w:rsid w:val="00621643"/>
    <w:rsid w:val="00624683"/>
    <w:rsid w:val="00626257"/>
    <w:rsid w:val="00627B5C"/>
    <w:rsid w:val="006301B2"/>
    <w:rsid w:val="00630CE8"/>
    <w:rsid w:val="00630EB4"/>
    <w:rsid w:val="00631839"/>
    <w:rsid w:val="00632845"/>
    <w:rsid w:val="0063305C"/>
    <w:rsid w:val="00633746"/>
    <w:rsid w:val="00633F90"/>
    <w:rsid w:val="00636D47"/>
    <w:rsid w:val="00636EF4"/>
    <w:rsid w:val="00637230"/>
    <w:rsid w:val="00641F21"/>
    <w:rsid w:val="00641FF6"/>
    <w:rsid w:val="00643174"/>
    <w:rsid w:val="006437AF"/>
    <w:rsid w:val="00643DC4"/>
    <w:rsid w:val="0064463A"/>
    <w:rsid w:val="006448A8"/>
    <w:rsid w:val="0064524F"/>
    <w:rsid w:val="006453FE"/>
    <w:rsid w:val="00650AD8"/>
    <w:rsid w:val="0065116F"/>
    <w:rsid w:val="00651A62"/>
    <w:rsid w:val="00651E12"/>
    <w:rsid w:val="00651ED2"/>
    <w:rsid w:val="00651F76"/>
    <w:rsid w:val="00652BDC"/>
    <w:rsid w:val="0065380D"/>
    <w:rsid w:val="006543DD"/>
    <w:rsid w:val="006546FD"/>
    <w:rsid w:val="006548B4"/>
    <w:rsid w:val="00655F9D"/>
    <w:rsid w:val="0065653F"/>
    <w:rsid w:val="0065700A"/>
    <w:rsid w:val="00657319"/>
    <w:rsid w:val="00657ECE"/>
    <w:rsid w:val="00657F3E"/>
    <w:rsid w:val="00660195"/>
    <w:rsid w:val="00660757"/>
    <w:rsid w:val="0066146A"/>
    <w:rsid w:val="006623BE"/>
    <w:rsid w:val="006631F1"/>
    <w:rsid w:val="00663ADF"/>
    <w:rsid w:val="00663B8D"/>
    <w:rsid w:val="006648A6"/>
    <w:rsid w:val="00664C54"/>
    <w:rsid w:val="00664F2C"/>
    <w:rsid w:val="00664F30"/>
    <w:rsid w:val="00664F52"/>
    <w:rsid w:val="006659F8"/>
    <w:rsid w:val="006662C8"/>
    <w:rsid w:val="00667F29"/>
    <w:rsid w:val="00667FD3"/>
    <w:rsid w:val="00670D30"/>
    <w:rsid w:val="00670E48"/>
    <w:rsid w:val="00671739"/>
    <w:rsid w:val="00672EAB"/>
    <w:rsid w:val="0067369F"/>
    <w:rsid w:val="006738E0"/>
    <w:rsid w:val="00673F9C"/>
    <w:rsid w:val="00676699"/>
    <w:rsid w:val="006775E3"/>
    <w:rsid w:val="006776D9"/>
    <w:rsid w:val="006776E5"/>
    <w:rsid w:val="00680094"/>
    <w:rsid w:val="00680447"/>
    <w:rsid w:val="00680D8D"/>
    <w:rsid w:val="00683383"/>
    <w:rsid w:val="006835D8"/>
    <w:rsid w:val="006841B6"/>
    <w:rsid w:val="00685045"/>
    <w:rsid w:val="006865F2"/>
    <w:rsid w:val="00687F91"/>
    <w:rsid w:val="0069056C"/>
    <w:rsid w:val="00691283"/>
    <w:rsid w:val="0069152F"/>
    <w:rsid w:val="00691F35"/>
    <w:rsid w:val="006921F9"/>
    <w:rsid w:val="00692B9C"/>
    <w:rsid w:val="00693444"/>
    <w:rsid w:val="0069528E"/>
    <w:rsid w:val="006958BC"/>
    <w:rsid w:val="006973A5"/>
    <w:rsid w:val="006977ED"/>
    <w:rsid w:val="00697A20"/>
    <w:rsid w:val="006A0B3B"/>
    <w:rsid w:val="006A1E72"/>
    <w:rsid w:val="006A2568"/>
    <w:rsid w:val="006A2D67"/>
    <w:rsid w:val="006A2FEC"/>
    <w:rsid w:val="006A3538"/>
    <w:rsid w:val="006A356B"/>
    <w:rsid w:val="006A4455"/>
    <w:rsid w:val="006A45C4"/>
    <w:rsid w:val="006A4785"/>
    <w:rsid w:val="006A5193"/>
    <w:rsid w:val="006A5E03"/>
    <w:rsid w:val="006A5F9E"/>
    <w:rsid w:val="006A7503"/>
    <w:rsid w:val="006B0E49"/>
    <w:rsid w:val="006B0E6B"/>
    <w:rsid w:val="006B13B9"/>
    <w:rsid w:val="006B2617"/>
    <w:rsid w:val="006B34A5"/>
    <w:rsid w:val="006B4CD7"/>
    <w:rsid w:val="006B58F7"/>
    <w:rsid w:val="006B5E97"/>
    <w:rsid w:val="006B7F8F"/>
    <w:rsid w:val="006C092F"/>
    <w:rsid w:val="006C135B"/>
    <w:rsid w:val="006C1936"/>
    <w:rsid w:val="006C2A9D"/>
    <w:rsid w:val="006C2F3F"/>
    <w:rsid w:val="006C30AA"/>
    <w:rsid w:val="006C320D"/>
    <w:rsid w:val="006C3B4C"/>
    <w:rsid w:val="006C42F6"/>
    <w:rsid w:val="006C463F"/>
    <w:rsid w:val="006C5262"/>
    <w:rsid w:val="006C5777"/>
    <w:rsid w:val="006C5D22"/>
    <w:rsid w:val="006C622A"/>
    <w:rsid w:val="006C65EC"/>
    <w:rsid w:val="006C7AF5"/>
    <w:rsid w:val="006C7DAA"/>
    <w:rsid w:val="006D0016"/>
    <w:rsid w:val="006D03A3"/>
    <w:rsid w:val="006D0D96"/>
    <w:rsid w:val="006D0F57"/>
    <w:rsid w:val="006D19E7"/>
    <w:rsid w:val="006D1D4D"/>
    <w:rsid w:val="006D22CF"/>
    <w:rsid w:val="006D25D6"/>
    <w:rsid w:val="006D40A8"/>
    <w:rsid w:val="006D50C3"/>
    <w:rsid w:val="006D5500"/>
    <w:rsid w:val="006D5CBD"/>
    <w:rsid w:val="006D6197"/>
    <w:rsid w:val="006D6237"/>
    <w:rsid w:val="006E05D0"/>
    <w:rsid w:val="006E0E5C"/>
    <w:rsid w:val="006E2949"/>
    <w:rsid w:val="006E4D07"/>
    <w:rsid w:val="006E4EC9"/>
    <w:rsid w:val="006E7467"/>
    <w:rsid w:val="006E7E0E"/>
    <w:rsid w:val="006F075A"/>
    <w:rsid w:val="006F20E8"/>
    <w:rsid w:val="006F23D6"/>
    <w:rsid w:val="006F3183"/>
    <w:rsid w:val="006F499F"/>
    <w:rsid w:val="006F4D4D"/>
    <w:rsid w:val="006F51BE"/>
    <w:rsid w:val="006F5731"/>
    <w:rsid w:val="006F6320"/>
    <w:rsid w:val="006F667D"/>
    <w:rsid w:val="006F7712"/>
    <w:rsid w:val="006F79A2"/>
    <w:rsid w:val="00702CA9"/>
    <w:rsid w:val="00702E2E"/>
    <w:rsid w:val="00703B94"/>
    <w:rsid w:val="00704550"/>
    <w:rsid w:val="007047FA"/>
    <w:rsid w:val="00704EA9"/>
    <w:rsid w:val="00704F36"/>
    <w:rsid w:val="0070661E"/>
    <w:rsid w:val="0070682F"/>
    <w:rsid w:val="00707E53"/>
    <w:rsid w:val="00710321"/>
    <w:rsid w:val="007106B4"/>
    <w:rsid w:val="007109E4"/>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7932"/>
    <w:rsid w:val="00717C51"/>
    <w:rsid w:val="00717CB3"/>
    <w:rsid w:val="00721529"/>
    <w:rsid w:val="00721AAE"/>
    <w:rsid w:val="00721F9E"/>
    <w:rsid w:val="0072244B"/>
    <w:rsid w:val="007227CF"/>
    <w:rsid w:val="00722EDD"/>
    <w:rsid w:val="00723CAD"/>
    <w:rsid w:val="00724163"/>
    <w:rsid w:val="007263E6"/>
    <w:rsid w:val="0072688D"/>
    <w:rsid w:val="007300F1"/>
    <w:rsid w:val="007301ED"/>
    <w:rsid w:val="007303E9"/>
    <w:rsid w:val="00731197"/>
    <w:rsid w:val="0073168F"/>
    <w:rsid w:val="007328F5"/>
    <w:rsid w:val="00733361"/>
    <w:rsid w:val="00733EFA"/>
    <w:rsid w:val="00735B65"/>
    <w:rsid w:val="00736293"/>
    <w:rsid w:val="00736F5D"/>
    <w:rsid w:val="0073754E"/>
    <w:rsid w:val="0073790B"/>
    <w:rsid w:val="00737AA7"/>
    <w:rsid w:val="00740C98"/>
    <w:rsid w:val="007412BF"/>
    <w:rsid w:val="00741A12"/>
    <w:rsid w:val="00741BAC"/>
    <w:rsid w:val="00741EE5"/>
    <w:rsid w:val="007422F1"/>
    <w:rsid w:val="00743C8C"/>
    <w:rsid w:val="00743E34"/>
    <w:rsid w:val="007446DF"/>
    <w:rsid w:val="007458C4"/>
    <w:rsid w:val="007501F4"/>
    <w:rsid w:val="00750294"/>
    <w:rsid w:val="00751FFC"/>
    <w:rsid w:val="007521DC"/>
    <w:rsid w:val="007522C3"/>
    <w:rsid w:val="007529AD"/>
    <w:rsid w:val="00754D51"/>
    <w:rsid w:val="00755555"/>
    <w:rsid w:val="0075565B"/>
    <w:rsid w:val="00755AF2"/>
    <w:rsid w:val="00755CB8"/>
    <w:rsid w:val="00756CF9"/>
    <w:rsid w:val="00756D58"/>
    <w:rsid w:val="00757103"/>
    <w:rsid w:val="00760B83"/>
    <w:rsid w:val="00760EF0"/>
    <w:rsid w:val="0076168B"/>
    <w:rsid w:val="00762B95"/>
    <w:rsid w:val="0076376F"/>
    <w:rsid w:val="0076456E"/>
    <w:rsid w:val="007648EF"/>
    <w:rsid w:val="00765EFB"/>
    <w:rsid w:val="0076629B"/>
    <w:rsid w:val="0076634A"/>
    <w:rsid w:val="00766BDF"/>
    <w:rsid w:val="00770D06"/>
    <w:rsid w:val="00772A50"/>
    <w:rsid w:val="00773284"/>
    <w:rsid w:val="007735E5"/>
    <w:rsid w:val="00775629"/>
    <w:rsid w:val="00776557"/>
    <w:rsid w:val="00776812"/>
    <w:rsid w:val="00776A8B"/>
    <w:rsid w:val="007775B2"/>
    <w:rsid w:val="00777F32"/>
    <w:rsid w:val="00780060"/>
    <w:rsid w:val="00780C22"/>
    <w:rsid w:val="007816FC"/>
    <w:rsid w:val="00782C8F"/>
    <w:rsid w:val="00782E11"/>
    <w:rsid w:val="007836F6"/>
    <w:rsid w:val="00783FF8"/>
    <w:rsid w:val="0078694D"/>
    <w:rsid w:val="0079132F"/>
    <w:rsid w:val="00791950"/>
    <w:rsid w:val="00791EE0"/>
    <w:rsid w:val="00792282"/>
    <w:rsid w:val="00792688"/>
    <w:rsid w:val="00792C40"/>
    <w:rsid w:val="0079424B"/>
    <w:rsid w:val="00796CDD"/>
    <w:rsid w:val="00796EC9"/>
    <w:rsid w:val="00796EDF"/>
    <w:rsid w:val="00797002"/>
    <w:rsid w:val="0079757D"/>
    <w:rsid w:val="00797CC5"/>
    <w:rsid w:val="00797EA8"/>
    <w:rsid w:val="007A0B53"/>
    <w:rsid w:val="007A1396"/>
    <w:rsid w:val="007A16AF"/>
    <w:rsid w:val="007A2B8B"/>
    <w:rsid w:val="007A2EBA"/>
    <w:rsid w:val="007A31D5"/>
    <w:rsid w:val="007A380D"/>
    <w:rsid w:val="007A4339"/>
    <w:rsid w:val="007A5A2E"/>
    <w:rsid w:val="007A5D68"/>
    <w:rsid w:val="007A6EA3"/>
    <w:rsid w:val="007A706C"/>
    <w:rsid w:val="007A7D54"/>
    <w:rsid w:val="007A7E4E"/>
    <w:rsid w:val="007B04A7"/>
    <w:rsid w:val="007B08AC"/>
    <w:rsid w:val="007B0D3C"/>
    <w:rsid w:val="007B0FDB"/>
    <w:rsid w:val="007B1890"/>
    <w:rsid w:val="007B1AE3"/>
    <w:rsid w:val="007B4C84"/>
    <w:rsid w:val="007B6B07"/>
    <w:rsid w:val="007B6CC6"/>
    <w:rsid w:val="007B7528"/>
    <w:rsid w:val="007B79C2"/>
    <w:rsid w:val="007C0245"/>
    <w:rsid w:val="007C0794"/>
    <w:rsid w:val="007C096D"/>
    <w:rsid w:val="007C0AE8"/>
    <w:rsid w:val="007C0CD8"/>
    <w:rsid w:val="007C11D2"/>
    <w:rsid w:val="007C2333"/>
    <w:rsid w:val="007C33BB"/>
    <w:rsid w:val="007C3619"/>
    <w:rsid w:val="007C3C82"/>
    <w:rsid w:val="007C466C"/>
    <w:rsid w:val="007C482A"/>
    <w:rsid w:val="007C5B62"/>
    <w:rsid w:val="007C76BC"/>
    <w:rsid w:val="007D0683"/>
    <w:rsid w:val="007D09AD"/>
    <w:rsid w:val="007D14BA"/>
    <w:rsid w:val="007D261E"/>
    <w:rsid w:val="007D27EA"/>
    <w:rsid w:val="007D34D3"/>
    <w:rsid w:val="007D433B"/>
    <w:rsid w:val="007D4564"/>
    <w:rsid w:val="007D45A4"/>
    <w:rsid w:val="007D5623"/>
    <w:rsid w:val="007D5FB8"/>
    <w:rsid w:val="007D6096"/>
    <w:rsid w:val="007D60C8"/>
    <w:rsid w:val="007D6674"/>
    <w:rsid w:val="007D6B37"/>
    <w:rsid w:val="007D7076"/>
    <w:rsid w:val="007D7A6B"/>
    <w:rsid w:val="007D7D55"/>
    <w:rsid w:val="007E03D8"/>
    <w:rsid w:val="007E0802"/>
    <w:rsid w:val="007E0AC5"/>
    <w:rsid w:val="007E1501"/>
    <w:rsid w:val="007E252A"/>
    <w:rsid w:val="007E27FD"/>
    <w:rsid w:val="007E2E19"/>
    <w:rsid w:val="007E4476"/>
    <w:rsid w:val="007E4798"/>
    <w:rsid w:val="007E4AE4"/>
    <w:rsid w:val="007E4BBB"/>
    <w:rsid w:val="007E4CE1"/>
    <w:rsid w:val="007E52EE"/>
    <w:rsid w:val="007E6B73"/>
    <w:rsid w:val="007E741A"/>
    <w:rsid w:val="007E7A7E"/>
    <w:rsid w:val="007F020A"/>
    <w:rsid w:val="007F0257"/>
    <w:rsid w:val="007F0E9D"/>
    <w:rsid w:val="007F1A9B"/>
    <w:rsid w:val="007F1B6A"/>
    <w:rsid w:val="007F2331"/>
    <w:rsid w:val="007F31D1"/>
    <w:rsid w:val="007F32D1"/>
    <w:rsid w:val="007F4BE2"/>
    <w:rsid w:val="007F58D2"/>
    <w:rsid w:val="007F5D0A"/>
    <w:rsid w:val="007F6025"/>
    <w:rsid w:val="007F68C4"/>
    <w:rsid w:val="007F6971"/>
    <w:rsid w:val="007F742E"/>
    <w:rsid w:val="007F7BC6"/>
    <w:rsid w:val="008008DB"/>
    <w:rsid w:val="00801257"/>
    <w:rsid w:val="00802312"/>
    <w:rsid w:val="00802360"/>
    <w:rsid w:val="008026AF"/>
    <w:rsid w:val="008034C5"/>
    <w:rsid w:val="008034F8"/>
    <w:rsid w:val="00803A5C"/>
    <w:rsid w:val="00803C56"/>
    <w:rsid w:val="008040FE"/>
    <w:rsid w:val="008044AD"/>
    <w:rsid w:val="0080504F"/>
    <w:rsid w:val="00805102"/>
    <w:rsid w:val="0080529E"/>
    <w:rsid w:val="008054B3"/>
    <w:rsid w:val="00805B00"/>
    <w:rsid w:val="0080634B"/>
    <w:rsid w:val="0080656E"/>
    <w:rsid w:val="00806696"/>
    <w:rsid w:val="00807511"/>
    <w:rsid w:val="008129EE"/>
    <w:rsid w:val="008135A4"/>
    <w:rsid w:val="00813EC2"/>
    <w:rsid w:val="00814BBE"/>
    <w:rsid w:val="0081565D"/>
    <w:rsid w:val="00815B9E"/>
    <w:rsid w:val="00816331"/>
    <w:rsid w:val="0081645E"/>
    <w:rsid w:val="00820A56"/>
    <w:rsid w:val="00820C88"/>
    <w:rsid w:val="00821292"/>
    <w:rsid w:val="008229A1"/>
    <w:rsid w:val="00823B3A"/>
    <w:rsid w:val="00827740"/>
    <w:rsid w:val="00827813"/>
    <w:rsid w:val="008301FB"/>
    <w:rsid w:val="00830B3A"/>
    <w:rsid w:val="00831249"/>
    <w:rsid w:val="0083134B"/>
    <w:rsid w:val="0083140B"/>
    <w:rsid w:val="008323DB"/>
    <w:rsid w:val="008328EC"/>
    <w:rsid w:val="008338BF"/>
    <w:rsid w:val="00833B6D"/>
    <w:rsid w:val="00834A88"/>
    <w:rsid w:val="00834C44"/>
    <w:rsid w:val="00837274"/>
    <w:rsid w:val="00837BF7"/>
    <w:rsid w:val="0084025C"/>
    <w:rsid w:val="0084267E"/>
    <w:rsid w:val="00842AA5"/>
    <w:rsid w:val="0084328F"/>
    <w:rsid w:val="00843BB3"/>
    <w:rsid w:val="008446B3"/>
    <w:rsid w:val="00844E59"/>
    <w:rsid w:val="00845225"/>
    <w:rsid w:val="00845A29"/>
    <w:rsid w:val="008466C7"/>
    <w:rsid w:val="008474B3"/>
    <w:rsid w:val="00847E16"/>
    <w:rsid w:val="00847EAA"/>
    <w:rsid w:val="00847FB5"/>
    <w:rsid w:val="008500F8"/>
    <w:rsid w:val="008504AB"/>
    <w:rsid w:val="00851642"/>
    <w:rsid w:val="00851F5F"/>
    <w:rsid w:val="00852867"/>
    <w:rsid w:val="00853766"/>
    <w:rsid w:val="008546DE"/>
    <w:rsid w:val="008550CA"/>
    <w:rsid w:val="00855A24"/>
    <w:rsid w:val="008573C9"/>
    <w:rsid w:val="008577E8"/>
    <w:rsid w:val="00857E61"/>
    <w:rsid w:val="00860038"/>
    <w:rsid w:val="00860454"/>
    <w:rsid w:val="008608F0"/>
    <w:rsid w:val="00860C2A"/>
    <w:rsid w:val="00861A94"/>
    <w:rsid w:val="00862051"/>
    <w:rsid w:val="0086224C"/>
    <w:rsid w:val="00862BAE"/>
    <w:rsid w:val="00862CB8"/>
    <w:rsid w:val="00863B95"/>
    <w:rsid w:val="00863D0E"/>
    <w:rsid w:val="00863F09"/>
    <w:rsid w:val="008641C2"/>
    <w:rsid w:val="00864422"/>
    <w:rsid w:val="00866D1D"/>
    <w:rsid w:val="0087019B"/>
    <w:rsid w:val="00870DCC"/>
    <w:rsid w:val="0087223E"/>
    <w:rsid w:val="008747AF"/>
    <w:rsid w:val="0087541E"/>
    <w:rsid w:val="00875635"/>
    <w:rsid w:val="00875671"/>
    <w:rsid w:val="00875B62"/>
    <w:rsid w:val="00875F9F"/>
    <w:rsid w:val="00875FF5"/>
    <w:rsid w:val="008764D6"/>
    <w:rsid w:val="00876CB8"/>
    <w:rsid w:val="008776D6"/>
    <w:rsid w:val="00877C84"/>
    <w:rsid w:val="00881611"/>
    <w:rsid w:val="0088180B"/>
    <w:rsid w:val="00881849"/>
    <w:rsid w:val="00883855"/>
    <w:rsid w:val="00883E46"/>
    <w:rsid w:val="008847EA"/>
    <w:rsid w:val="00885426"/>
    <w:rsid w:val="00886316"/>
    <w:rsid w:val="00886807"/>
    <w:rsid w:val="00886EE9"/>
    <w:rsid w:val="0088786E"/>
    <w:rsid w:val="00891A35"/>
    <w:rsid w:val="00891B2F"/>
    <w:rsid w:val="00892273"/>
    <w:rsid w:val="00893232"/>
    <w:rsid w:val="008932FB"/>
    <w:rsid w:val="00893622"/>
    <w:rsid w:val="00893879"/>
    <w:rsid w:val="00893A49"/>
    <w:rsid w:val="0089502B"/>
    <w:rsid w:val="008965C5"/>
    <w:rsid w:val="00896B05"/>
    <w:rsid w:val="008975ED"/>
    <w:rsid w:val="00897D93"/>
    <w:rsid w:val="008A0478"/>
    <w:rsid w:val="008A0484"/>
    <w:rsid w:val="008A0527"/>
    <w:rsid w:val="008A0D02"/>
    <w:rsid w:val="008A1093"/>
    <w:rsid w:val="008A18E9"/>
    <w:rsid w:val="008A1D9C"/>
    <w:rsid w:val="008A2909"/>
    <w:rsid w:val="008A2D01"/>
    <w:rsid w:val="008A3228"/>
    <w:rsid w:val="008A34BC"/>
    <w:rsid w:val="008A34DC"/>
    <w:rsid w:val="008A35D7"/>
    <w:rsid w:val="008A4723"/>
    <w:rsid w:val="008A4A4E"/>
    <w:rsid w:val="008A4DFC"/>
    <w:rsid w:val="008A5460"/>
    <w:rsid w:val="008A5DAD"/>
    <w:rsid w:val="008A61FF"/>
    <w:rsid w:val="008A6E2D"/>
    <w:rsid w:val="008A7416"/>
    <w:rsid w:val="008B08D2"/>
    <w:rsid w:val="008B4B80"/>
    <w:rsid w:val="008B5AD2"/>
    <w:rsid w:val="008B65F6"/>
    <w:rsid w:val="008B755B"/>
    <w:rsid w:val="008C043C"/>
    <w:rsid w:val="008C0A93"/>
    <w:rsid w:val="008C0FBA"/>
    <w:rsid w:val="008C12F9"/>
    <w:rsid w:val="008C242B"/>
    <w:rsid w:val="008C281C"/>
    <w:rsid w:val="008C29EB"/>
    <w:rsid w:val="008C2CA9"/>
    <w:rsid w:val="008C2CE6"/>
    <w:rsid w:val="008C2E05"/>
    <w:rsid w:val="008C3346"/>
    <w:rsid w:val="008C4277"/>
    <w:rsid w:val="008C43BC"/>
    <w:rsid w:val="008C4547"/>
    <w:rsid w:val="008C4EAC"/>
    <w:rsid w:val="008C4F19"/>
    <w:rsid w:val="008C6DF3"/>
    <w:rsid w:val="008C71E9"/>
    <w:rsid w:val="008C7407"/>
    <w:rsid w:val="008C7DAC"/>
    <w:rsid w:val="008D0319"/>
    <w:rsid w:val="008D0511"/>
    <w:rsid w:val="008D0EF4"/>
    <w:rsid w:val="008D189E"/>
    <w:rsid w:val="008D1FE2"/>
    <w:rsid w:val="008D25BC"/>
    <w:rsid w:val="008D34FD"/>
    <w:rsid w:val="008D3EEF"/>
    <w:rsid w:val="008D5670"/>
    <w:rsid w:val="008D655D"/>
    <w:rsid w:val="008D65EC"/>
    <w:rsid w:val="008D6C25"/>
    <w:rsid w:val="008D76C7"/>
    <w:rsid w:val="008E0027"/>
    <w:rsid w:val="008E1286"/>
    <w:rsid w:val="008E1358"/>
    <w:rsid w:val="008E146B"/>
    <w:rsid w:val="008E1B6B"/>
    <w:rsid w:val="008E2107"/>
    <w:rsid w:val="008E2234"/>
    <w:rsid w:val="008E23A8"/>
    <w:rsid w:val="008E3119"/>
    <w:rsid w:val="008E33D0"/>
    <w:rsid w:val="008E4B97"/>
    <w:rsid w:val="008E6966"/>
    <w:rsid w:val="008E710F"/>
    <w:rsid w:val="008F093B"/>
    <w:rsid w:val="008F0FA5"/>
    <w:rsid w:val="008F133E"/>
    <w:rsid w:val="008F1CC9"/>
    <w:rsid w:val="008F28FB"/>
    <w:rsid w:val="008F33D4"/>
    <w:rsid w:val="008F3D1E"/>
    <w:rsid w:val="008F5A11"/>
    <w:rsid w:val="008F621D"/>
    <w:rsid w:val="008F63D4"/>
    <w:rsid w:val="008F6641"/>
    <w:rsid w:val="008F7D4E"/>
    <w:rsid w:val="009005CA"/>
    <w:rsid w:val="00900C8E"/>
    <w:rsid w:val="0090243C"/>
    <w:rsid w:val="00902F72"/>
    <w:rsid w:val="00903CD5"/>
    <w:rsid w:val="00904AC4"/>
    <w:rsid w:val="00905204"/>
    <w:rsid w:val="00905891"/>
    <w:rsid w:val="00905A41"/>
    <w:rsid w:val="009064AA"/>
    <w:rsid w:val="00906C1D"/>
    <w:rsid w:val="00906DCC"/>
    <w:rsid w:val="00907584"/>
    <w:rsid w:val="00911EA5"/>
    <w:rsid w:val="00911F4A"/>
    <w:rsid w:val="00912322"/>
    <w:rsid w:val="0091255B"/>
    <w:rsid w:val="009126DB"/>
    <w:rsid w:val="00912AF2"/>
    <w:rsid w:val="00913363"/>
    <w:rsid w:val="00913A8E"/>
    <w:rsid w:val="00915268"/>
    <w:rsid w:val="00915309"/>
    <w:rsid w:val="00915D20"/>
    <w:rsid w:val="009171BA"/>
    <w:rsid w:val="00917530"/>
    <w:rsid w:val="0091773A"/>
    <w:rsid w:val="00917E9B"/>
    <w:rsid w:val="00920EE2"/>
    <w:rsid w:val="00922261"/>
    <w:rsid w:val="009225B6"/>
    <w:rsid w:val="00922AB7"/>
    <w:rsid w:val="00924CEF"/>
    <w:rsid w:val="00925EC6"/>
    <w:rsid w:val="00926B8B"/>
    <w:rsid w:val="009270B8"/>
    <w:rsid w:val="009273BC"/>
    <w:rsid w:val="0092746A"/>
    <w:rsid w:val="009302CC"/>
    <w:rsid w:val="00930518"/>
    <w:rsid w:val="00931857"/>
    <w:rsid w:val="00931A62"/>
    <w:rsid w:val="00932CE5"/>
    <w:rsid w:val="0093333A"/>
    <w:rsid w:val="009333AE"/>
    <w:rsid w:val="0093361A"/>
    <w:rsid w:val="00936436"/>
    <w:rsid w:val="00936F7C"/>
    <w:rsid w:val="009376CA"/>
    <w:rsid w:val="00937CBC"/>
    <w:rsid w:val="009406C3"/>
    <w:rsid w:val="0094089D"/>
    <w:rsid w:val="00940AA9"/>
    <w:rsid w:val="00941377"/>
    <w:rsid w:val="0094318D"/>
    <w:rsid w:val="00944C99"/>
    <w:rsid w:val="00945411"/>
    <w:rsid w:val="0094570B"/>
    <w:rsid w:val="009458A4"/>
    <w:rsid w:val="00945D40"/>
    <w:rsid w:val="00946303"/>
    <w:rsid w:val="009466A0"/>
    <w:rsid w:val="0095014F"/>
    <w:rsid w:val="009502C4"/>
    <w:rsid w:val="00950F67"/>
    <w:rsid w:val="00951604"/>
    <w:rsid w:val="0095376B"/>
    <w:rsid w:val="00953903"/>
    <w:rsid w:val="00954272"/>
    <w:rsid w:val="00954B81"/>
    <w:rsid w:val="0095572B"/>
    <w:rsid w:val="009558CB"/>
    <w:rsid w:val="00956585"/>
    <w:rsid w:val="00956FFC"/>
    <w:rsid w:val="00960E6B"/>
    <w:rsid w:val="00961595"/>
    <w:rsid w:val="00962D2F"/>
    <w:rsid w:val="00964DBD"/>
    <w:rsid w:val="00966B9E"/>
    <w:rsid w:val="00966C9F"/>
    <w:rsid w:val="009670B5"/>
    <w:rsid w:val="00967A2F"/>
    <w:rsid w:val="00970587"/>
    <w:rsid w:val="00970BE0"/>
    <w:rsid w:val="00971657"/>
    <w:rsid w:val="00971873"/>
    <w:rsid w:val="00971D2F"/>
    <w:rsid w:val="00972E75"/>
    <w:rsid w:val="00973366"/>
    <w:rsid w:val="009735DF"/>
    <w:rsid w:val="00974CED"/>
    <w:rsid w:val="0097556D"/>
    <w:rsid w:val="00975924"/>
    <w:rsid w:val="00975CD8"/>
    <w:rsid w:val="00975F42"/>
    <w:rsid w:val="00976A88"/>
    <w:rsid w:val="009770A2"/>
    <w:rsid w:val="00977902"/>
    <w:rsid w:val="00981216"/>
    <w:rsid w:val="0098194B"/>
    <w:rsid w:val="00982919"/>
    <w:rsid w:val="00982F79"/>
    <w:rsid w:val="00984EB7"/>
    <w:rsid w:val="00985051"/>
    <w:rsid w:val="00986A32"/>
    <w:rsid w:val="009870C0"/>
    <w:rsid w:val="00987CCD"/>
    <w:rsid w:val="00987DF1"/>
    <w:rsid w:val="00990160"/>
    <w:rsid w:val="00990BB8"/>
    <w:rsid w:val="00991B0B"/>
    <w:rsid w:val="009927AD"/>
    <w:rsid w:val="00993595"/>
    <w:rsid w:val="00993E9A"/>
    <w:rsid w:val="00994624"/>
    <w:rsid w:val="00994687"/>
    <w:rsid w:val="00995160"/>
    <w:rsid w:val="00996434"/>
    <w:rsid w:val="00997132"/>
    <w:rsid w:val="009A0375"/>
    <w:rsid w:val="009A0712"/>
    <w:rsid w:val="009A12A4"/>
    <w:rsid w:val="009A1B77"/>
    <w:rsid w:val="009A6330"/>
    <w:rsid w:val="009A64E7"/>
    <w:rsid w:val="009A6781"/>
    <w:rsid w:val="009A7967"/>
    <w:rsid w:val="009A7C61"/>
    <w:rsid w:val="009B0F41"/>
    <w:rsid w:val="009B11EB"/>
    <w:rsid w:val="009B383A"/>
    <w:rsid w:val="009B3D2D"/>
    <w:rsid w:val="009B3F36"/>
    <w:rsid w:val="009B4232"/>
    <w:rsid w:val="009B5B8A"/>
    <w:rsid w:val="009B692E"/>
    <w:rsid w:val="009B6945"/>
    <w:rsid w:val="009C0911"/>
    <w:rsid w:val="009C3165"/>
    <w:rsid w:val="009C4324"/>
    <w:rsid w:val="009C4DD5"/>
    <w:rsid w:val="009C74AC"/>
    <w:rsid w:val="009C7AE3"/>
    <w:rsid w:val="009D0675"/>
    <w:rsid w:val="009D14D5"/>
    <w:rsid w:val="009D14FD"/>
    <w:rsid w:val="009D1846"/>
    <w:rsid w:val="009D1DD3"/>
    <w:rsid w:val="009D1F2A"/>
    <w:rsid w:val="009D209A"/>
    <w:rsid w:val="009D25C5"/>
    <w:rsid w:val="009D2764"/>
    <w:rsid w:val="009D4A28"/>
    <w:rsid w:val="009D6089"/>
    <w:rsid w:val="009D64E4"/>
    <w:rsid w:val="009D66A5"/>
    <w:rsid w:val="009D6FE6"/>
    <w:rsid w:val="009E0879"/>
    <w:rsid w:val="009E0E53"/>
    <w:rsid w:val="009E1BBB"/>
    <w:rsid w:val="009E288E"/>
    <w:rsid w:val="009E467E"/>
    <w:rsid w:val="009E4E62"/>
    <w:rsid w:val="009E4F10"/>
    <w:rsid w:val="009E54D8"/>
    <w:rsid w:val="009E5817"/>
    <w:rsid w:val="009E5B08"/>
    <w:rsid w:val="009E6768"/>
    <w:rsid w:val="009F2393"/>
    <w:rsid w:val="009F460D"/>
    <w:rsid w:val="009F4DC5"/>
    <w:rsid w:val="009F4E9D"/>
    <w:rsid w:val="009F53E0"/>
    <w:rsid w:val="009F58A1"/>
    <w:rsid w:val="009F6BAE"/>
    <w:rsid w:val="009F747C"/>
    <w:rsid w:val="009F7902"/>
    <w:rsid w:val="00A000A6"/>
    <w:rsid w:val="00A003E5"/>
    <w:rsid w:val="00A0070B"/>
    <w:rsid w:val="00A015D9"/>
    <w:rsid w:val="00A01DBC"/>
    <w:rsid w:val="00A01F22"/>
    <w:rsid w:val="00A027F5"/>
    <w:rsid w:val="00A02ABE"/>
    <w:rsid w:val="00A035DA"/>
    <w:rsid w:val="00A0363E"/>
    <w:rsid w:val="00A04C2E"/>
    <w:rsid w:val="00A04F0C"/>
    <w:rsid w:val="00A06042"/>
    <w:rsid w:val="00A06949"/>
    <w:rsid w:val="00A07118"/>
    <w:rsid w:val="00A07890"/>
    <w:rsid w:val="00A078B3"/>
    <w:rsid w:val="00A07A66"/>
    <w:rsid w:val="00A07DD1"/>
    <w:rsid w:val="00A10FEB"/>
    <w:rsid w:val="00A11740"/>
    <w:rsid w:val="00A15B69"/>
    <w:rsid w:val="00A16677"/>
    <w:rsid w:val="00A1735B"/>
    <w:rsid w:val="00A176C2"/>
    <w:rsid w:val="00A202BB"/>
    <w:rsid w:val="00A20531"/>
    <w:rsid w:val="00A213BD"/>
    <w:rsid w:val="00A21C72"/>
    <w:rsid w:val="00A21DCF"/>
    <w:rsid w:val="00A236E3"/>
    <w:rsid w:val="00A23BC5"/>
    <w:rsid w:val="00A2423A"/>
    <w:rsid w:val="00A242E5"/>
    <w:rsid w:val="00A25739"/>
    <w:rsid w:val="00A2635E"/>
    <w:rsid w:val="00A26543"/>
    <w:rsid w:val="00A266C7"/>
    <w:rsid w:val="00A269E1"/>
    <w:rsid w:val="00A304F9"/>
    <w:rsid w:val="00A30D3A"/>
    <w:rsid w:val="00A324D6"/>
    <w:rsid w:val="00A33334"/>
    <w:rsid w:val="00A34BE3"/>
    <w:rsid w:val="00A35AE5"/>
    <w:rsid w:val="00A36A35"/>
    <w:rsid w:val="00A372D5"/>
    <w:rsid w:val="00A404CF"/>
    <w:rsid w:val="00A41840"/>
    <w:rsid w:val="00A41D6A"/>
    <w:rsid w:val="00A41DE1"/>
    <w:rsid w:val="00A429F5"/>
    <w:rsid w:val="00A42EB0"/>
    <w:rsid w:val="00A438C5"/>
    <w:rsid w:val="00A44D57"/>
    <w:rsid w:val="00A452BF"/>
    <w:rsid w:val="00A46A90"/>
    <w:rsid w:val="00A50467"/>
    <w:rsid w:val="00A50685"/>
    <w:rsid w:val="00A5266B"/>
    <w:rsid w:val="00A52835"/>
    <w:rsid w:val="00A53045"/>
    <w:rsid w:val="00A53875"/>
    <w:rsid w:val="00A53886"/>
    <w:rsid w:val="00A54368"/>
    <w:rsid w:val="00A552C6"/>
    <w:rsid w:val="00A5637C"/>
    <w:rsid w:val="00A56419"/>
    <w:rsid w:val="00A569E5"/>
    <w:rsid w:val="00A56DA7"/>
    <w:rsid w:val="00A57AAF"/>
    <w:rsid w:val="00A57C28"/>
    <w:rsid w:val="00A60384"/>
    <w:rsid w:val="00A604A3"/>
    <w:rsid w:val="00A604F4"/>
    <w:rsid w:val="00A6142C"/>
    <w:rsid w:val="00A616CC"/>
    <w:rsid w:val="00A61A83"/>
    <w:rsid w:val="00A631A4"/>
    <w:rsid w:val="00A6420C"/>
    <w:rsid w:val="00A6449C"/>
    <w:rsid w:val="00A646EF"/>
    <w:rsid w:val="00A674CD"/>
    <w:rsid w:val="00A677EC"/>
    <w:rsid w:val="00A71B26"/>
    <w:rsid w:val="00A72214"/>
    <w:rsid w:val="00A7369D"/>
    <w:rsid w:val="00A73791"/>
    <w:rsid w:val="00A73979"/>
    <w:rsid w:val="00A7443F"/>
    <w:rsid w:val="00A74F9E"/>
    <w:rsid w:val="00A74FE1"/>
    <w:rsid w:val="00A75198"/>
    <w:rsid w:val="00A7528B"/>
    <w:rsid w:val="00A75814"/>
    <w:rsid w:val="00A75B3C"/>
    <w:rsid w:val="00A76888"/>
    <w:rsid w:val="00A776E1"/>
    <w:rsid w:val="00A77CD6"/>
    <w:rsid w:val="00A80129"/>
    <w:rsid w:val="00A817D0"/>
    <w:rsid w:val="00A81A78"/>
    <w:rsid w:val="00A82C76"/>
    <w:rsid w:val="00A83CB9"/>
    <w:rsid w:val="00A85229"/>
    <w:rsid w:val="00A864BC"/>
    <w:rsid w:val="00A864DE"/>
    <w:rsid w:val="00A867C0"/>
    <w:rsid w:val="00A872CB"/>
    <w:rsid w:val="00A87522"/>
    <w:rsid w:val="00A87642"/>
    <w:rsid w:val="00A87B21"/>
    <w:rsid w:val="00A91B2B"/>
    <w:rsid w:val="00A93635"/>
    <w:rsid w:val="00A944BF"/>
    <w:rsid w:val="00A949EE"/>
    <w:rsid w:val="00A95348"/>
    <w:rsid w:val="00A95812"/>
    <w:rsid w:val="00A97FB1"/>
    <w:rsid w:val="00AA16AE"/>
    <w:rsid w:val="00AA4EB4"/>
    <w:rsid w:val="00AA6480"/>
    <w:rsid w:val="00AA68CB"/>
    <w:rsid w:val="00AA6A7D"/>
    <w:rsid w:val="00AA6B20"/>
    <w:rsid w:val="00AA70DA"/>
    <w:rsid w:val="00AA7CB0"/>
    <w:rsid w:val="00AB012F"/>
    <w:rsid w:val="00AB05AF"/>
    <w:rsid w:val="00AB1B62"/>
    <w:rsid w:val="00AB1BE2"/>
    <w:rsid w:val="00AB4305"/>
    <w:rsid w:val="00AB4F97"/>
    <w:rsid w:val="00AB5A1D"/>
    <w:rsid w:val="00AB5CD6"/>
    <w:rsid w:val="00AB6C57"/>
    <w:rsid w:val="00AB721B"/>
    <w:rsid w:val="00AB77BD"/>
    <w:rsid w:val="00AC0520"/>
    <w:rsid w:val="00AC23B7"/>
    <w:rsid w:val="00AC283A"/>
    <w:rsid w:val="00AC39C9"/>
    <w:rsid w:val="00AC3B2A"/>
    <w:rsid w:val="00AC3FD9"/>
    <w:rsid w:val="00AC5B66"/>
    <w:rsid w:val="00AC6C1C"/>
    <w:rsid w:val="00AD065D"/>
    <w:rsid w:val="00AD0681"/>
    <w:rsid w:val="00AD0790"/>
    <w:rsid w:val="00AD07DB"/>
    <w:rsid w:val="00AD1B2A"/>
    <w:rsid w:val="00AD2DE8"/>
    <w:rsid w:val="00AD2E3D"/>
    <w:rsid w:val="00AD44D3"/>
    <w:rsid w:val="00AD5524"/>
    <w:rsid w:val="00AD5B73"/>
    <w:rsid w:val="00AD6995"/>
    <w:rsid w:val="00AD6A75"/>
    <w:rsid w:val="00AD7050"/>
    <w:rsid w:val="00AD7FB2"/>
    <w:rsid w:val="00AE0016"/>
    <w:rsid w:val="00AE0575"/>
    <w:rsid w:val="00AE1790"/>
    <w:rsid w:val="00AE1FAB"/>
    <w:rsid w:val="00AE2120"/>
    <w:rsid w:val="00AE2862"/>
    <w:rsid w:val="00AE4946"/>
    <w:rsid w:val="00AE4CB0"/>
    <w:rsid w:val="00AE52CF"/>
    <w:rsid w:val="00AE5E4D"/>
    <w:rsid w:val="00AE7A87"/>
    <w:rsid w:val="00AF1BEB"/>
    <w:rsid w:val="00AF2FD3"/>
    <w:rsid w:val="00AF3315"/>
    <w:rsid w:val="00AF44C4"/>
    <w:rsid w:val="00AF64B3"/>
    <w:rsid w:val="00B003B6"/>
    <w:rsid w:val="00B0063A"/>
    <w:rsid w:val="00B01983"/>
    <w:rsid w:val="00B01C7D"/>
    <w:rsid w:val="00B032ED"/>
    <w:rsid w:val="00B03A1B"/>
    <w:rsid w:val="00B03CC7"/>
    <w:rsid w:val="00B04B44"/>
    <w:rsid w:val="00B0604C"/>
    <w:rsid w:val="00B077CB"/>
    <w:rsid w:val="00B078BA"/>
    <w:rsid w:val="00B1004B"/>
    <w:rsid w:val="00B11857"/>
    <w:rsid w:val="00B11B30"/>
    <w:rsid w:val="00B11BFF"/>
    <w:rsid w:val="00B121AD"/>
    <w:rsid w:val="00B12CF8"/>
    <w:rsid w:val="00B12FF6"/>
    <w:rsid w:val="00B13871"/>
    <w:rsid w:val="00B138D7"/>
    <w:rsid w:val="00B13EEB"/>
    <w:rsid w:val="00B14659"/>
    <w:rsid w:val="00B1486B"/>
    <w:rsid w:val="00B1726C"/>
    <w:rsid w:val="00B1730E"/>
    <w:rsid w:val="00B1749A"/>
    <w:rsid w:val="00B201C0"/>
    <w:rsid w:val="00B203A6"/>
    <w:rsid w:val="00B20A7F"/>
    <w:rsid w:val="00B20C46"/>
    <w:rsid w:val="00B20CBE"/>
    <w:rsid w:val="00B20F18"/>
    <w:rsid w:val="00B211AE"/>
    <w:rsid w:val="00B21708"/>
    <w:rsid w:val="00B23C53"/>
    <w:rsid w:val="00B23FDC"/>
    <w:rsid w:val="00B2547D"/>
    <w:rsid w:val="00B25F4B"/>
    <w:rsid w:val="00B26045"/>
    <w:rsid w:val="00B279AD"/>
    <w:rsid w:val="00B3029C"/>
    <w:rsid w:val="00B330BA"/>
    <w:rsid w:val="00B3347E"/>
    <w:rsid w:val="00B33EED"/>
    <w:rsid w:val="00B3474D"/>
    <w:rsid w:val="00B35F25"/>
    <w:rsid w:val="00B368B9"/>
    <w:rsid w:val="00B401BA"/>
    <w:rsid w:val="00B4281C"/>
    <w:rsid w:val="00B42BE5"/>
    <w:rsid w:val="00B43273"/>
    <w:rsid w:val="00B43A06"/>
    <w:rsid w:val="00B43C38"/>
    <w:rsid w:val="00B44CB1"/>
    <w:rsid w:val="00B45539"/>
    <w:rsid w:val="00B473BC"/>
    <w:rsid w:val="00B473D6"/>
    <w:rsid w:val="00B474A1"/>
    <w:rsid w:val="00B509DA"/>
    <w:rsid w:val="00B5174A"/>
    <w:rsid w:val="00B51AD1"/>
    <w:rsid w:val="00B52F28"/>
    <w:rsid w:val="00B54514"/>
    <w:rsid w:val="00B5508A"/>
    <w:rsid w:val="00B55515"/>
    <w:rsid w:val="00B55D9F"/>
    <w:rsid w:val="00B55EF6"/>
    <w:rsid w:val="00B55FA2"/>
    <w:rsid w:val="00B55FAC"/>
    <w:rsid w:val="00B57072"/>
    <w:rsid w:val="00B5757D"/>
    <w:rsid w:val="00B61BC8"/>
    <w:rsid w:val="00B62141"/>
    <w:rsid w:val="00B63281"/>
    <w:rsid w:val="00B634D4"/>
    <w:rsid w:val="00B63C77"/>
    <w:rsid w:val="00B64700"/>
    <w:rsid w:val="00B6526D"/>
    <w:rsid w:val="00B652C7"/>
    <w:rsid w:val="00B6614F"/>
    <w:rsid w:val="00B679D3"/>
    <w:rsid w:val="00B67B1C"/>
    <w:rsid w:val="00B7075B"/>
    <w:rsid w:val="00B7099F"/>
    <w:rsid w:val="00B70C5D"/>
    <w:rsid w:val="00B71E20"/>
    <w:rsid w:val="00B72D98"/>
    <w:rsid w:val="00B72DCE"/>
    <w:rsid w:val="00B73E50"/>
    <w:rsid w:val="00B73F0C"/>
    <w:rsid w:val="00B747B1"/>
    <w:rsid w:val="00B74B5E"/>
    <w:rsid w:val="00B7561E"/>
    <w:rsid w:val="00B763CB"/>
    <w:rsid w:val="00B764E1"/>
    <w:rsid w:val="00B76F24"/>
    <w:rsid w:val="00B77265"/>
    <w:rsid w:val="00B7756C"/>
    <w:rsid w:val="00B81291"/>
    <w:rsid w:val="00B81958"/>
    <w:rsid w:val="00B82159"/>
    <w:rsid w:val="00B823E3"/>
    <w:rsid w:val="00B83CD7"/>
    <w:rsid w:val="00B84D74"/>
    <w:rsid w:val="00B84E2F"/>
    <w:rsid w:val="00B85126"/>
    <w:rsid w:val="00B85534"/>
    <w:rsid w:val="00B85858"/>
    <w:rsid w:val="00B86A78"/>
    <w:rsid w:val="00B878FE"/>
    <w:rsid w:val="00B919C4"/>
    <w:rsid w:val="00B91E24"/>
    <w:rsid w:val="00B921EE"/>
    <w:rsid w:val="00B925C2"/>
    <w:rsid w:val="00B92CFE"/>
    <w:rsid w:val="00B9346A"/>
    <w:rsid w:val="00B93DEB"/>
    <w:rsid w:val="00B94EAD"/>
    <w:rsid w:val="00B971CF"/>
    <w:rsid w:val="00B97616"/>
    <w:rsid w:val="00BA1FD4"/>
    <w:rsid w:val="00BA219F"/>
    <w:rsid w:val="00BA2657"/>
    <w:rsid w:val="00BA2661"/>
    <w:rsid w:val="00BA3567"/>
    <w:rsid w:val="00BA377D"/>
    <w:rsid w:val="00BA3FF4"/>
    <w:rsid w:val="00BA541E"/>
    <w:rsid w:val="00BA55E7"/>
    <w:rsid w:val="00BA73A6"/>
    <w:rsid w:val="00BB1124"/>
    <w:rsid w:val="00BB1F75"/>
    <w:rsid w:val="00BB3677"/>
    <w:rsid w:val="00BB42A7"/>
    <w:rsid w:val="00BB48F1"/>
    <w:rsid w:val="00BB4903"/>
    <w:rsid w:val="00BB4CC1"/>
    <w:rsid w:val="00BB4EEA"/>
    <w:rsid w:val="00BB763F"/>
    <w:rsid w:val="00BC0172"/>
    <w:rsid w:val="00BC0780"/>
    <w:rsid w:val="00BC0874"/>
    <w:rsid w:val="00BC24D9"/>
    <w:rsid w:val="00BC2AA0"/>
    <w:rsid w:val="00BC2F71"/>
    <w:rsid w:val="00BC32E0"/>
    <w:rsid w:val="00BD009E"/>
    <w:rsid w:val="00BD0B65"/>
    <w:rsid w:val="00BD10C5"/>
    <w:rsid w:val="00BD1E90"/>
    <w:rsid w:val="00BD32A4"/>
    <w:rsid w:val="00BD3DD3"/>
    <w:rsid w:val="00BD416A"/>
    <w:rsid w:val="00BD5E93"/>
    <w:rsid w:val="00BD7B60"/>
    <w:rsid w:val="00BD7BC6"/>
    <w:rsid w:val="00BD7F64"/>
    <w:rsid w:val="00BE079F"/>
    <w:rsid w:val="00BE1D02"/>
    <w:rsid w:val="00BE2C50"/>
    <w:rsid w:val="00BE310E"/>
    <w:rsid w:val="00BE468D"/>
    <w:rsid w:val="00BE4888"/>
    <w:rsid w:val="00BE5017"/>
    <w:rsid w:val="00BE51FB"/>
    <w:rsid w:val="00BE57C7"/>
    <w:rsid w:val="00BE6285"/>
    <w:rsid w:val="00BE6F72"/>
    <w:rsid w:val="00BE7707"/>
    <w:rsid w:val="00BE77F6"/>
    <w:rsid w:val="00BE7E41"/>
    <w:rsid w:val="00BF00D4"/>
    <w:rsid w:val="00BF26C8"/>
    <w:rsid w:val="00BF422B"/>
    <w:rsid w:val="00BF47D7"/>
    <w:rsid w:val="00BF64E5"/>
    <w:rsid w:val="00C000F0"/>
    <w:rsid w:val="00C00434"/>
    <w:rsid w:val="00C0097B"/>
    <w:rsid w:val="00C0178B"/>
    <w:rsid w:val="00C02945"/>
    <w:rsid w:val="00C02A23"/>
    <w:rsid w:val="00C02C13"/>
    <w:rsid w:val="00C04C79"/>
    <w:rsid w:val="00C05351"/>
    <w:rsid w:val="00C05541"/>
    <w:rsid w:val="00C05644"/>
    <w:rsid w:val="00C06460"/>
    <w:rsid w:val="00C07627"/>
    <w:rsid w:val="00C10510"/>
    <w:rsid w:val="00C13051"/>
    <w:rsid w:val="00C13659"/>
    <w:rsid w:val="00C137FF"/>
    <w:rsid w:val="00C13D09"/>
    <w:rsid w:val="00C143F9"/>
    <w:rsid w:val="00C1461F"/>
    <w:rsid w:val="00C14CF7"/>
    <w:rsid w:val="00C153EC"/>
    <w:rsid w:val="00C160BE"/>
    <w:rsid w:val="00C167BB"/>
    <w:rsid w:val="00C16B90"/>
    <w:rsid w:val="00C16ECC"/>
    <w:rsid w:val="00C173D5"/>
    <w:rsid w:val="00C17466"/>
    <w:rsid w:val="00C179C2"/>
    <w:rsid w:val="00C17FC0"/>
    <w:rsid w:val="00C20372"/>
    <w:rsid w:val="00C205B5"/>
    <w:rsid w:val="00C208B7"/>
    <w:rsid w:val="00C20AD8"/>
    <w:rsid w:val="00C20BFA"/>
    <w:rsid w:val="00C215E3"/>
    <w:rsid w:val="00C22676"/>
    <w:rsid w:val="00C22706"/>
    <w:rsid w:val="00C2310E"/>
    <w:rsid w:val="00C23B99"/>
    <w:rsid w:val="00C24289"/>
    <w:rsid w:val="00C24D22"/>
    <w:rsid w:val="00C25621"/>
    <w:rsid w:val="00C25659"/>
    <w:rsid w:val="00C25B68"/>
    <w:rsid w:val="00C26F5D"/>
    <w:rsid w:val="00C304F8"/>
    <w:rsid w:val="00C30D38"/>
    <w:rsid w:val="00C30E96"/>
    <w:rsid w:val="00C32655"/>
    <w:rsid w:val="00C328EC"/>
    <w:rsid w:val="00C329B6"/>
    <w:rsid w:val="00C3507B"/>
    <w:rsid w:val="00C35E98"/>
    <w:rsid w:val="00C402D5"/>
    <w:rsid w:val="00C4068E"/>
    <w:rsid w:val="00C412A8"/>
    <w:rsid w:val="00C41677"/>
    <w:rsid w:val="00C41AD3"/>
    <w:rsid w:val="00C41BA7"/>
    <w:rsid w:val="00C42714"/>
    <w:rsid w:val="00C43471"/>
    <w:rsid w:val="00C43491"/>
    <w:rsid w:val="00C44D1E"/>
    <w:rsid w:val="00C45597"/>
    <w:rsid w:val="00C45C6F"/>
    <w:rsid w:val="00C46C4F"/>
    <w:rsid w:val="00C5137F"/>
    <w:rsid w:val="00C52198"/>
    <w:rsid w:val="00C52A69"/>
    <w:rsid w:val="00C52B1B"/>
    <w:rsid w:val="00C52EF7"/>
    <w:rsid w:val="00C533D1"/>
    <w:rsid w:val="00C536BE"/>
    <w:rsid w:val="00C547F2"/>
    <w:rsid w:val="00C549B6"/>
    <w:rsid w:val="00C54C15"/>
    <w:rsid w:val="00C55756"/>
    <w:rsid w:val="00C55F75"/>
    <w:rsid w:val="00C5610F"/>
    <w:rsid w:val="00C56326"/>
    <w:rsid w:val="00C56ED6"/>
    <w:rsid w:val="00C60466"/>
    <w:rsid w:val="00C60FFC"/>
    <w:rsid w:val="00C62C26"/>
    <w:rsid w:val="00C62E53"/>
    <w:rsid w:val="00C648A0"/>
    <w:rsid w:val="00C649F0"/>
    <w:rsid w:val="00C653A7"/>
    <w:rsid w:val="00C67227"/>
    <w:rsid w:val="00C67459"/>
    <w:rsid w:val="00C67D70"/>
    <w:rsid w:val="00C71D02"/>
    <w:rsid w:val="00C71F6C"/>
    <w:rsid w:val="00C73581"/>
    <w:rsid w:val="00C74366"/>
    <w:rsid w:val="00C74EA9"/>
    <w:rsid w:val="00C75648"/>
    <w:rsid w:val="00C763D2"/>
    <w:rsid w:val="00C764EC"/>
    <w:rsid w:val="00C76CE9"/>
    <w:rsid w:val="00C77971"/>
    <w:rsid w:val="00C805B6"/>
    <w:rsid w:val="00C80BAA"/>
    <w:rsid w:val="00C80D75"/>
    <w:rsid w:val="00C80F1D"/>
    <w:rsid w:val="00C80F3F"/>
    <w:rsid w:val="00C81345"/>
    <w:rsid w:val="00C83813"/>
    <w:rsid w:val="00C841DD"/>
    <w:rsid w:val="00C84B63"/>
    <w:rsid w:val="00C86054"/>
    <w:rsid w:val="00C86451"/>
    <w:rsid w:val="00C866FA"/>
    <w:rsid w:val="00C86A37"/>
    <w:rsid w:val="00C9090A"/>
    <w:rsid w:val="00C91AEC"/>
    <w:rsid w:val="00C91D3F"/>
    <w:rsid w:val="00C92A55"/>
    <w:rsid w:val="00C92A85"/>
    <w:rsid w:val="00C92CB7"/>
    <w:rsid w:val="00C92F65"/>
    <w:rsid w:val="00C92F82"/>
    <w:rsid w:val="00C94064"/>
    <w:rsid w:val="00C958AA"/>
    <w:rsid w:val="00CA02F1"/>
    <w:rsid w:val="00CA0A25"/>
    <w:rsid w:val="00CA105D"/>
    <w:rsid w:val="00CA1413"/>
    <w:rsid w:val="00CA1F81"/>
    <w:rsid w:val="00CA2186"/>
    <w:rsid w:val="00CA2FCA"/>
    <w:rsid w:val="00CA422B"/>
    <w:rsid w:val="00CA49BE"/>
    <w:rsid w:val="00CA4D0B"/>
    <w:rsid w:val="00CA4F4D"/>
    <w:rsid w:val="00CA5655"/>
    <w:rsid w:val="00CA60BD"/>
    <w:rsid w:val="00CA6A1F"/>
    <w:rsid w:val="00CA6EF4"/>
    <w:rsid w:val="00CA777F"/>
    <w:rsid w:val="00CA7AB9"/>
    <w:rsid w:val="00CA7F28"/>
    <w:rsid w:val="00CB0FCB"/>
    <w:rsid w:val="00CB38C5"/>
    <w:rsid w:val="00CB4202"/>
    <w:rsid w:val="00CB4273"/>
    <w:rsid w:val="00CB4AA1"/>
    <w:rsid w:val="00CB54FA"/>
    <w:rsid w:val="00CB561D"/>
    <w:rsid w:val="00CB6576"/>
    <w:rsid w:val="00CB798B"/>
    <w:rsid w:val="00CB7C24"/>
    <w:rsid w:val="00CB7C79"/>
    <w:rsid w:val="00CC1318"/>
    <w:rsid w:val="00CC1500"/>
    <w:rsid w:val="00CC233D"/>
    <w:rsid w:val="00CC24FE"/>
    <w:rsid w:val="00CC2EBD"/>
    <w:rsid w:val="00CC43EE"/>
    <w:rsid w:val="00CC5B47"/>
    <w:rsid w:val="00CC651C"/>
    <w:rsid w:val="00CC687B"/>
    <w:rsid w:val="00CC6952"/>
    <w:rsid w:val="00CC6DC8"/>
    <w:rsid w:val="00CC6F8C"/>
    <w:rsid w:val="00CC74CA"/>
    <w:rsid w:val="00CC750F"/>
    <w:rsid w:val="00CD0890"/>
    <w:rsid w:val="00CD122E"/>
    <w:rsid w:val="00CD17B0"/>
    <w:rsid w:val="00CD1C02"/>
    <w:rsid w:val="00CD2145"/>
    <w:rsid w:val="00CD2D2B"/>
    <w:rsid w:val="00CD3017"/>
    <w:rsid w:val="00CD33A9"/>
    <w:rsid w:val="00CD445F"/>
    <w:rsid w:val="00CD5140"/>
    <w:rsid w:val="00CD52E3"/>
    <w:rsid w:val="00CD5940"/>
    <w:rsid w:val="00CD61C0"/>
    <w:rsid w:val="00CD622A"/>
    <w:rsid w:val="00CD7847"/>
    <w:rsid w:val="00CE24B9"/>
    <w:rsid w:val="00CE2B16"/>
    <w:rsid w:val="00CE6B09"/>
    <w:rsid w:val="00CE711E"/>
    <w:rsid w:val="00CE719A"/>
    <w:rsid w:val="00CE7465"/>
    <w:rsid w:val="00CE7673"/>
    <w:rsid w:val="00CF08FD"/>
    <w:rsid w:val="00CF0E88"/>
    <w:rsid w:val="00CF1341"/>
    <w:rsid w:val="00CF2DE7"/>
    <w:rsid w:val="00CF3896"/>
    <w:rsid w:val="00CF461D"/>
    <w:rsid w:val="00CF4930"/>
    <w:rsid w:val="00CF51E6"/>
    <w:rsid w:val="00CF53F1"/>
    <w:rsid w:val="00CF6E33"/>
    <w:rsid w:val="00CF78C6"/>
    <w:rsid w:val="00CF79A4"/>
    <w:rsid w:val="00D00696"/>
    <w:rsid w:val="00D00A37"/>
    <w:rsid w:val="00D00BE5"/>
    <w:rsid w:val="00D01645"/>
    <w:rsid w:val="00D0193C"/>
    <w:rsid w:val="00D02E71"/>
    <w:rsid w:val="00D031BC"/>
    <w:rsid w:val="00D03542"/>
    <w:rsid w:val="00D04163"/>
    <w:rsid w:val="00D04239"/>
    <w:rsid w:val="00D04AE5"/>
    <w:rsid w:val="00D04C85"/>
    <w:rsid w:val="00D05F1A"/>
    <w:rsid w:val="00D064D4"/>
    <w:rsid w:val="00D06A98"/>
    <w:rsid w:val="00D07B0B"/>
    <w:rsid w:val="00D10AEC"/>
    <w:rsid w:val="00D10B8B"/>
    <w:rsid w:val="00D10C5E"/>
    <w:rsid w:val="00D119DB"/>
    <w:rsid w:val="00D11D41"/>
    <w:rsid w:val="00D12CA8"/>
    <w:rsid w:val="00D13F53"/>
    <w:rsid w:val="00D1451D"/>
    <w:rsid w:val="00D152AE"/>
    <w:rsid w:val="00D15FE6"/>
    <w:rsid w:val="00D16DB5"/>
    <w:rsid w:val="00D170AE"/>
    <w:rsid w:val="00D17C03"/>
    <w:rsid w:val="00D17E3B"/>
    <w:rsid w:val="00D2000A"/>
    <w:rsid w:val="00D20346"/>
    <w:rsid w:val="00D218A3"/>
    <w:rsid w:val="00D23A08"/>
    <w:rsid w:val="00D2433B"/>
    <w:rsid w:val="00D25AC6"/>
    <w:rsid w:val="00D304BC"/>
    <w:rsid w:val="00D307F6"/>
    <w:rsid w:val="00D30FDA"/>
    <w:rsid w:val="00D3100D"/>
    <w:rsid w:val="00D3151D"/>
    <w:rsid w:val="00D315DF"/>
    <w:rsid w:val="00D3164C"/>
    <w:rsid w:val="00D31947"/>
    <w:rsid w:val="00D3279A"/>
    <w:rsid w:val="00D3385E"/>
    <w:rsid w:val="00D33BEC"/>
    <w:rsid w:val="00D343B7"/>
    <w:rsid w:val="00D34E89"/>
    <w:rsid w:val="00D350B7"/>
    <w:rsid w:val="00D351BE"/>
    <w:rsid w:val="00D3601D"/>
    <w:rsid w:val="00D36645"/>
    <w:rsid w:val="00D3722C"/>
    <w:rsid w:val="00D42B13"/>
    <w:rsid w:val="00D42E22"/>
    <w:rsid w:val="00D4315D"/>
    <w:rsid w:val="00D432DC"/>
    <w:rsid w:val="00D43C71"/>
    <w:rsid w:val="00D442DC"/>
    <w:rsid w:val="00D45A08"/>
    <w:rsid w:val="00D47297"/>
    <w:rsid w:val="00D5128A"/>
    <w:rsid w:val="00D52259"/>
    <w:rsid w:val="00D53254"/>
    <w:rsid w:val="00D5329A"/>
    <w:rsid w:val="00D53B5D"/>
    <w:rsid w:val="00D53F9D"/>
    <w:rsid w:val="00D548C6"/>
    <w:rsid w:val="00D54A1A"/>
    <w:rsid w:val="00D55BDC"/>
    <w:rsid w:val="00D56E2C"/>
    <w:rsid w:val="00D56F0C"/>
    <w:rsid w:val="00D57441"/>
    <w:rsid w:val="00D60584"/>
    <w:rsid w:val="00D60A62"/>
    <w:rsid w:val="00D60E09"/>
    <w:rsid w:val="00D61AA8"/>
    <w:rsid w:val="00D6210D"/>
    <w:rsid w:val="00D626A0"/>
    <w:rsid w:val="00D62F2B"/>
    <w:rsid w:val="00D62FCA"/>
    <w:rsid w:val="00D637C4"/>
    <w:rsid w:val="00D63FEA"/>
    <w:rsid w:val="00D64361"/>
    <w:rsid w:val="00D644CF"/>
    <w:rsid w:val="00D6470D"/>
    <w:rsid w:val="00D6541E"/>
    <w:rsid w:val="00D656E8"/>
    <w:rsid w:val="00D657A3"/>
    <w:rsid w:val="00D66687"/>
    <w:rsid w:val="00D66CCD"/>
    <w:rsid w:val="00D66DAD"/>
    <w:rsid w:val="00D675E2"/>
    <w:rsid w:val="00D70DA1"/>
    <w:rsid w:val="00D71AD7"/>
    <w:rsid w:val="00D72896"/>
    <w:rsid w:val="00D73245"/>
    <w:rsid w:val="00D742B6"/>
    <w:rsid w:val="00D75678"/>
    <w:rsid w:val="00D769D6"/>
    <w:rsid w:val="00D7709C"/>
    <w:rsid w:val="00D7747E"/>
    <w:rsid w:val="00D77A54"/>
    <w:rsid w:val="00D77A8A"/>
    <w:rsid w:val="00D77DEB"/>
    <w:rsid w:val="00D80698"/>
    <w:rsid w:val="00D80B9B"/>
    <w:rsid w:val="00D80DDC"/>
    <w:rsid w:val="00D82193"/>
    <w:rsid w:val="00D823CE"/>
    <w:rsid w:val="00D826E3"/>
    <w:rsid w:val="00D82ABC"/>
    <w:rsid w:val="00D82E05"/>
    <w:rsid w:val="00D836B9"/>
    <w:rsid w:val="00D839B6"/>
    <w:rsid w:val="00D85559"/>
    <w:rsid w:val="00D872E6"/>
    <w:rsid w:val="00D876A5"/>
    <w:rsid w:val="00D87B97"/>
    <w:rsid w:val="00D87C9D"/>
    <w:rsid w:val="00D917E9"/>
    <w:rsid w:val="00D91AA4"/>
    <w:rsid w:val="00D923B2"/>
    <w:rsid w:val="00D92B34"/>
    <w:rsid w:val="00D930AB"/>
    <w:rsid w:val="00D93226"/>
    <w:rsid w:val="00D9333E"/>
    <w:rsid w:val="00D93B10"/>
    <w:rsid w:val="00D93BAB"/>
    <w:rsid w:val="00D943F4"/>
    <w:rsid w:val="00D95F07"/>
    <w:rsid w:val="00D9600A"/>
    <w:rsid w:val="00D9644A"/>
    <w:rsid w:val="00D965EC"/>
    <w:rsid w:val="00D96A0C"/>
    <w:rsid w:val="00D9754E"/>
    <w:rsid w:val="00DA2419"/>
    <w:rsid w:val="00DA4CD3"/>
    <w:rsid w:val="00DA4F7A"/>
    <w:rsid w:val="00DA5FD9"/>
    <w:rsid w:val="00DA6620"/>
    <w:rsid w:val="00DA7711"/>
    <w:rsid w:val="00DA7AFC"/>
    <w:rsid w:val="00DA7E64"/>
    <w:rsid w:val="00DB0DAB"/>
    <w:rsid w:val="00DB15D8"/>
    <w:rsid w:val="00DB2093"/>
    <w:rsid w:val="00DB3C19"/>
    <w:rsid w:val="00DB3F9E"/>
    <w:rsid w:val="00DB41E0"/>
    <w:rsid w:val="00DB420E"/>
    <w:rsid w:val="00DB5752"/>
    <w:rsid w:val="00DB613A"/>
    <w:rsid w:val="00DB61EE"/>
    <w:rsid w:val="00DB6513"/>
    <w:rsid w:val="00DB651D"/>
    <w:rsid w:val="00DB6966"/>
    <w:rsid w:val="00DB7C5D"/>
    <w:rsid w:val="00DC0502"/>
    <w:rsid w:val="00DC16B2"/>
    <w:rsid w:val="00DC1943"/>
    <w:rsid w:val="00DC221E"/>
    <w:rsid w:val="00DC26CA"/>
    <w:rsid w:val="00DC27C7"/>
    <w:rsid w:val="00DC47FE"/>
    <w:rsid w:val="00DD041C"/>
    <w:rsid w:val="00DD1B3E"/>
    <w:rsid w:val="00DD1E4C"/>
    <w:rsid w:val="00DD2661"/>
    <w:rsid w:val="00DD3171"/>
    <w:rsid w:val="00DD31A1"/>
    <w:rsid w:val="00DD3FE6"/>
    <w:rsid w:val="00DD40AF"/>
    <w:rsid w:val="00DD4851"/>
    <w:rsid w:val="00DD4F8C"/>
    <w:rsid w:val="00DD5046"/>
    <w:rsid w:val="00DD5290"/>
    <w:rsid w:val="00DD5683"/>
    <w:rsid w:val="00DD5FD5"/>
    <w:rsid w:val="00DD7CC6"/>
    <w:rsid w:val="00DE0026"/>
    <w:rsid w:val="00DE09C6"/>
    <w:rsid w:val="00DE15D9"/>
    <w:rsid w:val="00DE2093"/>
    <w:rsid w:val="00DE2AD6"/>
    <w:rsid w:val="00DE2E76"/>
    <w:rsid w:val="00DE37CD"/>
    <w:rsid w:val="00DE491A"/>
    <w:rsid w:val="00DE4B11"/>
    <w:rsid w:val="00DE4E51"/>
    <w:rsid w:val="00DE54CA"/>
    <w:rsid w:val="00DE5646"/>
    <w:rsid w:val="00DE5BF7"/>
    <w:rsid w:val="00DE60A0"/>
    <w:rsid w:val="00DE6229"/>
    <w:rsid w:val="00DE6C94"/>
    <w:rsid w:val="00DE70BF"/>
    <w:rsid w:val="00DE78D7"/>
    <w:rsid w:val="00DF06E4"/>
    <w:rsid w:val="00DF0D05"/>
    <w:rsid w:val="00DF323D"/>
    <w:rsid w:val="00DF34E7"/>
    <w:rsid w:val="00DF3AD8"/>
    <w:rsid w:val="00DF4384"/>
    <w:rsid w:val="00DF43BE"/>
    <w:rsid w:val="00DF43F7"/>
    <w:rsid w:val="00DF5335"/>
    <w:rsid w:val="00DF5472"/>
    <w:rsid w:val="00DF7281"/>
    <w:rsid w:val="00DF742F"/>
    <w:rsid w:val="00DF78F6"/>
    <w:rsid w:val="00E0126E"/>
    <w:rsid w:val="00E01AF2"/>
    <w:rsid w:val="00E02690"/>
    <w:rsid w:val="00E02A8D"/>
    <w:rsid w:val="00E02D3D"/>
    <w:rsid w:val="00E02EBD"/>
    <w:rsid w:val="00E038EF"/>
    <w:rsid w:val="00E03CB9"/>
    <w:rsid w:val="00E0617C"/>
    <w:rsid w:val="00E07704"/>
    <w:rsid w:val="00E1057D"/>
    <w:rsid w:val="00E10C05"/>
    <w:rsid w:val="00E10C99"/>
    <w:rsid w:val="00E11125"/>
    <w:rsid w:val="00E119A1"/>
    <w:rsid w:val="00E12240"/>
    <w:rsid w:val="00E130D4"/>
    <w:rsid w:val="00E135BA"/>
    <w:rsid w:val="00E13628"/>
    <w:rsid w:val="00E14C93"/>
    <w:rsid w:val="00E15978"/>
    <w:rsid w:val="00E16A20"/>
    <w:rsid w:val="00E16B0D"/>
    <w:rsid w:val="00E16E8E"/>
    <w:rsid w:val="00E1754F"/>
    <w:rsid w:val="00E177DA"/>
    <w:rsid w:val="00E17824"/>
    <w:rsid w:val="00E20032"/>
    <w:rsid w:val="00E2210C"/>
    <w:rsid w:val="00E227D2"/>
    <w:rsid w:val="00E240F6"/>
    <w:rsid w:val="00E24E45"/>
    <w:rsid w:val="00E25076"/>
    <w:rsid w:val="00E250DF"/>
    <w:rsid w:val="00E253B2"/>
    <w:rsid w:val="00E2562B"/>
    <w:rsid w:val="00E264BE"/>
    <w:rsid w:val="00E264D6"/>
    <w:rsid w:val="00E2668E"/>
    <w:rsid w:val="00E26ABE"/>
    <w:rsid w:val="00E270AE"/>
    <w:rsid w:val="00E27816"/>
    <w:rsid w:val="00E27867"/>
    <w:rsid w:val="00E27A93"/>
    <w:rsid w:val="00E302B5"/>
    <w:rsid w:val="00E31AFC"/>
    <w:rsid w:val="00E31C40"/>
    <w:rsid w:val="00E32594"/>
    <w:rsid w:val="00E3260C"/>
    <w:rsid w:val="00E327AB"/>
    <w:rsid w:val="00E328E8"/>
    <w:rsid w:val="00E33189"/>
    <w:rsid w:val="00E3346C"/>
    <w:rsid w:val="00E33FDC"/>
    <w:rsid w:val="00E34445"/>
    <w:rsid w:val="00E3649A"/>
    <w:rsid w:val="00E36646"/>
    <w:rsid w:val="00E36849"/>
    <w:rsid w:val="00E37321"/>
    <w:rsid w:val="00E37759"/>
    <w:rsid w:val="00E37DCA"/>
    <w:rsid w:val="00E40171"/>
    <w:rsid w:val="00E40D68"/>
    <w:rsid w:val="00E41557"/>
    <w:rsid w:val="00E41572"/>
    <w:rsid w:val="00E41F1A"/>
    <w:rsid w:val="00E42C7E"/>
    <w:rsid w:val="00E42DF2"/>
    <w:rsid w:val="00E438FA"/>
    <w:rsid w:val="00E444A1"/>
    <w:rsid w:val="00E44A1D"/>
    <w:rsid w:val="00E4514C"/>
    <w:rsid w:val="00E4538E"/>
    <w:rsid w:val="00E45744"/>
    <w:rsid w:val="00E457C9"/>
    <w:rsid w:val="00E46361"/>
    <w:rsid w:val="00E4695F"/>
    <w:rsid w:val="00E477E8"/>
    <w:rsid w:val="00E47A05"/>
    <w:rsid w:val="00E47D0F"/>
    <w:rsid w:val="00E47ECD"/>
    <w:rsid w:val="00E50360"/>
    <w:rsid w:val="00E50583"/>
    <w:rsid w:val="00E51724"/>
    <w:rsid w:val="00E5188C"/>
    <w:rsid w:val="00E528C4"/>
    <w:rsid w:val="00E52DB7"/>
    <w:rsid w:val="00E53A11"/>
    <w:rsid w:val="00E55368"/>
    <w:rsid w:val="00E554F9"/>
    <w:rsid w:val="00E55528"/>
    <w:rsid w:val="00E55892"/>
    <w:rsid w:val="00E56166"/>
    <w:rsid w:val="00E57195"/>
    <w:rsid w:val="00E5786B"/>
    <w:rsid w:val="00E60C74"/>
    <w:rsid w:val="00E61640"/>
    <w:rsid w:val="00E618A5"/>
    <w:rsid w:val="00E61989"/>
    <w:rsid w:val="00E634B9"/>
    <w:rsid w:val="00E648DE"/>
    <w:rsid w:val="00E64C1F"/>
    <w:rsid w:val="00E65119"/>
    <w:rsid w:val="00E6517F"/>
    <w:rsid w:val="00E65426"/>
    <w:rsid w:val="00E66135"/>
    <w:rsid w:val="00E6627F"/>
    <w:rsid w:val="00E66D94"/>
    <w:rsid w:val="00E66FBB"/>
    <w:rsid w:val="00E672F7"/>
    <w:rsid w:val="00E6796B"/>
    <w:rsid w:val="00E6799D"/>
    <w:rsid w:val="00E67E6E"/>
    <w:rsid w:val="00E70370"/>
    <w:rsid w:val="00E709AC"/>
    <w:rsid w:val="00E70FEC"/>
    <w:rsid w:val="00E717D5"/>
    <w:rsid w:val="00E72762"/>
    <w:rsid w:val="00E727A6"/>
    <w:rsid w:val="00E72849"/>
    <w:rsid w:val="00E72851"/>
    <w:rsid w:val="00E74B48"/>
    <w:rsid w:val="00E763B0"/>
    <w:rsid w:val="00E80215"/>
    <w:rsid w:val="00E80C64"/>
    <w:rsid w:val="00E818B6"/>
    <w:rsid w:val="00E81F3C"/>
    <w:rsid w:val="00E822B5"/>
    <w:rsid w:val="00E82DF6"/>
    <w:rsid w:val="00E83F35"/>
    <w:rsid w:val="00E8472C"/>
    <w:rsid w:val="00E85014"/>
    <w:rsid w:val="00E8502B"/>
    <w:rsid w:val="00E85815"/>
    <w:rsid w:val="00E860D5"/>
    <w:rsid w:val="00E865A3"/>
    <w:rsid w:val="00E8674A"/>
    <w:rsid w:val="00E86813"/>
    <w:rsid w:val="00E8699A"/>
    <w:rsid w:val="00E86C3C"/>
    <w:rsid w:val="00E87752"/>
    <w:rsid w:val="00E9146F"/>
    <w:rsid w:val="00E92DDB"/>
    <w:rsid w:val="00E938FB"/>
    <w:rsid w:val="00E9464F"/>
    <w:rsid w:val="00E95287"/>
    <w:rsid w:val="00E95D30"/>
    <w:rsid w:val="00E96539"/>
    <w:rsid w:val="00E96FAD"/>
    <w:rsid w:val="00E97A62"/>
    <w:rsid w:val="00E97E5D"/>
    <w:rsid w:val="00EA121B"/>
    <w:rsid w:val="00EA1864"/>
    <w:rsid w:val="00EA1EE7"/>
    <w:rsid w:val="00EA1EF9"/>
    <w:rsid w:val="00EA2013"/>
    <w:rsid w:val="00EA3FC1"/>
    <w:rsid w:val="00EA4202"/>
    <w:rsid w:val="00EA4513"/>
    <w:rsid w:val="00EA490D"/>
    <w:rsid w:val="00EA4BA7"/>
    <w:rsid w:val="00EA4DFC"/>
    <w:rsid w:val="00EA508E"/>
    <w:rsid w:val="00EA5595"/>
    <w:rsid w:val="00EA570B"/>
    <w:rsid w:val="00EA5DD2"/>
    <w:rsid w:val="00EA6AAB"/>
    <w:rsid w:val="00EB19A4"/>
    <w:rsid w:val="00EB278D"/>
    <w:rsid w:val="00EB3D96"/>
    <w:rsid w:val="00EB4926"/>
    <w:rsid w:val="00EB5151"/>
    <w:rsid w:val="00EB5E7A"/>
    <w:rsid w:val="00EB62C1"/>
    <w:rsid w:val="00EB7768"/>
    <w:rsid w:val="00EB7F09"/>
    <w:rsid w:val="00EC05D9"/>
    <w:rsid w:val="00EC08FD"/>
    <w:rsid w:val="00EC1A25"/>
    <w:rsid w:val="00EC1C28"/>
    <w:rsid w:val="00EC2779"/>
    <w:rsid w:val="00EC2854"/>
    <w:rsid w:val="00EC3C02"/>
    <w:rsid w:val="00EC475F"/>
    <w:rsid w:val="00EC4C90"/>
    <w:rsid w:val="00EC5886"/>
    <w:rsid w:val="00EC664D"/>
    <w:rsid w:val="00EC7DCA"/>
    <w:rsid w:val="00ED0CB6"/>
    <w:rsid w:val="00ED0DAB"/>
    <w:rsid w:val="00ED103E"/>
    <w:rsid w:val="00ED1713"/>
    <w:rsid w:val="00ED2A62"/>
    <w:rsid w:val="00ED308B"/>
    <w:rsid w:val="00ED3D5C"/>
    <w:rsid w:val="00ED3E4A"/>
    <w:rsid w:val="00ED4E34"/>
    <w:rsid w:val="00ED505D"/>
    <w:rsid w:val="00ED5099"/>
    <w:rsid w:val="00ED5DC9"/>
    <w:rsid w:val="00ED6A56"/>
    <w:rsid w:val="00ED6EFD"/>
    <w:rsid w:val="00ED7926"/>
    <w:rsid w:val="00ED7A7B"/>
    <w:rsid w:val="00EE1D1B"/>
    <w:rsid w:val="00EE2FAA"/>
    <w:rsid w:val="00EE330E"/>
    <w:rsid w:val="00EE38DB"/>
    <w:rsid w:val="00EE3E61"/>
    <w:rsid w:val="00EE3EEA"/>
    <w:rsid w:val="00EE48CA"/>
    <w:rsid w:val="00EE4CB9"/>
    <w:rsid w:val="00EF0711"/>
    <w:rsid w:val="00EF0BAD"/>
    <w:rsid w:val="00EF1F01"/>
    <w:rsid w:val="00EF2438"/>
    <w:rsid w:val="00EF29F3"/>
    <w:rsid w:val="00EF2F5C"/>
    <w:rsid w:val="00EF3550"/>
    <w:rsid w:val="00EF4332"/>
    <w:rsid w:val="00EF4862"/>
    <w:rsid w:val="00EF5683"/>
    <w:rsid w:val="00EF7227"/>
    <w:rsid w:val="00EF7D6D"/>
    <w:rsid w:val="00F000BE"/>
    <w:rsid w:val="00F0110B"/>
    <w:rsid w:val="00F01967"/>
    <w:rsid w:val="00F0330B"/>
    <w:rsid w:val="00F039BC"/>
    <w:rsid w:val="00F04399"/>
    <w:rsid w:val="00F04BE5"/>
    <w:rsid w:val="00F05A8C"/>
    <w:rsid w:val="00F05F81"/>
    <w:rsid w:val="00F0619C"/>
    <w:rsid w:val="00F06CEE"/>
    <w:rsid w:val="00F07865"/>
    <w:rsid w:val="00F07D1D"/>
    <w:rsid w:val="00F100B1"/>
    <w:rsid w:val="00F101F9"/>
    <w:rsid w:val="00F1092C"/>
    <w:rsid w:val="00F116F4"/>
    <w:rsid w:val="00F127C3"/>
    <w:rsid w:val="00F12DA1"/>
    <w:rsid w:val="00F13251"/>
    <w:rsid w:val="00F1362A"/>
    <w:rsid w:val="00F1437C"/>
    <w:rsid w:val="00F14451"/>
    <w:rsid w:val="00F14574"/>
    <w:rsid w:val="00F150BE"/>
    <w:rsid w:val="00F151C7"/>
    <w:rsid w:val="00F15714"/>
    <w:rsid w:val="00F15E58"/>
    <w:rsid w:val="00F20327"/>
    <w:rsid w:val="00F206DA"/>
    <w:rsid w:val="00F22E57"/>
    <w:rsid w:val="00F23F46"/>
    <w:rsid w:val="00F24361"/>
    <w:rsid w:val="00F24595"/>
    <w:rsid w:val="00F247B7"/>
    <w:rsid w:val="00F249B7"/>
    <w:rsid w:val="00F25FE3"/>
    <w:rsid w:val="00F2604C"/>
    <w:rsid w:val="00F26167"/>
    <w:rsid w:val="00F27CA1"/>
    <w:rsid w:val="00F30FE1"/>
    <w:rsid w:val="00F31318"/>
    <w:rsid w:val="00F31645"/>
    <w:rsid w:val="00F32F69"/>
    <w:rsid w:val="00F330B2"/>
    <w:rsid w:val="00F3388F"/>
    <w:rsid w:val="00F34A37"/>
    <w:rsid w:val="00F35132"/>
    <w:rsid w:val="00F35ABF"/>
    <w:rsid w:val="00F36498"/>
    <w:rsid w:val="00F36575"/>
    <w:rsid w:val="00F36C39"/>
    <w:rsid w:val="00F37265"/>
    <w:rsid w:val="00F37EF4"/>
    <w:rsid w:val="00F400B4"/>
    <w:rsid w:val="00F40475"/>
    <w:rsid w:val="00F40ADB"/>
    <w:rsid w:val="00F40DF7"/>
    <w:rsid w:val="00F4151C"/>
    <w:rsid w:val="00F4245B"/>
    <w:rsid w:val="00F427E8"/>
    <w:rsid w:val="00F42E3E"/>
    <w:rsid w:val="00F42FAD"/>
    <w:rsid w:val="00F42FCF"/>
    <w:rsid w:val="00F43012"/>
    <w:rsid w:val="00F4305B"/>
    <w:rsid w:val="00F4474C"/>
    <w:rsid w:val="00F44F6B"/>
    <w:rsid w:val="00F45DC0"/>
    <w:rsid w:val="00F45DC9"/>
    <w:rsid w:val="00F45FAF"/>
    <w:rsid w:val="00F50315"/>
    <w:rsid w:val="00F51124"/>
    <w:rsid w:val="00F515DE"/>
    <w:rsid w:val="00F521AA"/>
    <w:rsid w:val="00F5225C"/>
    <w:rsid w:val="00F52645"/>
    <w:rsid w:val="00F52E32"/>
    <w:rsid w:val="00F53747"/>
    <w:rsid w:val="00F5571F"/>
    <w:rsid w:val="00F55DB6"/>
    <w:rsid w:val="00F55DF2"/>
    <w:rsid w:val="00F567EF"/>
    <w:rsid w:val="00F5767C"/>
    <w:rsid w:val="00F579BA"/>
    <w:rsid w:val="00F609BF"/>
    <w:rsid w:val="00F61058"/>
    <w:rsid w:val="00F6156D"/>
    <w:rsid w:val="00F618FF"/>
    <w:rsid w:val="00F62365"/>
    <w:rsid w:val="00F62DD4"/>
    <w:rsid w:val="00F635A1"/>
    <w:rsid w:val="00F63B4E"/>
    <w:rsid w:val="00F63C25"/>
    <w:rsid w:val="00F640FD"/>
    <w:rsid w:val="00F650DE"/>
    <w:rsid w:val="00F65637"/>
    <w:rsid w:val="00F65D05"/>
    <w:rsid w:val="00F6647C"/>
    <w:rsid w:val="00F66660"/>
    <w:rsid w:val="00F668BC"/>
    <w:rsid w:val="00F66D4F"/>
    <w:rsid w:val="00F66DFC"/>
    <w:rsid w:val="00F672FA"/>
    <w:rsid w:val="00F67A96"/>
    <w:rsid w:val="00F67AA9"/>
    <w:rsid w:val="00F70279"/>
    <w:rsid w:val="00F70D4C"/>
    <w:rsid w:val="00F71298"/>
    <w:rsid w:val="00F714C5"/>
    <w:rsid w:val="00F71902"/>
    <w:rsid w:val="00F72932"/>
    <w:rsid w:val="00F72E31"/>
    <w:rsid w:val="00F73D77"/>
    <w:rsid w:val="00F75E36"/>
    <w:rsid w:val="00F77A30"/>
    <w:rsid w:val="00F77C90"/>
    <w:rsid w:val="00F80A2D"/>
    <w:rsid w:val="00F80CCF"/>
    <w:rsid w:val="00F80D2E"/>
    <w:rsid w:val="00F812F6"/>
    <w:rsid w:val="00F81A53"/>
    <w:rsid w:val="00F8255C"/>
    <w:rsid w:val="00F82B8B"/>
    <w:rsid w:val="00F82E73"/>
    <w:rsid w:val="00F83BC7"/>
    <w:rsid w:val="00F84658"/>
    <w:rsid w:val="00F86AE6"/>
    <w:rsid w:val="00F87D64"/>
    <w:rsid w:val="00F9074C"/>
    <w:rsid w:val="00F9170D"/>
    <w:rsid w:val="00F91A86"/>
    <w:rsid w:val="00F92E7C"/>
    <w:rsid w:val="00F93326"/>
    <w:rsid w:val="00F93486"/>
    <w:rsid w:val="00F9373B"/>
    <w:rsid w:val="00F9377F"/>
    <w:rsid w:val="00F9392F"/>
    <w:rsid w:val="00F97AC0"/>
    <w:rsid w:val="00FA002E"/>
    <w:rsid w:val="00FA0820"/>
    <w:rsid w:val="00FA0F72"/>
    <w:rsid w:val="00FA16A1"/>
    <w:rsid w:val="00FA2110"/>
    <w:rsid w:val="00FA3883"/>
    <w:rsid w:val="00FA5035"/>
    <w:rsid w:val="00FA6F0A"/>
    <w:rsid w:val="00FA717E"/>
    <w:rsid w:val="00FA7D26"/>
    <w:rsid w:val="00FA7F4A"/>
    <w:rsid w:val="00FB03C0"/>
    <w:rsid w:val="00FB0A2B"/>
    <w:rsid w:val="00FB0ACB"/>
    <w:rsid w:val="00FB3F08"/>
    <w:rsid w:val="00FB40CC"/>
    <w:rsid w:val="00FB46DB"/>
    <w:rsid w:val="00FB4F9E"/>
    <w:rsid w:val="00FB510F"/>
    <w:rsid w:val="00FB5184"/>
    <w:rsid w:val="00FB53A7"/>
    <w:rsid w:val="00FB63E4"/>
    <w:rsid w:val="00FB77D3"/>
    <w:rsid w:val="00FB7E36"/>
    <w:rsid w:val="00FB7F8E"/>
    <w:rsid w:val="00FC0334"/>
    <w:rsid w:val="00FC0446"/>
    <w:rsid w:val="00FC0603"/>
    <w:rsid w:val="00FC0C0A"/>
    <w:rsid w:val="00FC0E97"/>
    <w:rsid w:val="00FC11CA"/>
    <w:rsid w:val="00FC19AC"/>
    <w:rsid w:val="00FC1F98"/>
    <w:rsid w:val="00FC21DA"/>
    <w:rsid w:val="00FC2C82"/>
    <w:rsid w:val="00FC3362"/>
    <w:rsid w:val="00FC3CF5"/>
    <w:rsid w:val="00FC4B60"/>
    <w:rsid w:val="00FC4B79"/>
    <w:rsid w:val="00FC4EB8"/>
    <w:rsid w:val="00FC541D"/>
    <w:rsid w:val="00FC542B"/>
    <w:rsid w:val="00FC6541"/>
    <w:rsid w:val="00FC6CA3"/>
    <w:rsid w:val="00FC7E75"/>
    <w:rsid w:val="00FD1585"/>
    <w:rsid w:val="00FD16E7"/>
    <w:rsid w:val="00FD267D"/>
    <w:rsid w:val="00FD3665"/>
    <w:rsid w:val="00FD378B"/>
    <w:rsid w:val="00FD38B1"/>
    <w:rsid w:val="00FD47B4"/>
    <w:rsid w:val="00FD4E12"/>
    <w:rsid w:val="00FD5B27"/>
    <w:rsid w:val="00FD6614"/>
    <w:rsid w:val="00FE0512"/>
    <w:rsid w:val="00FE0A98"/>
    <w:rsid w:val="00FE16DC"/>
    <w:rsid w:val="00FE232D"/>
    <w:rsid w:val="00FE246B"/>
    <w:rsid w:val="00FE4C06"/>
    <w:rsid w:val="00FE4FF4"/>
    <w:rsid w:val="00FE6E13"/>
    <w:rsid w:val="00FE707E"/>
    <w:rsid w:val="00FE75EC"/>
    <w:rsid w:val="00FE7E05"/>
    <w:rsid w:val="00FF009F"/>
    <w:rsid w:val="00FF027D"/>
    <w:rsid w:val="00FF027E"/>
    <w:rsid w:val="00FF18A0"/>
    <w:rsid w:val="00FF209D"/>
    <w:rsid w:val="00FF3D32"/>
    <w:rsid w:val="00FF3F1C"/>
    <w:rsid w:val="00FF455A"/>
    <w:rsid w:val="00FF5546"/>
    <w:rsid w:val="00FF556C"/>
    <w:rsid w:val="00FF563E"/>
    <w:rsid w:val="00FF60D8"/>
    <w:rsid w:val="00FF7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0B4529"/>
  <w15:chartTrackingRefBased/>
  <w15:docId w15:val="{A08EAC54-2EA0-45A4-8B2B-60B2FBBA8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4888"/>
    <w:pPr>
      <w:spacing w:line="276" w:lineRule="auto"/>
    </w:pPr>
    <w:rPr>
      <w:rFonts w:ascii="Corbel" w:hAnsi="Corbel"/>
    </w:rPr>
  </w:style>
  <w:style w:type="paragraph" w:styleId="Kop1">
    <w:name w:val="heading 1"/>
    <w:aliases w:val="1,ips_Hoofdstuk,H1,Univé Hoofdstuk,Section Heading,sectionHeading,sectionHeading Char,hoofdstuk,Hoofdstuk,h1,MK Kop 1,(Alt+1),Heading 1 std"/>
    <w:basedOn w:val="Standaard"/>
    <w:next w:val="Standaard"/>
    <w:link w:val="Kop1Char"/>
    <w:qFormat/>
    <w:rsid w:val="006C092F"/>
    <w:pPr>
      <w:tabs>
        <w:tab w:val="left" w:pos="2127"/>
      </w:tabs>
      <w:spacing w:after="260" w:line="460" w:lineRule="exact"/>
      <w:jc w:val="right"/>
      <w:outlineLvl w:val="0"/>
    </w:pPr>
    <w:rPr>
      <w:rFonts w:ascii="Arial" w:hAnsi="Arial"/>
      <w:b/>
      <w:bCs/>
      <w:color w:val="3086AC"/>
      <w:sz w:val="40"/>
      <w:szCs w:val="28"/>
      <w:lang w:val="x-none" w:eastAsia="x-none"/>
    </w:rPr>
  </w:style>
  <w:style w:type="paragraph" w:styleId="Kop2">
    <w:name w:val="heading 2"/>
    <w:aliases w:val="paragraaf,Paragraaf,ips_paragraaf,H2,Paragrf 2,1.1Heading 2,2scr,Univé Paragraaf,Reset numbering,Bijlage,h2"/>
    <w:basedOn w:val="Standaard"/>
    <w:next w:val="Standaard"/>
    <w:link w:val="Kop2Char"/>
    <w:qFormat/>
    <w:rsid w:val="00142987"/>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MK Kop 3"/>
    <w:basedOn w:val="Standaard"/>
    <w:next w:val="Standaard"/>
    <w:link w:val="Kop3Char"/>
    <w:qFormat/>
    <w:rsid w:val="004C6627"/>
    <w:pPr>
      <w:keepNext/>
      <w:spacing w:after="60"/>
      <w:outlineLvl w:val="2"/>
    </w:pPr>
    <w:rPr>
      <w:b/>
      <w:bCs/>
      <w:lang w:val="x-none" w:eastAsia="x-none"/>
    </w:rPr>
  </w:style>
  <w:style w:type="paragraph" w:styleId="Kop4">
    <w:name w:val="heading 4"/>
    <w:aliases w:val="h4,Level 2 - a"/>
    <w:basedOn w:val="Standaard"/>
    <w:next w:val="Standaard"/>
    <w:link w:val="Kop4Char"/>
    <w:qFormat/>
    <w:rsid w:val="003F4676"/>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r,ips_Hoofdstuk Char,H1 Char,Univé Hoofdstuk Char,Section Heading Char,sectionHeading Char1,sectionHeading Char Char,hoofdstuk Char,Hoofdstuk Char,h1 Char,MK Kop 1 Char,(Alt+1) Char,Heading 1 std Char"/>
    <w:link w:val="Kop1"/>
    <w:rsid w:val="006C092F"/>
    <w:rPr>
      <w:rFonts w:ascii="Arial" w:hAnsi="Arial"/>
      <w:b/>
      <w:bCs/>
      <w:color w:val="3086AC"/>
      <w:sz w:val="40"/>
      <w:szCs w:val="28"/>
    </w:rPr>
  </w:style>
  <w:style w:type="character" w:customStyle="1" w:styleId="Kop2Char">
    <w:name w:val="Kop 2 Char"/>
    <w:aliases w:val="paragraaf Char,Paragraaf Char,ips_paragraaf Char,H2 Char,Paragrf 2 Char,1.1Heading 2 Char,2scr Char,Univé Paragraaf Char,Reset numbering Char,Bijlage Char,h2 Char"/>
    <w:link w:val="Kop2"/>
    <w:rsid w:val="00142987"/>
    <w:rPr>
      <w:rFonts w:ascii="Corbel" w:hAnsi="Corbe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MK Kop 3 Char"/>
    <w:link w:val="Kop3"/>
    <w:rsid w:val="001C1108"/>
    <w:rPr>
      <w:rFonts w:ascii="Corbel" w:hAnsi="Corbel"/>
      <w:b/>
      <w:bCs/>
      <w:lang w:val="x-none" w:eastAsia="x-none"/>
    </w:rPr>
  </w:style>
  <w:style w:type="character" w:customStyle="1" w:styleId="Kop4Char">
    <w:name w:val="Kop 4 Char"/>
    <w:aliases w:val="h4 Char,Level 2 - a Char"/>
    <w:link w:val="Kop4"/>
    <w:rsid w:val="001C1108"/>
    <w:rPr>
      <w:rFonts w:ascii="Corbel" w:hAnsi="Corbel"/>
      <w:bCs/>
      <w:i/>
      <w:szCs w:val="28"/>
      <w:lang w:val="x-none" w:eastAsia="x-none"/>
    </w:rPr>
  </w:style>
  <w:style w:type="paragraph" w:customStyle="1" w:styleId="Kop1zondernummering">
    <w:name w:val="Kop 1 zonder nummering"/>
    <w:basedOn w:val="Kop1"/>
    <w:next w:val="Standaard"/>
    <w:rsid w:val="00906C1D"/>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2C5A77"/>
    <w:pPr>
      <w:tabs>
        <w:tab w:val="left" w:pos="567"/>
        <w:tab w:val="right" w:leader="dot" w:pos="9061"/>
      </w:tabs>
      <w:spacing w:before="80"/>
      <w:ind w:left="1134" w:hanging="1134"/>
    </w:pPr>
    <w:rPr>
      <w:b/>
    </w:rPr>
  </w:style>
  <w:style w:type="paragraph" w:styleId="Inhopg2">
    <w:name w:val="toc 2"/>
    <w:basedOn w:val="Standaard"/>
    <w:next w:val="Standaard"/>
    <w:autoRedefine/>
    <w:uiPriority w:val="39"/>
    <w:rsid w:val="001F5BD5"/>
    <w:pPr>
      <w:tabs>
        <w:tab w:val="left" w:pos="1134"/>
        <w:tab w:val="right" w:leader="dot" w:pos="9061"/>
      </w:tabs>
      <w:spacing w:before="60"/>
      <w:ind w:left="1134" w:hanging="567"/>
    </w:pPr>
  </w:style>
  <w:style w:type="paragraph" w:styleId="Inhopg3">
    <w:name w:val="toc 3"/>
    <w:basedOn w:val="Standaard"/>
    <w:next w:val="Standaard"/>
    <w:autoRedefine/>
    <w:uiPriority w:val="39"/>
    <w:rsid w:val="001F5BD5"/>
    <w:pPr>
      <w:tabs>
        <w:tab w:val="left" w:pos="567"/>
        <w:tab w:val="left" w:pos="1701"/>
        <w:tab w:val="right" w:leader="dot" w:pos="9061"/>
      </w:tabs>
      <w:spacing w:before="20"/>
      <w:ind w:left="1701" w:hanging="567"/>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rFonts w:ascii="Arial" w:hAnsi="Arial"/>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tabs>
        <w:tab w:val="num" w:pos="567"/>
        <w:tab w:val="num" w:pos="796"/>
      </w:tabs>
      <w:spacing w:before="240" w:after="120" w:line="300" w:lineRule="atLeast"/>
      <w:ind w:left="709" w:hanging="360"/>
    </w:pPr>
    <w:rPr>
      <w:rFonts w:ascii="Arial" w:hAnsi="Arial"/>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9"/>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Normaalweb">
    <w:name w:val="Normal (Web)"/>
    <w:basedOn w:val="Standaard"/>
    <w:uiPriority w:val="99"/>
    <w:semiHidden/>
    <w:unhideWhenUsed/>
    <w:rsid w:val="001C1C18"/>
    <w:pPr>
      <w:spacing w:before="100" w:beforeAutospacing="1" w:after="100" w:afterAutospacing="1" w:line="240" w:lineRule="auto"/>
    </w:pPr>
    <w:rPr>
      <w:rFonts w:ascii="Times New Roman" w:hAnsi="Times New Roman"/>
      <w:sz w:val="24"/>
      <w:szCs w:val="24"/>
    </w:rPr>
  </w:style>
  <w:style w:type="paragraph" w:styleId="Titel">
    <w:name w:val="Title"/>
    <w:basedOn w:val="Standaard"/>
    <w:next w:val="Standaard"/>
    <w:link w:val="TitelChar"/>
    <w:uiPriority w:val="10"/>
    <w:qFormat/>
    <w:rsid w:val="006C092F"/>
    <w:pPr>
      <w:pBdr>
        <w:bottom w:val="single" w:sz="8" w:space="4" w:color="4F81BD"/>
      </w:pBdr>
      <w:spacing w:after="300" w:line="240" w:lineRule="auto"/>
      <w:contextualSpacing/>
    </w:pPr>
    <w:rPr>
      <w:rFonts w:ascii="Arial" w:hAnsi="Arial"/>
      <w:color w:val="17365D"/>
      <w:spacing w:val="5"/>
      <w:kern w:val="28"/>
      <w:sz w:val="52"/>
      <w:szCs w:val="52"/>
      <w:lang w:val="x-none" w:eastAsia="x-none"/>
    </w:rPr>
  </w:style>
  <w:style w:type="character" w:customStyle="1" w:styleId="TitelChar">
    <w:name w:val="Titel Char"/>
    <w:link w:val="Titel"/>
    <w:uiPriority w:val="10"/>
    <w:rsid w:val="006C092F"/>
    <w:rPr>
      <w:rFonts w:ascii="Arial" w:eastAsia="Times New Roman" w:hAnsi="Arial" w:cs="Times New Roman"/>
      <w:color w:val="17365D"/>
      <w:spacing w:val="5"/>
      <w:kern w:val="28"/>
      <w:sz w:val="52"/>
      <w:szCs w:val="52"/>
    </w:rPr>
  </w:style>
  <w:style w:type="paragraph" w:styleId="Geenafstand">
    <w:name w:val="No Spacing"/>
    <w:link w:val="GeenafstandChar"/>
    <w:uiPriority w:val="1"/>
    <w:qFormat/>
    <w:rsid w:val="00E17824"/>
    <w:rPr>
      <w:rFonts w:ascii="Arial" w:hAnsi="Arial"/>
      <w:sz w:val="22"/>
      <w:szCs w:val="22"/>
      <w:lang w:eastAsia="en-US"/>
    </w:rPr>
  </w:style>
  <w:style w:type="character" w:customStyle="1" w:styleId="GeenafstandChar">
    <w:name w:val="Geen afstand Char"/>
    <w:link w:val="Geenafstand"/>
    <w:uiPriority w:val="1"/>
    <w:rsid w:val="00E17824"/>
    <w:rPr>
      <w:rFonts w:ascii="Arial" w:hAnsi="Arial"/>
      <w:sz w:val="22"/>
      <w:szCs w:val="22"/>
      <w:lang w:val="nl-NL" w:eastAsia="en-US" w:bidi="ar-SA"/>
    </w:rPr>
  </w:style>
  <w:style w:type="paragraph" w:customStyle="1" w:styleId="Default">
    <w:name w:val="Default"/>
    <w:rsid w:val="00D1451D"/>
    <w:pPr>
      <w:autoSpaceDE w:val="0"/>
      <w:autoSpaceDN w:val="0"/>
      <w:adjustRightInd w:val="0"/>
    </w:pPr>
    <w:rPr>
      <w:rFonts w:ascii="Calibri" w:hAnsi="Calibri" w:cs="Calibri"/>
      <w:color w:val="000000"/>
      <w:sz w:val="24"/>
      <w:szCs w:val="24"/>
    </w:rPr>
  </w:style>
  <w:style w:type="paragraph" w:styleId="Revisie">
    <w:name w:val="Revision"/>
    <w:hidden/>
    <w:uiPriority w:val="99"/>
    <w:semiHidden/>
    <w:rsid w:val="00E27A93"/>
    <w:rPr>
      <w:rFonts w:ascii="Corbel" w:hAnsi="Corbel"/>
    </w:rPr>
  </w:style>
  <w:style w:type="paragraph" w:styleId="Plattetekst3">
    <w:name w:val="Body Text 3"/>
    <w:basedOn w:val="Standaard"/>
    <w:link w:val="Plattetekst3Char"/>
    <w:uiPriority w:val="99"/>
    <w:semiHidden/>
    <w:unhideWhenUsed/>
    <w:rsid w:val="004827AB"/>
    <w:pPr>
      <w:spacing w:after="120"/>
    </w:pPr>
    <w:rPr>
      <w:sz w:val="16"/>
      <w:szCs w:val="16"/>
    </w:rPr>
  </w:style>
  <w:style w:type="character" w:customStyle="1" w:styleId="Plattetekst3Char">
    <w:name w:val="Platte tekst 3 Char"/>
    <w:basedOn w:val="Standaardalinea-lettertype"/>
    <w:link w:val="Plattetekst3"/>
    <w:uiPriority w:val="99"/>
    <w:semiHidden/>
    <w:rsid w:val="004827AB"/>
    <w:rPr>
      <w:rFonts w:ascii="Corbel" w:hAnsi="Corbel"/>
      <w:sz w:val="16"/>
      <w:szCs w:val="16"/>
    </w:rPr>
  </w:style>
  <w:style w:type="character" w:styleId="Onopgelostemelding">
    <w:name w:val="Unresolved Mention"/>
    <w:basedOn w:val="Standaardalinea-lettertype"/>
    <w:uiPriority w:val="99"/>
    <w:semiHidden/>
    <w:unhideWhenUsed/>
    <w:rsid w:val="00266922"/>
    <w:rPr>
      <w:color w:val="605E5C"/>
      <w:shd w:val="clear" w:color="auto" w:fill="E1DFDD"/>
    </w:rPr>
  </w:style>
  <w:style w:type="paragraph" w:customStyle="1" w:styleId="OpsommingMK">
    <w:name w:val="Opsomming MK"/>
    <w:basedOn w:val="Lijstalinea"/>
    <w:link w:val="OpsommingMKChar"/>
    <w:qFormat/>
    <w:rsid w:val="007C3C82"/>
    <w:pPr>
      <w:numPr>
        <w:numId w:val="0"/>
      </w:numPr>
      <w:tabs>
        <w:tab w:val="left" w:pos="284"/>
      </w:tabs>
      <w:spacing w:line="240" w:lineRule="auto"/>
      <w:contextualSpacing/>
    </w:pPr>
    <w:rPr>
      <w:rFonts w:ascii="Calibri" w:eastAsia="SimSun" w:hAnsi="Calibri"/>
      <w:b/>
      <w:color w:val="00A3DD"/>
      <w:lang w:eastAsia="zh-CN"/>
    </w:rPr>
  </w:style>
  <w:style w:type="character" w:customStyle="1" w:styleId="OpsommingMKChar">
    <w:name w:val="Opsomming MK Char"/>
    <w:link w:val="OpsommingMK"/>
    <w:rsid w:val="007C3C82"/>
    <w:rPr>
      <w:rFonts w:ascii="Calibri" w:eastAsia="SimSun" w:hAnsi="Calibri"/>
      <w:b/>
      <w:color w:val="00A3DD"/>
      <w:lang w:eastAsia="zh-CN"/>
    </w:rPr>
  </w:style>
  <w:style w:type="table" w:customStyle="1" w:styleId="Tabelraster2">
    <w:name w:val="Tabelraster2"/>
    <w:basedOn w:val="Standaardtabel"/>
    <w:next w:val="Tabelraster"/>
    <w:uiPriority w:val="39"/>
    <w:rsid w:val="00B91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next w:val="Tabelraster"/>
    <w:uiPriority w:val="39"/>
    <w:rsid w:val="00B91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34105327">
      <w:bodyDiv w:val="1"/>
      <w:marLeft w:val="0"/>
      <w:marRight w:val="0"/>
      <w:marTop w:val="0"/>
      <w:marBottom w:val="0"/>
      <w:divBdr>
        <w:top w:val="none" w:sz="0" w:space="0" w:color="auto"/>
        <w:left w:val="none" w:sz="0" w:space="0" w:color="auto"/>
        <w:bottom w:val="none" w:sz="0" w:space="0" w:color="auto"/>
        <w:right w:val="none" w:sz="0" w:space="0" w:color="auto"/>
      </w:divBdr>
      <w:divsChild>
        <w:div w:id="2048722154">
          <w:marLeft w:val="0"/>
          <w:marRight w:val="0"/>
          <w:marTop w:val="0"/>
          <w:marBottom w:val="0"/>
          <w:divBdr>
            <w:top w:val="none" w:sz="0" w:space="0" w:color="auto"/>
            <w:left w:val="none" w:sz="0" w:space="0" w:color="auto"/>
            <w:bottom w:val="none" w:sz="0" w:space="0" w:color="auto"/>
            <w:right w:val="none" w:sz="0" w:space="0" w:color="auto"/>
          </w:divBdr>
          <w:divsChild>
            <w:div w:id="2011367991">
              <w:marLeft w:val="0"/>
              <w:marRight w:val="0"/>
              <w:marTop w:val="0"/>
              <w:marBottom w:val="0"/>
              <w:divBdr>
                <w:top w:val="none" w:sz="0" w:space="0" w:color="auto"/>
                <w:left w:val="none" w:sz="0" w:space="0" w:color="auto"/>
                <w:bottom w:val="none" w:sz="0" w:space="0" w:color="auto"/>
                <w:right w:val="none" w:sz="0" w:space="0" w:color="auto"/>
              </w:divBdr>
              <w:divsChild>
                <w:div w:id="284121768">
                  <w:marLeft w:val="0"/>
                  <w:marRight w:val="0"/>
                  <w:marTop w:val="100"/>
                  <w:marBottom w:val="100"/>
                  <w:divBdr>
                    <w:top w:val="none" w:sz="0" w:space="0" w:color="auto"/>
                    <w:left w:val="none" w:sz="0" w:space="0" w:color="auto"/>
                    <w:bottom w:val="single" w:sz="48" w:space="27" w:color="E8F2F5"/>
                    <w:right w:val="none" w:sz="0" w:space="0" w:color="auto"/>
                  </w:divBdr>
                  <w:divsChild>
                    <w:div w:id="1056202479">
                      <w:marLeft w:val="0"/>
                      <w:marRight w:val="0"/>
                      <w:marTop w:val="100"/>
                      <w:marBottom w:val="100"/>
                      <w:divBdr>
                        <w:top w:val="none" w:sz="0" w:space="0" w:color="auto"/>
                        <w:left w:val="none" w:sz="0" w:space="0" w:color="auto"/>
                        <w:bottom w:val="none" w:sz="0" w:space="0" w:color="auto"/>
                        <w:right w:val="none" w:sz="0" w:space="0" w:color="auto"/>
                      </w:divBdr>
                      <w:divsChild>
                        <w:div w:id="1905335156">
                          <w:marLeft w:val="0"/>
                          <w:marRight w:val="0"/>
                          <w:marTop w:val="0"/>
                          <w:marBottom w:val="0"/>
                          <w:divBdr>
                            <w:top w:val="none" w:sz="0" w:space="0" w:color="auto"/>
                            <w:left w:val="none" w:sz="0" w:space="0" w:color="auto"/>
                            <w:bottom w:val="none" w:sz="0" w:space="0" w:color="auto"/>
                            <w:right w:val="none" w:sz="0" w:space="0" w:color="auto"/>
                          </w:divBdr>
                          <w:divsChild>
                            <w:div w:id="1417166301">
                              <w:marLeft w:val="0"/>
                              <w:marRight w:val="0"/>
                              <w:marTop w:val="0"/>
                              <w:marBottom w:val="0"/>
                              <w:divBdr>
                                <w:top w:val="none" w:sz="0" w:space="0" w:color="auto"/>
                                <w:left w:val="none" w:sz="0" w:space="0" w:color="auto"/>
                                <w:bottom w:val="single" w:sz="6" w:space="0" w:color="AACEDA"/>
                                <w:right w:val="none" w:sz="0" w:space="0" w:color="auto"/>
                              </w:divBdr>
                            </w:div>
                          </w:divsChild>
                        </w:div>
                      </w:divsChild>
                    </w:div>
                  </w:divsChild>
                </w:div>
              </w:divsChild>
            </w:div>
          </w:divsChild>
        </w:div>
      </w:divsChild>
    </w:div>
    <w:div w:id="642079400">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1339384883">
      <w:bodyDiv w:val="1"/>
      <w:marLeft w:val="0"/>
      <w:marRight w:val="0"/>
      <w:marTop w:val="0"/>
      <w:marBottom w:val="0"/>
      <w:divBdr>
        <w:top w:val="none" w:sz="0" w:space="0" w:color="auto"/>
        <w:left w:val="none" w:sz="0" w:space="0" w:color="auto"/>
        <w:bottom w:val="none" w:sz="0" w:space="0" w:color="auto"/>
        <w:right w:val="none" w:sz="0" w:space="0" w:color="auto"/>
      </w:divBdr>
      <w:divsChild>
        <w:div w:id="406343557">
          <w:marLeft w:val="0"/>
          <w:marRight w:val="0"/>
          <w:marTop w:val="0"/>
          <w:marBottom w:val="0"/>
          <w:divBdr>
            <w:top w:val="none" w:sz="0" w:space="0" w:color="auto"/>
            <w:left w:val="none" w:sz="0" w:space="0" w:color="auto"/>
            <w:bottom w:val="none" w:sz="0" w:space="0" w:color="auto"/>
            <w:right w:val="none" w:sz="0" w:space="0" w:color="auto"/>
          </w:divBdr>
          <w:divsChild>
            <w:div w:id="2010210284">
              <w:marLeft w:val="0"/>
              <w:marRight w:val="0"/>
              <w:marTop w:val="0"/>
              <w:marBottom w:val="0"/>
              <w:divBdr>
                <w:top w:val="none" w:sz="0" w:space="0" w:color="auto"/>
                <w:left w:val="none" w:sz="0" w:space="0" w:color="auto"/>
                <w:bottom w:val="none" w:sz="0" w:space="0" w:color="auto"/>
                <w:right w:val="none" w:sz="0" w:space="0" w:color="auto"/>
              </w:divBdr>
              <w:divsChild>
                <w:div w:id="16683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650672307">
      <w:bodyDiv w:val="1"/>
      <w:marLeft w:val="0"/>
      <w:marRight w:val="0"/>
      <w:marTop w:val="0"/>
      <w:marBottom w:val="0"/>
      <w:divBdr>
        <w:top w:val="none" w:sz="0" w:space="0" w:color="auto"/>
        <w:left w:val="none" w:sz="0" w:space="0" w:color="auto"/>
        <w:bottom w:val="none" w:sz="0" w:space="0" w:color="auto"/>
        <w:right w:val="none" w:sz="0" w:space="0" w:color="auto"/>
      </w:divBdr>
      <w:divsChild>
        <w:div w:id="1480685005">
          <w:marLeft w:val="0"/>
          <w:marRight w:val="0"/>
          <w:marTop w:val="0"/>
          <w:marBottom w:val="0"/>
          <w:divBdr>
            <w:top w:val="none" w:sz="0" w:space="0" w:color="auto"/>
            <w:left w:val="none" w:sz="0" w:space="0" w:color="auto"/>
            <w:bottom w:val="none" w:sz="0" w:space="0" w:color="auto"/>
            <w:right w:val="none" w:sz="0" w:space="0" w:color="auto"/>
          </w:divBdr>
          <w:divsChild>
            <w:div w:id="244807043">
              <w:marLeft w:val="0"/>
              <w:marRight w:val="0"/>
              <w:marTop w:val="0"/>
              <w:marBottom w:val="0"/>
              <w:divBdr>
                <w:top w:val="none" w:sz="0" w:space="0" w:color="auto"/>
                <w:left w:val="none" w:sz="0" w:space="0" w:color="auto"/>
                <w:bottom w:val="none" w:sz="0" w:space="0" w:color="auto"/>
                <w:right w:val="none" w:sz="0" w:space="0" w:color="auto"/>
              </w:divBdr>
              <w:divsChild>
                <w:div w:id="1431462385">
                  <w:marLeft w:val="0"/>
                  <w:marRight w:val="0"/>
                  <w:marTop w:val="100"/>
                  <w:marBottom w:val="100"/>
                  <w:divBdr>
                    <w:top w:val="none" w:sz="0" w:space="0" w:color="auto"/>
                    <w:left w:val="none" w:sz="0" w:space="0" w:color="auto"/>
                    <w:bottom w:val="single" w:sz="48" w:space="27" w:color="E8F2F5"/>
                    <w:right w:val="none" w:sz="0" w:space="0" w:color="auto"/>
                  </w:divBdr>
                  <w:divsChild>
                    <w:div w:id="88939374">
                      <w:marLeft w:val="0"/>
                      <w:marRight w:val="0"/>
                      <w:marTop w:val="100"/>
                      <w:marBottom w:val="100"/>
                      <w:divBdr>
                        <w:top w:val="none" w:sz="0" w:space="0" w:color="auto"/>
                        <w:left w:val="none" w:sz="0" w:space="0" w:color="auto"/>
                        <w:bottom w:val="none" w:sz="0" w:space="0" w:color="auto"/>
                        <w:right w:val="none" w:sz="0" w:space="0" w:color="auto"/>
                      </w:divBdr>
                      <w:divsChild>
                        <w:div w:id="2070180375">
                          <w:marLeft w:val="0"/>
                          <w:marRight w:val="0"/>
                          <w:marTop w:val="0"/>
                          <w:marBottom w:val="0"/>
                          <w:divBdr>
                            <w:top w:val="none" w:sz="0" w:space="0" w:color="auto"/>
                            <w:left w:val="none" w:sz="0" w:space="0" w:color="auto"/>
                            <w:bottom w:val="none" w:sz="0" w:space="0" w:color="auto"/>
                            <w:right w:val="none" w:sz="0" w:space="0" w:color="auto"/>
                          </w:divBdr>
                          <w:divsChild>
                            <w:div w:id="438572777">
                              <w:marLeft w:val="0"/>
                              <w:marRight w:val="0"/>
                              <w:marTop w:val="0"/>
                              <w:marBottom w:val="0"/>
                              <w:divBdr>
                                <w:top w:val="none" w:sz="0" w:space="0" w:color="auto"/>
                                <w:left w:val="none" w:sz="0" w:space="0" w:color="auto"/>
                                <w:bottom w:val="single" w:sz="6" w:space="0" w:color="AACEDA"/>
                                <w:right w:val="none" w:sz="0" w:space="0" w:color="auto"/>
                              </w:divBdr>
                            </w:div>
                          </w:divsChild>
                        </w:div>
                      </w:divsChild>
                    </w:div>
                  </w:divsChild>
                </w:div>
              </w:divsChild>
            </w:div>
          </w:divsChild>
        </w:div>
      </w:divsChild>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groenintwoud@onderzoeksraa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uijk01a\Local%20Settings\Temporary%20Internet%20Files\Content.IE5\MCMSO5PK\BD%2520Openbaar%25202013_3%5b1%5d.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AE2F6-6916-4BC0-B75E-53D62F91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BD%20Openbaar%202013_3[1]</Template>
  <TotalTime>0</TotalTime>
  <Pages>11</Pages>
  <Words>3099</Words>
  <Characters>20909</Characters>
  <Application>Microsoft Office Word</Application>
  <DocSecurity>0</DocSecurity>
  <Lines>174</Lines>
  <Paragraphs>47</Paragraphs>
  <ScaleCrop>false</ScaleCrop>
  <HeadingPairs>
    <vt:vector size="2" baseType="variant">
      <vt:variant>
        <vt:lpstr>Titel</vt:lpstr>
      </vt:variant>
      <vt:variant>
        <vt:i4>1</vt:i4>
      </vt:variant>
    </vt:vector>
  </HeadingPairs>
  <TitlesOfParts>
    <vt:vector size="1" baseType="lpstr">
      <vt:lpstr>BD openbaar 2012_1</vt:lpstr>
    </vt:vector>
  </TitlesOfParts>
  <Company>Hewlett-Packard</Company>
  <LinksUpToDate>false</LinksUpToDate>
  <CharactersWithSpaces>23961</CharactersWithSpaces>
  <SharedDoc>false</SharedDoc>
  <HLinks>
    <vt:vector size="372" baseType="variant">
      <vt:variant>
        <vt:i4>4522021</vt:i4>
      </vt:variant>
      <vt:variant>
        <vt:i4>612</vt:i4>
      </vt:variant>
      <vt:variant>
        <vt:i4>0</vt:i4>
      </vt:variant>
      <vt:variant>
        <vt:i4>5</vt:i4>
      </vt:variant>
      <vt:variant>
        <vt:lpwstr>mailto:a.groenintwoud@onderzoeksraad.nl</vt:lpwstr>
      </vt:variant>
      <vt:variant>
        <vt:lpwstr/>
      </vt:variant>
      <vt:variant>
        <vt:i4>7536681</vt:i4>
      </vt:variant>
      <vt:variant>
        <vt:i4>351</vt:i4>
      </vt:variant>
      <vt:variant>
        <vt:i4>0</vt:i4>
      </vt:variant>
      <vt:variant>
        <vt:i4>5</vt:i4>
      </vt:variant>
      <vt:variant>
        <vt:lpwstr>http://www.tendered.nl/</vt:lpwstr>
      </vt:variant>
      <vt:variant>
        <vt:lpwstr/>
      </vt:variant>
      <vt:variant>
        <vt:i4>7995477</vt:i4>
      </vt:variant>
      <vt:variant>
        <vt:i4>348</vt:i4>
      </vt:variant>
      <vt:variant>
        <vt:i4>0</vt:i4>
      </vt:variant>
      <vt:variant>
        <vt:i4>5</vt:i4>
      </vt:variant>
      <vt:variant>
        <vt:lpwstr>mailto:servicedesk@tenderned.nl</vt:lpwstr>
      </vt:variant>
      <vt:variant>
        <vt:lpwstr/>
      </vt:variant>
      <vt:variant>
        <vt:i4>2031620</vt:i4>
      </vt:variant>
      <vt:variant>
        <vt:i4>345</vt:i4>
      </vt:variant>
      <vt:variant>
        <vt:i4>0</vt:i4>
      </vt:variant>
      <vt:variant>
        <vt:i4>5</vt:i4>
      </vt:variant>
      <vt:variant>
        <vt:lpwstr>http://www.tenderned.nl/</vt:lpwstr>
      </vt:variant>
      <vt:variant>
        <vt:lpwstr/>
      </vt:variant>
      <vt:variant>
        <vt:i4>2031620</vt:i4>
      </vt:variant>
      <vt:variant>
        <vt:i4>342</vt:i4>
      </vt:variant>
      <vt:variant>
        <vt:i4>0</vt:i4>
      </vt:variant>
      <vt:variant>
        <vt:i4>5</vt:i4>
      </vt:variant>
      <vt:variant>
        <vt:lpwstr>http://www.tenderned.nl/</vt:lpwstr>
      </vt:variant>
      <vt:variant>
        <vt:lpwstr/>
      </vt:variant>
      <vt:variant>
        <vt:i4>458844</vt:i4>
      </vt:variant>
      <vt:variant>
        <vt:i4>339</vt:i4>
      </vt:variant>
      <vt:variant>
        <vt:i4>0</vt:i4>
      </vt:variant>
      <vt:variant>
        <vt:i4>5</vt:i4>
      </vt:variant>
      <vt:variant>
        <vt:lpwstr>http://www.onderzoeksraad.nl/</vt:lpwstr>
      </vt:variant>
      <vt:variant>
        <vt:lpwstr/>
      </vt:variant>
      <vt:variant>
        <vt:i4>1376311</vt:i4>
      </vt:variant>
      <vt:variant>
        <vt:i4>332</vt:i4>
      </vt:variant>
      <vt:variant>
        <vt:i4>0</vt:i4>
      </vt:variant>
      <vt:variant>
        <vt:i4>5</vt:i4>
      </vt:variant>
      <vt:variant>
        <vt:lpwstr/>
      </vt:variant>
      <vt:variant>
        <vt:lpwstr>_Toc495579173</vt:lpwstr>
      </vt:variant>
      <vt:variant>
        <vt:i4>1376311</vt:i4>
      </vt:variant>
      <vt:variant>
        <vt:i4>326</vt:i4>
      </vt:variant>
      <vt:variant>
        <vt:i4>0</vt:i4>
      </vt:variant>
      <vt:variant>
        <vt:i4>5</vt:i4>
      </vt:variant>
      <vt:variant>
        <vt:lpwstr/>
      </vt:variant>
      <vt:variant>
        <vt:lpwstr>_Toc495579172</vt:lpwstr>
      </vt:variant>
      <vt:variant>
        <vt:i4>1376311</vt:i4>
      </vt:variant>
      <vt:variant>
        <vt:i4>320</vt:i4>
      </vt:variant>
      <vt:variant>
        <vt:i4>0</vt:i4>
      </vt:variant>
      <vt:variant>
        <vt:i4>5</vt:i4>
      </vt:variant>
      <vt:variant>
        <vt:lpwstr/>
      </vt:variant>
      <vt:variant>
        <vt:lpwstr>_Toc495579171</vt:lpwstr>
      </vt:variant>
      <vt:variant>
        <vt:i4>1376311</vt:i4>
      </vt:variant>
      <vt:variant>
        <vt:i4>314</vt:i4>
      </vt:variant>
      <vt:variant>
        <vt:i4>0</vt:i4>
      </vt:variant>
      <vt:variant>
        <vt:i4>5</vt:i4>
      </vt:variant>
      <vt:variant>
        <vt:lpwstr/>
      </vt:variant>
      <vt:variant>
        <vt:lpwstr>_Toc495579170</vt:lpwstr>
      </vt:variant>
      <vt:variant>
        <vt:i4>1310775</vt:i4>
      </vt:variant>
      <vt:variant>
        <vt:i4>308</vt:i4>
      </vt:variant>
      <vt:variant>
        <vt:i4>0</vt:i4>
      </vt:variant>
      <vt:variant>
        <vt:i4>5</vt:i4>
      </vt:variant>
      <vt:variant>
        <vt:lpwstr/>
      </vt:variant>
      <vt:variant>
        <vt:lpwstr>_Toc495579169</vt:lpwstr>
      </vt:variant>
      <vt:variant>
        <vt:i4>1310775</vt:i4>
      </vt:variant>
      <vt:variant>
        <vt:i4>302</vt:i4>
      </vt:variant>
      <vt:variant>
        <vt:i4>0</vt:i4>
      </vt:variant>
      <vt:variant>
        <vt:i4>5</vt:i4>
      </vt:variant>
      <vt:variant>
        <vt:lpwstr/>
      </vt:variant>
      <vt:variant>
        <vt:lpwstr>_Toc495579168</vt:lpwstr>
      </vt:variant>
      <vt:variant>
        <vt:i4>1310775</vt:i4>
      </vt:variant>
      <vt:variant>
        <vt:i4>296</vt:i4>
      </vt:variant>
      <vt:variant>
        <vt:i4>0</vt:i4>
      </vt:variant>
      <vt:variant>
        <vt:i4>5</vt:i4>
      </vt:variant>
      <vt:variant>
        <vt:lpwstr/>
      </vt:variant>
      <vt:variant>
        <vt:lpwstr>_Toc495579167</vt:lpwstr>
      </vt:variant>
      <vt:variant>
        <vt:i4>1310775</vt:i4>
      </vt:variant>
      <vt:variant>
        <vt:i4>290</vt:i4>
      </vt:variant>
      <vt:variant>
        <vt:i4>0</vt:i4>
      </vt:variant>
      <vt:variant>
        <vt:i4>5</vt:i4>
      </vt:variant>
      <vt:variant>
        <vt:lpwstr/>
      </vt:variant>
      <vt:variant>
        <vt:lpwstr>_Toc495579166</vt:lpwstr>
      </vt:variant>
      <vt:variant>
        <vt:i4>1310775</vt:i4>
      </vt:variant>
      <vt:variant>
        <vt:i4>284</vt:i4>
      </vt:variant>
      <vt:variant>
        <vt:i4>0</vt:i4>
      </vt:variant>
      <vt:variant>
        <vt:i4>5</vt:i4>
      </vt:variant>
      <vt:variant>
        <vt:lpwstr/>
      </vt:variant>
      <vt:variant>
        <vt:lpwstr>_Toc495579165</vt:lpwstr>
      </vt:variant>
      <vt:variant>
        <vt:i4>1310775</vt:i4>
      </vt:variant>
      <vt:variant>
        <vt:i4>278</vt:i4>
      </vt:variant>
      <vt:variant>
        <vt:i4>0</vt:i4>
      </vt:variant>
      <vt:variant>
        <vt:i4>5</vt:i4>
      </vt:variant>
      <vt:variant>
        <vt:lpwstr/>
      </vt:variant>
      <vt:variant>
        <vt:lpwstr>_Toc495579164</vt:lpwstr>
      </vt:variant>
      <vt:variant>
        <vt:i4>1310775</vt:i4>
      </vt:variant>
      <vt:variant>
        <vt:i4>272</vt:i4>
      </vt:variant>
      <vt:variant>
        <vt:i4>0</vt:i4>
      </vt:variant>
      <vt:variant>
        <vt:i4>5</vt:i4>
      </vt:variant>
      <vt:variant>
        <vt:lpwstr/>
      </vt:variant>
      <vt:variant>
        <vt:lpwstr>_Toc495579162</vt:lpwstr>
      </vt:variant>
      <vt:variant>
        <vt:i4>1310775</vt:i4>
      </vt:variant>
      <vt:variant>
        <vt:i4>266</vt:i4>
      </vt:variant>
      <vt:variant>
        <vt:i4>0</vt:i4>
      </vt:variant>
      <vt:variant>
        <vt:i4>5</vt:i4>
      </vt:variant>
      <vt:variant>
        <vt:lpwstr/>
      </vt:variant>
      <vt:variant>
        <vt:lpwstr>_Toc495579161</vt:lpwstr>
      </vt:variant>
      <vt:variant>
        <vt:i4>1310775</vt:i4>
      </vt:variant>
      <vt:variant>
        <vt:i4>260</vt:i4>
      </vt:variant>
      <vt:variant>
        <vt:i4>0</vt:i4>
      </vt:variant>
      <vt:variant>
        <vt:i4>5</vt:i4>
      </vt:variant>
      <vt:variant>
        <vt:lpwstr/>
      </vt:variant>
      <vt:variant>
        <vt:lpwstr>_Toc495579160</vt:lpwstr>
      </vt:variant>
      <vt:variant>
        <vt:i4>1507383</vt:i4>
      </vt:variant>
      <vt:variant>
        <vt:i4>254</vt:i4>
      </vt:variant>
      <vt:variant>
        <vt:i4>0</vt:i4>
      </vt:variant>
      <vt:variant>
        <vt:i4>5</vt:i4>
      </vt:variant>
      <vt:variant>
        <vt:lpwstr/>
      </vt:variant>
      <vt:variant>
        <vt:lpwstr>_Toc495579159</vt:lpwstr>
      </vt:variant>
      <vt:variant>
        <vt:i4>1507383</vt:i4>
      </vt:variant>
      <vt:variant>
        <vt:i4>248</vt:i4>
      </vt:variant>
      <vt:variant>
        <vt:i4>0</vt:i4>
      </vt:variant>
      <vt:variant>
        <vt:i4>5</vt:i4>
      </vt:variant>
      <vt:variant>
        <vt:lpwstr/>
      </vt:variant>
      <vt:variant>
        <vt:lpwstr>_Toc495579158</vt:lpwstr>
      </vt:variant>
      <vt:variant>
        <vt:i4>1507383</vt:i4>
      </vt:variant>
      <vt:variant>
        <vt:i4>242</vt:i4>
      </vt:variant>
      <vt:variant>
        <vt:i4>0</vt:i4>
      </vt:variant>
      <vt:variant>
        <vt:i4>5</vt:i4>
      </vt:variant>
      <vt:variant>
        <vt:lpwstr/>
      </vt:variant>
      <vt:variant>
        <vt:lpwstr>_Toc495579157</vt:lpwstr>
      </vt:variant>
      <vt:variant>
        <vt:i4>1507383</vt:i4>
      </vt:variant>
      <vt:variant>
        <vt:i4>236</vt:i4>
      </vt:variant>
      <vt:variant>
        <vt:i4>0</vt:i4>
      </vt:variant>
      <vt:variant>
        <vt:i4>5</vt:i4>
      </vt:variant>
      <vt:variant>
        <vt:lpwstr/>
      </vt:variant>
      <vt:variant>
        <vt:lpwstr>_Toc495579156</vt:lpwstr>
      </vt:variant>
      <vt:variant>
        <vt:i4>1507383</vt:i4>
      </vt:variant>
      <vt:variant>
        <vt:i4>230</vt:i4>
      </vt:variant>
      <vt:variant>
        <vt:i4>0</vt:i4>
      </vt:variant>
      <vt:variant>
        <vt:i4>5</vt:i4>
      </vt:variant>
      <vt:variant>
        <vt:lpwstr/>
      </vt:variant>
      <vt:variant>
        <vt:lpwstr>_Toc495579155</vt:lpwstr>
      </vt:variant>
      <vt:variant>
        <vt:i4>1507383</vt:i4>
      </vt:variant>
      <vt:variant>
        <vt:i4>224</vt:i4>
      </vt:variant>
      <vt:variant>
        <vt:i4>0</vt:i4>
      </vt:variant>
      <vt:variant>
        <vt:i4>5</vt:i4>
      </vt:variant>
      <vt:variant>
        <vt:lpwstr/>
      </vt:variant>
      <vt:variant>
        <vt:lpwstr>_Toc495579154</vt:lpwstr>
      </vt:variant>
      <vt:variant>
        <vt:i4>1507383</vt:i4>
      </vt:variant>
      <vt:variant>
        <vt:i4>218</vt:i4>
      </vt:variant>
      <vt:variant>
        <vt:i4>0</vt:i4>
      </vt:variant>
      <vt:variant>
        <vt:i4>5</vt:i4>
      </vt:variant>
      <vt:variant>
        <vt:lpwstr/>
      </vt:variant>
      <vt:variant>
        <vt:lpwstr>_Toc495579153</vt:lpwstr>
      </vt:variant>
      <vt:variant>
        <vt:i4>1507383</vt:i4>
      </vt:variant>
      <vt:variant>
        <vt:i4>212</vt:i4>
      </vt:variant>
      <vt:variant>
        <vt:i4>0</vt:i4>
      </vt:variant>
      <vt:variant>
        <vt:i4>5</vt:i4>
      </vt:variant>
      <vt:variant>
        <vt:lpwstr/>
      </vt:variant>
      <vt:variant>
        <vt:lpwstr>_Toc495579152</vt:lpwstr>
      </vt:variant>
      <vt:variant>
        <vt:i4>1507383</vt:i4>
      </vt:variant>
      <vt:variant>
        <vt:i4>206</vt:i4>
      </vt:variant>
      <vt:variant>
        <vt:i4>0</vt:i4>
      </vt:variant>
      <vt:variant>
        <vt:i4>5</vt:i4>
      </vt:variant>
      <vt:variant>
        <vt:lpwstr/>
      </vt:variant>
      <vt:variant>
        <vt:lpwstr>_Toc495579151</vt:lpwstr>
      </vt:variant>
      <vt:variant>
        <vt:i4>1507383</vt:i4>
      </vt:variant>
      <vt:variant>
        <vt:i4>200</vt:i4>
      </vt:variant>
      <vt:variant>
        <vt:i4>0</vt:i4>
      </vt:variant>
      <vt:variant>
        <vt:i4>5</vt:i4>
      </vt:variant>
      <vt:variant>
        <vt:lpwstr/>
      </vt:variant>
      <vt:variant>
        <vt:lpwstr>_Toc495579150</vt:lpwstr>
      </vt:variant>
      <vt:variant>
        <vt:i4>1441847</vt:i4>
      </vt:variant>
      <vt:variant>
        <vt:i4>194</vt:i4>
      </vt:variant>
      <vt:variant>
        <vt:i4>0</vt:i4>
      </vt:variant>
      <vt:variant>
        <vt:i4>5</vt:i4>
      </vt:variant>
      <vt:variant>
        <vt:lpwstr/>
      </vt:variant>
      <vt:variant>
        <vt:lpwstr>_Toc495579149</vt:lpwstr>
      </vt:variant>
      <vt:variant>
        <vt:i4>1441847</vt:i4>
      </vt:variant>
      <vt:variant>
        <vt:i4>188</vt:i4>
      </vt:variant>
      <vt:variant>
        <vt:i4>0</vt:i4>
      </vt:variant>
      <vt:variant>
        <vt:i4>5</vt:i4>
      </vt:variant>
      <vt:variant>
        <vt:lpwstr/>
      </vt:variant>
      <vt:variant>
        <vt:lpwstr>_Toc495579148</vt:lpwstr>
      </vt:variant>
      <vt:variant>
        <vt:i4>1441847</vt:i4>
      </vt:variant>
      <vt:variant>
        <vt:i4>182</vt:i4>
      </vt:variant>
      <vt:variant>
        <vt:i4>0</vt:i4>
      </vt:variant>
      <vt:variant>
        <vt:i4>5</vt:i4>
      </vt:variant>
      <vt:variant>
        <vt:lpwstr/>
      </vt:variant>
      <vt:variant>
        <vt:lpwstr>_Toc495579147</vt:lpwstr>
      </vt:variant>
      <vt:variant>
        <vt:i4>1441847</vt:i4>
      </vt:variant>
      <vt:variant>
        <vt:i4>176</vt:i4>
      </vt:variant>
      <vt:variant>
        <vt:i4>0</vt:i4>
      </vt:variant>
      <vt:variant>
        <vt:i4>5</vt:i4>
      </vt:variant>
      <vt:variant>
        <vt:lpwstr/>
      </vt:variant>
      <vt:variant>
        <vt:lpwstr>_Toc495579146</vt:lpwstr>
      </vt:variant>
      <vt:variant>
        <vt:i4>1441847</vt:i4>
      </vt:variant>
      <vt:variant>
        <vt:i4>170</vt:i4>
      </vt:variant>
      <vt:variant>
        <vt:i4>0</vt:i4>
      </vt:variant>
      <vt:variant>
        <vt:i4>5</vt:i4>
      </vt:variant>
      <vt:variant>
        <vt:lpwstr/>
      </vt:variant>
      <vt:variant>
        <vt:lpwstr>_Toc495579145</vt:lpwstr>
      </vt:variant>
      <vt:variant>
        <vt:i4>1441847</vt:i4>
      </vt:variant>
      <vt:variant>
        <vt:i4>164</vt:i4>
      </vt:variant>
      <vt:variant>
        <vt:i4>0</vt:i4>
      </vt:variant>
      <vt:variant>
        <vt:i4>5</vt:i4>
      </vt:variant>
      <vt:variant>
        <vt:lpwstr/>
      </vt:variant>
      <vt:variant>
        <vt:lpwstr>_Toc495579144</vt:lpwstr>
      </vt:variant>
      <vt:variant>
        <vt:i4>1441847</vt:i4>
      </vt:variant>
      <vt:variant>
        <vt:i4>158</vt:i4>
      </vt:variant>
      <vt:variant>
        <vt:i4>0</vt:i4>
      </vt:variant>
      <vt:variant>
        <vt:i4>5</vt:i4>
      </vt:variant>
      <vt:variant>
        <vt:lpwstr/>
      </vt:variant>
      <vt:variant>
        <vt:lpwstr>_Toc495579143</vt:lpwstr>
      </vt:variant>
      <vt:variant>
        <vt:i4>1441847</vt:i4>
      </vt:variant>
      <vt:variant>
        <vt:i4>152</vt:i4>
      </vt:variant>
      <vt:variant>
        <vt:i4>0</vt:i4>
      </vt:variant>
      <vt:variant>
        <vt:i4>5</vt:i4>
      </vt:variant>
      <vt:variant>
        <vt:lpwstr/>
      </vt:variant>
      <vt:variant>
        <vt:lpwstr>_Toc495579142</vt:lpwstr>
      </vt:variant>
      <vt:variant>
        <vt:i4>1441847</vt:i4>
      </vt:variant>
      <vt:variant>
        <vt:i4>146</vt:i4>
      </vt:variant>
      <vt:variant>
        <vt:i4>0</vt:i4>
      </vt:variant>
      <vt:variant>
        <vt:i4>5</vt:i4>
      </vt:variant>
      <vt:variant>
        <vt:lpwstr/>
      </vt:variant>
      <vt:variant>
        <vt:lpwstr>_Toc495579141</vt:lpwstr>
      </vt:variant>
      <vt:variant>
        <vt:i4>1441847</vt:i4>
      </vt:variant>
      <vt:variant>
        <vt:i4>140</vt:i4>
      </vt:variant>
      <vt:variant>
        <vt:i4>0</vt:i4>
      </vt:variant>
      <vt:variant>
        <vt:i4>5</vt:i4>
      </vt:variant>
      <vt:variant>
        <vt:lpwstr/>
      </vt:variant>
      <vt:variant>
        <vt:lpwstr>_Toc495579140</vt:lpwstr>
      </vt:variant>
      <vt:variant>
        <vt:i4>1114167</vt:i4>
      </vt:variant>
      <vt:variant>
        <vt:i4>134</vt:i4>
      </vt:variant>
      <vt:variant>
        <vt:i4>0</vt:i4>
      </vt:variant>
      <vt:variant>
        <vt:i4>5</vt:i4>
      </vt:variant>
      <vt:variant>
        <vt:lpwstr/>
      </vt:variant>
      <vt:variant>
        <vt:lpwstr>_Toc495579139</vt:lpwstr>
      </vt:variant>
      <vt:variant>
        <vt:i4>1114167</vt:i4>
      </vt:variant>
      <vt:variant>
        <vt:i4>128</vt:i4>
      </vt:variant>
      <vt:variant>
        <vt:i4>0</vt:i4>
      </vt:variant>
      <vt:variant>
        <vt:i4>5</vt:i4>
      </vt:variant>
      <vt:variant>
        <vt:lpwstr/>
      </vt:variant>
      <vt:variant>
        <vt:lpwstr>_Toc495579138</vt:lpwstr>
      </vt:variant>
      <vt:variant>
        <vt:i4>1114167</vt:i4>
      </vt:variant>
      <vt:variant>
        <vt:i4>122</vt:i4>
      </vt:variant>
      <vt:variant>
        <vt:i4>0</vt:i4>
      </vt:variant>
      <vt:variant>
        <vt:i4>5</vt:i4>
      </vt:variant>
      <vt:variant>
        <vt:lpwstr/>
      </vt:variant>
      <vt:variant>
        <vt:lpwstr>_Toc495579137</vt:lpwstr>
      </vt:variant>
      <vt:variant>
        <vt:i4>1114167</vt:i4>
      </vt:variant>
      <vt:variant>
        <vt:i4>116</vt:i4>
      </vt:variant>
      <vt:variant>
        <vt:i4>0</vt:i4>
      </vt:variant>
      <vt:variant>
        <vt:i4>5</vt:i4>
      </vt:variant>
      <vt:variant>
        <vt:lpwstr/>
      </vt:variant>
      <vt:variant>
        <vt:lpwstr>_Toc495579136</vt:lpwstr>
      </vt:variant>
      <vt:variant>
        <vt:i4>1114167</vt:i4>
      </vt:variant>
      <vt:variant>
        <vt:i4>110</vt:i4>
      </vt:variant>
      <vt:variant>
        <vt:i4>0</vt:i4>
      </vt:variant>
      <vt:variant>
        <vt:i4>5</vt:i4>
      </vt:variant>
      <vt:variant>
        <vt:lpwstr/>
      </vt:variant>
      <vt:variant>
        <vt:lpwstr>_Toc495579135</vt:lpwstr>
      </vt:variant>
      <vt:variant>
        <vt:i4>1114167</vt:i4>
      </vt:variant>
      <vt:variant>
        <vt:i4>104</vt:i4>
      </vt:variant>
      <vt:variant>
        <vt:i4>0</vt:i4>
      </vt:variant>
      <vt:variant>
        <vt:i4>5</vt:i4>
      </vt:variant>
      <vt:variant>
        <vt:lpwstr/>
      </vt:variant>
      <vt:variant>
        <vt:lpwstr>_Toc495579134</vt:lpwstr>
      </vt:variant>
      <vt:variant>
        <vt:i4>1114167</vt:i4>
      </vt:variant>
      <vt:variant>
        <vt:i4>98</vt:i4>
      </vt:variant>
      <vt:variant>
        <vt:i4>0</vt:i4>
      </vt:variant>
      <vt:variant>
        <vt:i4>5</vt:i4>
      </vt:variant>
      <vt:variant>
        <vt:lpwstr/>
      </vt:variant>
      <vt:variant>
        <vt:lpwstr>_Toc495579133</vt:lpwstr>
      </vt:variant>
      <vt:variant>
        <vt:i4>1114167</vt:i4>
      </vt:variant>
      <vt:variant>
        <vt:i4>92</vt:i4>
      </vt:variant>
      <vt:variant>
        <vt:i4>0</vt:i4>
      </vt:variant>
      <vt:variant>
        <vt:i4>5</vt:i4>
      </vt:variant>
      <vt:variant>
        <vt:lpwstr/>
      </vt:variant>
      <vt:variant>
        <vt:lpwstr>_Toc495579132</vt:lpwstr>
      </vt:variant>
      <vt:variant>
        <vt:i4>1114167</vt:i4>
      </vt:variant>
      <vt:variant>
        <vt:i4>86</vt:i4>
      </vt:variant>
      <vt:variant>
        <vt:i4>0</vt:i4>
      </vt:variant>
      <vt:variant>
        <vt:i4>5</vt:i4>
      </vt:variant>
      <vt:variant>
        <vt:lpwstr/>
      </vt:variant>
      <vt:variant>
        <vt:lpwstr>_Toc495579131</vt:lpwstr>
      </vt:variant>
      <vt:variant>
        <vt:i4>1114167</vt:i4>
      </vt:variant>
      <vt:variant>
        <vt:i4>80</vt:i4>
      </vt:variant>
      <vt:variant>
        <vt:i4>0</vt:i4>
      </vt:variant>
      <vt:variant>
        <vt:i4>5</vt:i4>
      </vt:variant>
      <vt:variant>
        <vt:lpwstr/>
      </vt:variant>
      <vt:variant>
        <vt:lpwstr>_Toc495579130</vt:lpwstr>
      </vt:variant>
      <vt:variant>
        <vt:i4>1048631</vt:i4>
      </vt:variant>
      <vt:variant>
        <vt:i4>74</vt:i4>
      </vt:variant>
      <vt:variant>
        <vt:i4>0</vt:i4>
      </vt:variant>
      <vt:variant>
        <vt:i4>5</vt:i4>
      </vt:variant>
      <vt:variant>
        <vt:lpwstr/>
      </vt:variant>
      <vt:variant>
        <vt:lpwstr>_Toc495579129</vt:lpwstr>
      </vt:variant>
      <vt:variant>
        <vt:i4>1048631</vt:i4>
      </vt:variant>
      <vt:variant>
        <vt:i4>68</vt:i4>
      </vt:variant>
      <vt:variant>
        <vt:i4>0</vt:i4>
      </vt:variant>
      <vt:variant>
        <vt:i4>5</vt:i4>
      </vt:variant>
      <vt:variant>
        <vt:lpwstr/>
      </vt:variant>
      <vt:variant>
        <vt:lpwstr>_Toc495579128</vt:lpwstr>
      </vt:variant>
      <vt:variant>
        <vt:i4>1048631</vt:i4>
      </vt:variant>
      <vt:variant>
        <vt:i4>62</vt:i4>
      </vt:variant>
      <vt:variant>
        <vt:i4>0</vt:i4>
      </vt:variant>
      <vt:variant>
        <vt:i4>5</vt:i4>
      </vt:variant>
      <vt:variant>
        <vt:lpwstr/>
      </vt:variant>
      <vt:variant>
        <vt:lpwstr>_Toc495579127</vt:lpwstr>
      </vt:variant>
      <vt:variant>
        <vt:i4>1048631</vt:i4>
      </vt:variant>
      <vt:variant>
        <vt:i4>56</vt:i4>
      </vt:variant>
      <vt:variant>
        <vt:i4>0</vt:i4>
      </vt:variant>
      <vt:variant>
        <vt:i4>5</vt:i4>
      </vt:variant>
      <vt:variant>
        <vt:lpwstr/>
      </vt:variant>
      <vt:variant>
        <vt:lpwstr>_Toc495579126</vt:lpwstr>
      </vt:variant>
      <vt:variant>
        <vt:i4>1048631</vt:i4>
      </vt:variant>
      <vt:variant>
        <vt:i4>50</vt:i4>
      </vt:variant>
      <vt:variant>
        <vt:i4>0</vt:i4>
      </vt:variant>
      <vt:variant>
        <vt:i4>5</vt:i4>
      </vt:variant>
      <vt:variant>
        <vt:lpwstr/>
      </vt:variant>
      <vt:variant>
        <vt:lpwstr>_Toc495579125</vt:lpwstr>
      </vt:variant>
      <vt:variant>
        <vt:i4>1048631</vt:i4>
      </vt:variant>
      <vt:variant>
        <vt:i4>44</vt:i4>
      </vt:variant>
      <vt:variant>
        <vt:i4>0</vt:i4>
      </vt:variant>
      <vt:variant>
        <vt:i4>5</vt:i4>
      </vt:variant>
      <vt:variant>
        <vt:lpwstr/>
      </vt:variant>
      <vt:variant>
        <vt:lpwstr>_Toc495579124</vt:lpwstr>
      </vt:variant>
      <vt:variant>
        <vt:i4>1048631</vt:i4>
      </vt:variant>
      <vt:variant>
        <vt:i4>38</vt:i4>
      </vt:variant>
      <vt:variant>
        <vt:i4>0</vt:i4>
      </vt:variant>
      <vt:variant>
        <vt:i4>5</vt:i4>
      </vt:variant>
      <vt:variant>
        <vt:lpwstr/>
      </vt:variant>
      <vt:variant>
        <vt:lpwstr>_Toc495579123</vt:lpwstr>
      </vt:variant>
      <vt:variant>
        <vt:i4>1048631</vt:i4>
      </vt:variant>
      <vt:variant>
        <vt:i4>32</vt:i4>
      </vt:variant>
      <vt:variant>
        <vt:i4>0</vt:i4>
      </vt:variant>
      <vt:variant>
        <vt:i4>5</vt:i4>
      </vt:variant>
      <vt:variant>
        <vt:lpwstr/>
      </vt:variant>
      <vt:variant>
        <vt:lpwstr>_Toc495579122</vt:lpwstr>
      </vt:variant>
      <vt:variant>
        <vt:i4>1048631</vt:i4>
      </vt:variant>
      <vt:variant>
        <vt:i4>26</vt:i4>
      </vt:variant>
      <vt:variant>
        <vt:i4>0</vt:i4>
      </vt:variant>
      <vt:variant>
        <vt:i4>5</vt:i4>
      </vt:variant>
      <vt:variant>
        <vt:lpwstr/>
      </vt:variant>
      <vt:variant>
        <vt:lpwstr>_Toc495579121</vt:lpwstr>
      </vt:variant>
      <vt:variant>
        <vt:i4>1048631</vt:i4>
      </vt:variant>
      <vt:variant>
        <vt:i4>20</vt:i4>
      </vt:variant>
      <vt:variant>
        <vt:i4>0</vt:i4>
      </vt:variant>
      <vt:variant>
        <vt:i4>5</vt:i4>
      </vt:variant>
      <vt:variant>
        <vt:lpwstr/>
      </vt:variant>
      <vt:variant>
        <vt:lpwstr>_Toc495579120</vt:lpwstr>
      </vt:variant>
      <vt:variant>
        <vt:i4>1245239</vt:i4>
      </vt:variant>
      <vt:variant>
        <vt:i4>14</vt:i4>
      </vt:variant>
      <vt:variant>
        <vt:i4>0</vt:i4>
      </vt:variant>
      <vt:variant>
        <vt:i4>5</vt:i4>
      </vt:variant>
      <vt:variant>
        <vt:lpwstr/>
      </vt:variant>
      <vt:variant>
        <vt:lpwstr>_Toc495579119</vt:lpwstr>
      </vt:variant>
      <vt:variant>
        <vt:i4>1245239</vt:i4>
      </vt:variant>
      <vt:variant>
        <vt:i4>8</vt:i4>
      </vt:variant>
      <vt:variant>
        <vt:i4>0</vt:i4>
      </vt:variant>
      <vt:variant>
        <vt:i4>5</vt:i4>
      </vt:variant>
      <vt:variant>
        <vt:lpwstr/>
      </vt:variant>
      <vt:variant>
        <vt:lpwstr>_Toc495579118</vt:lpwstr>
      </vt:variant>
      <vt:variant>
        <vt:i4>1245239</vt:i4>
      </vt:variant>
      <vt:variant>
        <vt:i4>2</vt:i4>
      </vt:variant>
      <vt:variant>
        <vt:i4>0</vt:i4>
      </vt:variant>
      <vt:variant>
        <vt:i4>5</vt:i4>
      </vt:variant>
      <vt:variant>
        <vt:lpwstr/>
      </vt:variant>
      <vt:variant>
        <vt:lpwstr>_Toc495579117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 2012_1</dc:title>
  <dc:subject>Aanbesteding</dc:subject>
  <dc:creator>Anouk Suijkerbuijk</dc:creator>
  <cp:keywords>Document</cp:keywords>
  <dc:description>Aanbestedingen</dc:description>
  <cp:lastModifiedBy>Fred Janssen</cp:lastModifiedBy>
  <cp:revision>3</cp:revision>
  <cp:lastPrinted>2017-10-12T12:04:00Z</cp:lastPrinted>
  <dcterms:created xsi:type="dcterms:W3CDTF">2022-01-14T13:19:00Z</dcterms:created>
  <dcterms:modified xsi:type="dcterms:W3CDTF">2022-01-14T13:21:00Z</dcterms:modified>
</cp:coreProperties>
</file>