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272F4" w14:textId="1EBEE5AC" w:rsidR="003668C1" w:rsidRPr="00B815B8" w:rsidRDefault="003668C1" w:rsidP="003668C1">
      <w:pPr>
        <w:pStyle w:val="Kop1"/>
        <w:numPr>
          <w:ilvl w:val="0"/>
          <w:numId w:val="0"/>
        </w:numPr>
      </w:pPr>
      <w:bookmarkStart w:id="0" w:name="_Toc452444217"/>
      <w:bookmarkStart w:id="1" w:name="_Toc488303573"/>
      <w:bookmarkStart w:id="2" w:name="_Toc70921152"/>
      <w:r>
        <w:t xml:space="preserve">Bijlage </w:t>
      </w:r>
      <w:r w:rsidR="53E1D1D7">
        <w:t>8</w:t>
      </w:r>
      <w:bookmarkEnd w:id="0"/>
      <w:r>
        <w:t xml:space="preserve"> </w:t>
      </w:r>
      <w:r w:rsidR="2EE9FEAD">
        <w:t>Verklaring ambitieniveau CO2 prestatieladder</w:t>
      </w:r>
      <w:bookmarkEnd w:id="1"/>
      <w:bookmarkEnd w:id="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3668C1" w:rsidRPr="001E2238" w14:paraId="43FC2560" w14:textId="77777777" w:rsidTr="3BBEC2D2">
        <w:tc>
          <w:tcPr>
            <w:tcW w:w="8961" w:type="dxa"/>
            <w:shd w:val="clear" w:color="auto" w:fill="B3B3B3"/>
          </w:tcPr>
          <w:p w14:paraId="1820F8F9" w14:textId="77777777" w:rsidR="003668C1" w:rsidRPr="001E2238" w:rsidRDefault="003668C1" w:rsidP="004C1E08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3668C1" w14:paraId="205F0CC1" w14:textId="77777777" w:rsidTr="3BBEC2D2">
        <w:tc>
          <w:tcPr>
            <w:tcW w:w="8961" w:type="dxa"/>
            <w:shd w:val="clear" w:color="auto" w:fill="auto"/>
          </w:tcPr>
          <w:p w14:paraId="3B32A134" w14:textId="6DABAC5E" w:rsidR="003668C1" w:rsidRDefault="003668C1" w:rsidP="004C1E08">
            <w:r>
              <w:t>Europese aanbestedin</w:t>
            </w:r>
            <w:r w:rsidR="0006264E">
              <w:t xml:space="preserve">g </w:t>
            </w:r>
            <w:r w:rsidR="63A5DC8A">
              <w:t>inspectie, o</w:t>
            </w:r>
            <w:r w:rsidR="00317505">
              <w:t>nderhoud</w:t>
            </w:r>
            <w:r w:rsidR="36E7C6A1">
              <w:t xml:space="preserve">. Revisie en vervanging </w:t>
            </w:r>
            <w:r w:rsidR="00317505">
              <w:t>roostergoedinstallaties 2022-202</w:t>
            </w:r>
            <w:r w:rsidR="413288DE">
              <w:t>6</w:t>
            </w:r>
          </w:p>
        </w:tc>
      </w:tr>
    </w:tbl>
    <w:p w14:paraId="7978F8D0" w14:textId="77777777" w:rsidR="003668C1" w:rsidRPr="00D71AEB" w:rsidRDefault="003668C1" w:rsidP="003668C1">
      <w:r w:rsidRPr="00D71AEB">
        <w:tab/>
      </w:r>
    </w:p>
    <w:p w14:paraId="665BC189" w14:textId="739EB7E2" w:rsidR="71381447" w:rsidRDefault="71381447" w:rsidP="7A944212">
      <w:pPr>
        <w:rPr>
          <w:szCs w:val="18"/>
        </w:rPr>
      </w:pPr>
      <w:r w:rsidRPr="7A944212">
        <w:rPr>
          <w:szCs w:val="18"/>
        </w:rPr>
        <w:t>Ondergetekende verklaart dat het aangeboden (ambitie)niveau voor de CO2 prestatieladder onderstaand niveau bedraag</w:t>
      </w:r>
      <w:r w:rsidR="6DFDAC88" w:rsidRPr="7A944212">
        <w:rPr>
          <w:szCs w:val="18"/>
        </w:rPr>
        <w:t>t.</w:t>
      </w:r>
    </w:p>
    <w:p w14:paraId="7CDF6648" w14:textId="77777777" w:rsidR="00A00AFE" w:rsidRDefault="00A00AFE" w:rsidP="7A944212">
      <w:pPr>
        <w:rPr>
          <w:szCs w:val="18"/>
        </w:rPr>
      </w:pPr>
    </w:p>
    <w:tbl>
      <w:tblPr>
        <w:tblStyle w:val="Tabelraster"/>
        <w:tblW w:w="8930" w:type="dxa"/>
        <w:tblInd w:w="137" w:type="dxa"/>
        <w:tblLayout w:type="fixed"/>
        <w:tblLook w:val="06A0" w:firstRow="1" w:lastRow="0" w:firstColumn="1" w:lastColumn="0" w:noHBand="1" w:noVBand="1"/>
      </w:tblPr>
      <w:tblGrid>
        <w:gridCol w:w="2976"/>
        <w:gridCol w:w="2977"/>
        <w:gridCol w:w="2977"/>
      </w:tblGrid>
      <w:tr w:rsidR="00C01DCC" w14:paraId="209D5C6E" w14:textId="77777777" w:rsidTr="00A00AFE">
        <w:tc>
          <w:tcPr>
            <w:tcW w:w="2976" w:type="dxa"/>
          </w:tcPr>
          <w:p w14:paraId="0ADEABC8" w14:textId="77777777" w:rsidR="00C01DCC" w:rsidRDefault="00C01DCC" w:rsidP="00457692">
            <w:pPr>
              <w:jc w:val="center"/>
              <w:rPr>
                <w:szCs w:val="18"/>
              </w:rPr>
            </w:pPr>
            <w:r w:rsidRPr="7A944212">
              <w:rPr>
                <w:szCs w:val="18"/>
              </w:rPr>
              <w:t>(Ambitie)Niveau</w:t>
            </w:r>
          </w:p>
          <w:p w14:paraId="1B70DA58" w14:textId="77777777" w:rsidR="00C01DCC" w:rsidRDefault="00C01DCC" w:rsidP="00457692">
            <w:pPr>
              <w:jc w:val="center"/>
              <w:rPr>
                <w:szCs w:val="18"/>
              </w:rPr>
            </w:pPr>
            <w:r w:rsidRPr="7A944212">
              <w:rPr>
                <w:szCs w:val="18"/>
              </w:rPr>
              <w:t>CO2-prestatieladder</w:t>
            </w:r>
          </w:p>
        </w:tc>
        <w:tc>
          <w:tcPr>
            <w:tcW w:w="2977" w:type="dxa"/>
          </w:tcPr>
          <w:p w14:paraId="53752EC5" w14:textId="77777777" w:rsidR="00C01DCC" w:rsidRPr="7A944212" w:rsidRDefault="00C01DCC" w:rsidP="0045769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Huidig certificeringsniveau*</w:t>
            </w:r>
          </w:p>
        </w:tc>
        <w:tc>
          <w:tcPr>
            <w:tcW w:w="2977" w:type="dxa"/>
          </w:tcPr>
          <w:p w14:paraId="51901C5F" w14:textId="77777777" w:rsidR="00C01DCC" w:rsidRPr="7A944212" w:rsidRDefault="00C01DCC" w:rsidP="0045769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Ambitieniveau*</w:t>
            </w:r>
          </w:p>
        </w:tc>
      </w:tr>
      <w:tr w:rsidR="00C01DCC" w14:paraId="714E7495" w14:textId="77777777" w:rsidTr="00A00AFE">
        <w:trPr>
          <w:trHeight w:val="300"/>
        </w:trPr>
        <w:tc>
          <w:tcPr>
            <w:tcW w:w="2976" w:type="dxa"/>
          </w:tcPr>
          <w:p w14:paraId="4FEF9B5C" w14:textId="77777777" w:rsidR="00C01DCC" w:rsidRDefault="00C01DCC" w:rsidP="0045769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Geen certificaat</w:t>
            </w:r>
          </w:p>
        </w:tc>
        <w:tc>
          <w:tcPr>
            <w:tcW w:w="2977" w:type="dxa"/>
          </w:tcPr>
          <w:p w14:paraId="3628097D" w14:textId="77777777" w:rsidR="00C01DCC" w:rsidRDefault="00C01DCC" w:rsidP="00457692">
            <w:pPr>
              <w:jc w:val="center"/>
              <w:rPr>
                <w:szCs w:val="18"/>
              </w:rPr>
            </w:pPr>
          </w:p>
        </w:tc>
        <w:tc>
          <w:tcPr>
            <w:tcW w:w="2977" w:type="dxa"/>
          </w:tcPr>
          <w:p w14:paraId="3900DDEC" w14:textId="77777777" w:rsidR="00C01DCC" w:rsidRDefault="00C01DCC" w:rsidP="00457692">
            <w:pPr>
              <w:jc w:val="center"/>
              <w:rPr>
                <w:szCs w:val="18"/>
              </w:rPr>
            </w:pPr>
          </w:p>
        </w:tc>
      </w:tr>
      <w:tr w:rsidR="00C01DCC" w14:paraId="130CA474" w14:textId="77777777" w:rsidTr="00A00AFE">
        <w:trPr>
          <w:trHeight w:val="300"/>
        </w:trPr>
        <w:tc>
          <w:tcPr>
            <w:tcW w:w="2976" w:type="dxa"/>
          </w:tcPr>
          <w:p w14:paraId="69DB6DC4" w14:textId="77777777" w:rsidR="00C01DCC" w:rsidRDefault="00C01DCC" w:rsidP="0045769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Trede </w:t>
            </w:r>
            <w:r w:rsidRPr="7A944212">
              <w:rPr>
                <w:szCs w:val="18"/>
              </w:rPr>
              <w:t>1</w:t>
            </w:r>
          </w:p>
        </w:tc>
        <w:tc>
          <w:tcPr>
            <w:tcW w:w="2977" w:type="dxa"/>
          </w:tcPr>
          <w:p w14:paraId="220ED8F0" w14:textId="77777777" w:rsidR="00C01DCC" w:rsidRDefault="00C01DCC" w:rsidP="00457692">
            <w:pPr>
              <w:jc w:val="center"/>
              <w:rPr>
                <w:szCs w:val="18"/>
              </w:rPr>
            </w:pPr>
          </w:p>
        </w:tc>
        <w:tc>
          <w:tcPr>
            <w:tcW w:w="2977" w:type="dxa"/>
          </w:tcPr>
          <w:p w14:paraId="2EA535C5" w14:textId="77777777" w:rsidR="00C01DCC" w:rsidRDefault="00C01DCC" w:rsidP="00457692">
            <w:pPr>
              <w:jc w:val="center"/>
              <w:rPr>
                <w:szCs w:val="18"/>
              </w:rPr>
            </w:pPr>
          </w:p>
        </w:tc>
      </w:tr>
      <w:tr w:rsidR="00C01DCC" w14:paraId="291A8988" w14:textId="77777777" w:rsidTr="00A00AFE">
        <w:trPr>
          <w:trHeight w:val="300"/>
        </w:trPr>
        <w:tc>
          <w:tcPr>
            <w:tcW w:w="2976" w:type="dxa"/>
          </w:tcPr>
          <w:p w14:paraId="670DC078" w14:textId="77777777" w:rsidR="00C01DCC" w:rsidRDefault="00C01DCC" w:rsidP="0045769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Trede </w:t>
            </w:r>
            <w:r w:rsidRPr="7A944212">
              <w:rPr>
                <w:szCs w:val="18"/>
              </w:rPr>
              <w:t>2</w:t>
            </w:r>
          </w:p>
        </w:tc>
        <w:tc>
          <w:tcPr>
            <w:tcW w:w="2977" w:type="dxa"/>
          </w:tcPr>
          <w:p w14:paraId="159D9CA1" w14:textId="77777777" w:rsidR="00C01DCC" w:rsidRDefault="00C01DCC" w:rsidP="00457692">
            <w:pPr>
              <w:jc w:val="center"/>
              <w:rPr>
                <w:szCs w:val="18"/>
              </w:rPr>
            </w:pPr>
          </w:p>
        </w:tc>
        <w:tc>
          <w:tcPr>
            <w:tcW w:w="2977" w:type="dxa"/>
          </w:tcPr>
          <w:p w14:paraId="5A8E8894" w14:textId="77777777" w:rsidR="00C01DCC" w:rsidRDefault="00C01DCC" w:rsidP="00457692">
            <w:pPr>
              <w:jc w:val="center"/>
              <w:rPr>
                <w:szCs w:val="18"/>
              </w:rPr>
            </w:pPr>
          </w:p>
        </w:tc>
      </w:tr>
      <w:tr w:rsidR="00C01DCC" w14:paraId="1016BEDD" w14:textId="77777777" w:rsidTr="00A00AFE">
        <w:trPr>
          <w:trHeight w:val="300"/>
        </w:trPr>
        <w:tc>
          <w:tcPr>
            <w:tcW w:w="2976" w:type="dxa"/>
          </w:tcPr>
          <w:p w14:paraId="7A1AF23B" w14:textId="77777777" w:rsidR="00C01DCC" w:rsidRDefault="00C01DCC" w:rsidP="0045769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Trede </w:t>
            </w:r>
            <w:r w:rsidRPr="7A944212">
              <w:rPr>
                <w:szCs w:val="18"/>
              </w:rPr>
              <w:t>3</w:t>
            </w:r>
          </w:p>
        </w:tc>
        <w:tc>
          <w:tcPr>
            <w:tcW w:w="2977" w:type="dxa"/>
          </w:tcPr>
          <w:p w14:paraId="76CBBABD" w14:textId="77777777" w:rsidR="00C01DCC" w:rsidRDefault="00C01DCC" w:rsidP="00457692">
            <w:pPr>
              <w:jc w:val="center"/>
              <w:rPr>
                <w:szCs w:val="18"/>
              </w:rPr>
            </w:pPr>
          </w:p>
        </w:tc>
        <w:tc>
          <w:tcPr>
            <w:tcW w:w="2977" w:type="dxa"/>
          </w:tcPr>
          <w:p w14:paraId="00C7E7DD" w14:textId="77777777" w:rsidR="00C01DCC" w:rsidRDefault="00C01DCC" w:rsidP="00457692">
            <w:pPr>
              <w:jc w:val="center"/>
              <w:rPr>
                <w:szCs w:val="18"/>
              </w:rPr>
            </w:pPr>
          </w:p>
        </w:tc>
      </w:tr>
      <w:tr w:rsidR="00C01DCC" w14:paraId="03885B63" w14:textId="77777777" w:rsidTr="00A00AFE">
        <w:trPr>
          <w:trHeight w:val="300"/>
        </w:trPr>
        <w:tc>
          <w:tcPr>
            <w:tcW w:w="2976" w:type="dxa"/>
          </w:tcPr>
          <w:p w14:paraId="53A4D2E4" w14:textId="77777777" w:rsidR="00C01DCC" w:rsidRDefault="00C01DCC" w:rsidP="0045769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Trede </w:t>
            </w:r>
            <w:r w:rsidRPr="7A944212">
              <w:rPr>
                <w:szCs w:val="18"/>
              </w:rPr>
              <w:t>4</w:t>
            </w:r>
          </w:p>
        </w:tc>
        <w:tc>
          <w:tcPr>
            <w:tcW w:w="2977" w:type="dxa"/>
          </w:tcPr>
          <w:p w14:paraId="753B596B" w14:textId="77777777" w:rsidR="00C01DCC" w:rsidRDefault="00C01DCC" w:rsidP="00457692">
            <w:pPr>
              <w:jc w:val="center"/>
              <w:rPr>
                <w:szCs w:val="18"/>
              </w:rPr>
            </w:pPr>
          </w:p>
        </w:tc>
        <w:tc>
          <w:tcPr>
            <w:tcW w:w="2977" w:type="dxa"/>
          </w:tcPr>
          <w:p w14:paraId="00E24547" w14:textId="77777777" w:rsidR="00C01DCC" w:rsidRDefault="00C01DCC" w:rsidP="00457692">
            <w:pPr>
              <w:jc w:val="center"/>
              <w:rPr>
                <w:szCs w:val="18"/>
              </w:rPr>
            </w:pPr>
          </w:p>
        </w:tc>
      </w:tr>
      <w:tr w:rsidR="00C01DCC" w14:paraId="2C080C26" w14:textId="77777777" w:rsidTr="00A00AFE">
        <w:trPr>
          <w:trHeight w:val="300"/>
        </w:trPr>
        <w:tc>
          <w:tcPr>
            <w:tcW w:w="2976" w:type="dxa"/>
          </w:tcPr>
          <w:p w14:paraId="212686FC" w14:textId="77777777" w:rsidR="00C01DCC" w:rsidRDefault="00C01DCC" w:rsidP="0045769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Trede </w:t>
            </w:r>
            <w:r w:rsidRPr="7A944212">
              <w:rPr>
                <w:szCs w:val="18"/>
              </w:rPr>
              <w:t>5</w:t>
            </w:r>
          </w:p>
        </w:tc>
        <w:tc>
          <w:tcPr>
            <w:tcW w:w="2977" w:type="dxa"/>
          </w:tcPr>
          <w:p w14:paraId="5E15425A" w14:textId="77777777" w:rsidR="00C01DCC" w:rsidRDefault="00C01DCC" w:rsidP="00457692">
            <w:pPr>
              <w:jc w:val="center"/>
              <w:rPr>
                <w:szCs w:val="18"/>
              </w:rPr>
            </w:pPr>
          </w:p>
        </w:tc>
        <w:tc>
          <w:tcPr>
            <w:tcW w:w="2977" w:type="dxa"/>
          </w:tcPr>
          <w:p w14:paraId="709F5836" w14:textId="77777777" w:rsidR="00C01DCC" w:rsidRDefault="00C01DCC" w:rsidP="00457692">
            <w:pPr>
              <w:jc w:val="center"/>
              <w:rPr>
                <w:szCs w:val="18"/>
              </w:rPr>
            </w:pPr>
          </w:p>
        </w:tc>
      </w:tr>
    </w:tbl>
    <w:p w14:paraId="0EE30E00" w14:textId="77777777" w:rsidR="00A00AFE" w:rsidRDefault="00A00AFE" w:rsidP="00A00AFE">
      <w:pPr>
        <w:rPr>
          <w:szCs w:val="18"/>
        </w:rPr>
      </w:pPr>
    </w:p>
    <w:p w14:paraId="1ADE8B9B" w14:textId="2163DB5C" w:rsidR="00A00AFE" w:rsidRDefault="00A00AFE" w:rsidP="00A00AFE">
      <w:pPr>
        <w:rPr>
          <w:szCs w:val="18"/>
        </w:rPr>
      </w:pPr>
      <w:r w:rsidRPr="7A944212">
        <w:rPr>
          <w:szCs w:val="18"/>
        </w:rPr>
        <w:t>*</w:t>
      </w:r>
      <w:r>
        <w:rPr>
          <w:szCs w:val="18"/>
        </w:rPr>
        <w:t>selecteren</w:t>
      </w:r>
      <w:r w:rsidRPr="7A944212">
        <w:rPr>
          <w:szCs w:val="18"/>
        </w:rPr>
        <w:t xml:space="preserve"> wat van toepassing is</w:t>
      </w:r>
      <w:r>
        <w:rPr>
          <w:szCs w:val="18"/>
        </w:rPr>
        <w:t xml:space="preserve"> in de huidige situatie. Tevens kunt u in de tweede kolom uw mogelijke ambitie aangeven.</w:t>
      </w:r>
    </w:p>
    <w:p w14:paraId="59CBE2D3" w14:textId="4551E566" w:rsidR="7A944212" w:rsidRDefault="7A944212" w:rsidP="7A944212">
      <w:pPr>
        <w:rPr>
          <w:szCs w:val="18"/>
        </w:rPr>
      </w:pPr>
    </w:p>
    <w:p w14:paraId="66E1B059" w14:textId="10CDCCC4" w:rsidR="7A944212" w:rsidRDefault="7A944212" w:rsidP="7A944212">
      <w:pPr>
        <w:rPr>
          <w:szCs w:val="18"/>
        </w:rPr>
      </w:pPr>
    </w:p>
    <w:p w14:paraId="1010F5EF" w14:textId="64662ADB" w:rsidR="1686DE68" w:rsidRDefault="1686DE68" w:rsidP="7A944212">
      <w:pPr>
        <w:rPr>
          <w:szCs w:val="18"/>
        </w:rPr>
      </w:pPr>
      <w:r w:rsidRPr="7A944212">
        <w:rPr>
          <w:szCs w:val="18"/>
        </w:rPr>
        <w:t>Aldus naar waarheid opgemaakt</w:t>
      </w:r>
    </w:p>
    <w:p w14:paraId="0A7AF94B" w14:textId="3D26FCB2" w:rsidR="7A944212" w:rsidRDefault="7A944212" w:rsidP="7A944212">
      <w:pPr>
        <w:rPr>
          <w:szCs w:val="18"/>
        </w:rPr>
      </w:pPr>
    </w:p>
    <w:tbl>
      <w:tblPr>
        <w:tblW w:w="89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5"/>
        <w:gridCol w:w="4695"/>
        <w:gridCol w:w="2190"/>
      </w:tblGrid>
      <w:tr w:rsidR="003668C1" w:rsidRPr="00D71AEB" w14:paraId="1B225BA6" w14:textId="77777777" w:rsidTr="00A00AFE">
        <w:trPr>
          <w:trHeight w:val="235"/>
        </w:trPr>
        <w:tc>
          <w:tcPr>
            <w:tcW w:w="2025" w:type="dxa"/>
            <w:shd w:val="clear" w:color="auto" w:fill="auto"/>
          </w:tcPr>
          <w:p w14:paraId="58BABF36" w14:textId="0170E35A" w:rsidR="003668C1" w:rsidRPr="00D71AEB" w:rsidRDefault="32845CF7" w:rsidP="7A944212">
            <w:pPr>
              <w:rPr>
                <w:szCs w:val="18"/>
              </w:rPr>
            </w:pPr>
            <w:r>
              <w:t>o</w:t>
            </w:r>
            <w:r w:rsidR="1686DE68">
              <w:t>p</w:t>
            </w:r>
          </w:p>
        </w:tc>
        <w:tc>
          <w:tcPr>
            <w:tcW w:w="4695" w:type="dxa"/>
            <w:shd w:val="clear" w:color="auto" w:fill="auto"/>
          </w:tcPr>
          <w:p w14:paraId="0F466877" w14:textId="77777777" w:rsidR="003668C1" w:rsidRPr="00D71AEB" w:rsidRDefault="003668C1" w:rsidP="004C1E08"/>
        </w:tc>
        <w:tc>
          <w:tcPr>
            <w:tcW w:w="2190" w:type="dxa"/>
            <w:shd w:val="clear" w:color="auto" w:fill="auto"/>
          </w:tcPr>
          <w:p w14:paraId="01E08DD5" w14:textId="2E456519" w:rsidR="338590DD" w:rsidRDefault="338590DD" w:rsidP="7A944212">
            <w:pPr>
              <w:rPr>
                <w:i/>
                <w:iCs/>
                <w:szCs w:val="18"/>
              </w:rPr>
            </w:pPr>
            <w:r w:rsidRPr="7A944212">
              <w:rPr>
                <w:i/>
                <w:iCs/>
                <w:szCs w:val="18"/>
              </w:rPr>
              <w:t>datum</w:t>
            </w:r>
          </w:p>
        </w:tc>
      </w:tr>
      <w:tr w:rsidR="7A944212" w14:paraId="28422EA7" w14:textId="77777777" w:rsidTr="00A00AFE">
        <w:trPr>
          <w:trHeight w:val="235"/>
        </w:trPr>
        <w:tc>
          <w:tcPr>
            <w:tcW w:w="2025" w:type="dxa"/>
            <w:shd w:val="clear" w:color="auto" w:fill="auto"/>
          </w:tcPr>
          <w:p w14:paraId="46EB90B5" w14:textId="00DC86F7" w:rsidR="249D3351" w:rsidRDefault="249D3351" w:rsidP="7A944212">
            <w:pPr>
              <w:rPr>
                <w:szCs w:val="18"/>
              </w:rPr>
            </w:pPr>
            <w:r w:rsidRPr="7A944212">
              <w:rPr>
                <w:szCs w:val="18"/>
              </w:rPr>
              <w:t>t</w:t>
            </w:r>
            <w:r w:rsidR="1686DE68" w:rsidRPr="7A944212">
              <w:rPr>
                <w:szCs w:val="18"/>
              </w:rPr>
              <w:t>e</w:t>
            </w:r>
          </w:p>
        </w:tc>
        <w:tc>
          <w:tcPr>
            <w:tcW w:w="4695" w:type="dxa"/>
            <w:shd w:val="clear" w:color="auto" w:fill="auto"/>
          </w:tcPr>
          <w:p w14:paraId="00ED73EB" w14:textId="21EAD6BF" w:rsidR="7A944212" w:rsidRDefault="7A944212" w:rsidP="7A944212">
            <w:pPr>
              <w:rPr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3CB910CC" w14:textId="56DCC4A9" w:rsidR="333B9CD4" w:rsidRDefault="333B9CD4" w:rsidP="7A944212">
            <w:pPr>
              <w:rPr>
                <w:i/>
                <w:iCs/>
                <w:szCs w:val="18"/>
              </w:rPr>
            </w:pPr>
            <w:r w:rsidRPr="7A944212">
              <w:rPr>
                <w:i/>
                <w:iCs/>
                <w:szCs w:val="18"/>
              </w:rPr>
              <w:t>plaats</w:t>
            </w:r>
          </w:p>
        </w:tc>
      </w:tr>
      <w:tr w:rsidR="003668C1" w:rsidRPr="00D71AEB" w14:paraId="0F9AF4BE" w14:textId="77777777" w:rsidTr="00A00AFE">
        <w:trPr>
          <w:trHeight w:val="235"/>
        </w:trPr>
        <w:tc>
          <w:tcPr>
            <w:tcW w:w="2025" w:type="dxa"/>
            <w:shd w:val="clear" w:color="auto" w:fill="auto"/>
          </w:tcPr>
          <w:p w14:paraId="1022AE8C" w14:textId="72407646" w:rsidR="003668C1" w:rsidRPr="00D71AEB" w:rsidRDefault="49CBCC76" w:rsidP="7A944212">
            <w:pPr>
              <w:rPr>
                <w:szCs w:val="18"/>
              </w:rPr>
            </w:pPr>
            <w:r>
              <w:t>d</w:t>
            </w:r>
            <w:r w:rsidR="1686DE68">
              <w:t>oor</w:t>
            </w:r>
          </w:p>
        </w:tc>
        <w:tc>
          <w:tcPr>
            <w:tcW w:w="4695" w:type="dxa"/>
            <w:shd w:val="clear" w:color="auto" w:fill="auto"/>
          </w:tcPr>
          <w:p w14:paraId="1D8EF007" w14:textId="77777777" w:rsidR="003668C1" w:rsidRPr="00D71AEB" w:rsidRDefault="003668C1" w:rsidP="004C1E08"/>
        </w:tc>
        <w:tc>
          <w:tcPr>
            <w:tcW w:w="2190" w:type="dxa"/>
            <w:shd w:val="clear" w:color="auto" w:fill="auto"/>
          </w:tcPr>
          <w:p w14:paraId="537C2F70" w14:textId="7E58D8AD" w:rsidR="55A3710F" w:rsidRDefault="55A3710F" w:rsidP="7A944212">
            <w:pPr>
              <w:rPr>
                <w:i/>
                <w:iCs/>
                <w:szCs w:val="18"/>
              </w:rPr>
            </w:pPr>
            <w:r w:rsidRPr="7A944212">
              <w:rPr>
                <w:i/>
                <w:iCs/>
                <w:szCs w:val="18"/>
              </w:rPr>
              <w:t>n</w:t>
            </w:r>
            <w:r w:rsidR="7AF059B6" w:rsidRPr="7A944212">
              <w:rPr>
                <w:i/>
                <w:iCs/>
                <w:szCs w:val="18"/>
              </w:rPr>
              <w:t>aam en voorletters</w:t>
            </w:r>
          </w:p>
        </w:tc>
      </w:tr>
      <w:tr w:rsidR="003668C1" w:rsidRPr="00D71AEB" w14:paraId="0F9E907A" w14:textId="77777777" w:rsidTr="00A00AFE">
        <w:trPr>
          <w:trHeight w:val="235"/>
        </w:trPr>
        <w:tc>
          <w:tcPr>
            <w:tcW w:w="2025" w:type="dxa"/>
            <w:tcBorders>
              <w:bottom w:val="single" w:sz="4" w:space="0" w:color="auto"/>
            </w:tcBorders>
            <w:shd w:val="clear" w:color="auto" w:fill="auto"/>
          </w:tcPr>
          <w:p w14:paraId="46ABD957" w14:textId="5B7A0CE7" w:rsidR="003668C1" w:rsidRPr="00D71AEB" w:rsidRDefault="53392780" w:rsidP="004C1E08">
            <w:r>
              <w:t>a</w:t>
            </w:r>
            <w:r w:rsidR="1686DE68">
              <w:t>ls bestuurder van</w:t>
            </w:r>
          </w:p>
        </w:tc>
        <w:tc>
          <w:tcPr>
            <w:tcW w:w="4695" w:type="dxa"/>
            <w:tcBorders>
              <w:bottom w:val="single" w:sz="4" w:space="0" w:color="auto"/>
            </w:tcBorders>
            <w:shd w:val="clear" w:color="auto" w:fill="auto"/>
          </w:tcPr>
          <w:p w14:paraId="49BDC0E9" w14:textId="77777777" w:rsidR="003668C1" w:rsidRPr="00D71AEB" w:rsidRDefault="003668C1" w:rsidP="004C1E08"/>
        </w:tc>
        <w:tc>
          <w:tcPr>
            <w:tcW w:w="2190" w:type="dxa"/>
            <w:tcBorders>
              <w:bottom w:val="single" w:sz="4" w:space="0" w:color="auto"/>
            </w:tcBorders>
            <w:shd w:val="clear" w:color="auto" w:fill="auto"/>
          </w:tcPr>
          <w:p w14:paraId="4FD1D4C3" w14:textId="53CAF98F" w:rsidR="6104BC22" w:rsidRDefault="6104BC22" w:rsidP="7A944212">
            <w:pPr>
              <w:rPr>
                <w:i/>
                <w:iCs/>
                <w:szCs w:val="18"/>
              </w:rPr>
            </w:pPr>
            <w:r w:rsidRPr="7A944212">
              <w:rPr>
                <w:i/>
                <w:iCs/>
                <w:szCs w:val="18"/>
              </w:rPr>
              <w:t>n</w:t>
            </w:r>
            <w:r w:rsidR="4A02E357" w:rsidRPr="7A944212">
              <w:rPr>
                <w:i/>
                <w:iCs/>
                <w:szCs w:val="18"/>
              </w:rPr>
              <w:t>aam bedrijf</w:t>
            </w:r>
          </w:p>
        </w:tc>
      </w:tr>
      <w:tr w:rsidR="003668C1" w:rsidRPr="00D71AEB" w14:paraId="0F56D112" w14:textId="77777777" w:rsidTr="00A00AFE">
        <w:trPr>
          <w:trHeight w:val="235"/>
        </w:trPr>
        <w:tc>
          <w:tcPr>
            <w:tcW w:w="2025" w:type="dxa"/>
            <w:shd w:val="clear" w:color="auto" w:fill="auto"/>
          </w:tcPr>
          <w:p w14:paraId="3A12F6F9" w14:textId="23F2E8B6" w:rsidR="003668C1" w:rsidRPr="00D71AEB" w:rsidRDefault="76CC36D3" w:rsidP="004C1E08">
            <w:r>
              <w:t>d</w:t>
            </w:r>
            <w:r w:rsidR="1686DE68">
              <w:t>ie</w:t>
            </w:r>
          </w:p>
        </w:tc>
        <w:tc>
          <w:tcPr>
            <w:tcW w:w="4695" w:type="dxa"/>
            <w:shd w:val="clear" w:color="auto" w:fill="auto"/>
          </w:tcPr>
          <w:p w14:paraId="04997CD6" w14:textId="77777777" w:rsidR="003668C1" w:rsidRPr="00D71AEB" w:rsidRDefault="003668C1" w:rsidP="004C1E08"/>
        </w:tc>
        <w:tc>
          <w:tcPr>
            <w:tcW w:w="2190" w:type="dxa"/>
            <w:shd w:val="clear" w:color="auto" w:fill="auto"/>
          </w:tcPr>
          <w:p w14:paraId="4E01E0D2" w14:textId="0AC068B0" w:rsidR="6104BC22" w:rsidRDefault="6104BC22" w:rsidP="7A944212">
            <w:pPr>
              <w:rPr>
                <w:i/>
                <w:iCs/>
                <w:szCs w:val="18"/>
              </w:rPr>
            </w:pPr>
            <w:r w:rsidRPr="7A944212">
              <w:rPr>
                <w:i/>
                <w:iCs/>
                <w:szCs w:val="18"/>
              </w:rPr>
              <w:t>n</w:t>
            </w:r>
            <w:r w:rsidR="03316FFF" w:rsidRPr="7A944212">
              <w:rPr>
                <w:i/>
                <w:iCs/>
                <w:szCs w:val="18"/>
              </w:rPr>
              <w:t>aam bedrijf</w:t>
            </w:r>
          </w:p>
        </w:tc>
      </w:tr>
    </w:tbl>
    <w:p w14:paraId="7C2323DE" w14:textId="77777777" w:rsidR="003668C1" w:rsidRDefault="003668C1" w:rsidP="003668C1"/>
    <w:p w14:paraId="0F73D9A2" w14:textId="272B39B6" w:rsidR="003668C1" w:rsidRPr="00D71AEB" w:rsidRDefault="03316FFF" w:rsidP="003668C1">
      <w:r>
        <w:t>Ter zake van deze inschrijving of aanbieding rechtsgeldig vertegenwoordigt.</w:t>
      </w:r>
    </w:p>
    <w:p w14:paraId="5C6592C6" w14:textId="3EAF3A4F" w:rsidR="003668C1" w:rsidRPr="00D71AEB" w:rsidRDefault="003668C1" w:rsidP="003668C1"/>
    <w:p w14:paraId="5B2DADCF" w14:textId="331BBAF3" w:rsidR="003668C1" w:rsidRPr="00D71AEB" w:rsidRDefault="003668C1" w:rsidP="7A944212">
      <w:pPr>
        <w:rPr>
          <w:szCs w:val="18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5325"/>
        <w:gridCol w:w="3690"/>
      </w:tblGrid>
      <w:tr w:rsidR="7A944212" w14:paraId="0ED9FD69" w14:textId="77777777" w:rsidTr="7A944212">
        <w:trPr>
          <w:trHeight w:val="750"/>
        </w:trPr>
        <w:tc>
          <w:tcPr>
            <w:tcW w:w="5325" w:type="dxa"/>
          </w:tcPr>
          <w:p w14:paraId="6392F6BE" w14:textId="58861F6B" w:rsidR="7A944212" w:rsidRDefault="7A944212" w:rsidP="7A944212">
            <w:pPr>
              <w:rPr>
                <w:szCs w:val="18"/>
              </w:rPr>
            </w:pPr>
          </w:p>
        </w:tc>
        <w:tc>
          <w:tcPr>
            <w:tcW w:w="3690" w:type="dxa"/>
          </w:tcPr>
          <w:p w14:paraId="2B5C1748" w14:textId="07629B3C" w:rsidR="03316FFF" w:rsidRDefault="03316FFF" w:rsidP="7A944212">
            <w:pPr>
              <w:rPr>
                <w:szCs w:val="18"/>
              </w:rPr>
            </w:pPr>
            <w:r w:rsidRPr="7A944212">
              <w:rPr>
                <w:szCs w:val="18"/>
              </w:rPr>
              <w:t>handtekening</w:t>
            </w:r>
          </w:p>
        </w:tc>
      </w:tr>
    </w:tbl>
    <w:p w14:paraId="7175E735" w14:textId="75FB428A" w:rsidR="003668C1" w:rsidRPr="00D71AEB" w:rsidRDefault="003668C1" w:rsidP="003668C1">
      <w:r>
        <w:br/>
      </w:r>
    </w:p>
    <w:p w14:paraId="1BD7E63E" w14:textId="77777777" w:rsidR="00E473A7" w:rsidRDefault="00E473A7" w:rsidP="00A00AFE">
      <w:pPr>
        <w:ind w:left="142"/>
      </w:pPr>
    </w:p>
    <w:sectPr w:rsidR="00E47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D184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1E23ED5"/>
    <w:multiLevelType w:val="hybridMultilevel"/>
    <w:tmpl w:val="68586296"/>
    <w:lvl w:ilvl="0" w:tplc="7CD81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827D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AAC9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DEDF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69A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B6B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A04F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00F0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96E2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44ADC"/>
    <w:multiLevelType w:val="hybridMultilevel"/>
    <w:tmpl w:val="2F64589A"/>
    <w:lvl w:ilvl="0" w:tplc="A67A10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14DF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9017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B89C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3A3A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EAD7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9AFA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AEDA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DA57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C1"/>
    <w:rsid w:val="0006264E"/>
    <w:rsid w:val="00256BAB"/>
    <w:rsid w:val="00317505"/>
    <w:rsid w:val="003668C1"/>
    <w:rsid w:val="00605317"/>
    <w:rsid w:val="009F6510"/>
    <w:rsid w:val="00A00AFE"/>
    <w:rsid w:val="00C01DCC"/>
    <w:rsid w:val="00D77DC5"/>
    <w:rsid w:val="00D91A0F"/>
    <w:rsid w:val="00E473A7"/>
    <w:rsid w:val="03316FFF"/>
    <w:rsid w:val="03DDE581"/>
    <w:rsid w:val="08B156A4"/>
    <w:rsid w:val="0D559F36"/>
    <w:rsid w:val="154788BE"/>
    <w:rsid w:val="1686DE68"/>
    <w:rsid w:val="1D529AA3"/>
    <w:rsid w:val="249D3351"/>
    <w:rsid w:val="26E5C46A"/>
    <w:rsid w:val="27B8717A"/>
    <w:rsid w:val="2A5CD0F6"/>
    <w:rsid w:val="2BD4DB92"/>
    <w:rsid w:val="2EE9FEAD"/>
    <w:rsid w:val="32845CF7"/>
    <w:rsid w:val="333B9CD4"/>
    <w:rsid w:val="338590DD"/>
    <w:rsid w:val="36E7C6A1"/>
    <w:rsid w:val="3AECBF2D"/>
    <w:rsid w:val="3BBEC2D2"/>
    <w:rsid w:val="3E45C44E"/>
    <w:rsid w:val="413288DE"/>
    <w:rsid w:val="48084C99"/>
    <w:rsid w:val="49CBCC76"/>
    <w:rsid w:val="4A02E357"/>
    <w:rsid w:val="53392780"/>
    <w:rsid w:val="53E1D1D7"/>
    <w:rsid w:val="55A3710F"/>
    <w:rsid w:val="6104BC22"/>
    <w:rsid w:val="63A5DC8A"/>
    <w:rsid w:val="6DFDAC88"/>
    <w:rsid w:val="7088336E"/>
    <w:rsid w:val="71381447"/>
    <w:rsid w:val="722403CF"/>
    <w:rsid w:val="76CC36D3"/>
    <w:rsid w:val="77916FB2"/>
    <w:rsid w:val="7A944212"/>
    <w:rsid w:val="7AF0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D51A"/>
  <w15:chartTrackingRefBased/>
  <w15:docId w15:val="{36636BA6-B0B1-4D23-87E9-0A130DB2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68C1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3668C1"/>
    <w:pPr>
      <w:keepNext/>
      <w:numPr>
        <w:numId w:val="3"/>
      </w:numPr>
      <w:tabs>
        <w:tab w:val="left" w:pos="720"/>
      </w:tabs>
      <w:spacing w:before="240" w:after="60" w:line="480" w:lineRule="auto"/>
      <w:ind w:left="578" w:hanging="578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3668C1"/>
    <w:pPr>
      <w:keepNext/>
      <w:numPr>
        <w:ilvl w:val="1"/>
        <w:numId w:val="3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668C1"/>
    <w:pPr>
      <w:keepNext/>
      <w:numPr>
        <w:ilvl w:val="2"/>
        <w:numId w:val="3"/>
      </w:numPr>
      <w:spacing w:line="288" w:lineRule="auto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3668C1"/>
    <w:pPr>
      <w:keepNext/>
      <w:numPr>
        <w:ilvl w:val="3"/>
        <w:numId w:val="3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3668C1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668C1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3668C1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668C1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668C1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3668C1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668C1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668C1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3668C1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3668C1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3668C1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3668C1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3668C1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3668C1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366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terschaphd.sharepoint.com/teams/proces-0076/Zaken/Forms/ZSDMS_Zaakdocument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6CFF0A4BD6396142B255F782EBCDBC5F" ma:contentTypeVersion="128" ma:contentTypeDescription="" ma:contentTypeScope="" ma:versionID="7c81fd5b3a9d066465b7fdd45371d583">
  <xsd:schema xmlns:xsd="http://www.w3.org/2001/XMLSchema" xmlns:xs="http://www.w3.org/2001/XMLSchema" xmlns:p="http://schemas.microsoft.com/office/2006/metadata/properties" xmlns:ns2="20f53c3d-ece6-4625-8bee-cc380ae6fc2b" xmlns:ns3="14b9065a-4d75-47b2-a027-606521fc37a4" xmlns:ns4="e2bf197d-7b89-4ecb-ae10-e26e46561d75" targetNamespace="http://schemas.microsoft.com/office/2006/metadata/properties" ma:root="true" ma:fieldsID="681c37b9f88d8dda773ef62af23a9d49" ns2:_="" ns3:_="" ns4:_="">
    <xsd:import namespace="20f53c3d-ece6-4625-8bee-cc380ae6fc2b"/>
    <xsd:import namespace="14b9065a-4d75-47b2-a027-606521fc37a4"/>
    <xsd:import namespace="e2bf197d-7b89-4ecb-ae10-e26e46561d75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539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Tonny van Wijk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2021-2025 Onderhoud roostergoedinstallaties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9065a-4d75-47b2-a027-606521fc37a4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24b3ec00-f66f-4f5a-8bf9-d8edd321a921}" ma:internalName="TaxCatchAllLabel" ma:readOnly="false" ma:showField="CatchAllDataLabel" ma:web="14b9065a-4d75-47b2-a027-606521fc3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24b3ec00-f66f-4f5a-8bf9-d8edd321a921}" ma:internalName="TaxCatchAll" ma:readOnly="false" ma:showField="CatchAllData" ma:web="14b9065a-4d75-47b2-a027-606521fc3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f197d-7b89-4ecb-ae10-e26e46561d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Thijs Smit</ZSDMS_ZaakeigenaarNaam>
    <ZSDMS_ZaaktypeOmschrijving xmlns="20f53c3d-ece6-4625-8bee-cc380ae6fc2b">Europees openbaar</ZSDMS_ZaaktypeOmschrijving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Zaakomschrijving xmlns="20f53c3d-ece6-4625-8bee-cc380ae6fc2b">2021-2025 Preventief en correctief onderhoud</ZSDMS_Zaakomschrijving>
    <ZSDMS_Huisnummer xmlns="20f53c3d-ece6-4625-8bee-cc380ae6fc2b" xsi:nil="true"/>
    <ZSDMS_EinddatumBeperkingOpenbaarheid xmlns="20f53c3d-ece6-4625-8bee-cc380ae6fc2b" xsi:nil="true"/>
    <ZSDMS_StartdatumVertrouwelijkheid xmlns="20f53c3d-ece6-4625-8bee-cc380ae6fc2b">2020-12-17T14:14:58+00:00</ZSDMS_StartdatumVertrouwelijkheid>
    <ZSDMS_Documentbeschrijving xmlns="20f53c3d-ece6-4625-8bee-cc380ae6fc2b" xsi:nil="true"/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>.07.351</ZSDMS_ClassificatieCode>
    <ZSDMS_Archiefnominatie xmlns="20f53c3d-ece6-4625-8bee-cc380ae6fc2b" xsi:nil="true"/>
    <ZSDMS_Zaakidentificatie xmlns="20f53c3d-ece6-4625-8bee-cc380ae6fc2b">WSHDINK-247086672-5402</ZSDMS_Zaakidentificatie>
    <ce7c1281cf6143089ceafbe7da641d5c xmlns="20f53c3d-ece6-4625-8bee-cc380ae6fc2b" xsi:nil="true"/>
    <TaxCatchAllLabel xmlns="14b9065a-4d75-47b2-a027-606521fc37a4"/>
    <TaxCatchAll xmlns="14b9065a-4d75-47b2-a027-606521fc37a4"/>
    <_dlc_DocId xmlns="14b9065a-4d75-47b2-a027-606521fc37a4">INK539-774596727-229</_dlc_DocId>
    <_dlc_DocIdUrl xmlns="14b9065a-4d75-47b2-a027-606521fc37a4">
      <Url>https://waterschaphd.sharepoint.com/teams/ink-539/_layouts/15/DocIdRedir.aspx?ID=INK539-774596727-229</Url>
      <Description>INK539-774596727-229</Description>
    </_dlc_DocIdUrl>
  </documentManagement>
</p:properties>
</file>

<file path=customXml/itemProps1.xml><?xml version="1.0" encoding="utf-8"?>
<ds:datastoreItem xmlns:ds="http://schemas.openxmlformats.org/officeDocument/2006/customXml" ds:itemID="{2EC96CC1-6DBC-42E5-8D30-583A14644C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212CC9-E00A-44E8-8075-02419FCBD66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189DD7B-523C-498E-958E-1B9D8C35A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14b9065a-4d75-47b2-a027-606521fc37a4"/>
    <ds:schemaRef ds:uri="e2bf197d-7b89-4ecb-ae10-e26e46561d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093E03-9771-46BB-BB9F-8FD152059312}">
  <ds:schemaRefs>
    <ds:schemaRef ds:uri="20f53c3d-ece6-4625-8bee-cc380ae6fc2b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14b9065a-4d75-47b2-a027-606521fc37a4"/>
    <ds:schemaRef ds:uri="http://schemas.microsoft.com/office/2006/metadata/properties"/>
    <ds:schemaRef ds:uri="http://schemas.microsoft.com/office/infopath/2007/PartnerControls"/>
    <ds:schemaRef ds:uri="e2bf197d-7b89-4ecb-ae10-e26e46561d75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</TotalTime>
  <Pages>1</Pages>
  <Words>122</Words>
  <Characters>676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Meijer</dc:creator>
  <cp:keywords/>
  <dc:description/>
  <cp:lastModifiedBy>Bart Meijer</cp:lastModifiedBy>
  <cp:revision>8</cp:revision>
  <dcterms:created xsi:type="dcterms:W3CDTF">2021-10-06T07:11:00Z</dcterms:created>
  <dcterms:modified xsi:type="dcterms:W3CDTF">2022-01-28T08:35:00Z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0x01010066FF7E11BF67704C8F8F36C238C38E7D006CFF0A4BD6396142B255F782EBCDBC5F</vt:lpwstr>
  </property>
  <property fmtid="{D5CDD505-2E9C-101B-9397-08002B2CF9AE}" pid="3" name="_dlc_DocIdItemGuid">
    <vt:lpwstr>bcb64f4f-ebd9-4957-9d44-27c4f55d1230</vt:lpwstr>
  </property>
  <property fmtid="{D5CDD505-2E9C-101B-9397-08002B2CF9AE}" pid="4" name="Fase">
    <vt:lpwstr/>
  </property>
  <property fmtid="{D5CDD505-2E9C-101B-9397-08002B2CF9AE}" pid="5" name="WSHD_IPM_Rol">
    <vt:lpwstr/>
  </property>
  <property fmtid="{D5CDD505-2E9C-101B-9397-08002B2CF9AE}" pid="6" name="i4e26bfc7aeb49df836152fd0f7101ee">
    <vt:lpwstr/>
  </property>
  <property fmtid="{D5CDD505-2E9C-101B-9397-08002B2CF9AE}" pid="7" name="dad76f963f6d4d6baf4cbd7352ab9e75">
    <vt:lpwstr/>
  </property>
  <property fmtid="{D5CDD505-2E9C-101B-9397-08002B2CF9AE}" pid="8" name="WSHD_IPM_Gebied">
    <vt:lpwstr/>
  </property>
</Properties>
</file>