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E9AAF" w14:textId="77777777" w:rsidR="00E803A9" w:rsidRDefault="00E803A9" w:rsidP="00E803A9">
      <w:pPr>
        <w:rPr>
          <w:rFonts w:ascii="Arial" w:hAnsi="Arial" w:cs="Arial"/>
        </w:rPr>
      </w:pPr>
    </w:p>
    <w:p w14:paraId="48F10710" w14:textId="77777777" w:rsidR="00E803A9" w:rsidRDefault="00E803A9" w:rsidP="00E803A9">
      <w:pPr>
        <w:rPr>
          <w:rFonts w:ascii="Arial" w:hAnsi="Arial" w:cs="Arial"/>
        </w:rPr>
      </w:pPr>
    </w:p>
    <w:p w14:paraId="61A8C255" w14:textId="77777777" w:rsidR="00102EDA" w:rsidRDefault="00102EDA" w:rsidP="00E803A9">
      <w:pPr>
        <w:rPr>
          <w:rFonts w:ascii="Arial" w:hAnsi="Arial" w:cs="Arial"/>
        </w:rPr>
      </w:pPr>
    </w:p>
    <w:p w14:paraId="223428B2" w14:textId="77777777" w:rsidR="00E803A9" w:rsidRPr="00102EDA" w:rsidRDefault="00102EDA" w:rsidP="00E803A9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102EDA">
        <w:rPr>
          <w:rFonts w:ascii="Arial" w:hAnsi="Arial" w:cs="Arial"/>
          <w:b/>
          <w:bCs/>
          <w:color w:val="0070C0"/>
          <w:sz w:val="28"/>
          <w:szCs w:val="28"/>
        </w:rPr>
        <w:t>FORMULIER TOESTEMMING VOOR GEBRUIK PERSOONSGEGEVENS</w:t>
      </w:r>
    </w:p>
    <w:p w14:paraId="460A0B22" w14:textId="77777777" w:rsidR="00E803A9" w:rsidRDefault="00E803A9" w:rsidP="00E803A9">
      <w:pPr>
        <w:rPr>
          <w:rFonts w:ascii="Arial" w:hAnsi="Arial" w:cs="Arial"/>
        </w:rPr>
      </w:pPr>
    </w:p>
    <w:p w14:paraId="0A59E25C" w14:textId="77777777" w:rsidR="00E803A9" w:rsidRDefault="00E803A9" w:rsidP="00E803A9">
      <w:pPr>
        <w:rPr>
          <w:rFonts w:ascii="Arial" w:hAnsi="Arial" w:cs="Arial"/>
        </w:rPr>
      </w:pPr>
    </w:p>
    <w:p w14:paraId="354D9015" w14:textId="4151C45B" w:rsidR="0051227B" w:rsidRPr="00372737" w:rsidRDefault="0051227B" w:rsidP="0051227B">
      <w:pPr>
        <w:spacing w:line="360" w:lineRule="auto"/>
        <w:rPr>
          <w:rFonts w:ascii="Arial" w:hAnsi="Arial" w:cs="Arial"/>
        </w:rPr>
      </w:pPr>
      <w:r w:rsidRPr="00372737">
        <w:rPr>
          <w:rFonts w:ascii="Arial" w:hAnsi="Arial" w:cs="Arial"/>
        </w:rPr>
        <w:t xml:space="preserve">Inschrijver verleent hierbij ondubbelzinnig toestemming aan Groningen Seaports </w:t>
      </w:r>
      <w:r w:rsidR="008C7268">
        <w:rPr>
          <w:rFonts w:ascii="Arial" w:hAnsi="Arial" w:cs="Arial"/>
        </w:rPr>
        <w:t>NV</w:t>
      </w:r>
      <w:r w:rsidRPr="00372737">
        <w:rPr>
          <w:rFonts w:ascii="Arial" w:hAnsi="Arial" w:cs="Arial"/>
        </w:rPr>
        <w:t xml:space="preserve"> voor het verwerken van de verstrekte persoonsgegevens ten behoeve van de aanbesteding van project </w:t>
      </w:r>
      <w:r w:rsidR="002D6B2D">
        <w:rPr>
          <w:rFonts w:ascii="Arial" w:hAnsi="Arial" w:cs="Arial"/>
        </w:rPr>
        <w:t xml:space="preserve">          </w:t>
      </w:r>
      <w:r w:rsidR="008C7268">
        <w:rPr>
          <w:rFonts w:ascii="Arial" w:hAnsi="Arial" w:cs="Arial"/>
        </w:rPr>
        <w:t xml:space="preserve">P000057, levering projectverblijf ten behoeve van project Gebiedsinrichting Delfzijl. </w:t>
      </w:r>
    </w:p>
    <w:p w14:paraId="7B9D32FE" w14:textId="77777777" w:rsidR="0051227B" w:rsidRPr="00372737" w:rsidRDefault="0051227B" w:rsidP="0051227B">
      <w:pPr>
        <w:rPr>
          <w:rFonts w:ascii="Arial" w:hAnsi="Arial" w:cs="Arial"/>
        </w:rPr>
      </w:pPr>
    </w:p>
    <w:p w14:paraId="58BA3169" w14:textId="77777777" w:rsidR="0051227B" w:rsidRPr="00372737" w:rsidRDefault="0051227B" w:rsidP="0051227B">
      <w:pPr>
        <w:rPr>
          <w:rFonts w:ascii="Arial" w:hAnsi="Arial" w:cs="Arial"/>
        </w:rPr>
      </w:pPr>
    </w:p>
    <w:p w14:paraId="7A065BCA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Naam inschrijver:</w:t>
      </w:r>
    </w:p>
    <w:p w14:paraId="60FC3BA2" w14:textId="77777777" w:rsidR="0051227B" w:rsidRPr="00372737" w:rsidRDefault="0051227B" w:rsidP="0051227B">
      <w:pPr>
        <w:rPr>
          <w:rFonts w:ascii="Arial" w:hAnsi="Arial" w:cs="Arial"/>
        </w:rPr>
      </w:pPr>
    </w:p>
    <w:p w14:paraId="47889B61" w14:textId="77777777" w:rsidR="0051227B" w:rsidRPr="00372737" w:rsidRDefault="0051227B" w:rsidP="0051227B">
      <w:pPr>
        <w:rPr>
          <w:rFonts w:ascii="Arial" w:hAnsi="Arial" w:cs="Arial"/>
        </w:rPr>
      </w:pPr>
    </w:p>
    <w:p w14:paraId="5EBDB6CC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Naam en functie ondergetekende:</w:t>
      </w:r>
    </w:p>
    <w:p w14:paraId="2F1A92CB" w14:textId="77777777" w:rsidR="0051227B" w:rsidRPr="00372737" w:rsidRDefault="0051227B" w:rsidP="0051227B">
      <w:pPr>
        <w:rPr>
          <w:rFonts w:ascii="Arial" w:hAnsi="Arial" w:cs="Arial"/>
        </w:rPr>
      </w:pPr>
    </w:p>
    <w:p w14:paraId="297E31B1" w14:textId="77777777" w:rsidR="0051227B" w:rsidRPr="00372737" w:rsidRDefault="0051227B" w:rsidP="0051227B">
      <w:pPr>
        <w:rPr>
          <w:rFonts w:ascii="Arial" w:hAnsi="Arial" w:cs="Arial"/>
        </w:rPr>
      </w:pPr>
    </w:p>
    <w:p w14:paraId="694512C3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Datum:</w:t>
      </w:r>
    </w:p>
    <w:p w14:paraId="19EDBD46" w14:textId="77777777" w:rsidR="0051227B" w:rsidRPr="00372737" w:rsidRDefault="0051227B" w:rsidP="0051227B">
      <w:pPr>
        <w:rPr>
          <w:rFonts w:ascii="Arial" w:hAnsi="Arial" w:cs="Arial"/>
        </w:rPr>
      </w:pPr>
    </w:p>
    <w:p w14:paraId="5082F8A0" w14:textId="77777777" w:rsidR="0051227B" w:rsidRPr="00372737" w:rsidRDefault="0051227B" w:rsidP="0051227B">
      <w:pPr>
        <w:rPr>
          <w:rFonts w:ascii="Arial" w:hAnsi="Arial" w:cs="Arial"/>
        </w:rPr>
      </w:pPr>
    </w:p>
    <w:p w14:paraId="4B88F5EE" w14:textId="77777777" w:rsidR="0051227B" w:rsidRPr="00372737" w:rsidRDefault="0051227B" w:rsidP="0051227B">
      <w:pPr>
        <w:pStyle w:val="Plattetekst"/>
        <w:numPr>
          <w:ilvl w:val="12"/>
          <w:numId w:val="0"/>
        </w:numPr>
        <w:rPr>
          <w:sz w:val="22"/>
          <w:szCs w:val="22"/>
        </w:rPr>
      </w:pPr>
      <w:r w:rsidRPr="00372737">
        <w:rPr>
          <w:sz w:val="22"/>
          <w:szCs w:val="22"/>
        </w:rPr>
        <w:t>Handtekening:</w:t>
      </w:r>
    </w:p>
    <w:p w14:paraId="604F8333" w14:textId="77777777" w:rsidR="0051227B" w:rsidRPr="00372737" w:rsidRDefault="0051227B" w:rsidP="0051227B">
      <w:pPr>
        <w:rPr>
          <w:rFonts w:ascii="Arial" w:hAnsi="Arial" w:cs="Arial"/>
        </w:rPr>
      </w:pPr>
    </w:p>
    <w:p w14:paraId="65693043" w14:textId="77777777" w:rsidR="0051227B" w:rsidRPr="00E94A9A" w:rsidRDefault="0051227B" w:rsidP="0051227B">
      <w:pPr>
        <w:tabs>
          <w:tab w:val="left" w:pos="1440"/>
        </w:tabs>
        <w:rPr>
          <w:rFonts w:ascii="Arial" w:hAnsi="Arial" w:cs="Arial"/>
          <w:szCs w:val="20"/>
        </w:rPr>
      </w:pPr>
    </w:p>
    <w:p w14:paraId="0F6D7A65" w14:textId="77777777" w:rsidR="00C6531B" w:rsidRDefault="00C6531B"/>
    <w:sectPr w:rsidR="00C6531B" w:rsidSect="001672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993" w:right="707" w:bottom="1417" w:left="1417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46B4A" w14:textId="77777777" w:rsidR="001966DB" w:rsidRDefault="001966DB" w:rsidP="0051227B">
      <w:r>
        <w:separator/>
      </w:r>
    </w:p>
  </w:endnote>
  <w:endnote w:type="continuationSeparator" w:id="0">
    <w:p w14:paraId="519A9FB4" w14:textId="77777777" w:rsidR="001966DB" w:rsidRDefault="001966DB" w:rsidP="0051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34269"/>
      <w:docPartObj>
        <w:docPartGallery w:val="Page Numbers (Bottom of Page)"/>
        <w:docPartUnique/>
      </w:docPartObj>
    </w:sdtPr>
    <w:sdtEndPr/>
    <w:sdtContent>
      <w:p w14:paraId="018D18B2" w14:textId="77777777" w:rsidR="00CB3FAF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B7F7BF8" wp14:editId="54C39509">
                  <wp:simplePos x="0" y="0"/>
                  <wp:positionH relativeFrom="leftMargin">
                    <wp:posOffset>350743</wp:posOffset>
                  </wp:positionH>
                  <wp:positionV relativeFrom="bottomMargin">
                    <wp:posOffset>311786</wp:posOffset>
                  </wp:positionV>
                  <wp:extent cx="565785" cy="191770"/>
                  <wp:effectExtent l="0" t="0" r="0" b="0"/>
                  <wp:wrapNone/>
                  <wp:docPr id="13" name="Rechthoek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8CAC87" w14:textId="77777777" w:rsidR="00CB3FAF" w:rsidRPr="00883394" w:rsidRDefault="0051227B" w:rsidP="0088339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12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B7F7BF8" id="Rechthoek 13" o:spid="_x0000_s1026" style="position:absolute;margin-left:27.6pt;margin-top:24.55pt;width:44.55pt;height:15.1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" filled="f" fillcolor="#c0504d" stroked="f" strokecolor="#5c83b4" strokeweight="2.25pt">
                  <v:textbox inset=",0,,0">
                    <w:txbxContent>
                      <w:p w14:paraId="608CAC87" w14:textId="77777777" w:rsidR="00CB3FAF" w:rsidRPr="00883394" w:rsidRDefault="0051227B" w:rsidP="0088339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12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478366"/>
      <w:docPartObj>
        <w:docPartGallery w:val="Page Numbers (Bottom of Page)"/>
        <w:docPartUnique/>
      </w:docPartObj>
    </w:sdtPr>
    <w:sdtEndPr/>
    <w:sdtContent>
      <w:p w14:paraId="193184FF" w14:textId="77777777" w:rsidR="00CB3FAF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E396018" wp14:editId="2A287327">
                  <wp:simplePos x="0" y="0"/>
                  <wp:positionH relativeFrom="leftMargin">
                    <wp:posOffset>6680620</wp:posOffset>
                  </wp:positionH>
                  <wp:positionV relativeFrom="bottomMargin">
                    <wp:posOffset>318069</wp:posOffset>
                  </wp:positionV>
                  <wp:extent cx="565785" cy="191770"/>
                  <wp:effectExtent l="0" t="0" r="0" b="0"/>
                  <wp:wrapNone/>
                  <wp:docPr id="649" name="Rechthoek 6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187A15" w14:textId="77777777" w:rsidR="00CB3FAF" w:rsidRPr="00883394" w:rsidRDefault="0051227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11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6E396018" id="Rechthoek 649" o:spid="_x0000_s1027" style="position:absolute;margin-left:526.05pt;margin-top:25.05pt;width:44.55pt;height:15.1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" filled="f" fillcolor="#c0504d" stroked="f" strokecolor="#5c83b4" strokeweight="2.25pt">
                  <v:textbox inset=",0,,0">
                    <w:txbxContent>
                      <w:p w14:paraId="5D187A15" w14:textId="77777777" w:rsidR="00CB3FAF" w:rsidRPr="00883394" w:rsidRDefault="0051227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11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405A4" w14:textId="77777777" w:rsidR="001966DB" w:rsidRDefault="001966DB" w:rsidP="0051227B">
      <w:r>
        <w:separator/>
      </w:r>
    </w:p>
  </w:footnote>
  <w:footnote w:type="continuationSeparator" w:id="0">
    <w:p w14:paraId="6EFA49AB" w14:textId="77777777" w:rsidR="001966DB" w:rsidRDefault="001966DB" w:rsidP="00512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BD9C1" w14:textId="77777777" w:rsidR="00CB3FAF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2336" behindDoc="0" locked="0" layoutInCell="1" allowOverlap="1" wp14:anchorId="65F91C45" wp14:editId="20BE68AC">
          <wp:simplePos x="0" y="0"/>
          <wp:positionH relativeFrom="column">
            <wp:posOffset>-603101</wp:posOffset>
          </wp:positionH>
          <wp:positionV relativeFrom="paragraph">
            <wp:posOffset>-254049</wp:posOffset>
          </wp:positionV>
          <wp:extent cx="480950" cy="200257"/>
          <wp:effectExtent l="0" t="0" r="0" b="9525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ED9A" w14:textId="77777777" w:rsidR="00CB3FAF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3360" behindDoc="0" locked="0" layoutInCell="1" allowOverlap="1" wp14:anchorId="43C24DA6" wp14:editId="1029B7DE">
          <wp:simplePos x="0" y="0"/>
          <wp:positionH relativeFrom="column">
            <wp:posOffset>5903084</wp:posOffset>
          </wp:positionH>
          <wp:positionV relativeFrom="paragraph">
            <wp:posOffset>-220353</wp:posOffset>
          </wp:positionV>
          <wp:extent cx="480950" cy="200257"/>
          <wp:effectExtent l="0" t="0" r="0" b="9525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62D93" w14:textId="77777777" w:rsidR="001B2FC2" w:rsidRDefault="001B2FC2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5408" behindDoc="0" locked="0" layoutInCell="1" allowOverlap="1" wp14:anchorId="6CD67183" wp14:editId="79CDA054">
          <wp:simplePos x="0" y="0"/>
          <wp:positionH relativeFrom="column">
            <wp:posOffset>5875020</wp:posOffset>
          </wp:positionH>
          <wp:positionV relativeFrom="paragraph">
            <wp:posOffset>-200660</wp:posOffset>
          </wp:positionV>
          <wp:extent cx="480950" cy="200257"/>
          <wp:effectExtent l="0" t="0" r="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268"/>
    <w:rsid w:val="000113C2"/>
    <w:rsid w:val="00102EDA"/>
    <w:rsid w:val="001039AA"/>
    <w:rsid w:val="001966DB"/>
    <w:rsid w:val="001B2FC2"/>
    <w:rsid w:val="002D6B2D"/>
    <w:rsid w:val="004D4C65"/>
    <w:rsid w:val="0051227B"/>
    <w:rsid w:val="005D0C63"/>
    <w:rsid w:val="008C7268"/>
    <w:rsid w:val="00B05A31"/>
    <w:rsid w:val="00C6531B"/>
    <w:rsid w:val="00D27CC7"/>
    <w:rsid w:val="00E803A9"/>
    <w:rsid w:val="00E9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E8E1D"/>
  <w15:chartTrackingRefBased/>
  <w15:docId w15:val="{7FAD3313-5DC4-421F-844C-A57E5A625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Voettekst">
    <w:name w:val="footer"/>
    <w:basedOn w:val="Standaard"/>
    <w:link w:val="Voet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Plattetekst">
    <w:name w:val="Body Text"/>
    <w:basedOn w:val="Standaard"/>
    <w:link w:val="PlattetekstChar"/>
    <w:rsid w:val="0051227B"/>
    <w:pPr>
      <w:jc w:val="both"/>
    </w:pPr>
    <w:rPr>
      <w:rFonts w:ascii="Arial" w:eastAsia="Times New Roman" w:hAnsi="Arial" w:cs="Arial"/>
      <w:sz w:val="20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51227B"/>
    <w:rPr>
      <w:rFonts w:ascii="Arial" w:eastAsia="Times New Roman" w:hAnsi="Arial" w:cs="Arial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H\Groningen%20Seaports%20NV\PROJ-P000057-Inrichting%20Oosterhorn-zuid%20-%20General\04%20Projectbureau\01%20Documenten\06%20Formulier%20toestemming%20gebruik%20persoonsgegeven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estemmingNr xmlns="6d6fd0a0-e73e-48d2-9e16-5c80ca3c5db6" xsi:nil="true"/>
    <GSPStartDatum xmlns="6d6fd0a0-e73e-48d2-9e16-5c80ca3c5db6" xsi:nil="true"/>
    <FysiekeKopie xmlns="6d6fd0a0-e73e-48d2-9e16-5c80ca3c5db6">false</FysiekeKopie>
    <DatumOpStuk xmlns="6d6fd0a0-e73e-48d2-9e16-5c80ca3c5db6" xsi:nil="true"/>
    <efdc0143416444a1828dd4e2d2935ff4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P000057-02 Uitgeefbaar terrein</TermName>
          <TermId xmlns="http://schemas.microsoft.com/office/infopath/2007/PartnerControls">f21003ad-e111-4070-93d2-192e1c9aaa27</TermId>
        </TermInfo>
      </Terms>
    </efdc0143416444a1828dd4e2d2935ff4>
    <PostType xmlns="6d6fd0a0-e73e-48d2-9e16-5c80ca3c5db6">Uitgaand</PostType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c5c6b2b4-591a-4727-adeb-c84ff6225825</TermId>
        </TermInfo>
      </Terms>
    </ba2b5568e00c48c58e469b0a9f413512>
    <BestekNr xmlns="6d6fd0a0-e73e-48d2-9e16-5c80ca3c5db6" xsi:nil="true"/>
    <Behandelaar xmlns="6d6fd0a0-e73e-48d2-9e16-5c80ca3c5db6">
      <UserInfo>
        <DisplayName>Ina Verstappen-Kamminga</DisplayName>
        <AccountId>44</AccountId>
        <AccountType/>
      </UserInfo>
    </Behandelaar>
    <UitAfhDatum xmlns="6d6fd0a0-e73e-48d2-9e16-5c80ca3c5db6" xsi:nil="true"/>
    <RegDatum xmlns="6d6fd0a0-e73e-48d2-9e16-5c80ca3c5db6" xsi:nil="true"/>
    <TaxCatchAll xmlns="6d6fd0a0-e73e-48d2-9e16-5c80ca3c5db6">
      <Value>13</Value>
      <Value>14</Value>
      <Value>7</Value>
    </TaxCatchAll>
    <GSPEindDatum xmlns="6d6fd0a0-e73e-48d2-9e16-5c80ca3c5db6" xsi:nil="true"/>
    <Vertrouwelijkheid xmlns="6d6fd0a0-e73e-48d2-9e16-5c80ca3c5db6">Bedrijfsvertrouwelijk</Vertrouwelijkheid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 xsi:nil="true"/>
    <m54c08c34d8948f6918ce88524479c5e xmlns="6d6fd0a0-e73e-48d2-9e16-5c80ca3c5db6">
      <Terms xmlns="http://schemas.microsoft.com/office/infopath/2007/PartnerControls"/>
    </m54c08c34d8948f6918ce88524479c5e>
    <BewaarPlaats xmlns="6d6fd0a0-e73e-48d2-9e16-5c80ca3c5db6" xsi:nil="true"/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_dlc_DocId xmlns="dab44dc2-b5a8-4446-83c9-42dd0cff6682">4ZWWSXYWEEH7-617524860-123</_dlc_DocId>
    <_dlc_DocIdUrl xmlns="dab44dc2-b5a8-4446-83c9-42dd0cff6682">
      <Url>https://groningenseaportsnv.sharepoint.com/sites/PROJ-P000057-InrichtingOosterhorn-zuid/_layouts/15/DocIdRedir.aspx?ID=4ZWWSXYWEEH7-617524860-123</Url>
      <Description>4ZWWSXYWEEH7-617524860-123</Description>
    </_dlc_DocIdUrl>
    <_dlc_DocIdPersistId xmlns="dab44dc2-b5a8-4446-83c9-42dd0cff6682">false</_dlc_DocIdPersist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SP-DMS" ma:contentTypeID="0x01010046863A5F6222EC49ADE4F34D059DEE7E0023CCE70AA63AD64C83E6CA5054BDD785" ma:contentTypeVersion="136" ma:contentTypeDescription="GSP document management" ma:contentTypeScope="" ma:versionID="259e5300b53a8f8719bfd2afae858f69">
  <xsd:schema xmlns:xsd="http://www.w3.org/2001/XMLSchema" xmlns:xs="http://www.w3.org/2001/XMLSchema" xmlns:p="http://schemas.microsoft.com/office/2006/metadata/properties" xmlns:ns2="6d6fd0a0-e73e-48d2-9e16-5c80ca3c5db6" xmlns:ns3="dab44dc2-b5a8-4446-83c9-42dd0cff6682" targetNamespace="http://schemas.microsoft.com/office/2006/metadata/properties" ma:root="true" ma:fieldsID="a973674209e5e280fbaee69c851463d0" ns2:_="" ns3:_="">
    <xsd:import namespace="6d6fd0a0-e73e-48d2-9e16-5c80ca3c5db6"/>
    <xsd:import namespace="dab44dc2-b5a8-4446-83c9-42dd0cff6682"/>
    <xsd:element name="properties">
      <xsd:complexType>
        <xsd:sequence>
          <xsd:element name="documentManagement">
            <xsd:complexType>
              <xsd:all>
                <xsd:element ref="ns2:PostType" minOccurs="0"/>
                <xsd:element ref="ns2:DatumOpStuk" minOccurs="0"/>
                <xsd:element ref="ns2:BeschrijvingInhoud" minOccurs="0"/>
                <xsd:element ref="ns2:BestekNr" minOccurs="0"/>
                <xsd:element ref="ns2:ToestemmingNr" minOccurs="0"/>
                <xsd:element ref="ns2:GSPStartDatum" minOccurs="0"/>
                <xsd:element ref="ns2:GSPEindDatum" minOccurs="0"/>
                <xsd:element ref="ns2:RegDatum" minOccurs="0"/>
                <xsd:element ref="ns2:gspKenmerk" minOccurs="0"/>
                <xsd:element ref="ns2:Behandelaar" minOccurs="0"/>
                <xsd:element ref="ns2:Vertrouwelijkheid" minOccurs="0"/>
                <xsd:element ref="ns2:FysiekeKopie" minOccurs="0"/>
                <xsd:element ref="ns2:BewaarPlaats" minOccurs="0"/>
                <xsd:element ref="ns2:UitAfhDatum" minOccurs="0"/>
                <xsd:element ref="ns2:la025304fa2345e1832b8f4c1cae977f" minOccurs="0"/>
                <xsd:element ref="ns2:TaxCatchAll" minOccurs="0"/>
                <xsd:element ref="ns2:TaxCatchAllLabel" minOccurs="0"/>
                <xsd:element ref="ns2:ba2b5568e00c48c58e469b0a9f413512" minOccurs="0"/>
                <xsd:element ref="ns2:m1c1089021ba4db7bed31e16ccd9d4ab" minOccurs="0"/>
                <xsd:element ref="ns2:m54c08c34d8948f6918ce88524479c5e" minOccurs="0"/>
                <xsd:element ref="ns2:efdc0143416444a1828dd4e2d2935ff4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PostType" ma:index="2" nillable="true" ma:displayName="Type poststuk" ma:description="Type poststuk: inkomend of uitgaand" ma:format="Dropdown" ma:internalName="PostTyp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DatumOpStuk" ma:index="4" nillable="true" ma:displayName="Datum op stuk" ma:description="Datum op stuk" ma:format="DateOnly" ma:internalName="DatumOpStuk">
      <xsd:simpleType>
        <xsd:restriction base="dms:DateTime"/>
      </xsd:simpleType>
    </xsd:element>
    <xsd:element name="BeschrijvingInhoud" ma:index="5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BestekNr" ma:index="7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  <xsd:element name="ToestemmingNr" ma:index="8" nillable="true" ma:displayName="Toestemmingnummer" ma:internalName="ToestemmingNr">
      <xsd:simpleType>
        <xsd:restriction base="dms:Text">
          <xsd:maxLength value="255"/>
        </xsd:restriction>
      </xsd:simpleType>
    </xsd:element>
    <xsd:element name="GSPStartDatum" ma:index="9" nillable="true" ma:displayName="GSP Startdatum" ma:description="Startdatum" ma:format="DateOnly" ma:internalName="GSPStartDatum">
      <xsd:simpleType>
        <xsd:restriction base="dms:DateTime"/>
      </xsd:simpleType>
    </xsd:element>
    <xsd:element name="GSPEindDatum" ma:index="10" nillable="true" ma:displayName="GSP Einddatum" ma:description="Einddatum" ma:format="DateOnly" ma:internalName="GSPEindDatum">
      <xsd:simpleType>
        <xsd:restriction base="dms:DateTime"/>
      </xsd:simpleType>
    </xsd:element>
    <xsd:element name="RegDatum" ma:index="11" nillable="true" ma:displayName="Registratiedatum" ma:description="Registratiedatum" ma:format="DateOnly" ma:internalName="RegDatum">
      <xsd:simpleType>
        <xsd:restriction base="dms:DateTime"/>
      </xsd:simpleType>
    </xsd:element>
    <xsd:element name="gspKenmerk" ma:index="12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Behandelaar" ma:index="13" nillable="true" ma:displayName="Behandelaar" ma:description="Behandelaar" ma:list="UserInfo" ma:SharePointGroup="0" ma:internalName="Behandelaa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trouwelijkheid" ma:index="15" nillable="true" ma:displayName="GSP Vertrouwelijkheid" ma:default="Bedrijfsvertrouwelijk" ma:description="Vertrouwelijkheid van het document&#10;" ma:format="Dropdown" ma:internalName="Vertrouwelijkheid">
      <xsd:simpleType>
        <xsd:restriction base="dms:Choice">
          <xsd:enumeration value="Openbaar"/>
          <xsd:enumeration value="Extern delen"/>
          <xsd:enumeration value="Bedrijfsvertrouwelijk"/>
          <xsd:enumeration value="Vertrouwelijk"/>
          <xsd:enumeration value="Geheim"/>
        </xsd:restriction>
      </xsd:simpleType>
    </xsd:element>
    <xsd:element name="FysiekeKopie" ma:index="16" nillable="true" ma:displayName="Fysiek" ma:default="0" ma:description="Indicatie dat een fysieke kopie is opgeslagen" ma:internalName="FysiekeKopie">
      <xsd:simpleType>
        <xsd:restriction base="dms:Boolean"/>
      </xsd:simpleType>
    </xsd:element>
    <xsd:element name="BewaarPlaats" ma:index="17" nillable="true" ma:displayName="Bewaarplaats" ma:description="Bewaarplaats van de fysieke kopie" ma:internalName="BewaarPlaats">
      <xsd:simpleType>
        <xsd:restriction base="dms:Text">
          <xsd:maxLength value="255"/>
        </xsd:restriction>
      </xsd:simpleType>
    </xsd:element>
    <xsd:element name="UitAfhDatum" ma:index="19" nillable="true" ma:displayName="Uiterste afhandeldatum" ma:description="Uiterste afhandeldatum" ma:format="DateOnly" ma:internalName="UitAfhDatum">
      <xsd:simpleType>
        <xsd:restriction base="dms:DateTime"/>
      </xsd:simpleType>
    </xsd:element>
    <xsd:element name="la025304fa2345e1832b8f4c1cae977f" ma:index="21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a8a89d58-a0b8-4801-aeba-10f813ccf7ce}" ma:internalName="TaxCatchAll" ma:showField="CatchAllData" ma:web="dab44dc2-b5a8-4446-83c9-42dd0cff6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a8a89d58-a0b8-4801-aeba-10f813ccf7ce}" ma:internalName="TaxCatchAllLabel" ma:readOnly="true" ma:showField="CatchAllDataLabel" ma:web="dab44dc2-b5a8-4446-83c9-42dd0cff6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a2b5568e00c48c58e469b0a9f413512" ma:index="25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1c1089021ba4db7bed31e16ccd9d4ab" ma:index="27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54c08c34d8948f6918ce88524479c5e" ma:index="29" nillable="true" ma:taxonomy="true" ma:internalName="m54c08c34d8948f6918ce88524479c5e" ma:taxonomyFieldName="Topic" ma:displayName="Topic" ma:default="" ma:fieldId="{654c08c3-4d89-48f6-918c-e88524479c5e}" ma:sspId="5a5d1ad2-fa5c-47db-9da2-e0f51743bacf" ma:termSetId="2560b052-fdc9-486b-8bb3-1e499ebf61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dc0143416444a1828dd4e2d2935ff4" ma:index="31" nillable="true" ma:taxonomy="true" ma:internalName="efdc0143416444a1828dd4e2d2935ff4" ma:taxonomyFieldName="ProjectNr" ma:displayName="Projectnummer" ma:readOnly="false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44dc2-b5a8-4446-83c9-42dd0cff6682" elementFormDefault="qualified">
    <xsd:import namespace="http://schemas.microsoft.com/office/2006/documentManagement/types"/>
    <xsd:import namespace="http://schemas.microsoft.com/office/infopath/2007/PartnerControls"/>
    <xsd:element name="_dlc_DocId" ma:index="3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3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5a5d1ad2-fa5c-47db-9da2-e0f51743bacf" ContentTypeId="0x01010046863A5F6222EC49ADE4F34D059DEE7E" PreviousValue="false"/>
</file>

<file path=customXml/itemProps1.xml><?xml version="1.0" encoding="utf-8"?>
<ds:datastoreItem xmlns:ds="http://schemas.openxmlformats.org/officeDocument/2006/customXml" ds:itemID="{3D32C723-F250-4E61-A148-18A5B687A80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F92CC2C-9CB1-412B-872E-4590AFF3B2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E74F4C-82AD-43CD-9024-DFA14E5E37DC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dab44dc2-b5a8-4446-83c9-42dd0cff6682"/>
  </ds:schemaRefs>
</ds:datastoreItem>
</file>

<file path=customXml/itemProps4.xml><?xml version="1.0" encoding="utf-8"?>
<ds:datastoreItem xmlns:ds="http://schemas.openxmlformats.org/officeDocument/2006/customXml" ds:itemID="{257B9DFD-D9DD-4295-8579-20A9580CC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dab44dc2-b5a8-4446-83c9-42dd0cff6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BA1DA56-7C5E-4167-8BA2-E8CD2AE29672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 Formulier toestemming gebruik persoonsgegevens</Template>
  <TotalTime>0</TotalTime>
  <Pages>1</Pages>
  <Words>64</Words>
  <Characters>352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2</cp:revision>
  <dcterms:created xsi:type="dcterms:W3CDTF">2022-05-04T11:59:00Z</dcterms:created>
  <dcterms:modified xsi:type="dcterms:W3CDTF">2022-05-16T14:00:00Z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0x01010046863A5F6222EC49ADE4F34D059DEE7E0023CCE70AA63AD64C83E6CA5054BDD785</vt:lpwstr>
  </property>
  <property fmtid="{D5CDD505-2E9C-101B-9397-08002B2CF9AE}" pid="3" name="_dlc_DocIdItemGuid">
    <vt:lpwstr>d9e2678d-bb56-45d7-b3f2-cf9a002c531d</vt:lpwstr>
  </property>
  <property fmtid="{D5CDD505-2E9C-101B-9397-08002B2CF9AE}" pid="4" name="Topic">
    <vt:lpwstr/>
  </property>
  <property fmtid="{D5CDD505-2E9C-101B-9397-08002B2CF9AE}" pid="5" name="DocumentSoort">
    <vt:lpwstr>14;#Formulier|c5c6b2b4-591a-4727-adeb-c84ff6225825</vt:lpwstr>
  </property>
  <property fmtid="{D5CDD505-2E9C-101B-9397-08002B2CF9AE}" pid="6" name="ProjectNr">
    <vt:lpwstr>13;#P000057-02 Uitgeefbaar terrein|f21003ad-e111-4070-93d2-192e1c9aaa27</vt:lpwstr>
  </property>
  <property fmtid="{D5CDD505-2E9C-101B-9397-08002B2CF9AE}" pid="7" name="AfzenderGeadresseerde">
    <vt:lpwstr>7;#Tenderned|9e8f9204-6bb4-4c6d-8b45-06eda84d4447</vt:lpwstr>
  </property>
  <property fmtid="{D5CDD505-2E9C-101B-9397-08002B2CF9AE}" pid="8" name="DocStatus">
    <vt:lpwstr/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/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/>
  </property>
  <property fmtid="{D5CDD505-2E9C-101B-9397-08002B2CF9AE}" pid="19" name="Order">
    <vt:r8>38700</vt:r8>
  </property>
  <property fmtid="{D5CDD505-2E9C-101B-9397-08002B2CF9AE}" pid="20" name="xd_Signature">
    <vt:bool>false</vt:bool>
  </property>
  <property fmtid="{D5CDD505-2E9C-101B-9397-08002B2CF9AE}" pid="21" name="xd_ProgID">
    <vt:lpwstr/>
  </property>
  <property fmtid="{D5CDD505-2E9C-101B-9397-08002B2CF9AE}" pid="22" name="ValidSignTransactionId">
    <vt:lpwstr/>
  </property>
  <property fmtid="{D5CDD505-2E9C-101B-9397-08002B2CF9AE}" pid="23" name="ComplianceAssetId">
    <vt:lpwstr/>
  </property>
  <property fmtid="{D5CDD505-2E9C-101B-9397-08002B2CF9AE}" pid="24" name="TemplateUrl">
    <vt:lpwstr/>
  </property>
  <property fmtid="{D5CDD505-2E9C-101B-9397-08002B2CF9AE}" pid="25" name="_ExtendedDescription">
    <vt:lpwstr/>
  </property>
  <property fmtid="{D5CDD505-2E9C-101B-9397-08002B2CF9AE}" pid="26" name="TriggerFlowInfo">
    <vt:lpwstr/>
  </property>
  <property fmtid="{D5CDD505-2E9C-101B-9397-08002B2CF9AE}" pid="27" name="ValidSignStatus">
    <vt:lpwstr/>
  </property>
</Properties>
</file>