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FBD30" w14:textId="77777777" w:rsidR="009A6650" w:rsidRPr="009A6650" w:rsidRDefault="009A6650" w:rsidP="0090475B">
      <w:pPr>
        <w:tabs>
          <w:tab w:val="left" w:pos="1440"/>
        </w:tabs>
        <w:ind w:right="-846"/>
        <w:rPr>
          <w:rFonts w:ascii="Arial" w:hAnsi="Arial" w:cs="Arial"/>
          <w:bCs/>
          <w:color w:val="4472C4" w:themeColor="accent1"/>
          <w:sz w:val="32"/>
          <w:szCs w:val="32"/>
        </w:rPr>
      </w:pPr>
    </w:p>
    <w:p w14:paraId="54C9927C" w14:textId="77777777" w:rsidR="0090475B" w:rsidRPr="0090475B" w:rsidRDefault="0090475B" w:rsidP="0090475B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 w:rsidRPr="0090475B">
        <w:rPr>
          <w:rFonts w:ascii="Arial" w:hAnsi="Arial" w:cs="Arial"/>
          <w:b/>
          <w:color w:val="4472C4" w:themeColor="accent1"/>
          <w:sz w:val="32"/>
          <w:szCs w:val="32"/>
        </w:rPr>
        <w:t xml:space="preserve">Standaardformulier instemming Algemene Inkoopvoorwaarden </w:t>
      </w:r>
    </w:p>
    <w:p w14:paraId="54058ACB" w14:textId="77777777" w:rsidR="0090475B" w:rsidRPr="0090475B" w:rsidRDefault="0090475B" w:rsidP="0090475B">
      <w:pPr>
        <w:rPr>
          <w:rFonts w:ascii="Arial" w:hAnsi="Arial" w:cs="Arial"/>
          <w:b/>
          <w:sz w:val="32"/>
          <w:szCs w:val="32"/>
        </w:rPr>
      </w:pPr>
    </w:p>
    <w:p w14:paraId="73AA6F3A" w14:textId="77777777" w:rsidR="0090475B" w:rsidRPr="00434D47" w:rsidRDefault="0090475B" w:rsidP="0090475B">
      <w:pPr>
        <w:rPr>
          <w:rFonts w:ascii="Arial" w:hAnsi="Arial" w:cs="Arial"/>
          <w:b/>
          <w:sz w:val="22"/>
        </w:rPr>
      </w:pPr>
    </w:p>
    <w:p w14:paraId="6C79E9F8" w14:textId="77777777" w:rsidR="0090475B" w:rsidRPr="00434D47" w:rsidRDefault="0090475B" w:rsidP="0090475B">
      <w:pPr>
        <w:tabs>
          <w:tab w:val="left" w:pos="434"/>
        </w:tabs>
        <w:rPr>
          <w:rFonts w:ascii="Arial" w:hAnsi="Arial" w:cs="Arial"/>
          <w:b/>
          <w:bCs/>
          <w:sz w:val="22"/>
        </w:rPr>
      </w:pPr>
      <w:r w:rsidRPr="00434D47">
        <w:rPr>
          <w:rFonts w:ascii="Arial" w:hAnsi="Arial" w:cs="Arial"/>
          <w:b/>
          <w:sz w:val="22"/>
        </w:rPr>
        <w:t xml:space="preserve">N.B.: </w:t>
      </w:r>
      <w:proofErr w:type="spellStart"/>
      <w:r w:rsidRPr="00434D47">
        <w:rPr>
          <w:rFonts w:ascii="Arial" w:hAnsi="Arial" w:cs="Arial"/>
          <w:b/>
          <w:sz w:val="22"/>
        </w:rPr>
        <w:t>Combinanten</w:t>
      </w:r>
      <w:proofErr w:type="spellEnd"/>
      <w:r w:rsidRPr="00434D47">
        <w:rPr>
          <w:rFonts w:ascii="Arial" w:hAnsi="Arial" w:cs="Arial"/>
          <w:b/>
          <w:sz w:val="22"/>
        </w:rPr>
        <w:t xml:space="preserve"> </w:t>
      </w:r>
      <w:r w:rsidRPr="00434D47">
        <w:rPr>
          <w:rFonts w:ascii="Arial" w:hAnsi="Arial" w:cs="Arial"/>
          <w:b/>
          <w:bCs/>
          <w:sz w:val="22"/>
        </w:rPr>
        <w:t>moeten deze verklaring ook invullen en ondertekenen!</w:t>
      </w:r>
    </w:p>
    <w:p w14:paraId="1C11D07F" w14:textId="77777777" w:rsidR="0090475B" w:rsidRPr="00434D47" w:rsidRDefault="0090475B" w:rsidP="0090475B">
      <w:pPr>
        <w:rPr>
          <w:rFonts w:ascii="Arial" w:hAnsi="Arial" w:cs="Arial"/>
          <w:b/>
          <w:sz w:val="22"/>
        </w:rPr>
      </w:pPr>
    </w:p>
    <w:p w14:paraId="72786649" w14:textId="77777777" w:rsidR="00E35199" w:rsidRPr="00434D47" w:rsidRDefault="00E35199" w:rsidP="00E35199">
      <w:pPr>
        <w:rPr>
          <w:rFonts w:ascii="Arial" w:hAnsi="Arial" w:cs="Arial"/>
          <w:b/>
          <w:sz w:val="22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35199" w:rsidRPr="00434D47" w14:paraId="094E8805" w14:textId="77777777" w:rsidTr="007464D0">
        <w:tc>
          <w:tcPr>
            <w:tcW w:w="4606" w:type="dxa"/>
          </w:tcPr>
          <w:p w14:paraId="0FF8E9AC" w14:textId="77777777" w:rsidR="00E35199" w:rsidRPr="0090475B" w:rsidRDefault="00E35199" w:rsidP="007464D0">
            <w:pPr>
              <w:rPr>
                <w:rFonts w:ascii="Arial" w:hAnsi="Arial" w:cs="Arial"/>
                <w:b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color w:val="4472C4" w:themeColor="accent1"/>
                <w:sz w:val="22"/>
              </w:rPr>
              <w:t>Contractvorm</w:t>
            </w:r>
          </w:p>
        </w:tc>
        <w:tc>
          <w:tcPr>
            <w:tcW w:w="4606" w:type="dxa"/>
          </w:tcPr>
          <w:p w14:paraId="5B29155E" w14:textId="77777777" w:rsidR="00E35199" w:rsidRPr="0090475B" w:rsidRDefault="00E35199" w:rsidP="007464D0">
            <w:pPr>
              <w:rPr>
                <w:rFonts w:ascii="Arial" w:hAnsi="Arial" w:cs="Arial"/>
                <w:b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color w:val="4472C4" w:themeColor="accent1"/>
                <w:sz w:val="22"/>
              </w:rPr>
              <w:t xml:space="preserve">Akkoordverklaring </w:t>
            </w:r>
          </w:p>
          <w:p w14:paraId="5225A598" w14:textId="77777777" w:rsidR="00E35199" w:rsidRPr="0090475B" w:rsidRDefault="00E35199" w:rsidP="007464D0">
            <w:pPr>
              <w:rPr>
                <w:rFonts w:ascii="Arial" w:hAnsi="Arial" w:cs="Arial"/>
                <w:b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(het niet akkoord gaan leidt tot uitsluiting)</w:t>
            </w:r>
          </w:p>
        </w:tc>
      </w:tr>
      <w:tr w:rsidR="00E35199" w:rsidRPr="00434D47" w14:paraId="0F6CDA80" w14:textId="77777777" w:rsidTr="007464D0">
        <w:tc>
          <w:tcPr>
            <w:tcW w:w="4606" w:type="dxa"/>
          </w:tcPr>
          <w:p w14:paraId="24C4EC74" w14:textId="77777777" w:rsidR="00E35199" w:rsidRPr="00434D47" w:rsidRDefault="00E35199" w:rsidP="007464D0">
            <w:pPr>
              <w:rPr>
                <w:rFonts w:ascii="Arial" w:hAnsi="Arial" w:cs="Arial"/>
                <w:bCs/>
                <w:sz w:val="22"/>
              </w:rPr>
            </w:pPr>
            <w:r w:rsidRPr="00434D47">
              <w:rPr>
                <w:rFonts w:ascii="Arial" w:hAnsi="Arial" w:cs="Arial"/>
                <w:bCs/>
                <w:sz w:val="22"/>
              </w:rPr>
              <w:t xml:space="preserve">Algemene </w:t>
            </w:r>
            <w:r>
              <w:rPr>
                <w:rFonts w:ascii="Arial" w:hAnsi="Arial" w:cs="Arial"/>
                <w:bCs/>
                <w:sz w:val="22"/>
              </w:rPr>
              <w:t>V</w:t>
            </w:r>
            <w:r w:rsidRPr="00434D47">
              <w:rPr>
                <w:rFonts w:ascii="Arial" w:hAnsi="Arial" w:cs="Arial"/>
                <w:bCs/>
                <w:sz w:val="22"/>
              </w:rPr>
              <w:t xml:space="preserve">oorwaarden </w:t>
            </w:r>
          </w:p>
          <w:p w14:paraId="31AFE04E" w14:textId="77777777" w:rsidR="00E35199" w:rsidRPr="00434D47" w:rsidRDefault="00E35199" w:rsidP="007464D0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606" w:type="dxa"/>
          </w:tcPr>
          <w:p w14:paraId="433CD2B9" w14:textId="77777777" w:rsidR="00E35199" w:rsidRPr="00434D47" w:rsidRDefault="00E35199" w:rsidP="007464D0">
            <w:pPr>
              <w:rPr>
                <w:rFonts w:ascii="Arial" w:hAnsi="Arial" w:cs="Arial"/>
                <w:bCs/>
                <w:sz w:val="22"/>
              </w:rPr>
            </w:pPr>
            <w:r w:rsidRPr="00434D47">
              <w:rPr>
                <w:rFonts w:ascii="Arial" w:hAnsi="Arial" w:cs="Arial"/>
                <w:bCs/>
                <w:sz w:val="22"/>
              </w:rPr>
              <w:t>Akkoord ja/nee</w:t>
            </w:r>
          </w:p>
        </w:tc>
      </w:tr>
    </w:tbl>
    <w:p w14:paraId="440C864C" w14:textId="77777777" w:rsidR="00E35199" w:rsidRPr="00434D47" w:rsidRDefault="00E35199" w:rsidP="00E35199">
      <w:pPr>
        <w:rPr>
          <w:rFonts w:ascii="Arial" w:hAnsi="Arial" w:cs="Arial"/>
          <w:bCs/>
          <w:sz w:val="22"/>
        </w:rPr>
      </w:pPr>
    </w:p>
    <w:p w14:paraId="2F88E4B5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31BAB817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90475B" w:rsidRPr="00434D47" w14:paraId="333CDCE4" w14:textId="77777777" w:rsidTr="00120DC3">
        <w:tc>
          <w:tcPr>
            <w:tcW w:w="4606" w:type="dxa"/>
          </w:tcPr>
          <w:p w14:paraId="63351701" w14:textId="77777777" w:rsidR="0090475B" w:rsidRPr="0090475B" w:rsidRDefault="0090475B" w:rsidP="00120DC3">
            <w:pPr>
              <w:spacing w:line="264" w:lineRule="exact"/>
              <w:rPr>
                <w:rFonts w:ascii="Arial" w:hAnsi="Arial" w:cs="Arial"/>
                <w:b/>
                <w:noProof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noProof/>
                <w:color w:val="4472C4" w:themeColor="accent1"/>
                <w:sz w:val="22"/>
              </w:rPr>
              <w:t>Contractvorm</w:t>
            </w:r>
          </w:p>
        </w:tc>
        <w:tc>
          <w:tcPr>
            <w:tcW w:w="4606" w:type="dxa"/>
          </w:tcPr>
          <w:p w14:paraId="06C07A9A" w14:textId="77777777" w:rsidR="0090475B" w:rsidRPr="0090475B" w:rsidRDefault="0090475B" w:rsidP="00120DC3">
            <w:pPr>
              <w:spacing w:line="264" w:lineRule="exact"/>
              <w:rPr>
                <w:rFonts w:ascii="Arial" w:hAnsi="Arial" w:cs="Arial"/>
                <w:b/>
                <w:noProof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noProof/>
                <w:color w:val="4472C4" w:themeColor="accent1"/>
                <w:sz w:val="22"/>
              </w:rPr>
              <w:t xml:space="preserve">Akkoordverklaring </w:t>
            </w:r>
          </w:p>
          <w:p w14:paraId="212C1561" w14:textId="77777777" w:rsidR="0090475B" w:rsidRPr="0090475B" w:rsidRDefault="0090475B" w:rsidP="00120DC3">
            <w:pPr>
              <w:spacing w:line="264" w:lineRule="exact"/>
              <w:rPr>
                <w:rFonts w:ascii="Arial" w:hAnsi="Arial" w:cs="Arial"/>
                <w:b/>
                <w:noProof/>
                <w:color w:val="4472C4" w:themeColor="accent1"/>
                <w:sz w:val="22"/>
              </w:rPr>
            </w:pPr>
            <w:r w:rsidRPr="0090475B">
              <w:rPr>
                <w:rFonts w:ascii="Arial" w:hAnsi="Arial" w:cs="Arial"/>
                <w:b/>
                <w:noProof/>
                <w:color w:val="4472C4" w:themeColor="accent1"/>
                <w:sz w:val="18"/>
                <w:szCs w:val="18"/>
              </w:rPr>
              <w:t>(het niet akkoord gaan leidt tot uitsluiting)</w:t>
            </w:r>
          </w:p>
        </w:tc>
      </w:tr>
      <w:tr w:rsidR="0090475B" w:rsidRPr="00434D47" w14:paraId="112215F2" w14:textId="77777777" w:rsidTr="00120DC3">
        <w:tc>
          <w:tcPr>
            <w:tcW w:w="4606" w:type="dxa"/>
          </w:tcPr>
          <w:p w14:paraId="40F2E893" w14:textId="77777777" w:rsidR="0090475B" w:rsidRPr="00434D47" w:rsidRDefault="0090475B" w:rsidP="00120DC3">
            <w:pPr>
              <w:spacing w:line="264" w:lineRule="exact"/>
              <w:rPr>
                <w:rFonts w:ascii="Arial" w:hAnsi="Arial" w:cs="Arial"/>
                <w:bCs/>
                <w:noProof/>
                <w:sz w:val="22"/>
              </w:rPr>
            </w:pPr>
            <w:r w:rsidRPr="00434D47">
              <w:rPr>
                <w:rFonts w:ascii="Arial" w:hAnsi="Arial" w:cs="Arial"/>
                <w:bCs/>
                <w:noProof/>
                <w:sz w:val="22"/>
              </w:rPr>
              <w:t xml:space="preserve">Eigen koop-, betalings- en andere leveringsvoorwaarden van inschrijver zijn </w:t>
            </w:r>
            <w:r w:rsidRPr="00434D47">
              <w:rPr>
                <w:rFonts w:ascii="Arial" w:hAnsi="Arial" w:cs="Arial"/>
                <w:b/>
                <w:noProof/>
                <w:sz w:val="22"/>
              </w:rPr>
              <w:t>NIET</w:t>
            </w:r>
            <w:r w:rsidRPr="00434D47">
              <w:rPr>
                <w:rFonts w:ascii="Arial" w:hAnsi="Arial" w:cs="Arial"/>
                <w:bCs/>
                <w:noProof/>
                <w:sz w:val="22"/>
              </w:rPr>
              <w:t xml:space="preserve"> van toepassing</w:t>
            </w:r>
          </w:p>
        </w:tc>
        <w:tc>
          <w:tcPr>
            <w:tcW w:w="4606" w:type="dxa"/>
          </w:tcPr>
          <w:p w14:paraId="41D12FC3" w14:textId="77777777" w:rsidR="0090475B" w:rsidRPr="00434D47" w:rsidRDefault="0090475B" w:rsidP="00120DC3">
            <w:pPr>
              <w:spacing w:line="264" w:lineRule="exact"/>
              <w:rPr>
                <w:rFonts w:ascii="Arial" w:hAnsi="Arial" w:cs="Arial"/>
                <w:bCs/>
                <w:noProof/>
                <w:sz w:val="22"/>
              </w:rPr>
            </w:pPr>
            <w:r w:rsidRPr="00434D47">
              <w:rPr>
                <w:rFonts w:ascii="Arial" w:hAnsi="Arial" w:cs="Arial"/>
                <w:bCs/>
                <w:noProof/>
                <w:sz w:val="22"/>
              </w:rPr>
              <w:t>Akkoord ja/nee</w:t>
            </w:r>
          </w:p>
        </w:tc>
      </w:tr>
    </w:tbl>
    <w:p w14:paraId="63B0B10A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0C84BB75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5B181D6B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  <w:r w:rsidRPr="00434D47">
        <w:rPr>
          <w:rFonts w:ascii="Arial" w:hAnsi="Arial" w:cs="Arial"/>
          <w:bCs/>
          <w:sz w:val="22"/>
        </w:rPr>
        <w:t>Ondergetekende verklaart dat hij/zij onvoorwaardelijk akkoord gaat met de gestelde voorwaarden.</w:t>
      </w:r>
    </w:p>
    <w:p w14:paraId="472D6843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3405BCBD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5B2675CD" w14:textId="77777777" w:rsidR="0090475B" w:rsidRPr="00434D47" w:rsidRDefault="0090475B" w:rsidP="0090475B">
      <w:pPr>
        <w:rPr>
          <w:rFonts w:ascii="Arial" w:hAnsi="Arial" w:cs="Arial"/>
          <w:bCs/>
          <w:sz w:val="22"/>
        </w:rPr>
      </w:pPr>
    </w:p>
    <w:p w14:paraId="6D821CD3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  <w:r w:rsidRPr="00434D47">
        <w:rPr>
          <w:rFonts w:cs="Arial"/>
          <w:b w:val="0"/>
          <w:bCs/>
          <w:sz w:val="22"/>
          <w:szCs w:val="22"/>
        </w:rPr>
        <w:t>Naam inschrijver:</w:t>
      </w:r>
    </w:p>
    <w:p w14:paraId="3398C550" w14:textId="77777777" w:rsidR="0090475B" w:rsidRPr="00434D47" w:rsidRDefault="0090475B" w:rsidP="0090475B">
      <w:pPr>
        <w:rPr>
          <w:rFonts w:ascii="Arial" w:hAnsi="Arial" w:cs="Arial"/>
          <w:sz w:val="22"/>
        </w:rPr>
      </w:pPr>
    </w:p>
    <w:p w14:paraId="06D64EE1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</w:p>
    <w:p w14:paraId="669CC5C8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  <w:r w:rsidRPr="00434D47">
        <w:rPr>
          <w:rFonts w:cs="Arial"/>
          <w:b w:val="0"/>
          <w:bCs/>
          <w:sz w:val="22"/>
          <w:szCs w:val="22"/>
        </w:rPr>
        <w:t>Naam en functie ondergetekende:</w:t>
      </w:r>
    </w:p>
    <w:p w14:paraId="275C84C4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</w:p>
    <w:p w14:paraId="235E1764" w14:textId="77777777" w:rsidR="0090475B" w:rsidRPr="00434D47" w:rsidRDefault="0090475B" w:rsidP="0090475B">
      <w:pPr>
        <w:rPr>
          <w:rFonts w:ascii="Arial" w:hAnsi="Arial" w:cs="Arial"/>
          <w:sz w:val="22"/>
        </w:rPr>
      </w:pPr>
    </w:p>
    <w:p w14:paraId="6BB4160A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  <w:r w:rsidRPr="00434D47">
        <w:rPr>
          <w:rFonts w:cs="Arial"/>
          <w:b w:val="0"/>
          <w:bCs/>
          <w:sz w:val="22"/>
          <w:szCs w:val="22"/>
        </w:rPr>
        <w:t>Datum:</w:t>
      </w:r>
    </w:p>
    <w:p w14:paraId="76BE7F1B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</w:p>
    <w:p w14:paraId="051F2A38" w14:textId="77777777" w:rsidR="0090475B" w:rsidRPr="00434D47" w:rsidRDefault="0090475B" w:rsidP="0090475B">
      <w:pPr>
        <w:rPr>
          <w:rFonts w:ascii="Arial" w:hAnsi="Arial" w:cs="Arial"/>
          <w:sz w:val="22"/>
        </w:rPr>
      </w:pPr>
    </w:p>
    <w:p w14:paraId="17A3601E" w14:textId="77777777" w:rsidR="0090475B" w:rsidRPr="00434D47" w:rsidRDefault="0090475B" w:rsidP="0090475B">
      <w:pPr>
        <w:pStyle w:val="paragraaf"/>
        <w:spacing w:before="0" w:after="0" w:line="240" w:lineRule="auto"/>
        <w:rPr>
          <w:rFonts w:cs="Arial"/>
          <w:b w:val="0"/>
          <w:bCs/>
          <w:sz w:val="22"/>
          <w:szCs w:val="22"/>
        </w:rPr>
      </w:pPr>
      <w:r w:rsidRPr="00434D47">
        <w:rPr>
          <w:rFonts w:cs="Arial"/>
          <w:b w:val="0"/>
          <w:bCs/>
          <w:sz w:val="22"/>
          <w:szCs w:val="22"/>
        </w:rPr>
        <w:t>Handtekening:</w:t>
      </w:r>
    </w:p>
    <w:p w14:paraId="71AB1418" w14:textId="77777777" w:rsidR="00C6531B" w:rsidRDefault="00C6531B"/>
    <w:sectPr w:rsidR="00C6531B" w:rsidSect="00E944C0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28EF" w14:textId="77777777" w:rsidR="00493891" w:rsidRDefault="00493891" w:rsidP="008526A3">
      <w:pPr>
        <w:spacing w:line="240" w:lineRule="auto"/>
      </w:pPr>
      <w:r>
        <w:separator/>
      </w:r>
    </w:p>
  </w:endnote>
  <w:endnote w:type="continuationSeparator" w:id="0">
    <w:p w14:paraId="1D00C54B" w14:textId="77777777" w:rsidR="00493891" w:rsidRDefault="00493891" w:rsidP="00852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3BED" w14:textId="77777777" w:rsidR="00493891" w:rsidRDefault="00493891" w:rsidP="008526A3">
      <w:pPr>
        <w:spacing w:line="240" w:lineRule="auto"/>
      </w:pPr>
      <w:r>
        <w:separator/>
      </w:r>
    </w:p>
  </w:footnote>
  <w:footnote w:type="continuationSeparator" w:id="0">
    <w:p w14:paraId="39C973FA" w14:textId="77777777" w:rsidR="00493891" w:rsidRDefault="00493891" w:rsidP="008526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E5969" w14:textId="77777777" w:rsidR="008526A3" w:rsidRDefault="0085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0A1B7A8A" wp14:editId="5B38C2BE">
          <wp:simplePos x="0" y="0"/>
          <wp:positionH relativeFrom="column">
            <wp:posOffset>6103620</wp:posOffset>
          </wp:positionH>
          <wp:positionV relativeFrom="paragraph">
            <wp:posOffset>-215900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3C"/>
    <w:rsid w:val="0018229D"/>
    <w:rsid w:val="00245C3C"/>
    <w:rsid w:val="004209D8"/>
    <w:rsid w:val="00493891"/>
    <w:rsid w:val="005D0C63"/>
    <w:rsid w:val="006132C8"/>
    <w:rsid w:val="007351E9"/>
    <w:rsid w:val="007A7DB9"/>
    <w:rsid w:val="008526A3"/>
    <w:rsid w:val="0090475B"/>
    <w:rsid w:val="009A6650"/>
    <w:rsid w:val="00A37793"/>
    <w:rsid w:val="00C6531B"/>
    <w:rsid w:val="00E35199"/>
    <w:rsid w:val="00E944C0"/>
    <w:rsid w:val="00E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4C45"/>
  <w15:chartTrackingRefBased/>
  <w15:docId w15:val="{228D7188-3857-468F-96EC-B171186E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475B"/>
    <w:pPr>
      <w:spacing w:line="276" w:lineRule="auto"/>
    </w:pPr>
    <w:rPr>
      <w:rFonts w:ascii="Calibri" w:eastAsia="Calibri" w:hAnsi="Calibri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af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eastAsia="Times New Roman" w:hAnsi="Arial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6A3"/>
    <w:rPr>
      <w:rFonts w:ascii="Calibri" w:eastAsia="Calibri" w:hAnsi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6A3"/>
    <w:rPr>
      <w:rFonts w:ascii="Calibri" w:eastAsia="Calibri" w:hAnsi="Calibr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Inrichting%20Oosterhorn-zuid%20-%20General\04%20Projectbureau\01%20Documenten\05%20Formulier%20instemming%20Algemene%20voorwaarden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23CCE70AA63AD64C83E6CA5054BDD785" ma:contentTypeVersion="136" ma:contentTypeDescription="GSP document management" ma:contentTypeScope="" ma:versionID="259e5300b53a8f8719bfd2afae858f69">
  <xsd:schema xmlns:xsd="http://www.w3.org/2001/XMLSchema" xmlns:xs="http://www.w3.org/2001/XMLSchema" xmlns:p="http://schemas.microsoft.com/office/2006/metadata/properties" xmlns:ns2="6d6fd0a0-e73e-48d2-9e16-5c80ca3c5db6" xmlns:ns3="dab44dc2-b5a8-4446-83c9-42dd0cff6682" targetNamespace="http://schemas.microsoft.com/office/2006/metadata/properties" ma:root="true" ma:fieldsID="a973674209e5e280fbaee69c851463d0" ns2:_="" ns3:_="">
    <xsd:import namespace="6d6fd0a0-e73e-48d2-9e16-5c80ca3c5db6"/>
    <xsd:import namespace="dab44dc2-b5a8-4446-83c9-42dd0cff6682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a8a89d58-a0b8-4801-aeba-10f813ccf7ce}" ma:internalName="TaxCatchAll" ma:showField="CatchAllData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a8a89d58-a0b8-4801-aeba-10f813ccf7ce}" ma:internalName="TaxCatchAllLabel" ma:readOnly="true" ma:showField="CatchAllDataLabel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dc2-b5a8-4446-83c9-42dd0cff6682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 Inrichting Oosterhorn-zuid</TermName>
          <TermId xmlns="http://schemas.microsoft.com/office/infopath/2007/PartnerControls">912262f2-2b22-4e99-9e80-715adef2ef5d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/>
        <AccountId xsi:nil="true"/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14</Value>
      <Value>1</Value>
      <Value>7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>Formulier instemming met Algemene Voorwaarden</BeschrijvingInhoud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dab44dc2-b5a8-4446-83c9-42dd0cff6682">4ZWWSXYWEEH7-617524860-121</_dlc_DocId>
    <_dlc_DocIdUrl xmlns="dab44dc2-b5a8-4446-83c9-42dd0cff6682">
      <Url>https://groningenseaportsnv.sharepoint.com/sites/PROJ-P000057-InrichtingOosterhorn-zuid/_layouts/15/DocIdRedir.aspx?ID=4ZWWSXYWEEH7-617524860-121</Url>
      <Description>4ZWWSXYWEEH7-617524860-121</Description>
    </_dlc_DocIdUrl>
    <_dlc_DocIdPersistId xmlns="dab44dc2-b5a8-4446-83c9-42dd0cff6682">false</_dlc_DocIdPersi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Props1.xml><?xml version="1.0" encoding="utf-8"?>
<ds:datastoreItem xmlns:ds="http://schemas.openxmlformats.org/officeDocument/2006/customXml" ds:itemID="{EF56EAE5-409F-43E2-9A28-F04F1FD43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dab44dc2-b5a8-4446-83c9-42dd0cff6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dab44dc2-b5a8-4446-83c9-42dd0cff6682"/>
  </ds:schemaRefs>
</ds:datastoreItem>
</file>

<file path=customXml/itemProps3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BD7E6B-A1CC-4B97-9853-8DADE35A475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898E08-BBE0-4DB7-941C-B836C8A62D6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05 Formulier instemming Algemene voorwaarden</Template>
  <TotalTime>0</TotalTime>
  <Pages>1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4</cp:revision>
  <dcterms:created xsi:type="dcterms:W3CDTF">2022-05-04T11:55:00Z</dcterms:created>
  <dcterms:modified xsi:type="dcterms:W3CDTF">2022-05-04T11:57:00Z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0x01010046863A5F6222EC49ADE4F34D059DEE7E0023CCE70AA63AD64C83E6CA5054BDD785</vt:lpwstr>
  </property>
  <property fmtid="{D5CDD505-2E9C-101B-9397-08002B2CF9AE}" pid="3" name="_dlc_DocIdItemGuid">
    <vt:lpwstr>d7d7b157-e3c3-4fe6-8b29-baf43d0cb127</vt:lpwstr>
  </property>
  <property fmtid="{D5CDD505-2E9C-101B-9397-08002B2CF9AE}" pid="4" name="Topic">
    <vt:lpwstr/>
  </property>
  <property fmtid="{D5CDD505-2E9C-101B-9397-08002B2CF9AE}" pid="5" name="DocumentSoort">
    <vt:lpwstr>14;#Formulier|c5c6b2b4-591a-4727-adeb-c84ff6225825</vt:lpwstr>
  </property>
  <property fmtid="{D5CDD505-2E9C-101B-9397-08002B2CF9AE}" pid="6" name="ProjectNr">
    <vt:lpwstr>1;#P000057 Inrichting Oosterhorn-zuid|912262f2-2b22-4e99-9e80-715adef2ef5d</vt:lpwstr>
  </property>
  <property fmtid="{D5CDD505-2E9C-101B-9397-08002B2CF9AE}" pid="7" name="AfzenderGeadresseerde">
    <vt:lpwstr>7;#Tenderned|9e8f9204-6bb4-4c6d-8b45-06eda84d4447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38500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ValidSignTransactionId">
    <vt:lpwstr/>
  </property>
  <property fmtid="{D5CDD505-2E9C-101B-9397-08002B2CF9AE}" pid="23" name="_SourceUrl">
    <vt:lpwstr/>
  </property>
  <property fmtid="{D5CDD505-2E9C-101B-9397-08002B2CF9AE}" pid="24" name="_SharedFileIndex">
    <vt:lpwstr/>
  </property>
  <property fmtid="{D5CDD505-2E9C-101B-9397-08002B2CF9AE}" pid="25" name="ComplianceAssetId">
    <vt:lpwstr/>
  </property>
  <property fmtid="{D5CDD505-2E9C-101B-9397-08002B2CF9AE}" pid="26" name="TemplateUrl">
    <vt:lpwstr/>
  </property>
  <property fmtid="{D5CDD505-2E9C-101B-9397-08002B2CF9AE}" pid="27" name="_ExtendedDescription">
    <vt:lpwstr/>
  </property>
  <property fmtid="{D5CDD505-2E9C-101B-9397-08002B2CF9AE}" pid="28" name="TriggerFlowInfo">
    <vt:lpwstr/>
  </property>
  <property fmtid="{D5CDD505-2E9C-101B-9397-08002B2CF9AE}" pid="29" name="ValidSignStatus">
    <vt:lpwstr/>
  </property>
</Properties>
</file>