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8B053" w14:textId="77777777" w:rsidR="00137C49" w:rsidRPr="00137C49" w:rsidRDefault="00137C49" w:rsidP="00137C49">
      <w:pPr>
        <w:spacing w:after="160"/>
        <w:jc w:val="left"/>
        <w:rPr>
          <w:rFonts w:ascii="Calibri Light" w:eastAsia="Yu Mincho" w:hAnsi="Calibri Light"/>
          <w:smallCaps/>
          <w:color w:val="8496B0"/>
          <w:spacing w:val="15"/>
          <w:lang w:eastAsia="nl-NL"/>
        </w:rPr>
      </w:pPr>
    </w:p>
    <w:p w14:paraId="65EDA366" w14:textId="77777777" w:rsidR="00B67BB3" w:rsidRPr="00923F71" w:rsidRDefault="00B67BB3" w:rsidP="00EF13A2">
      <w:pPr>
        <w:pStyle w:val="A-title"/>
        <w:rPr>
          <w:rFonts w:ascii="Calibri" w:hAnsi="Calibri"/>
          <w:lang w:val="nl-NL"/>
        </w:rPr>
      </w:pPr>
    </w:p>
    <w:p w14:paraId="68A279E3" w14:textId="77777777" w:rsidR="00B67BB3" w:rsidRPr="00923F71" w:rsidRDefault="00B67BB3" w:rsidP="00EF13A2">
      <w:pPr>
        <w:pStyle w:val="A-title"/>
        <w:rPr>
          <w:rFonts w:ascii="Calibri" w:hAnsi="Calibri"/>
          <w:lang w:val="nl-NL"/>
        </w:rPr>
      </w:pPr>
    </w:p>
    <w:p w14:paraId="3C2AE0A4" w14:textId="77777777" w:rsidR="00B67BB3" w:rsidRPr="00923F71" w:rsidRDefault="00B67BB3" w:rsidP="00EF13A2">
      <w:pPr>
        <w:pStyle w:val="A-title"/>
        <w:rPr>
          <w:rFonts w:ascii="Calibri" w:hAnsi="Calibri"/>
          <w:lang w:val="nl-NL"/>
        </w:rPr>
      </w:pPr>
    </w:p>
    <w:p w14:paraId="467AC7C5" w14:textId="77777777" w:rsidR="00F23945" w:rsidRDefault="00F23945" w:rsidP="00EF13A2">
      <w:pPr>
        <w:pStyle w:val="01title"/>
        <w:rPr>
          <w:color w:val="auto"/>
          <w:lang w:val="nl-NL"/>
        </w:rPr>
      </w:pPr>
      <w:r>
        <w:rPr>
          <w:color w:val="auto"/>
          <w:lang w:val="nl-NL"/>
        </w:rPr>
        <w:t>Bijlage B</w:t>
      </w:r>
    </w:p>
    <w:p w14:paraId="529C4C7E" w14:textId="551CA1DF" w:rsidR="00296BDB" w:rsidRPr="00923F71" w:rsidRDefault="00F23945" w:rsidP="00EF13A2">
      <w:pPr>
        <w:pStyle w:val="01title"/>
        <w:rPr>
          <w:color w:val="auto"/>
          <w:lang w:val="nl-NL"/>
        </w:rPr>
      </w:pPr>
      <w:r>
        <w:rPr>
          <w:color w:val="auto"/>
          <w:lang w:val="nl-NL"/>
        </w:rPr>
        <w:t>Aanmeldformulier</w:t>
      </w:r>
    </w:p>
    <w:p w14:paraId="76E4F30E" w14:textId="77777777" w:rsidR="00B67BB3" w:rsidRPr="00923F71" w:rsidRDefault="00B67BB3" w:rsidP="00EF13A2">
      <w:pPr>
        <w:pStyle w:val="02subtitle"/>
        <w:rPr>
          <w:color w:val="auto"/>
          <w:lang w:val="nl-NL"/>
        </w:rPr>
      </w:pPr>
    </w:p>
    <w:p w14:paraId="484D6190" w14:textId="77777777" w:rsidR="00B67BB3" w:rsidRPr="00923F71" w:rsidRDefault="00B67BB3" w:rsidP="00EF13A2">
      <w:pPr>
        <w:pStyle w:val="02subtitle"/>
        <w:rPr>
          <w:color w:val="auto"/>
          <w:lang w:val="nl-NL"/>
        </w:rPr>
      </w:pPr>
    </w:p>
    <w:p w14:paraId="5BA4A65B" w14:textId="77777777" w:rsidR="00B67BB3" w:rsidRPr="00923F71" w:rsidRDefault="00B67BB3" w:rsidP="00EF13A2">
      <w:pPr>
        <w:pStyle w:val="02subtitle"/>
        <w:rPr>
          <w:color w:val="auto"/>
          <w:lang w:val="nl-NL"/>
        </w:rPr>
      </w:pPr>
    </w:p>
    <w:p w14:paraId="568ED11E" w14:textId="77777777" w:rsidR="00B67BB3" w:rsidRPr="00923F71" w:rsidRDefault="00B67BB3" w:rsidP="00EF13A2">
      <w:pPr>
        <w:pStyle w:val="02subtitle"/>
        <w:rPr>
          <w:color w:val="auto"/>
          <w:lang w:val="nl-NL"/>
        </w:rPr>
      </w:pPr>
    </w:p>
    <w:p w14:paraId="3FF9407E" w14:textId="77777777" w:rsidR="00B67BB3" w:rsidRPr="00923F71" w:rsidRDefault="00B67BB3" w:rsidP="00EF13A2">
      <w:pPr>
        <w:pStyle w:val="02subtitle"/>
        <w:rPr>
          <w:color w:val="auto"/>
          <w:lang w:val="nl-NL"/>
        </w:rPr>
      </w:pPr>
    </w:p>
    <w:p w14:paraId="582BFE62" w14:textId="77777777" w:rsidR="00B67BB3" w:rsidRPr="00923F71" w:rsidRDefault="00B67BB3" w:rsidP="00EF13A2">
      <w:pPr>
        <w:pStyle w:val="02subtitle"/>
        <w:rPr>
          <w:color w:val="auto"/>
          <w:lang w:val="nl-NL"/>
        </w:rPr>
      </w:pPr>
    </w:p>
    <w:p w14:paraId="2ACAE2EC" w14:textId="77777777" w:rsidR="00B67BB3" w:rsidRPr="00923F71" w:rsidRDefault="00B67BB3" w:rsidP="00EF13A2">
      <w:pPr>
        <w:pStyle w:val="02subtitle"/>
        <w:rPr>
          <w:color w:val="auto"/>
          <w:lang w:val="nl-NL"/>
        </w:rPr>
      </w:pPr>
    </w:p>
    <w:p w14:paraId="44705219" w14:textId="77777777" w:rsidR="00B67BB3" w:rsidRPr="00923F71" w:rsidRDefault="00B67BB3" w:rsidP="00EF13A2">
      <w:pPr>
        <w:pStyle w:val="02subtitle"/>
        <w:rPr>
          <w:color w:val="auto"/>
          <w:lang w:val="nl-NL"/>
        </w:rPr>
      </w:pPr>
    </w:p>
    <w:p w14:paraId="240A652C" w14:textId="77777777" w:rsidR="00B67BB3" w:rsidRPr="00923F71" w:rsidRDefault="005067ED" w:rsidP="00EF13A2">
      <w:pPr>
        <w:pStyle w:val="02subtitle"/>
        <w:rPr>
          <w:color w:val="auto"/>
          <w:lang w:val="nl-NL"/>
        </w:rPr>
      </w:pPr>
      <w:r>
        <w:rPr>
          <w:color w:val="auto"/>
          <w:lang w:val="nl-NL" w:eastAsia="de-DE"/>
        </w:rPr>
        <w:pict w14:anchorId="74F54270">
          <v:shapetype id="_x0000_t202" coordsize="21600,21600" o:spt="202" path="m,l,21600r21600,l21600,xe">
            <v:stroke joinstyle="miter"/>
            <v:path gradientshapeok="t" o:connecttype="rect"/>
          </v:shapetype>
          <v:shape id="Tekstvak 2" o:spid="_x0000_s2052" type="#_x0000_t202" style="position:absolute;margin-left:-10.65pt;margin-top:34.2pt;width:478.75pt;height:150.65pt;z-index:25165772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" filled="f" stroked="f">
            <v:textbox style="mso-next-textbox:#Tekstvak 2">
              <w:txbxContent>
                <w:p w14:paraId="35170C6F" w14:textId="05957879" w:rsidR="004232F7" w:rsidRPr="000A6C08" w:rsidRDefault="004232F7" w:rsidP="00AA173D">
                  <w:pPr>
                    <w:pStyle w:val="05standard-content"/>
                    <w:numPr>
                      <w:ilvl w:val="0"/>
                      <w:numId w:val="0"/>
                    </w:numPr>
                    <w:ind w:left="360"/>
                  </w:pPr>
                  <w:r w:rsidRPr="000A6C08">
                    <w:t>Datum:</w:t>
                  </w:r>
                  <w:r w:rsidRPr="000A6C08">
                    <w:tab/>
                  </w:r>
                  <w:r w:rsidRPr="000A6C08">
                    <w:tab/>
                  </w:r>
                  <w:r w:rsidRPr="000A6C08">
                    <w:tab/>
                  </w:r>
                  <w:r w:rsidR="00315793">
                    <w:t>1 juli</w:t>
                  </w:r>
                  <w:r w:rsidR="00BB1D46">
                    <w:t xml:space="preserve"> </w:t>
                  </w:r>
                  <w:r w:rsidR="000D2C1F">
                    <w:t>2022</w:t>
                  </w:r>
                </w:p>
                <w:p w14:paraId="113C158E" w14:textId="168614E2" w:rsidR="004232F7" w:rsidRPr="000A6C08" w:rsidRDefault="004232F7" w:rsidP="00AA173D">
                  <w:pPr>
                    <w:pStyle w:val="05standard-content"/>
                    <w:numPr>
                      <w:ilvl w:val="0"/>
                      <w:numId w:val="0"/>
                    </w:numPr>
                    <w:ind w:left="360"/>
                  </w:pPr>
                  <w:r w:rsidRPr="000A6C08">
                    <w:t>Auteur:</w:t>
                  </w:r>
                  <w:r w:rsidRPr="000A6C08">
                    <w:tab/>
                  </w:r>
                  <w:r w:rsidRPr="000A6C08">
                    <w:tab/>
                  </w:r>
                  <w:r w:rsidRPr="000A6C08">
                    <w:tab/>
                    <w:t>Michel van Gageldonk</w:t>
                  </w:r>
                </w:p>
                <w:p w14:paraId="7C5C3278" w14:textId="2C689F8C" w:rsidR="004232F7" w:rsidRPr="000A6C08" w:rsidRDefault="004232F7" w:rsidP="00AA173D">
                  <w:pPr>
                    <w:pStyle w:val="05standard-content"/>
                    <w:numPr>
                      <w:ilvl w:val="0"/>
                      <w:numId w:val="0"/>
                    </w:numPr>
                    <w:ind w:left="360"/>
                  </w:pPr>
                </w:p>
                <w:p w14:paraId="780923C5" w14:textId="07511EC8" w:rsidR="004232F7" w:rsidRPr="00344FC1" w:rsidRDefault="004232F7" w:rsidP="00AA173D">
                  <w:pPr>
                    <w:pStyle w:val="05standard-content"/>
                    <w:numPr>
                      <w:ilvl w:val="0"/>
                      <w:numId w:val="0"/>
                    </w:numPr>
                    <w:ind w:left="360"/>
                  </w:pPr>
                  <w:r>
                    <w:t>Project</w:t>
                  </w:r>
                  <w:r w:rsidRPr="00344FC1">
                    <w:t>nummer:</w:t>
                  </w:r>
                  <w:r>
                    <w:tab/>
                  </w:r>
                  <w:r w:rsidR="00F243DB">
                    <w:t>5393.01</w:t>
                  </w:r>
                </w:p>
                <w:p w14:paraId="11AE3847" w14:textId="707588B2" w:rsidR="004232F7" w:rsidRPr="007E3E68" w:rsidRDefault="004232F7" w:rsidP="00AA173D">
                  <w:pPr>
                    <w:pStyle w:val="05standard-content"/>
                    <w:numPr>
                      <w:ilvl w:val="0"/>
                      <w:numId w:val="0"/>
                    </w:numPr>
                    <w:ind w:left="360"/>
                  </w:pPr>
                  <w:r w:rsidRPr="007E3E68">
                    <w:t>Opdrachtgever:</w:t>
                  </w:r>
                  <w:r w:rsidRPr="007E3E68">
                    <w:tab/>
                  </w:r>
                  <w:r w:rsidR="00F243DB">
                    <w:t>Stichting BOOR</w:t>
                  </w:r>
                </w:p>
                <w:p w14:paraId="63B1AB12" w14:textId="77777777" w:rsidR="004232F7" w:rsidRPr="007E3E68" w:rsidRDefault="004232F7" w:rsidP="00AA173D">
                  <w:pPr>
                    <w:pStyle w:val="05standard-content"/>
                    <w:numPr>
                      <w:ilvl w:val="0"/>
                      <w:numId w:val="0"/>
                    </w:numPr>
                    <w:ind w:left="360"/>
                  </w:pPr>
                </w:p>
                <w:p w14:paraId="48D0F12C" w14:textId="77777777" w:rsidR="004232F7" w:rsidRPr="007E3E68" w:rsidRDefault="004232F7" w:rsidP="00AA173D">
                  <w:pPr>
                    <w:pStyle w:val="05standard-content"/>
                    <w:numPr>
                      <w:ilvl w:val="0"/>
                      <w:numId w:val="0"/>
                    </w:numPr>
                    <w:ind w:left="360"/>
                  </w:pPr>
                </w:p>
                <w:p w14:paraId="12C10499" w14:textId="5EBBE955" w:rsidR="004232F7" w:rsidRPr="007E3E68" w:rsidRDefault="004232F7" w:rsidP="00AA173D">
                  <w:pPr>
                    <w:pStyle w:val="05standard-content"/>
                    <w:numPr>
                      <w:ilvl w:val="0"/>
                      <w:numId w:val="0"/>
                    </w:numPr>
                    <w:ind w:left="360"/>
                  </w:pPr>
                  <w:r w:rsidRPr="007E3E68">
                    <w:t>Fase:</w:t>
                  </w:r>
                  <w:r w:rsidRPr="007E3E68">
                    <w:tab/>
                  </w:r>
                  <w:r w:rsidRPr="007E3E68">
                    <w:tab/>
                  </w:r>
                  <w:r w:rsidRPr="007E3E68">
                    <w:tab/>
                  </w:r>
                  <w:r w:rsidR="00F23945">
                    <w:t>Definitief</w:t>
                  </w:r>
                </w:p>
                <w:p w14:paraId="7519411F" w14:textId="77777777" w:rsidR="004232F7" w:rsidRPr="006A6E75" w:rsidRDefault="004232F7" w:rsidP="00AA173D">
                  <w:pPr>
                    <w:pStyle w:val="05standard-content"/>
                    <w:numPr>
                      <w:ilvl w:val="0"/>
                      <w:numId w:val="0"/>
                    </w:numPr>
                  </w:pPr>
                </w:p>
              </w:txbxContent>
            </v:textbox>
            <w10:wrap type="square" anchorx="margin"/>
          </v:shape>
        </w:pict>
      </w:r>
    </w:p>
    <w:p w14:paraId="10D18A56" w14:textId="31C36428" w:rsidR="0035645F" w:rsidRPr="0035645F" w:rsidRDefault="00B67BB3" w:rsidP="007343F2">
      <w:pPr>
        <w:jc w:val="left"/>
      </w:pPr>
      <w:r w:rsidRPr="00923F71">
        <w:br w:type="page"/>
      </w:r>
      <w:r w:rsidR="0035645F" w:rsidRPr="0035645F">
        <w:lastRenderedPageBreak/>
        <w:t>Hierna te benoemen gegadigde(n):</w:t>
      </w:r>
    </w:p>
    <w:p w14:paraId="51B4CD8C" w14:textId="77777777" w:rsidR="0035645F" w:rsidRPr="0035645F" w:rsidRDefault="0035645F" w:rsidP="0035645F">
      <w:pPr>
        <w:jc w:val="left"/>
      </w:pPr>
    </w:p>
    <w:p w14:paraId="203E5891" w14:textId="26466B7D" w:rsidR="0035645F" w:rsidRDefault="0035645F" w:rsidP="00425DBD">
      <w:pPr>
        <w:numPr>
          <w:ilvl w:val="0"/>
          <w:numId w:val="49"/>
        </w:numPr>
        <w:jc w:val="left"/>
      </w:pPr>
      <w:r w:rsidRPr="0035645F">
        <w:t>Bouwkundige Aannemer/Installateur E/ Installateur W</w:t>
      </w:r>
    </w:p>
    <w:p w14:paraId="76965454" w14:textId="77777777" w:rsidR="00425DBD" w:rsidRPr="0035645F" w:rsidRDefault="00425DBD" w:rsidP="00425DBD">
      <w:pPr>
        <w:ind w:left="720"/>
        <w:jc w:val="left"/>
      </w:pPr>
    </w:p>
    <w:p w14:paraId="12D86AF3" w14:textId="2B60B6FD" w:rsidR="0035645F" w:rsidRPr="0035645F" w:rsidRDefault="0035645F" w:rsidP="0035645F">
      <w:pPr>
        <w:jc w:val="left"/>
      </w:pPr>
      <w:r w:rsidRPr="0035645F">
        <w:t>………………………………………………………………………………………………………………………………</w:t>
      </w:r>
      <w:r w:rsidR="00F411BF">
        <w:t xml:space="preserve"> </w:t>
      </w:r>
      <w:r w:rsidRPr="0035645F">
        <w:t>(1)</w:t>
      </w:r>
    </w:p>
    <w:p w14:paraId="70DB057F" w14:textId="05B20A7A" w:rsidR="0035645F" w:rsidRDefault="0035645F" w:rsidP="00425DBD">
      <w:pPr>
        <w:ind w:firstLine="567"/>
        <w:jc w:val="left"/>
      </w:pPr>
      <w:r w:rsidRPr="0035645F">
        <w:t>Gevestigd te</w:t>
      </w:r>
    </w:p>
    <w:p w14:paraId="1A48A222" w14:textId="77777777" w:rsidR="00425DBD" w:rsidRPr="0035645F" w:rsidRDefault="00425DBD" w:rsidP="00425DBD">
      <w:pPr>
        <w:ind w:firstLine="567"/>
        <w:jc w:val="left"/>
      </w:pPr>
    </w:p>
    <w:p w14:paraId="3CAF3D27" w14:textId="2B4FDC99" w:rsidR="0035645F" w:rsidRDefault="00F411BF" w:rsidP="0035645F">
      <w:pPr>
        <w:jc w:val="left"/>
      </w:pPr>
      <w:r w:rsidRPr="0035645F">
        <w:t>………………………………………………………………………………………………………………………………</w:t>
      </w:r>
    </w:p>
    <w:p w14:paraId="31CEA988" w14:textId="77777777" w:rsidR="00F411BF" w:rsidRPr="0035645F" w:rsidRDefault="00F411BF" w:rsidP="0035645F">
      <w:pPr>
        <w:jc w:val="left"/>
      </w:pPr>
    </w:p>
    <w:p w14:paraId="29C9E520" w14:textId="6F80AC8D" w:rsidR="0035645F" w:rsidRDefault="00425DBD" w:rsidP="00425DBD">
      <w:pPr>
        <w:numPr>
          <w:ilvl w:val="0"/>
          <w:numId w:val="49"/>
        </w:numPr>
        <w:jc w:val="left"/>
      </w:pPr>
      <w:r>
        <w:t>B</w:t>
      </w:r>
      <w:r w:rsidR="0035645F" w:rsidRPr="0035645F">
        <w:t>ouwkundige Aannemer/Installateur E/ Installateur W</w:t>
      </w:r>
    </w:p>
    <w:p w14:paraId="36688415" w14:textId="77777777" w:rsidR="00425DBD" w:rsidRPr="0035645F" w:rsidRDefault="00425DBD" w:rsidP="00425DBD">
      <w:pPr>
        <w:ind w:left="720"/>
        <w:jc w:val="left"/>
      </w:pPr>
    </w:p>
    <w:p w14:paraId="5028E057" w14:textId="072E0F6B" w:rsidR="00F411BF" w:rsidRPr="0035645F" w:rsidRDefault="00F411BF" w:rsidP="00F411BF">
      <w:pPr>
        <w:jc w:val="left"/>
      </w:pPr>
      <w:r w:rsidRPr="0035645F">
        <w:t>………………………………………………………………………………………………………………………………</w:t>
      </w:r>
      <w:r>
        <w:t xml:space="preserve"> </w:t>
      </w:r>
      <w:r w:rsidRPr="0035645F">
        <w:t>(</w:t>
      </w:r>
      <w:r>
        <w:t>2</w:t>
      </w:r>
      <w:r w:rsidRPr="0035645F">
        <w:t>)</w:t>
      </w:r>
    </w:p>
    <w:p w14:paraId="321C5E04" w14:textId="1E09189E" w:rsidR="0035645F" w:rsidRDefault="0035645F" w:rsidP="00425DBD">
      <w:pPr>
        <w:ind w:firstLine="567"/>
        <w:jc w:val="left"/>
      </w:pPr>
      <w:r w:rsidRPr="0035645F">
        <w:t>Gevestigd te</w:t>
      </w:r>
    </w:p>
    <w:p w14:paraId="5E02332C" w14:textId="77777777" w:rsidR="00425DBD" w:rsidRPr="0035645F" w:rsidRDefault="00425DBD" w:rsidP="00425DBD">
      <w:pPr>
        <w:ind w:firstLine="567"/>
        <w:jc w:val="left"/>
      </w:pPr>
    </w:p>
    <w:p w14:paraId="054E1816" w14:textId="77777777" w:rsidR="00F411BF" w:rsidRDefault="00F411BF" w:rsidP="00F411BF">
      <w:pPr>
        <w:jc w:val="left"/>
      </w:pPr>
      <w:r w:rsidRPr="0035645F">
        <w:t>………………………………………………………………………………………………………………………………</w:t>
      </w:r>
    </w:p>
    <w:p w14:paraId="555A763A" w14:textId="77777777" w:rsidR="0035645F" w:rsidRPr="0035645F" w:rsidRDefault="0035645F" w:rsidP="0035645F">
      <w:pPr>
        <w:jc w:val="left"/>
      </w:pPr>
    </w:p>
    <w:p w14:paraId="0A76604C" w14:textId="15720DA8" w:rsidR="0035645F" w:rsidRDefault="0035645F" w:rsidP="00425DBD">
      <w:pPr>
        <w:numPr>
          <w:ilvl w:val="0"/>
          <w:numId w:val="49"/>
        </w:numPr>
        <w:jc w:val="left"/>
      </w:pPr>
      <w:r w:rsidRPr="0035645F">
        <w:t>Bouwkundige Aannemer/Installateur E/ Installateur W</w:t>
      </w:r>
    </w:p>
    <w:p w14:paraId="5382A45F" w14:textId="77777777" w:rsidR="00425DBD" w:rsidRPr="0035645F" w:rsidRDefault="00425DBD" w:rsidP="00425DBD">
      <w:pPr>
        <w:ind w:left="720"/>
        <w:jc w:val="left"/>
      </w:pPr>
    </w:p>
    <w:p w14:paraId="6E8AEBA2" w14:textId="77777777" w:rsidR="00F411BF" w:rsidRPr="0035645F" w:rsidRDefault="00F411BF" w:rsidP="00F411BF">
      <w:pPr>
        <w:jc w:val="left"/>
      </w:pPr>
      <w:r w:rsidRPr="0035645F">
        <w:t>………………………………………………………………………………………………………………………………</w:t>
      </w:r>
      <w:r>
        <w:t xml:space="preserve"> </w:t>
      </w:r>
      <w:r w:rsidRPr="0035645F">
        <w:t>(</w:t>
      </w:r>
      <w:r>
        <w:t>2</w:t>
      </w:r>
      <w:r w:rsidRPr="0035645F">
        <w:t>)</w:t>
      </w:r>
    </w:p>
    <w:p w14:paraId="753648FB" w14:textId="7C073889" w:rsidR="0035645F" w:rsidRDefault="0035645F" w:rsidP="00425DBD">
      <w:pPr>
        <w:ind w:firstLine="567"/>
        <w:jc w:val="left"/>
      </w:pPr>
      <w:r w:rsidRPr="0035645F">
        <w:t xml:space="preserve">Gevestigd te </w:t>
      </w:r>
    </w:p>
    <w:p w14:paraId="3C10EC56" w14:textId="77777777" w:rsidR="00425DBD" w:rsidRPr="0035645F" w:rsidRDefault="00425DBD" w:rsidP="00425DBD">
      <w:pPr>
        <w:ind w:firstLine="567"/>
        <w:jc w:val="left"/>
      </w:pPr>
    </w:p>
    <w:p w14:paraId="0375624B" w14:textId="77777777" w:rsidR="00F411BF" w:rsidRDefault="00F411BF" w:rsidP="00F411BF">
      <w:pPr>
        <w:jc w:val="left"/>
      </w:pPr>
      <w:r w:rsidRPr="0035645F">
        <w:t>………………………………………………………………………………………………………………………………</w:t>
      </w:r>
    </w:p>
    <w:p w14:paraId="5000F667" w14:textId="77777777" w:rsidR="0035645F" w:rsidRPr="0035645F" w:rsidRDefault="0035645F" w:rsidP="0035645F">
      <w:pPr>
        <w:jc w:val="left"/>
      </w:pPr>
    </w:p>
    <w:p w14:paraId="4FF9A562" w14:textId="77777777" w:rsidR="0035645F" w:rsidRPr="0035645F" w:rsidRDefault="0035645F" w:rsidP="0035645F">
      <w:pPr>
        <w:jc w:val="left"/>
      </w:pPr>
      <w:r w:rsidRPr="0035645F">
        <w:t xml:space="preserve">1. Selecteer wat van toepassing is en vul de naam in van de penvoerder in. </w:t>
      </w:r>
    </w:p>
    <w:p w14:paraId="374A83E2" w14:textId="77777777" w:rsidR="0035645F" w:rsidRPr="0035645F" w:rsidRDefault="0035645F" w:rsidP="0035645F">
      <w:pPr>
        <w:jc w:val="left"/>
      </w:pPr>
      <w:r w:rsidRPr="0035645F">
        <w:t>2. Selecteer wat van toepassing is en vul de naam van de betreffende gegadigde in.</w:t>
      </w:r>
    </w:p>
    <w:p w14:paraId="40B2426E" w14:textId="77777777" w:rsidR="0035645F" w:rsidRPr="0035645F" w:rsidRDefault="0035645F" w:rsidP="0035645F">
      <w:pPr>
        <w:jc w:val="left"/>
      </w:pPr>
    </w:p>
    <w:p w14:paraId="11AB3AD3" w14:textId="2CBC33FC" w:rsidR="0035645F" w:rsidRPr="0035645F" w:rsidRDefault="0035645F" w:rsidP="0035645F">
      <w:pPr>
        <w:jc w:val="left"/>
      </w:pPr>
      <w:r w:rsidRPr="0035645F">
        <w:t>verklaren door ondertekening van dit formulier deel te nemen aan de aanmeldingsprocedure zoals omschreven in “</w:t>
      </w:r>
      <w:r w:rsidR="005067ED">
        <w:t xml:space="preserve">20220701 - </w:t>
      </w:r>
      <w:r w:rsidR="00F47DB5">
        <w:t>Selectieleidraad OSBS de Kameleon</w:t>
      </w:r>
      <w:r w:rsidRPr="0035645F">
        <w:t xml:space="preserve">” (d.d. </w:t>
      </w:r>
      <w:r w:rsidR="00315793">
        <w:t>1</w:t>
      </w:r>
      <w:r w:rsidRPr="0035645F">
        <w:t xml:space="preserve"> </w:t>
      </w:r>
      <w:r w:rsidR="00F47DB5">
        <w:t>ju</w:t>
      </w:r>
      <w:r w:rsidR="00315793">
        <w:t>l</w:t>
      </w:r>
      <w:r w:rsidR="00F47DB5">
        <w:t>i</w:t>
      </w:r>
      <w:r w:rsidRPr="0035645F">
        <w:t xml:space="preserve"> 202</w:t>
      </w:r>
      <w:r w:rsidR="00F47DB5">
        <w:t>2</w:t>
      </w:r>
      <w:r w:rsidRPr="0035645F">
        <w:t xml:space="preserve">) ten aanzien de aanbesteding voor een aannemer voor de nieuwbouw van </w:t>
      </w:r>
      <w:r w:rsidR="00F47DB5">
        <w:t xml:space="preserve">OSBS de Kameleon </w:t>
      </w:r>
      <w:r w:rsidRPr="0035645F">
        <w:t>te Rotterdam.</w:t>
      </w:r>
    </w:p>
    <w:p w14:paraId="70FC615A" w14:textId="77777777" w:rsidR="0035645F" w:rsidRPr="0035645F" w:rsidRDefault="0035645F" w:rsidP="0035645F">
      <w:pPr>
        <w:jc w:val="left"/>
      </w:pPr>
      <w:r w:rsidRPr="0035645F">
        <w:t xml:space="preserve"> </w:t>
      </w:r>
    </w:p>
    <w:p w14:paraId="1D2FBC73" w14:textId="77777777" w:rsidR="0035645F" w:rsidRPr="0035645F" w:rsidRDefault="0035645F" w:rsidP="0035645F">
      <w:pPr>
        <w:jc w:val="left"/>
      </w:pPr>
      <w:r w:rsidRPr="0035645F">
        <w:t>Ondergetekenden verklaren dat:</w:t>
      </w:r>
    </w:p>
    <w:p w14:paraId="5283409D" w14:textId="08D360E9" w:rsidR="0035645F" w:rsidRPr="0035645F" w:rsidRDefault="0035645F" w:rsidP="0035645F">
      <w:pPr>
        <w:numPr>
          <w:ilvl w:val="0"/>
          <w:numId w:val="50"/>
        </w:numPr>
        <w:jc w:val="left"/>
      </w:pPr>
      <w:r w:rsidRPr="0035645F">
        <w:t xml:space="preserve">de inschrijver zich akkoord verklaart met de gestelde eisen door de Aanbestedende Dienst met betrekking tot geheimhouding, publiciteit, taal, aansprakelijkheid bij uitbesteding aan derden en door de opdrachtgever gesteld voorbehoud van geleverde informatie. </w:t>
      </w:r>
    </w:p>
    <w:p w14:paraId="10529DE1" w14:textId="15520D6E" w:rsidR="0035645F" w:rsidRPr="0035645F" w:rsidRDefault="0035645F" w:rsidP="00317DC7">
      <w:pPr>
        <w:numPr>
          <w:ilvl w:val="0"/>
          <w:numId w:val="50"/>
        </w:numPr>
        <w:jc w:val="left"/>
      </w:pPr>
      <w:r w:rsidRPr="0035645F">
        <w:t xml:space="preserve">zij onvoorwaardelijk akkoord gaan met de inhoud van de selectieleidraad (d.d. </w:t>
      </w:r>
      <w:r w:rsidR="00315793">
        <w:t>1</w:t>
      </w:r>
      <w:r w:rsidR="00F910CC" w:rsidRPr="0035645F">
        <w:t xml:space="preserve"> </w:t>
      </w:r>
      <w:r w:rsidR="00F910CC">
        <w:t>ju</w:t>
      </w:r>
      <w:r w:rsidR="00315793">
        <w:t>l</w:t>
      </w:r>
      <w:r w:rsidR="00F910CC">
        <w:t>i</w:t>
      </w:r>
      <w:r w:rsidR="00F910CC" w:rsidRPr="0035645F">
        <w:t xml:space="preserve"> 202</w:t>
      </w:r>
      <w:r w:rsidR="00F910CC">
        <w:t>2</w:t>
      </w:r>
      <w:r w:rsidRPr="0035645F">
        <w:t>).</w:t>
      </w:r>
    </w:p>
    <w:p w14:paraId="4C7F8838" w14:textId="69596BF3" w:rsidR="0035645F" w:rsidRPr="0035645F" w:rsidRDefault="0035645F" w:rsidP="001D6654">
      <w:pPr>
        <w:numPr>
          <w:ilvl w:val="0"/>
          <w:numId w:val="50"/>
        </w:numPr>
        <w:jc w:val="left"/>
      </w:pPr>
      <w:r w:rsidRPr="0035645F">
        <w:t xml:space="preserve">zij onvoorwaardelijk akkoord gaan met de inhoud van de Nota van Inlichtingen (d.d. </w:t>
      </w:r>
      <w:r w:rsidR="001D6654">
        <w:t>19 augustus 2022)</w:t>
      </w:r>
    </w:p>
    <w:p w14:paraId="35621ED0" w14:textId="5E16E4E9" w:rsidR="0035645F" w:rsidRPr="0035645F" w:rsidRDefault="001D6654" w:rsidP="00646803">
      <w:pPr>
        <w:numPr>
          <w:ilvl w:val="0"/>
          <w:numId w:val="50"/>
        </w:numPr>
        <w:jc w:val="left"/>
      </w:pPr>
      <w:r>
        <w:t>h</w:t>
      </w:r>
      <w:r w:rsidR="0035645F" w:rsidRPr="0035645F">
        <w:t>et in te zetten verantwoordelijk en leidinggevend personeel de Nederlandse taal beheerst in woord en</w:t>
      </w:r>
      <w:r w:rsidR="004C1442">
        <w:t xml:space="preserve"> </w:t>
      </w:r>
      <w:r w:rsidR="0035645F" w:rsidRPr="0035645F">
        <w:t xml:space="preserve">geschrift en dat alle bescheiden die direct op het project betrekking hebben, in de Nederlandse taal zijn gesteld of worden gesteld. </w:t>
      </w:r>
    </w:p>
    <w:p w14:paraId="45E97ADB" w14:textId="66C8DBD9" w:rsidR="004C1442" w:rsidRDefault="0035645F" w:rsidP="001D6654">
      <w:pPr>
        <w:numPr>
          <w:ilvl w:val="0"/>
          <w:numId w:val="50"/>
        </w:numPr>
        <w:jc w:val="left"/>
      </w:pPr>
      <w:r w:rsidRPr="0035645F">
        <w:t>dit formulier volledig en naar waarheid hebben ingevuld.</w:t>
      </w:r>
    </w:p>
    <w:p w14:paraId="4239DD4B" w14:textId="4B77239E" w:rsidR="00F23945" w:rsidRPr="0035645F" w:rsidRDefault="00F23945" w:rsidP="004C1442">
      <w:pPr>
        <w:jc w:val="left"/>
      </w:pPr>
    </w:p>
    <w:p w14:paraId="291B0963" w14:textId="1E01364F" w:rsidR="0035645F" w:rsidRPr="0035645F" w:rsidRDefault="0094146F" w:rsidP="0035645F">
      <w:pPr>
        <w:jc w:val="left"/>
      </w:pPr>
      <w:r>
        <w:br w:type="page"/>
      </w:r>
      <w:r w:rsidR="0035645F" w:rsidRPr="0035645F">
        <w:lastRenderedPageBreak/>
        <w:t>ONDERTEKENING</w:t>
      </w:r>
    </w:p>
    <w:p w14:paraId="0D43EF0A" w14:textId="77777777" w:rsidR="0035645F" w:rsidRPr="0035645F" w:rsidRDefault="0035645F" w:rsidP="0035645F">
      <w:pPr>
        <w:jc w:val="left"/>
      </w:pPr>
    </w:p>
    <w:p w14:paraId="0235FE78" w14:textId="77777777" w:rsidR="0035645F" w:rsidRPr="0035645F" w:rsidRDefault="0035645F" w:rsidP="0035645F">
      <w:pPr>
        <w:jc w:val="left"/>
      </w:pPr>
      <w:r w:rsidRPr="0035645F">
        <w:t>Plaats …………………………………………………</w:t>
      </w:r>
      <w:r w:rsidRPr="0035645F">
        <w:tab/>
        <w:t>Datum ………………………………………</w:t>
      </w:r>
    </w:p>
    <w:p w14:paraId="6C6FFF08" w14:textId="77777777" w:rsidR="0035645F" w:rsidRPr="0035645F" w:rsidRDefault="0035645F" w:rsidP="0035645F">
      <w:pPr>
        <w:jc w:val="left"/>
      </w:pPr>
    </w:p>
    <w:p w14:paraId="1F97D404" w14:textId="77777777" w:rsidR="0035645F" w:rsidRPr="0035645F" w:rsidRDefault="0035645F" w:rsidP="0035645F">
      <w:pPr>
        <w:jc w:val="left"/>
      </w:pPr>
    </w:p>
    <w:p w14:paraId="1EAD5C78" w14:textId="77777777" w:rsidR="0035645F" w:rsidRPr="0035645F" w:rsidRDefault="0035645F" w:rsidP="0035645F">
      <w:pPr>
        <w:jc w:val="left"/>
      </w:pPr>
    </w:p>
    <w:p w14:paraId="7BC13837" w14:textId="77777777" w:rsidR="0035645F" w:rsidRPr="0035645F" w:rsidRDefault="0035645F" w:rsidP="0035645F">
      <w:pPr>
        <w:jc w:val="left"/>
      </w:pPr>
    </w:p>
    <w:p w14:paraId="3E9680E7" w14:textId="77777777" w:rsidR="0035645F" w:rsidRPr="0035645F" w:rsidRDefault="0035645F" w:rsidP="0035645F">
      <w:pPr>
        <w:jc w:val="left"/>
      </w:pPr>
      <w:r w:rsidRPr="0035645F">
        <w:t>De gegadigden:</w:t>
      </w:r>
    </w:p>
    <w:p w14:paraId="2EDBFF8D" w14:textId="77777777" w:rsidR="0035645F" w:rsidRPr="0035645F" w:rsidRDefault="0035645F" w:rsidP="0035645F">
      <w:pPr>
        <w:jc w:val="left"/>
      </w:pPr>
    </w:p>
    <w:p w14:paraId="48E791B3" w14:textId="77777777" w:rsidR="0035645F" w:rsidRPr="0035645F" w:rsidRDefault="0035645F" w:rsidP="0035645F">
      <w:pPr>
        <w:jc w:val="left"/>
      </w:pPr>
      <w:r w:rsidRPr="0035645F">
        <w:t>Handtekening (penvoerder).………………………………………………………………………………………</w:t>
      </w:r>
    </w:p>
    <w:p w14:paraId="76CD52D2" w14:textId="77777777" w:rsidR="0035645F" w:rsidRPr="0035645F" w:rsidRDefault="0035645F" w:rsidP="0035645F">
      <w:pPr>
        <w:jc w:val="left"/>
      </w:pPr>
    </w:p>
    <w:p w14:paraId="3DEF377A" w14:textId="77777777" w:rsidR="0035645F" w:rsidRPr="0035645F" w:rsidRDefault="0035645F" w:rsidP="0035645F">
      <w:pPr>
        <w:jc w:val="left"/>
      </w:pPr>
    </w:p>
    <w:p w14:paraId="1D302075" w14:textId="77777777" w:rsidR="0035645F" w:rsidRPr="0035645F" w:rsidRDefault="0035645F" w:rsidP="0035645F">
      <w:pPr>
        <w:jc w:val="left"/>
      </w:pPr>
      <w:r w:rsidRPr="0035645F">
        <w:t>Handtekening ……………………………………………………………………………………………………………</w:t>
      </w:r>
    </w:p>
    <w:p w14:paraId="5A59F9E0" w14:textId="77777777" w:rsidR="0035645F" w:rsidRPr="0035645F" w:rsidRDefault="0035645F" w:rsidP="0035645F">
      <w:pPr>
        <w:jc w:val="left"/>
      </w:pPr>
    </w:p>
    <w:p w14:paraId="48D3EA41" w14:textId="77777777" w:rsidR="0035645F" w:rsidRPr="0035645F" w:rsidRDefault="0035645F" w:rsidP="0035645F">
      <w:pPr>
        <w:jc w:val="left"/>
      </w:pPr>
    </w:p>
    <w:p w14:paraId="04CE9E54" w14:textId="77777777" w:rsidR="0035645F" w:rsidRPr="0035645F" w:rsidRDefault="0035645F" w:rsidP="0035645F">
      <w:pPr>
        <w:jc w:val="left"/>
      </w:pPr>
      <w:r w:rsidRPr="0035645F">
        <w:t>Handtekening ……………………………………………………………………………………………………………</w:t>
      </w:r>
    </w:p>
    <w:p w14:paraId="059CA069" w14:textId="77777777" w:rsidR="0035645F" w:rsidRPr="0035645F" w:rsidRDefault="0035645F" w:rsidP="0035645F">
      <w:pPr>
        <w:jc w:val="left"/>
      </w:pPr>
    </w:p>
    <w:p w14:paraId="64C28FD8" w14:textId="77777777" w:rsidR="0035645F" w:rsidRPr="0035645F" w:rsidRDefault="0035645F" w:rsidP="0035645F">
      <w:pPr>
        <w:jc w:val="left"/>
      </w:pPr>
    </w:p>
    <w:p w14:paraId="1715380C" w14:textId="77777777" w:rsidR="0035645F" w:rsidRPr="0035645F" w:rsidRDefault="0035645F" w:rsidP="0035645F">
      <w:pPr>
        <w:jc w:val="left"/>
      </w:pPr>
      <w:r w:rsidRPr="0035645F">
        <w:t xml:space="preserve">Let op: Gegadigden dienen een uittreksel van de Kamer van Koophandel aan te leveren om aan te tonen dat het aanmeldformulier rechtsgeldig ondertekend is. Dit uittreksel mag niet ouder zijn dan 6 maanden. </w:t>
      </w:r>
    </w:p>
    <w:p w14:paraId="2413F163" w14:textId="77777777" w:rsidR="0035645F" w:rsidRPr="0035645F" w:rsidRDefault="0035645F" w:rsidP="0035645F">
      <w:pPr>
        <w:jc w:val="left"/>
      </w:pPr>
    </w:p>
    <w:p w14:paraId="2C203251" w14:textId="77777777" w:rsidR="0035645F" w:rsidRPr="0035645F" w:rsidRDefault="0035645F" w:rsidP="0035645F">
      <w:pPr>
        <w:jc w:val="left"/>
      </w:pPr>
      <w:r w:rsidRPr="0035645F">
        <w:t>Let op: Bij een gecombineerde aanmelding dient slechts één aanmeldformulier te worden ondertekend door alle partijen die deel uitmaken van de combinatie. De gegadigden wijzen als gemachtigde en penvoerder, om hen voor alle zaken betreffende de aanbesteding te vertegenwoordigen, aan de hierboven onder A genoemde inschrijver.</w:t>
      </w:r>
    </w:p>
    <w:sectPr w:rsidR="0035645F" w:rsidRPr="0035645F" w:rsidSect="00AC4F86">
      <w:footerReference w:type="default" r:id="rId12"/>
      <w:type w:val="continuous"/>
      <w:pgSz w:w="11907" w:h="16840" w:code="9"/>
      <w:pgMar w:top="2835" w:right="2722" w:bottom="425" w:left="1418" w:header="567" w:footer="142"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98066" w14:textId="77777777" w:rsidR="002014D8" w:rsidRDefault="002014D8">
      <w:pPr>
        <w:spacing w:line="240" w:lineRule="auto"/>
      </w:pPr>
      <w:r>
        <w:separator/>
      </w:r>
    </w:p>
  </w:endnote>
  <w:endnote w:type="continuationSeparator" w:id="0">
    <w:p w14:paraId="297E6BBD" w14:textId="77777777" w:rsidR="002014D8" w:rsidRDefault="002014D8">
      <w:pPr>
        <w:spacing w:line="240" w:lineRule="auto"/>
      </w:pPr>
      <w:r>
        <w:continuationSeparator/>
      </w:r>
    </w:p>
  </w:endnote>
  <w:endnote w:type="continuationNotice" w:id="1">
    <w:p w14:paraId="50154AC1" w14:textId="77777777" w:rsidR="002014D8" w:rsidRDefault="002014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Light">
    <w:altName w:val="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AvantGardeMdIT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Texta">
    <w:altName w:val="Calibri"/>
    <w:panose1 w:val="00000000000000000000"/>
    <w:charset w:val="00"/>
    <w:family w:val="moder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5174" w14:textId="41A67918" w:rsidR="00137C49" w:rsidRPr="001B66A6" w:rsidRDefault="005067ED" w:rsidP="001B66A6">
    <w:pPr>
      <w:tabs>
        <w:tab w:val="center" w:pos="4536"/>
        <w:tab w:val="right" w:pos="9072"/>
      </w:tabs>
      <w:spacing w:line="240" w:lineRule="auto"/>
      <w:rPr>
        <w:lang w:eastAsia="nl-NL"/>
      </w:rPr>
    </w:pPr>
    <w:r>
      <w:rPr>
        <w:noProof/>
      </w:rPr>
      <w:pict w14:anchorId="09AA44C9">
        <v:line id="Rechte verbindingslijn 1" o:spid="_x0000_s1027"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9.45pt" to="45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" strokecolor="windowText" strokeweight=".5pt">
          <v:stroke joinstyle="miter"/>
          <w10:wrap anchorx="margin" anchory="page"/>
          <w10:anchorlock/>
        </v:line>
      </w:pict>
    </w:r>
    <w:r w:rsidR="00137C49" w:rsidRPr="00C11AC3">
      <w:rPr>
        <w:sz w:val="16"/>
        <w:szCs w:val="16"/>
        <w:lang w:eastAsia="nl-NL"/>
      </w:rPr>
      <w:t xml:space="preserve">Pagina </w:t>
    </w:r>
    <w:r w:rsidR="00137C49" w:rsidRPr="00C11AC3">
      <w:rPr>
        <w:bCs/>
        <w:sz w:val="16"/>
        <w:szCs w:val="16"/>
        <w:lang w:eastAsia="nl-NL"/>
      </w:rPr>
      <w:fldChar w:fldCharType="begin"/>
    </w:r>
    <w:r w:rsidR="00137C49" w:rsidRPr="00C11AC3">
      <w:rPr>
        <w:bCs/>
        <w:sz w:val="16"/>
        <w:szCs w:val="16"/>
        <w:lang w:eastAsia="nl-NL"/>
      </w:rPr>
      <w:instrText>PAGE</w:instrText>
    </w:r>
    <w:r w:rsidR="00137C49" w:rsidRPr="00C11AC3">
      <w:rPr>
        <w:bCs/>
        <w:sz w:val="16"/>
        <w:szCs w:val="16"/>
        <w:lang w:eastAsia="nl-NL"/>
      </w:rPr>
      <w:fldChar w:fldCharType="separate"/>
    </w:r>
    <w:r w:rsidR="00137C49">
      <w:rPr>
        <w:bCs/>
        <w:sz w:val="16"/>
        <w:szCs w:val="16"/>
      </w:rPr>
      <w:t>2</w:t>
    </w:r>
    <w:r w:rsidR="00137C49" w:rsidRPr="00C11AC3">
      <w:rPr>
        <w:bCs/>
        <w:sz w:val="16"/>
        <w:szCs w:val="16"/>
        <w:lang w:eastAsia="nl-NL"/>
      </w:rPr>
      <w:fldChar w:fldCharType="end"/>
    </w:r>
    <w:r w:rsidR="00137C49" w:rsidRPr="00C11AC3">
      <w:rPr>
        <w:sz w:val="16"/>
        <w:szCs w:val="16"/>
        <w:lang w:eastAsia="nl-NL"/>
      </w:rPr>
      <w:t xml:space="preserve"> van </w:t>
    </w:r>
    <w:r w:rsidR="00137C49" w:rsidRPr="00C11AC3">
      <w:rPr>
        <w:bCs/>
        <w:sz w:val="16"/>
        <w:szCs w:val="16"/>
        <w:lang w:eastAsia="nl-NL"/>
      </w:rPr>
      <w:fldChar w:fldCharType="begin"/>
    </w:r>
    <w:r w:rsidR="00137C49" w:rsidRPr="00C11AC3">
      <w:rPr>
        <w:bCs/>
        <w:sz w:val="16"/>
        <w:szCs w:val="16"/>
        <w:lang w:eastAsia="nl-NL"/>
      </w:rPr>
      <w:instrText>NUMPAGES</w:instrText>
    </w:r>
    <w:r w:rsidR="00137C49" w:rsidRPr="00C11AC3">
      <w:rPr>
        <w:bCs/>
        <w:sz w:val="16"/>
        <w:szCs w:val="16"/>
        <w:lang w:eastAsia="nl-NL"/>
      </w:rPr>
      <w:fldChar w:fldCharType="separate"/>
    </w:r>
    <w:r w:rsidR="00137C49">
      <w:rPr>
        <w:bCs/>
        <w:sz w:val="16"/>
        <w:szCs w:val="16"/>
      </w:rPr>
      <w:t>3</w:t>
    </w:r>
    <w:r w:rsidR="00137C49" w:rsidRPr="00C11AC3">
      <w:rPr>
        <w:bCs/>
        <w:sz w:val="16"/>
        <w:szCs w:val="16"/>
        <w:lang w:eastAsia="nl-NL"/>
      </w:rPr>
      <w:fldChar w:fldCharType="end"/>
    </w:r>
    <w:r w:rsidR="00137C49" w:rsidRPr="00C11AC3">
      <w:rPr>
        <w:lang w:eastAsia="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70A6E" w14:textId="77777777" w:rsidR="002014D8" w:rsidRDefault="002014D8">
      <w:pPr>
        <w:spacing w:line="240" w:lineRule="auto"/>
      </w:pPr>
      <w:r>
        <w:separator/>
      </w:r>
    </w:p>
  </w:footnote>
  <w:footnote w:type="continuationSeparator" w:id="0">
    <w:p w14:paraId="017F1689" w14:textId="77777777" w:rsidR="002014D8" w:rsidRDefault="002014D8">
      <w:pPr>
        <w:spacing w:line="240" w:lineRule="auto"/>
      </w:pPr>
      <w:r>
        <w:continuationSeparator/>
      </w:r>
    </w:p>
  </w:footnote>
  <w:footnote w:type="continuationNotice" w:id="1">
    <w:p w14:paraId="4E13A184" w14:textId="77777777" w:rsidR="002014D8" w:rsidRDefault="002014D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5605"/>
    <w:multiLevelType w:val="hybridMultilevel"/>
    <w:tmpl w:val="B1A806BE"/>
    <w:lvl w:ilvl="0" w:tplc="622EDEF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B7442"/>
    <w:multiLevelType w:val="hybridMultilevel"/>
    <w:tmpl w:val="68BEC9C0"/>
    <w:lvl w:ilvl="0" w:tplc="3ED0284C">
      <w:start w:val="1"/>
      <w:numFmt w:val="decimal"/>
      <w:pStyle w:val="05standard-conten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63E13"/>
    <w:multiLevelType w:val="hybridMultilevel"/>
    <w:tmpl w:val="BA7A91B0"/>
    <w:lvl w:ilvl="0" w:tplc="969A0E34">
      <w:start w:val="1"/>
      <w:numFmt w:val="bullet"/>
      <w:pStyle w:val="opsomvierkantje"/>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4667A5"/>
    <w:multiLevelType w:val="hybridMultilevel"/>
    <w:tmpl w:val="17C68112"/>
    <w:lvl w:ilvl="0" w:tplc="E09415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34A3F"/>
    <w:multiLevelType w:val="hybridMultilevel"/>
    <w:tmpl w:val="46242AF8"/>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46A49"/>
    <w:multiLevelType w:val="hybridMultilevel"/>
    <w:tmpl w:val="6F2ED5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E1689"/>
    <w:multiLevelType w:val="hybridMultilevel"/>
    <w:tmpl w:val="92FC7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F2DE7"/>
    <w:multiLevelType w:val="hybridMultilevel"/>
    <w:tmpl w:val="80362F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A133CE"/>
    <w:multiLevelType w:val="hybridMultilevel"/>
    <w:tmpl w:val="689809D2"/>
    <w:lvl w:ilvl="0" w:tplc="EE524A8A">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291B85"/>
    <w:multiLevelType w:val="hybridMultilevel"/>
    <w:tmpl w:val="CDA61464"/>
    <w:lvl w:ilvl="0" w:tplc="EE748B6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DF2F6C"/>
    <w:multiLevelType w:val="multilevel"/>
    <w:tmpl w:val="912E1AAC"/>
    <w:lvl w:ilvl="0">
      <w:start w:val="1"/>
      <w:numFmt w:val="decimalZero"/>
      <w:pStyle w:val="Kop1"/>
      <w:lvlText w:val="%1."/>
      <w:lvlJc w:val="left"/>
      <w:pPr>
        <w:ind w:left="360" w:hanging="360"/>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080"/>
        </w:tabs>
        <w:ind w:left="851" w:hanging="851"/>
      </w:pPr>
      <w:rPr>
        <w:rFonts w:hint="default"/>
      </w:rPr>
    </w:lvl>
    <w:lvl w:ilvl="6">
      <w:start w:val="1"/>
      <w:numFmt w:val="decimal"/>
      <w:lvlText w:val="%1.%2.%3.%4.%5.%6.%7"/>
      <w:lvlJc w:val="left"/>
      <w:pPr>
        <w:tabs>
          <w:tab w:val="num" w:pos="1440"/>
        </w:tabs>
        <w:ind w:left="851" w:hanging="851"/>
      </w:pPr>
      <w:rPr>
        <w:rFonts w:hint="default"/>
      </w:rPr>
    </w:lvl>
    <w:lvl w:ilvl="7">
      <w:start w:val="1"/>
      <w:numFmt w:val="decimal"/>
      <w:lvlText w:val="%1.%2.%3.%4.%5.%6.%7.%8"/>
      <w:lvlJc w:val="left"/>
      <w:pPr>
        <w:tabs>
          <w:tab w:val="num" w:pos="1440"/>
        </w:tabs>
        <w:ind w:left="851" w:hanging="851"/>
      </w:pPr>
      <w:rPr>
        <w:rFonts w:hint="default"/>
      </w:rPr>
    </w:lvl>
    <w:lvl w:ilvl="8">
      <w:start w:val="1"/>
      <w:numFmt w:val="decimal"/>
      <w:lvlText w:val="%1.%2.%3.%4.%5.%6.%7.%8.%9"/>
      <w:lvlJc w:val="left"/>
      <w:pPr>
        <w:tabs>
          <w:tab w:val="num" w:pos="1440"/>
        </w:tabs>
        <w:ind w:left="851" w:hanging="851"/>
      </w:pPr>
      <w:rPr>
        <w:rFonts w:hint="default"/>
      </w:rPr>
    </w:lvl>
  </w:abstractNum>
  <w:abstractNum w:abstractNumId="11" w15:restartNumberingAfterBreak="0">
    <w:nsid w:val="1E1714C5"/>
    <w:multiLevelType w:val="hybridMultilevel"/>
    <w:tmpl w:val="FD82EDA0"/>
    <w:lvl w:ilvl="0" w:tplc="EE524A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933FB"/>
    <w:multiLevelType w:val="hybridMultilevel"/>
    <w:tmpl w:val="B3C8B1BC"/>
    <w:lvl w:ilvl="0" w:tplc="00200990">
      <w:start w:val="1"/>
      <w:numFmt w:val="decimal"/>
      <w:pStyle w:val="032head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F2376D"/>
    <w:multiLevelType w:val="hybridMultilevel"/>
    <w:tmpl w:val="C6BEF2C6"/>
    <w:lvl w:ilvl="0" w:tplc="ECAC3A1C">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745951"/>
    <w:multiLevelType w:val="hybridMultilevel"/>
    <w:tmpl w:val="7B8653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865FE2"/>
    <w:multiLevelType w:val="hybridMultilevel"/>
    <w:tmpl w:val="545CD5B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A12886"/>
    <w:multiLevelType w:val="hybridMultilevel"/>
    <w:tmpl w:val="C85281C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444155"/>
    <w:multiLevelType w:val="hybridMultilevel"/>
    <w:tmpl w:val="7CA8D8BC"/>
    <w:lvl w:ilvl="0" w:tplc="4110612A">
      <w:start w:val="1"/>
      <w:numFmt w:val="decimal"/>
      <w:pStyle w:val="Stij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1B25EC"/>
    <w:multiLevelType w:val="hybridMultilevel"/>
    <w:tmpl w:val="D6226F4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BEC1EEC"/>
    <w:multiLevelType w:val="multilevel"/>
    <w:tmpl w:val="DED0763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123E6F"/>
    <w:multiLevelType w:val="hybridMultilevel"/>
    <w:tmpl w:val="1C52C08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496432"/>
    <w:multiLevelType w:val="hybridMultilevel"/>
    <w:tmpl w:val="75E09F66"/>
    <w:lvl w:ilvl="0" w:tplc="B7ACB498">
      <w:numFmt w:val="bullet"/>
      <w:lvlText w:val="•"/>
      <w:lvlJc w:val="left"/>
      <w:rPr>
        <w:rFonts w:ascii="Calibri Light" w:eastAsia="Calibri" w:hAnsi="Calibri Light" w:cs="Calibri Light"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2" w15:restartNumberingAfterBreak="0">
    <w:nsid w:val="45A80D4D"/>
    <w:multiLevelType w:val="hybridMultilevel"/>
    <w:tmpl w:val="D9FAE844"/>
    <w:lvl w:ilvl="0" w:tplc="EE524A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52D3D"/>
    <w:multiLevelType w:val="hybridMultilevel"/>
    <w:tmpl w:val="6CEE5302"/>
    <w:lvl w:ilvl="0" w:tplc="0BF617C2">
      <w:numFmt w:val="decimal"/>
      <w:pStyle w:val="Stijl2"/>
      <w:lvlText w:val="1.%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2E0745"/>
    <w:multiLevelType w:val="hybridMultilevel"/>
    <w:tmpl w:val="3EFA4874"/>
    <w:lvl w:ilvl="0" w:tplc="E806F41A">
      <w:start w:val="1"/>
      <w:numFmt w:val="bullet"/>
      <w:pStyle w:val="opsomblokje"/>
      <w:lvlText w:val=""/>
      <w:lvlJc w:val="left"/>
      <w:pPr>
        <w:tabs>
          <w:tab w:val="num" w:pos="-702"/>
        </w:tabs>
        <w:ind w:left="-702" w:hanging="360"/>
      </w:pPr>
      <w:rPr>
        <w:rFonts w:ascii="Wingdings" w:hAnsi="Wingdings" w:hint="default"/>
      </w:rPr>
    </w:lvl>
    <w:lvl w:ilvl="1" w:tplc="04523574">
      <w:start w:val="1"/>
      <w:numFmt w:val="bullet"/>
      <w:lvlText w:val=""/>
      <w:lvlJc w:val="left"/>
      <w:pPr>
        <w:tabs>
          <w:tab w:val="num" w:pos="-690"/>
        </w:tabs>
        <w:ind w:left="-690" w:hanging="360"/>
      </w:pPr>
      <w:rPr>
        <w:rFonts w:ascii="Wingdings" w:hAnsi="Wingdings" w:hint="default"/>
      </w:rPr>
    </w:lvl>
    <w:lvl w:ilvl="2" w:tplc="04130005" w:tentative="1">
      <w:start w:val="1"/>
      <w:numFmt w:val="bullet"/>
      <w:lvlText w:val=""/>
      <w:lvlJc w:val="left"/>
      <w:pPr>
        <w:tabs>
          <w:tab w:val="num" w:pos="30"/>
        </w:tabs>
        <w:ind w:left="30" w:hanging="360"/>
      </w:pPr>
      <w:rPr>
        <w:rFonts w:ascii="Wingdings" w:hAnsi="Wingdings" w:hint="default"/>
      </w:rPr>
    </w:lvl>
    <w:lvl w:ilvl="3" w:tplc="04130001" w:tentative="1">
      <w:start w:val="1"/>
      <w:numFmt w:val="bullet"/>
      <w:lvlText w:val=""/>
      <w:lvlJc w:val="left"/>
      <w:pPr>
        <w:tabs>
          <w:tab w:val="num" w:pos="750"/>
        </w:tabs>
        <w:ind w:left="750" w:hanging="360"/>
      </w:pPr>
      <w:rPr>
        <w:rFonts w:ascii="Symbol" w:hAnsi="Symbol" w:hint="default"/>
      </w:rPr>
    </w:lvl>
    <w:lvl w:ilvl="4" w:tplc="04130003" w:tentative="1">
      <w:start w:val="1"/>
      <w:numFmt w:val="bullet"/>
      <w:lvlText w:val="o"/>
      <w:lvlJc w:val="left"/>
      <w:pPr>
        <w:tabs>
          <w:tab w:val="num" w:pos="1470"/>
        </w:tabs>
        <w:ind w:left="1470" w:hanging="360"/>
      </w:pPr>
      <w:rPr>
        <w:rFonts w:ascii="Courier New" w:hAnsi="Courier New" w:cs="Courier New" w:hint="default"/>
      </w:rPr>
    </w:lvl>
    <w:lvl w:ilvl="5" w:tplc="04130005" w:tentative="1">
      <w:start w:val="1"/>
      <w:numFmt w:val="bullet"/>
      <w:lvlText w:val=""/>
      <w:lvlJc w:val="left"/>
      <w:pPr>
        <w:tabs>
          <w:tab w:val="num" w:pos="2190"/>
        </w:tabs>
        <w:ind w:left="2190" w:hanging="360"/>
      </w:pPr>
      <w:rPr>
        <w:rFonts w:ascii="Wingdings" w:hAnsi="Wingdings" w:hint="default"/>
      </w:rPr>
    </w:lvl>
    <w:lvl w:ilvl="6" w:tplc="04130001" w:tentative="1">
      <w:start w:val="1"/>
      <w:numFmt w:val="bullet"/>
      <w:lvlText w:val=""/>
      <w:lvlJc w:val="left"/>
      <w:pPr>
        <w:tabs>
          <w:tab w:val="num" w:pos="2910"/>
        </w:tabs>
        <w:ind w:left="2910" w:hanging="360"/>
      </w:pPr>
      <w:rPr>
        <w:rFonts w:ascii="Symbol" w:hAnsi="Symbol" w:hint="default"/>
      </w:rPr>
    </w:lvl>
    <w:lvl w:ilvl="7" w:tplc="04130003" w:tentative="1">
      <w:start w:val="1"/>
      <w:numFmt w:val="bullet"/>
      <w:lvlText w:val="o"/>
      <w:lvlJc w:val="left"/>
      <w:pPr>
        <w:tabs>
          <w:tab w:val="num" w:pos="3630"/>
        </w:tabs>
        <w:ind w:left="3630" w:hanging="360"/>
      </w:pPr>
      <w:rPr>
        <w:rFonts w:ascii="Courier New" w:hAnsi="Courier New" w:cs="Courier New" w:hint="default"/>
      </w:rPr>
    </w:lvl>
    <w:lvl w:ilvl="8" w:tplc="04130005" w:tentative="1">
      <w:start w:val="1"/>
      <w:numFmt w:val="bullet"/>
      <w:lvlText w:val=""/>
      <w:lvlJc w:val="left"/>
      <w:pPr>
        <w:tabs>
          <w:tab w:val="num" w:pos="4350"/>
        </w:tabs>
        <w:ind w:left="4350" w:hanging="360"/>
      </w:pPr>
      <w:rPr>
        <w:rFonts w:ascii="Wingdings" w:hAnsi="Wingdings" w:hint="default"/>
      </w:rPr>
    </w:lvl>
  </w:abstractNum>
  <w:abstractNum w:abstractNumId="25" w15:restartNumberingAfterBreak="0">
    <w:nsid w:val="54797910"/>
    <w:multiLevelType w:val="hybridMultilevel"/>
    <w:tmpl w:val="718ED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B84087"/>
    <w:multiLevelType w:val="hybridMultilevel"/>
    <w:tmpl w:val="A0461D4E"/>
    <w:lvl w:ilvl="0" w:tplc="FD8EF024">
      <w:start w:val="1"/>
      <w:numFmt w:val="bullet"/>
      <w:pStyle w:val="einr2"/>
      <w:lvlText w:val="─"/>
      <w:lvlJc w:val="left"/>
      <w:pPr>
        <w:ind w:left="700" w:hanging="360"/>
      </w:pPr>
      <w:rPr>
        <w:rFonts w:ascii="Times New Roman" w:hAnsi="Times New Roman" w:cs="Times New Roman" w:hint="default"/>
        <w:b w:val="0"/>
        <w:i w:val="0"/>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88777E6"/>
    <w:multiLevelType w:val="hybridMultilevel"/>
    <w:tmpl w:val="16E491F0"/>
    <w:lvl w:ilvl="0" w:tplc="6AFA53BE">
      <w:start w:val="20"/>
      <w:numFmt w:val="bullet"/>
      <w:lvlText w:val="-"/>
      <w:lvlJc w:val="left"/>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0E3A85"/>
    <w:multiLevelType w:val="hybridMultilevel"/>
    <w:tmpl w:val="935220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5C0F46"/>
    <w:multiLevelType w:val="hybridMultilevel"/>
    <w:tmpl w:val="6CEAC3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A37CF6"/>
    <w:multiLevelType w:val="hybridMultilevel"/>
    <w:tmpl w:val="92B4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3F372D"/>
    <w:multiLevelType w:val="hybridMultilevel"/>
    <w:tmpl w:val="F8486DF6"/>
    <w:lvl w:ilvl="0" w:tplc="EE524A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C26D0"/>
    <w:multiLevelType w:val="hybridMultilevel"/>
    <w:tmpl w:val="9104AC0A"/>
    <w:lvl w:ilvl="0" w:tplc="8FA2D2B8">
      <w:numFmt w:val="bullet"/>
      <w:lvlText w:val="•"/>
      <w:lvlJc w:val="left"/>
      <w:rPr>
        <w:rFonts w:ascii="Calibri Light" w:eastAsia="Calibri"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8E2FD5"/>
    <w:multiLevelType w:val="hybridMultilevel"/>
    <w:tmpl w:val="597A030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795E1C"/>
    <w:multiLevelType w:val="hybridMultilevel"/>
    <w:tmpl w:val="3A1488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E62A5F"/>
    <w:multiLevelType w:val="hybridMultilevel"/>
    <w:tmpl w:val="8384027C"/>
    <w:lvl w:ilvl="0" w:tplc="8FA2D2B8">
      <w:numFmt w:val="bullet"/>
      <w:lvlText w:val="•"/>
      <w:lvlJc w:val="left"/>
      <w:rPr>
        <w:rFonts w:ascii="Calibri Light" w:eastAsia="Calibri" w:hAnsi="Calibri Light" w:cs="Calibri Light"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6A3C18"/>
    <w:multiLevelType w:val="multilevel"/>
    <w:tmpl w:val="C9321CF2"/>
    <w:lvl w:ilvl="0">
      <w:start w:val="1"/>
      <w:numFmt w:val="decimal"/>
      <w:pStyle w:val="DSHeading1"/>
      <w:lvlText w:val="%1."/>
      <w:lvlJc w:val="left"/>
      <w:pPr>
        <w:ind w:left="851" w:hanging="851"/>
      </w:pPr>
      <w:rPr>
        <w:rFonts w:ascii="Calibri" w:hAnsi="Calibri" w:hint="default"/>
        <w:b/>
        <w:i w:val="0"/>
        <w:color w:val="auto"/>
        <w:sz w:val="22"/>
      </w:rPr>
    </w:lvl>
    <w:lvl w:ilvl="1">
      <w:start w:val="1"/>
      <w:numFmt w:val="decimal"/>
      <w:pStyle w:val="DSHeading2"/>
      <w:lvlText w:val="%1.%2"/>
      <w:lvlJc w:val="left"/>
      <w:pPr>
        <w:ind w:left="2978" w:hanging="851"/>
      </w:pPr>
      <w:rPr>
        <w:rFonts w:ascii="Calibri" w:hAnsi="Calibri" w:hint="default"/>
        <w:b/>
        <w:i w:val="0"/>
        <w:color w:val="auto"/>
        <w:sz w:val="22"/>
      </w:rPr>
    </w:lvl>
    <w:lvl w:ilvl="2">
      <w:start w:val="1"/>
      <w:numFmt w:val="decimal"/>
      <w:pStyle w:val="DSHeading3"/>
      <w:lvlText w:val="%1.%2.%3"/>
      <w:lvlJc w:val="left"/>
      <w:pPr>
        <w:ind w:left="851" w:hanging="851"/>
      </w:pPr>
      <w:rPr>
        <w:rFonts w:ascii="Calibri" w:hAnsi="Calibri" w:hint="default"/>
        <w:b/>
        <w:bCs w:val="0"/>
        <w:i w:val="0"/>
        <w:color w:val="auto"/>
        <w:sz w:val="22"/>
      </w:rPr>
    </w:lvl>
    <w:lvl w:ilvl="3">
      <w:start w:val="1"/>
      <w:numFmt w:val="decimal"/>
      <w:pStyle w:val="DSHeading4"/>
      <w:lvlText w:val="%1.%2.%3.%4"/>
      <w:lvlJc w:val="left"/>
      <w:pPr>
        <w:ind w:left="851" w:hanging="851"/>
      </w:pPr>
      <w:rPr>
        <w:rFonts w:ascii="Calibri" w:hAnsi="Calibri" w:hint="default"/>
        <w:b w:val="0"/>
        <w:i w:val="0"/>
        <w:color w:val="auto"/>
        <w:sz w:val="22"/>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7" w15:restartNumberingAfterBreak="0">
    <w:nsid w:val="731D6566"/>
    <w:multiLevelType w:val="hybridMultilevel"/>
    <w:tmpl w:val="836C4508"/>
    <w:lvl w:ilvl="0" w:tplc="DBACEA88">
      <w:start w:val="1"/>
      <w:numFmt w:val="bullet"/>
      <w:pStyle w:val="einr1"/>
      <w:lvlText w:val="─"/>
      <w:lvlJc w:val="left"/>
      <w:pPr>
        <w:ind w:left="340" w:hanging="340"/>
      </w:pPr>
      <w:rPr>
        <w:rFonts w:ascii="Times New Roman" w:hAnsi="Times New Roman" w:cs="Times New Roman"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7E5655C"/>
    <w:multiLevelType w:val="hybridMultilevel"/>
    <w:tmpl w:val="1376D66E"/>
    <w:lvl w:ilvl="0" w:tplc="EE524A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D73020"/>
    <w:multiLevelType w:val="hybridMultilevel"/>
    <w:tmpl w:val="FD728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5C79F0"/>
    <w:multiLevelType w:val="hybridMultilevel"/>
    <w:tmpl w:val="75D83B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B4C5A4E"/>
    <w:multiLevelType w:val="hybridMultilevel"/>
    <w:tmpl w:val="7CB6BB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4F4F44"/>
    <w:multiLevelType w:val="hybridMultilevel"/>
    <w:tmpl w:val="66762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7"/>
  </w:num>
  <w:num w:numId="2">
    <w:abstractNumId w:val="26"/>
  </w:num>
  <w:num w:numId="3">
    <w:abstractNumId w:val="17"/>
  </w:num>
  <w:num w:numId="4">
    <w:abstractNumId w:val="36"/>
  </w:num>
  <w:num w:numId="5">
    <w:abstractNumId w:val="12"/>
  </w:num>
  <w:num w:numId="6">
    <w:abstractNumId w:val="23"/>
  </w:num>
  <w:num w:numId="7">
    <w:abstractNumId w:val="10"/>
  </w:num>
  <w:num w:numId="8">
    <w:abstractNumId w:val="1"/>
  </w:num>
  <w:num w:numId="9">
    <w:abstractNumId w:val="39"/>
  </w:num>
  <w:num w:numId="10">
    <w:abstractNumId w:val="38"/>
  </w:num>
  <w:num w:numId="11">
    <w:abstractNumId w:val="28"/>
  </w:num>
  <w:num w:numId="12">
    <w:abstractNumId w:val="16"/>
  </w:num>
  <w:num w:numId="13">
    <w:abstractNumId w:val="36"/>
  </w:num>
  <w:num w:numId="14">
    <w:abstractNumId w:val="15"/>
  </w:num>
  <w:num w:numId="15">
    <w:abstractNumId w:val="5"/>
  </w:num>
  <w:num w:numId="16">
    <w:abstractNumId w:val="36"/>
  </w:num>
  <w:num w:numId="17">
    <w:abstractNumId w:val="6"/>
  </w:num>
  <w:num w:numId="18">
    <w:abstractNumId w:val="3"/>
  </w:num>
  <w:num w:numId="19">
    <w:abstractNumId w:val="14"/>
  </w:num>
  <w:num w:numId="20">
    <w:abstractNumId w:val="32"/>
  </w:num>
  <w:num w:numId="21">
    <w:abstractNumId w:val="35"/>
  </w:num>
  <w:num w:numId="22">
    <w:abstractNumId w:val="4"/>
  </w:num>
  <w:num w:numId="23">
    <w:abstractNumId w:val="20"/>
  </w:num>
  <w:num w:numId="24">
    <w:abstractNumId w:val="36"/>
  </w:num>
  <w:num w:numId="25">
    <w:abstractNumId w:val="21"/>
  </w:num>
  <w:num w:numId="26">
    <w:abstractNumId w:val="30"/>
  </w:num>
  <w:num w:numId="27">
    <w:abstractNumId w:val="8"/>
  </w:num>
  <w:num w:numId="28">
    <w:abstractNumId w:val="36"/>
  </w:num>
  <w:num w:numId="29">
    <w:abstractNumId w:val="41"/>
  </w:num>
  <w:num w:numId="30">
    <w:abstractNumId w:val="9"/>
  </w:num>
  <w:num w:numId="31">
    <w:abstractNumId w:val="31"/>
  </w:num>
  <w:num w:numId="32">
    <w:abstractNumId w:val="42"/>
  </w:num>
  <w:num w:numId="33">
    <w:abstractNumId w:val="22"/>
  </w:num>
  <w:num w:numId="34">
    <w:abstractNumId w:val="11"/>
  </w:num>
  <w:num w:numId="35">
    <w:abstractNumId w:val="24"/>
  </w:num>
  <w:num w:numId="36">
    <w:abstractNumId w:val="36"/>
  </w:num>
  <w:num w:numId="37">
    <w:abstractNumId w:val="36"/>
  </w:num>
  <w:num w:numId="38">
    <w:abstractNumId w:val="36"/>
  </w:num>
  <w:num w:numId="39">
    <w:abstractNumId w:val="19"/>
  </w:num>
  <w:num w:numId="40">
    <w:abstractNumId w:val="34"/>
  </w:num>
  <w:num w:numId="41">
    <w:abstractNumId w:val="33"/>
  </w:num>
  <w:num w:numId="42">
    <w:abstractNumId w:val="7"/>
  </w:num>
  <w:num w:numId="43">
    <w:abstractNumId w:val="27"/>
  </w:num>
  <w:num w:numId="44">
    <w:abstractNumId w:val="25"/>
  </w:num>
  <w:num w:numId="45">
    <w:abstractNumId w:val="0"/>
  </w:num>
  <w:num w:numId="46">
    <w:abstractNumId w:val="18"/>
  </w:num>
  <w:num w:numId="47">
    <w:abstractNumId w:val="40"/>
  </w:num>
  <w:num w:numId="48">
    <w:abstractNumId w:val="2"/>
  </w:num>
  <w:num w:numId="49">
    <w:abstractNumId w:val="29"/>
  </w:num>
  <w:num w:numId="5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autoHyphenation/>
  <w:hyphenationZone w:val="420"/>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4" style="mso-position-vertical-relative:line"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UID" w:val="d_4192"/>
  </w:docVars>
  <w:rsids>
    <w:rsidRoot w:val="00950D71"/>
    <w:rsid w:val="000009A2"/>
    <w:rsid w:val="00000B5E"/>
    <w:rsid w:val="00000EB9"/>
    <w:rsid w:val="00001441"/>
    <w:rsid w:val="00001FC5"/>
    <w:rsid w:val="00002172"/>
    <w:rsid w:val="00002CC2"/>
    <w:rsid w:val="000051EE"/>
    <w:rsid w:val="000054BA"/>
    <w:rsid w:val="000055C3"/>
    <w:rsid w:val="000057A1"/>
    <w:rsid w:val="00006A2C"/>
    <w:rsid w:val="00007C75"/>
    <w:rsid w:val="00010A8C"/>
    <w:rsid w:val="00011418"/>
    <w:rsid w:val="00012031"/>
    <w:rsid w:val="0001279B"/>
    <w:rsid w:val="000129B9"/>
    <w:rsid w:val="000135B9"/>
    <w:rsid w:val="0001379F"/>
    <w:rsid w:val="000154F1"/>
    <w:rsid w:val="0001658B"/>
    <w:rsid w:val="00016DF3"/>
    <w:rsid w:val="00016EEE"/>
    <w:rsid w:val="0001725A"/>
    <w:rsid w:val="000203BC"/>
    <w:rsid w:val="00022224"/>
    <w:rsid w:val="0002222A"/>
    <w:rsid w:val="000225FF"/>
    <w:rsid w:val="00023B4C"/>
    <w:rsid w:val="00023E5D"/>
    <w:rsid w:val="00024698"/>
    <w:rsid w:val="000246E8"/>
    <w:rsid w:val="00024A88"/>
    <w:rsid w:val="00024B77"/>
    <w:rsid w:val="0002517E"/>
    <w:rsid w:val="000260BD"/>
    <w:rsid w:val="00026EFE"/>
    <w:rsid w:val="0003016B"/>
    <w:rsid w:val="00030A71"/>
    <w:rsid w:val="000313E3"/>
    <w:rsid w:val="0003378B"/>
    <w:rsid w:val="000337BB"/>
    <w:rsid w:val="000339E1"/>
    <w:rsid w:val="00034315"/>
    <w:rsid w:val="00036573"/>
    <w:rsid w:val="0003675C"/>
    <w:rsid w:val="00037EB8"/>
    <w:rsid w:val="00040120"/>
    <w:rsid w:val="000413BD"/>
    <w:rsid w:val="00043196"/>
    <w:rsid w:val="00044EF9"/>
    <w:rsid w:val="00046552"/>
    <w:rsid w:val="00050982"/>
    <w:rsid w:val="00051952"/>
    <w:rsid w:val="000524D8"/>
    <w:rsid w:val="00052D89"/>
    <w:rsid w:val="000542C0"/>
    <w:rsid w:val="0005533C"/>
    <w:rsid w:val="00055E70"/>
    <w:rsid w:val="00056C4A"/>
    <w:rsid w:val="00060970"/>
    <w:rsid w:val="00060D74"/>
    <w:rsid w:val="000635A5"/>
    <w:rsid w:val="00064DA8"/>
    <w:rsid w:val="000655D0"/>
    <w:rsid w:val="00070AEF"/>
    <w:rsid w:val="00070D5D"/>
    <w:rsid w:val="00071CE1"/>
    <w:rsid w:val="00071DF4"/>
    <w:rsid w:val="0007320B"/>
    <w:rsid w:val="00074F29"/>
    <w:rsid w:val="00075F57"/>
    <w:rsid w:val="0007623B"/>
    <w:rsid w:val="00077BD0"/>
    <w:rsid w:val="00077DBE"/>
    <w:rsid w:val="00080156"/>
    <w:rsid w:val="00080F61"/>
    <w:rsid w:val="0008332A"/>
    <w:rsid w:val="000833C7"/>
    <w:rsid w:val="00083957"/>
    <w:rsid w:val="00084F40"/>
    <w:rsid w:val="00085A53"/>
    <w:rsid w:val="00086148"/>
    <w:rsid w:val="00086B49"/>
    <w:rsid w:val="00087E66"/>
    <w:rsid w:val="00091FCD"/>
    <w:rsid w:val="0009254F"/>
    <w:rsid w:val="000927D5"/>
    <w:rsid w:val="0009294F"/>
    <w:rsid w:val="00092F23"/>
    <w:rsid w:val="00093506"/>
    <w:rsid w:val="00093E2A"/>
    <w:rsid w:val="000957F3"/>
    <w:rsid w:val="00095AA7"/>
    <w:rsid w:val="0009658A"/>
    <w:rsid w:val="000967FD"/>
    <w:rsid w:val="00097526"/>
    <w:rsid w:val="000977D2"/>
    <w:rsid w:val="00097F40"/>
    <w:rsid w:val="000A0F6E"/>
    <w:rsid w:val="000A181A"/>
    <w:rsid w:val="000A1D07"/>
    <w:rsid w:val="000A23EF"/>
    <w:rsid w:val="000A3F47"/>
    <w:rsid w:val="000A4433"/>
    <w:rsid w:val="000A44A9"/>
    <w:rsid w:val="000A6C08"/>
    <w:rsid w:val="000A7B9F"/>
    <w:rsid w:val="000A7DC2"/>
    <w:rsid w:val="000B05FF"/>
    <w:rsid w:val="000B1AA9"/>
    <w:rsid w:val="000B315A"/>
    <w:rsid w:val="000B38FB"/>
    <w:rsid w:val="000B4055"/>
    <w:rsid w:val="000B65C5"/>
    <w:rsid w:val="000C04E0"/>
    <w:rsid w:val="000C0C98"/>
    <w:rsid w:val="000C28BB"/>
    <w:rsid w:val="000C35CA"/>
    <w:rsid w:val="000C4361"/>
    <w:rsid w:val="000C4DE2"/>
    <w:rsid w:val="000C5179"/>
    <w:rsid w:val="000C587B"/>
    <w:rsid w:val="000C654E"/>
    <w:rsid w:val="000C6873"/>
    <w:rsid w:val="000C694C"/>
    <w:rsid w:val="000C6F08"/>
    <w:rsid w:val="000D0125"/>
    <w:rsid w:val="000D0149"/>
    <w:rsid w:val="000D0744"/>
    <w:rsid w:val="000D0BD0"/>
    <w:rsid w:val="000D224F"/>
    <w:rsid w:val="000D2C1F"/>
    <w:rsid w:val="000D2E09"/>
    <w:rsid w:val="000D443E"/>
    <w:rsid w:val="000D46DA"/>
    <w:rsid w:val="000D5173"/>
    <w:rsid w:val="000D5200"/>
    <w:rsid w:val="000D63C5"/>
    <w:rsid w:val="000D69E6"/>
    <w:rsid w:val="000D7093"/>
    <w:rsid w:val="000E06D0"/>
    <w:rsid w:val="000E1042"/>
    <w:rsid w:val="000E1C9B"/>
    <w:rsid w:val="000E1D75"/>
    <w:rsid w:val="000E3AC5"/>
    <w:rsid w:val="000E3EBB"/>
    <w:rsid w:val="000E540C"/>
    <w:rsid w:val="000E64BF"/>
    <w:rsid w:val="000E6D39"/>
    <w:rsid w:val="000E6E29"/>
    <w:rsid w:val="000E6E2B"/>
    <w:rsid w:val="000E7F13"/>
    <w:rsid w:val="000F2097"/>
    <w:rsid w:val="000F4D73"/>
    <w:rsid w:val="000F4EB7"/>
    <w:rsid w:val="000F5B39"/>
    <w:rsid w:val="000F6FD7"/>
    <w:rsid w:val="00100B5B"/>
    <w:rsid w:val="00100E72"/>
    <w:rsid w:val="001013DF"/>
    <w:rsid w:val="00101C7B"/>
    <w:rsid w:val="00102A0E"/>
    <w:rsid w:val="001050D8"/>
    <w:rsid w:val="001056F2"/>
    <w:rsid w:val="00105EC6"/>
    <w:rsid w:val="001065BB"/>
    <w:rsid w:val="00106E5B"/>
    <w:rsid w:val="00107D58"/>
    <w:rsid w:val="00112B5A"/>
    <w:rsid w:val="00114E82"/>
    <w:rsid w:val="00116210"/>
    <w:rsid w:val="001171D6"/>
    <w:rsid w:val="00120F28"/>
    <w:rsid w:val="001226B8"/>
    <w:rsid w:val="001264BF"/>
    <w:rsid w:val="001264DE"/>
    <w:rsid w:val="001319F4"/>
    <w:rsid w:val="0013226A"/>
    <w:rsid w:val="0013369F"/>
    <w:rsid w:val="00136B8F"/>
    <w:rsid w:val="00137C49"/>
    <w:rsid w:val="00140035"/>
    <w:rsid w:val="0014060C"/>
    <w:rsid w:val="00140BEC"/>
    <w:rsid w:val="00141FB6"/>
    <w:rsid w:val="00142B2C"/>
    <w:rsid w:val="00142C05"/>
    <w:rsid w:val="00143002"/>
    <w:rsid w:val="001446C9"/>
    <w:rsid w:val="00146733"/>
    <w:rsid w:val="001469D7"/>
    <w:rsid w:val="001469E8"/>
    <w:rsid w:val="001472C7"/>
    <w:rsid w:val="00147C46"/>
    <w:rsid w:val="00151D1C"/>
    <w:rsid w:val="00152FB0"/>
    <w:rsid w:val="00153436"/>
    <w:rsid w:val="0015371A"/>
    <w:rsid w:val="00160231"/>
    <w:rsid w:val="00160C55"/>
    <w:rsid w:val="0016155C"/>
    <w:rsid w:val="00161812"/>
    <w:rsid w:val="0016414A"/>
    <w:rsid w:val="00165EE3"/>
    <w:rsid w:val="001703BD"/>
    <w:rsid w:val="00171120"/>
    <w:rsid w:val="0017341A"/>
    <w:rsid w:val="00173F4A"/>
    <w:rsid w:val="00176551"/>
    <w:rsid w:val="00176B15"/>
    <w:rsid w:val="00177C3F"/>
    <w:rsid w:val="00181315"/>
    <w:rsid w:val="0018244E"/>
    <w:rsid w:val="001834E2"/>
    <w:rsid w:val="00186056"/>
    <w:rsid w:val="00191F07"/>
    <w:rsid w:val="0019208C"/>
    <w:rsid w:val="0019259F"/>
    <w:rsid w:val="00196B02"/>
    <w:rsid w:val="001975B4"/>
    <w:rsid w:val="001977B4"/>
    <w:rsid w:val="001978B0"/>
    <w:rsid w:val="001A000B"/>
    <w:rsid w:val="001A0227"/>
    <w:rsid w:val="001A1621"/>
    <w:rsid w:val="001A20FD"/>
    <w:rsid w:val="001A297F"/>
    <w:rsid w:val="001A4017"/>
    <w:rsid w:val="001A51F8"/>
    <w:rsid w:val="001A521C"/>
    <w:rsid w:val="001A5476"/>
    <w:rsid w:val="001A64A2"/>
    <w:rsid w:val="001A7BB4"/>
    <w:rsid w:val="001B21E4"/>
    <w:rsid w:val="001B246A"/>
    <w:rsid w:val="001B2A4E"/>
    <w:rsid w:val="001B3DB7"/>
    <w:rsid w:val="001B66A6"/>
    <w:rsid w:val="001B742E"/>
    <w:rsid w:val="001C020E"/>
    <w:rsid w:val="001C1165"/>
    <w:rsid w:val="001C1E5B"/>
    <w:rsid w:val="001C3108"/>
    <w:rsid w:val="001C4245"/>
    <w:rsid w:val="001C4AFB"/>
    <w:rsid w:val="001C5E8D"/>
    <w:rsid w:val="001C7299"/>
    <w:rsid w:val="001C7DB8"/>
    <w:rsid w:val="001D01FA"/>
    <w:rsid w:val="001D1778"/>
    <w:rsid w:val="001D19E4"/>
    <w:rsid w:val="001D20B4"/>
    <w:rsid w:val="001D2226"/>
    <w:rsid w:val="001D2BB1"/>
    <w:rsid w:val="001D31D3"/>
    <w:rsid w:val="001D3E1A"/>
    <w:rsid w:val="001D5E1F"/>
    <w:rsid w:val="001D6654"/>
    <w:rsid w:val="001D6794"/>
    <w:rsid w:val="001D72D3"/>
    <w:rsid w:val="001D7899"/>
    <w:rsid w:val="001D7BB9"/>
    <w:rsid w:val="001E04A9"/>
    <w:rsid w:val="001E0A28"/>
    <w:rsid w:val="001E0D7D"/>
    <w:rsid w:val="001E26F4"/>
    <w:rsid w:val="001E4DE3"/>
    <w:rsid w:val="001E518C"/>
    <w:rsid w:val="001E59F2"/>
    <w:rsid w:val="001E6079"/>
    <w:rsid w:val="001E6B17"/>
    <w:rsid w:val="001E79C8"/>
    <w:rsid w:val="001E7B54"/>
    <w:rsid w:val="001E7DF3"/>
    <w:rsid w:val="001F00C3"/>
    <w:rsid w:val="001F01CB"/>
    <w:rsid w:val="001F0B3D"/>
    <w:rsid w:val="001F14A4"/>
    <w:rsid w:val="001F2279"/>
    <w:rsid w:val="001F3E2A"/>
    <w:rsid w:val="001F45FF"/>
    <w:rsid w:val="001F47FC"/>
    <w:rsid w:val="001F544C"/>
    <w:rsid w:val="001F5A8F"/>
    <w:rsid w:val="001F7B8E"/>
    <w:rsid w:val="00201476"/>
    <w:rsid w:val="002014D8"/>
    <w:rsid w:val="00202848"/>
    <w:rsid w:val="00203DB4"/>
    <w:rsid w:val="0020561C"/>
    <w:rsid w:val="00205B73"/>
    <w:rsid w:val="00205D6A"/>
    <w:rsid w:val="002110DE"/>
    <w:rsid w:val="0021152E"/>
    <w:rsid w:val="00211CB1"/>
    <w:rsid w:val="0021255E"/>
    <w:rsid w:val="002126C3"/>
    <w:rsid w:val="00212909"/>
    <w:rsid w:val="00212ABF"/>
    <w:rsid w:val="00212FA0"/>
    <w:rsid w:val="00214F2F"/>
    <w:rsid w:val="00215347"/>
    <w:rsid w:val="002159C9"/>
    <w:rsid w:val="00215E69"/>
    <w:rsid w:val="00222136"/>
    <w:rsid w:val="00222F0C"/>
    <w:rsid w:val="002239AD"/>
    <w:rsid w:val="002240EC"/>
    <w:rsid w:val="002250B1"/>
    <w:rsid w:val="00225E17"/>
    <w:rsid w:val="0023013C"/>
    <w:rsid w:val="00231877"/>
    <w:rsid w:val="00232212"/>
    <w:rsid w:val="0023312D"/>
    <w:rsid w:val="00233168"/>
    <w:rsid w:val="00233BC6"/>
    <w:rsid w:val="0023475E"/>
    <w:rsid w:val="00234E72"/>
    <w:rsid w:val="002358DA"/>
    <w:rsid w:val="00236B03"/>
    <w:rsid w:val="00236E3A"/>
    <w:rsid w:val="00237895"/>
    <w:rsid w:val="00240932"/>
    <w:rsid w:val="0024127F"/>
    <w:rsid w:val="00242715"/>
    <w:rsid w:val="00242D34"/>
    <w:rsid w:val="002437B5"/>
    <w:rsid w:val="00243C13"/>
    <w:rsid w:val="002440F7"/>
    <w:rsid w:val="00244916"/>
    <w:rsid w:val="002454C9"/>
    <w:rsid w:val="002464F5"/>
    <w:rsid w:val="002504BF"/>
    <w:rsid w:val="00251B66"/>
    <w:rsid w:val="00252EF2"/>
    <w:rsid w:val="00253749"/>
    <w:rsid w:val="002538B5"/>
    <w:rsid w:val="00255CA2"/>
    <w:rsid w:val="00256587"/>
    <w:rsid w:val="00256CBC"/>
    <w:rsid w:val="00257613"/>
    <w:rsid w:val="00257DFF"/>
    <w:rsid w:val="00257E01"/>
    <w:rsid w:val="00261BF0"/>
    <w:rsid w:val="00264554"/>
    <w:rsid w:val="0026647E"/>
    <w:rsid w:val="00267AD5"/>
    <w:rsid w:val="0027042E"/>
    <w:rsid w:val="00272B4F"/>
    <w:rsid w:val="00272CC5"/>
    <w:rsid w:val="002748A1"/>
    <w:rsid w:val="002753B1"/>
    <w:rsid w:val="00275C5E"/>
    <w:rsid w:val="00277D6A"/>
    <w:rsid w:val="002805C6"/>
    <w:rsid w:val="002817BA"/>
    <w:rsid w:val="00281A98"/>
    <w:rsid w:val="00281B24"/>
    <w:rsid w:val="00282DD0"/>
    <w:rsid w:val="00283F11"/>
    <w:rsid w:val="00284186"/>
    <w:rsid w:val="002851B5"/>
    <w:rsid w:val="002859E4"/>
    <w:rsid w:val="0028647C"/>
    <w:rsid w:val="00286E81"/>
    <w:rsid w:val="0028717D"/>
    <w:rsid w:val="00287FA4"/>
    <w:rsid w:val="002903E6"/>
    <w:rsid w:val="00290E48"/>
    <w:rsid w:val="00292B6F"/>
    <w:rsid w:val="00294550"/>
    <w:rsid w:val="0029463A"/>
    <w:rsid w:val="00294BD0"/>
    <w:rsid w:val="0029515B"/>
    <w:rsid w:val="0029526A"/>
    <w:rsid w:val="0029534E"/>
    <w:rsid w:val="0029601C"/>
    <w:rsid w:val="002961E9"/>
    <w:rsid w:val="00296A60"/>
    <w:rsid w:val="00296BDB"/>
    <w:rsid w:val="00297243"/>
    <w:rsid w:val="002A037C"/>
    <w:rsid w:val="002A19BF"/>
    <w:rsid w:val="002A2491"/>
    <w:rsid w:val="002A2A37"/>
    <w:rsid w:val="002A651B"/>
    <w:rsid w:val="002A7427"/>
    <w:rsid w:val="002A74BC"/>
    <w:rsid w:val="002A7E2C"/>
    <w:rsid w:val="002A7F78"/>
    <w:rsid w:val="002A7F8A"/>
    <w:rsid w:val="002B0D9E"/>
    <w:rsid w:val="002B115F"/>
    <w:rsid w:val="002B1728"/>
    <w:rsid w:val="002B3F06"/>
    <w:rsid w:val="002B4525"/>
    <w:rsid w:val="002B470A"/>
    <w:rsid w:val="002B4AE1"/>
    <w:rsid w:val="002B4CE9"/>
    <w:rsid w:val="002B5512"/>
    <w:rsid w:val="002B5848"/>
    <w:rsid w:val="002B668F"/>
    <w:rsid w:val="002B67F8"/>
    <w:rsid w:val="002B6F61"/>
    <w:rsid w:val="002C0ACB"/>
    <w:rsid w:val="002C0DF4"/>
    <w:rsid w:val="002C184A"/>
    <w:rsid w:val="002C3C8F"/>
    <w:rsid w:val="002C3EB3"/>
    <w:rsid w:val="002C49D0"/>
    <w:rsid w:val="002C5B28"/>
    <w:rsid w:val="002C611E"/>
    <w:rsid w:val="002C645C"/>
    <w:rsid w:val="002D04BB"/>
    <w:rsid w:val="002D28BF"/>
    <w:rsid w:val="002D54CB"/>
    <w:rsid w:val="002D59C2"/>
    <w:rsid w:val="002D69D3"/>
    <w:rsid w:val="002D6F6A"/>
    <w:rsid w:val="002D721D"/>
    <w:rsid w:val="002D7723"/>
    <w:rsid w:val="002D7BE0"/>
    <w:rsid w:val="002E011D"/>
    <w:rsid w:val="002E0645"/>
    <w:rsid w:val="002E1E2E"/>
    <w:rsid w:val="002E2A11"/>
    <w:rsid w:val="002E717A"/>
    <w:rsid w:val="002F0D22"/>
    <w:rsid w:val="002F1AD7"/>
    <w:rsid w:val="002F1E1A"/>
    <w:rsid w:val="002F2EBB"/>
    <w:rsid w:val="002F3146"/>
    <w:rsid w:val="002F65D4"/>
    <w:rsid w:val="002F727D"/>
    <w:rsid w:val="00300431"/>
    <w:rsid w:val="00300B42"/>
    <w:rsid w:val="00302BA3"/>
    <w:rsid w:val="00302CD4"/>
    <w:rsid w:val="00303437"/>
    <w:rsid w:val="00304515"/>
    <w:rsid w:val="00305F9C"/>
    <w:rsid w:val="003102EF"/>
    <w:rsid w:val="0031038A"/>
    <w:rsid w:val="0031285E"/>
    <w:rsid w:val="00312908"/>
    <w:rsid w:val="00312A19"/>
    <w:rsid w:val="00314585"/>
    <w:rsid w:val="003145F9"/>
    <w:rsid w:val="00314692"/>
    <w:rsid w:val="00315793"/>
    <w:rsid w:val="0031665B"/>
    <w:rsid w:val="00317099"/>
    <w:rsid w:val="00317154"/>
    <w:rsid w:val="003174F1"/>
    <w:rsid w:val="00317DC7"/>
    <w:rsid w:val="00320467"/>
    <w:rsid w:val="00320887"/>
    <w:rsid w:val="00320FAD"/>
    <w:rsid w:val="00322BE0"/>
    <w:rsid w:val="003255B2"/>
    <w:rsid w:val="003270C6"/>
    <w:rsid w:val="00327280"/>
    <w:rsid w:val="003272A7"/>
    <w:rsid w:val="00327436"/>
    <w:rsid w:val="00327839"/>
    <w:rsid w:val="00331415"/>
    <w:rsid w:val="003315F9"/>
    <w:rsid w:val="00333368"/>
    <w:rsid w:val="003336A8"/>
    <w:rsid w:val="00333AC8"/>
    <w:rsid w:val="0033404B"/>
    <w:rsid w:val="00334EAB"/>
    <w:rsid w:val="00337E72"/>
    <w:rsid w:val="00341CF7"/>
    <w:rsid w:val="003428A3"/>
    <w:rsid w:val="0034370C"/>
    <w:rsid w:val="0034537E"/>
    <w:rsid w:val="0034556C"/>
    <w:rsid w:val="00347960"/>
    <w:rsid w:val="003501A3"/>
    <w:rsid w:val="003504B9"/>
    <w:rsid w:val="0035114D"/>
    <w:rsid w:val="00351E30"/>
    <w:rsid w:val="00353036"/>
    <w:rsid w:val="00353AF8"/>
    <w:rsid w:val="00353D7A"/>
    <w:rsid w:val="00354972"/>
    <w:rsid w:val="00354B93"/>
    <w:rsid w:val="00356202"/>
    <w:rsid w:val="0035630A"/>
    <w:rsid w:val="0035645F"/>
    <w:rsid w:val="00356666"/>
    <w:rsid w:val="00356C2D"/>
    <w:rsid w:val="00360DED"/>
    <w:rsid w:val="00360F0B"/>
    <w:rsid w:val="0036123F"/>
    <w:rsid w:val="003613D4"/>
    <w:rsid w:val="00361981"/>
    <w:rsid w:val="00361E1B"/>
    <w:rsid w:val="00362C4E"/>
    <w:rsid w:val="00363405"/>
    <w:rsid w:val="00364813"/>
    <w:rsid w:val="00365306"/>
    <w:rsid w:val="003662F6"/>
    <w:rsid w:val="00366380"/>
    <w:rsid w:val="00367F8C"/>
    <w:rsid w:val="00370586"/>
    <w:rsid w:val="00370A3E"/>
    <w:rsid w:val="00372581"/>
    <w:rsid w:val="0037291B"/>
    <w:rsid w:val="00372E3F"/>
    <w:rsid w:val="00374C80"/>
    <w:rsid w:val="00375B28"/>
    <w:rsid w:val="0037606A"/>
    <w:rsid w:val="003770C4"/>
    <w:rsid w:val="00377620"/>
    <w:rsid w:val="00377821"/>
    <w:rsid w:val="00380338"/>
    <w:rsid w:val="00380D5A"/>
    <w:rsid w:val="003816D9"/>
    <w:rsid w:val="003839D0"/>
    <w:rsid w:val="003846D9"/>
    <w:rsid w:val="00385D4B"/>
    <w:rsid w:val="00385F9A"/>
    <w:rsid w:val="003874DA"/>
    <w:rsid w:val="00390054"/>
    <w:rsid w:val="00392875"/>
    <w:rsid w:val="003937D6"/>
    <w:rsid w:val="00393B14"/>
    <w:rsid w:val="003958A8"/>
    <w:rsid w:val="0039696F"/>
    <w:rsid w:val="00397687"/>
    <w:rsid w:val="003977C7"/>
    <w:rsid w:val="003A16DE"/>
    <w:rsid w:val="003A18CA"/>
    <w:rsid w:val="003A1B14"/>
    <w:rsid w:val="003A24D9"/>
    <w:rsid w:val="003A36DD"/>
    <w:rsid w:val="003A4572"/>
    <w:rsid w:val="003A6D51"/>
    <w:rsid w:val="003A7E2E"/>
    <w:rsid w:val="003B0FD4"/>
    <w:rsid w:val="003B32CF"/>
    <w:rsid w:val="003B4528"/>
    <w:rsid w:val="003B6321"/>
    <w:rsid w:val="003B663C"/>
    <w:rsid w:val="003B6EC9"/>
    <w:rsid w:val="003B75E9"/>
    <w:rsid w:val="003B784C"/>
    <w:rsid w:val="003C0DE1"/>
    <w:rsid w:val="003C0DF8"/>
    <w:rsid w:val="003C345F"/>
    <w:rsid w:val="003C5245"/>
    <w:rsid w:val="003C53CC"/>
    <w:rsid w:val="003C5528"/>
    <w:rsid w:val="003C5FE3"/>
    <w:rsid w:val="003D0305"/>
    <w:rsid w:val="003D0750"/>
    <w:rsid w:val="003D218A"/>
    <w:rsid w:val="003D3813"/>
    <w:rsid w:val="003D40B6"/>
    <w:rsid w:val="003D4857"/>
    <w:rsid w:val="003D4BAF"/>
    <w:rsid w:val="003D5039"/>
    <w:rsid w:val="003D5281"/>
    <w:rsid w:val="003E013C"/>
    <w:rsid w:val="003E02F3"/>
    <w:rsid w:val="003E2395"/>
    <w:rsid w:val="003E2F76"/>
    <w:rsid w:val="003E489D"/>
    <w:rsid w:val="003E5585"/>
    <w:rsid w:val="003E5693"/>
    <w:rsid w:val="003E59EB"/>
    <w:rsid w:val="003E5C38"/>
    <w:rsid w:val="003E6030"/>
    <w:rsid w:val="003E6B7E"/>
    <w:rsid w:val="003F0472"/>
    <w:rsid w:val="003F1169"/>
    <w:rsid w:val="003F1409"/>
    <w:rsid w:val="003F3768"/>
    <w:rsid w:val="003F379C"/>
    <w:rsid w:val="003F4AF3"/>
    <w:rsid w:val="003F7FD9"/>
    <w:rsid w:val="00400BAA"/>
    <w:rsid w:val="00400D30"/>
    <w:rsid w:val="00401862"/>
    <w:rsid w:val="00403ACE"/>
    <w:rsid w:val="00403EBA"/>
    <w:rsid w:val="00404F87"/>
    <w:rsid w:val="00405701"/>
    <w:rsid w:val="00406C7C"/>
    <w:rsid w:val="004078B9"/>
    <w:rsid w:val="00410AC8"/>
    <w:rsid w:val="00411D7C"/>
    <w:rsid w:val="00413047"/>
    <w:rsid w:val="004132EF"/>
    <w:rsid w:val="00413472"/>
    <w:rsid w:val="00415FC7"/>
    <w:rsid w:val="00417580"/>
    <w:rsid w:val="00417DCA"/>
    <w:rsid w:val="004203E1"/>
    <w:rsid w:val="00420FBD"/>
    <w:rsid w:val="0042224F"/>
    <w:rsid w:val="004232F7"/>
    <w:rsid w:val="00423514"/>
    <w:rsid w:val="00424958"/>
    <w:rsid w:val="004255FB"/>
    <w:rsid w:val="00425903"/>
    <w:rsid w:val="00425DBD"/>
    <w:rsid w:val="0043064E"/>
    <w:rsid w:val="00431621"/>
    <w:rsid w:val="00433F5E"/>
    <w:rsid w:val="00433FD4"/>
    <w:rsid w:val="00434877"/>
    <w:rsid w:val="00434A6B"/>
    <w:rsid w:val="00434B73"/>
    <w:rsid w:val="00435D22"/>
    <w:rsid w:val="00435E77"/>
    <w:rsid w:val="00436219"/>
    <w:rsid w:val="004363AD"/>
    <w:rsid w:val="004371E0"/>
    <w:rsid w:val="00440DE5"/>
    <w:rsid w:val="00441707"/>
    <w:rsid w:val="00441BD6"/>
    <w:rsid w:val="004423CC"/>
    <w:rsid w:val="00442DDA"/>
    <w:rsid w:val="004439F5"/>
    <w:rsid w:val="0044418A"/>
    <w:rsid w:val="004442B2"/>
    <w:rsid w:val="004444BD"/>
    <w:rsid w:val="00444557"/>
    <w:rsid w:val="00445964"/>
    <w:rsid w:val="00446B32"/>
    <w:rsid w:val="00447725"/>
    <w:rsid w:val="00447D28"/>
    <w:rsid w:val="00451341"/>
    <w:rsid w:val="0045182C"/>
    <w:rsid w:val="00452208"/>
    <w:rsid w:val="00452BCD"/>
    <w:rsid w:val="00453682"/>
    <w:rsid w:val="00454CF9"/>
    <w:rsid w:val="00454FDB"/>
    <w:rsid w:val="004562AB"/>
    <w:rsid w:val="00456A6B"/>
    <w:rsid w:val="00457B52"/>
    <w:rsid w:val="00460312"/>
    <w:rsid w:val="0046141D"/>
    <w:rsid w:val="00462C76"/>
    <w:rsid w:val="00463072"/>
    <w:rsid w:val="00465519"/>
    <w:rsid w:val="00465603"/>
    <w:rsid w:val="00465988"/>
    <w:rsid w:val="00465C43"/>
    <w:rsid w:val="004661D5"/>
    <w:rsid w:val="00466EF5"/>
    <w:rsid w:val="00470124"/>
    <w:rsid w:val="0047056C"/>
    <w:rsid w:val="00470E82"/>
    <w:rsid w:val="00471187"/>
    <w:rsid w:val="00472ED8"/>
    <w:rsid w:val="0047376D"/>
    <w:rsid w:val="00474D11"/>
    <w:rsid w:val="004759D4"/>
    <w:rsid w:val="00480053"/>
    <w:rsid w:val="00480C58"/>
    <w:rsid w:val="00481463"/>
    <w:rsid w:val="004816F0"/>
    <w:rsid w:val="00482331"/>
    <w:rsid w:val="004834B4"/>
    <w:rsid w:val="00485C0B"/>
    <w:rsid w:val="0048678D"/>
    <w:rsid w:val="00487E29"/>
    <w:rsid w:val="00491F3F"/>
    <w:rsid w:val="004930DC"/>
    <w:rsid w:val="0049328C"/>
    <w:rsid w:val="0049510C"/>
    <w:rsid w:val="00495859"/>
    <w:rsid w:val="004965A3"/>
    <w:rsid w:val="004975F9"/>
    <w:rsid w:val="00497700"/>
    <w:rsid w:val="004A0E9B"/>
    <w:rsid w:val="004A12E0"/>
    <w:rsid w:val="004A16B1"/>
    <w:rsid w:val="004A307A"/>
    <w:rsid w:val="004A36AE"/>
    <w:rsid w:val="004A4472"/>
    <w:rsid w:val="004A5837"/>
    <w:rsid w:val="004A5C4E"/>
    <w:rsid w:val="004A67E5"/>
    <w:rsid w:val="004A72B5"/>
    <w:rsid w:val="004A76C9"/>
    <w:rsid w:val="004A7CAF"/>
    <w:rsid w:val="004B09EF"/>
    <w:rsid w:val="004B2508"/>
    <w:rsid w:val="004B2C3A"/>
    <w:rsid w:val="004B2D8E"/>
    <w:rsid w:val="004B2E3D"/>
    <w:rsid w:val="004B30C0"/>
    <w:rsid w:val="004B331D"/>
    <w:rsid w:val="004B6921"/>
    <w:rsid w:val="004B7553"/>
    <w:rsid w:val="004B778E"/>
    <w:rsid w:val="004B7E3E"/>
    <w:rsid w:val="004C01B3"/>
    <w:rsid w:val="004C05A3"/>
    <w:rsid w:val="004C1442"/>
    <w:rsid w:val="004C1B7C"/>
    <w:rsid w:val="004C24C2"/>
    <w:rsid w:val="004C453C"/>
    <w:rsid w:val="004C4C49"/>
    <w:rsid w:val="004C7DFA"/>
    <w:rsid w:val="004D0043"/>
    <w:rsid w:val="004D0792"/>
    <w:rsid w:val="004D08C7"/>
    <w:rsid w:val="004D0EE3"/>
    <w:rsid w:val="004D0F6D"/>
    <w:rsid w:val="004D3662"/>
    <w:rsid w:val="004D4626"/>
    <w:rsid w:val="004D6A06"/>
    <w:rsid w:val="004D6B96"/>
    <w:rsid w:val="004D6F22"/>
    <w:rsid w:val="004E0E09"/>
    <w:rsid w:val="004E160D"/>
    <w:rsid w:val="004E33B0"/>
    <w:rsid w:val="004E3E15"/>
    <w:rsid w:val="004E4728"/>
    <w:rsid w:val="004E7316"/>
    <w:rsid w:val="004E7EAD"/>
    <w:rsid w:val="004F0B3F"/>
    <w:rsid w:val="004F14F9"/>
    <w:rsid w:val="004F1656"/>
    <w:rsid w:val="004F1C7F"/>
    <w:rsid w:val="004F21F6"/>
    <w:rsid w:val="004F364A"/>
    <w:rsid w:val="004F3795"/>
    <w:rsid w:val="004F387C"/>
    <w:rsid w:val="004F55BB"/>
    <w:rsid w:val="00500294"/>
    <w:rsid w:val="00500AD9"/>
    <w:rsid w:val="005011CA"/>
    <w:rsid w:val="00502B3E"/>
    <w:rsid w:val="0050512D"/>
    <w:rsid w:val="005067ED"/>
    <w:rsid w:val="0051286B"/>
    <w:rsid w:val="00512ED0"/>
    <w:rsid w:val="0051420A"/>
    <w:rsid w:val="00515916"/>
    <w:rsid w:val="00517967"/>
    <w:rsid w:val="00517BA6"/>
    <w:rsid w:val="00517F84"/>
    <w:rsid w:val="00520292"/>
    <w:rsid w:val="00520A8B"/>
    <w:rsid w:val="00520F23"/>
    <w:rsid w:val="00521DFA"/>
    <w:rsid w:val="005228D4"/>
    <w:rsid w:val="00522CC7"/>
    <w:rsid w:val="00523B2C"/>
    <w:rsid w:val="0052431C"/>
    <w:rsid w:val="00524D3F"/>
    <w:rsid w:val="00525452"/>
    <w:rsid w:val="005259D5"/>
    <w:rsid w:val="00526EA9"/>
    <w:rsid w:val="00527613"/>
    <w:rsid w:val="00527C98"/>
    <w:rsid w:val="0053166A"/>
    <w:rsid w:val="00531A3B"/>
    <w:rsid w:val="005329B8"/>
    <w:rsid w:val="00532D3D"/>
    <w:rsid w:val="005330A4"/>
    <w:rsid w:val="005334D1"/>
    <w:rsid w:val="00534043"/>
    <w:rsid w:val="0054091B"/>
    <w:rsid w:val="0054103F"/>
    <w:rsid w:val="0054183B"/>
    <w:rsid w:val="00541C40"/>
    <w:rsid w:val="005423A5"/>
    <w:rsid w:val="00542445"/>
    <w:rsid w:val="00543247"/>
    <w:rsid w:val="005442FD"/>
    <w:rsid w:val="0054455E"/>
    <w:rsid w:val="005472CD"/>
    <w:rsid w:val="0055057D"/>
    <w:rsid w:val="00551A07"/>
    <w:rsid w:val="00552F9D"/>
    <w:rsid w:val="00553C79"/>
    <w:rsid w:val="005545AB"/>
    <w:rsid w:val="00554BB2"/>
    <w:rsid w:val="00554D64"/>
    <w:rsid w:val="00554DD0"/>
    <w:rsid w:val="00555B2A"/>
    <w:rsid w:val="00555FED"/>
    <w:rsid w:val="00556525"/>
    <w:rsid w:val="005567CC"/>
    <w:rsid w:val="005570F9"/>
    <w:rsid w:val="005604AE"/>
    <w:rsid w:val="005623FB"/>
    <w:rsid w:val="00563016"/>
    <w:rsid w:val="00563EA5"/>
    <w:rsid w:val="005650EB"/>
    <w:rsid w:val="005654F7"/>
    <w:rsid w:val="00565848"/>
    <w:rsid w:val="005658BF"/>
    <w:rsid w:val="0056699A"/>
    <w:rsid w:val="00567553"/>
    <w:rsid w:val="00567C93"/>
    <w:rsid w:val="00570F98"/>
    <w:rsid w:val="00571C86"/>
    <w:rsid w:val="00571DE6"/>
    <w:rsid w:val="00572460"/>
    <w:rsid w:val="00573C93"/>
    <w:rsid w:val="00574C93"/>
    <w:rsid w:val="00576199"/>
    <w:rsid w:val="005808D0"/>
    <w:rsid w:val="00581C54"/>
    <w:rsid w:val="0058281A"/>
    <w:rsid w:val="0058344B"/>
    <w:rsid w:val="00583D24"/>
    <w:rsid w:val="00583FEA"/>
    <w:rsid w:val="00585A30"/>
    <w:rsid w:val="00586427"/>
    <w:rsid w:val="00586749"/>
    <w:rsid w:val="00586EFF"/>
    <w:rsid w:val="00587C8B"/>
    <w:rsid w:val="005905BA"/>
    <w:rsid w:val="0059156D"/>
    <w:rsid w:val="005915CA"/>
    <w:rsid w:val="0059398E"/>
    <w:rsid w:val="00594121"/>
    <w:rsid w:val="00594C5F"/>
    <w:rsid w:val="00594ED2"/>
    <w:rsid w:val="00595135"/>
    <w:rsid w:val="0059570A"/>
    <w:rsid w:val="005967DF"/>
    <w:rsid w:val="0059725E"/>
    <w:rsid w:val="0059725F"/>
    <w:rsid w:val="005972E9"/>
    <w:rsid w:val="00597A71"/>
    <w:rsid w:val="005A0F51"/>
    <w:rsid w:val="005A1B72"/>
    <w:rsid w:val="005A2401"/>
    <w:rsid w:val="005A2A9F"/>
    <w:rsid w:val="005A2CCA"/>
    <w:rsid w:val="005A3DA6"/>
    <w:rsid w:val="005A69BE"/>
    <w:rsid w:val="005A6C6B"/>
    <w:rsid w:val="005A728F"/>
    <w:rsid w:val="005B00B7"/>
    <w:rsid w:val="005B0BEF"/>
    <w:rsid w:val="005B263E"/>
    <w:rsid w:val="005B43E6"/>
    <w:rsid w:val="005B48DB"/>
    <w:rsid w:val="005B4F4C"/>
    <w:rsid w:val="005B58F1"/>
    <w:rsid w:val="005B6060"/>
    <w:rsid w:val="005B6C93"/>
    <w:rsid w:val="005C22AD"/>
    <w:rsid w:val="005C2671"/>
    <w:rsid w:val="005C2D9F"/>
    <w:rsid w:val="005C3356"/>
    <w:rsid w:val="005C4735"/>
    <w:rsid w:val="005C4F3A"/>
    <w:rsid w:val="005C61EE"/>
    <w:rsid w:val="005C6414"/>
    <w:rsid w:val="005C656C"/>
    <w:rsid w:val="005C68F0"/>
    <w:rsid w:val="005C783A"/>
    <w:rsid w:val="005D02C7"/>
    <w:rsid w:val="005D1049"/>
    <w:rsid w:val="005D15C3"/>
    <w:rsid w:val="005D163D"/>
    <w:rsid w:val="005D1987"/>
    <w:rsid w:val="005D2CF2"/>
    <w:rsid w:val="005D3027"/>
    <w:rsid w:val="005D3F2C"/>
    <w:rsid w:val="005D4B57"/>
    <w:rsid w:val="005D6CBE"/>
    <w:rsid w:val="005E0BB0"/>
    <w:rsid w:val="005E0BF3"/>
    <w:rsid w:val="005E26D8"/>
    <w:rsid w:val="005E3236"/>
    <w:rsid w:val="005E3B29"/>
    <w:rsid w:val="005E3F12"/>
    <w:rsid w:val="005E3F2E"/>
    <w:rsid w:val="005E64C8"/>
    <w:rsid w:val="005E6920"/>
    <w:rsid w:val="005E744C"/>
    <w:rsid w:val="005E76EF"/>
    <w:rsid w:val="005F3AE0"/>
    <w:rsid w:val="005F53B7"/>
    <w:rsid w:val="005F547A"/>
    <w:rsid w:val="005F57AA"/>
    <w:rsid w:val="005F5AC6"/>
    <w:rsid w:val="005F7775"/>
    <w:rsid w:val="0060122E"/>
    <w:rsid w:val="00601618"/>
    <w:rsid w:val="00601838"/>
    <w:rsid w:val="00602366"/>
    <w:rsid w:val="00603A90"/>
    <w:rsid w:val="006052EE"/>
    <w:rsid w:val="00606008"/>
    <w:rsid w:val="0060679D"/>
    <w:rsid w:val="00610431"/>
    <w:rsid w:val="00612114"/>
    <w:rsid w:val="00613B02"/>
    <w:rsid w:val="0061483B"/>
    <w:rsid w:val="00616395"/>
    <w:rsid w:val="006165E3"/>
    <w:rsid w:val="00620494"/>
    <w:rsid w:val="0062119E"/>
    <w:rsid w:val="00621B50"/>
    <w:rsid w:val="00623015"/>
    <w:rsid w:val="00623718"/>
    <w:rsid w:val="00623A6C"/>
    <w:rsid w:val="00624BB9"/>
    <w:rsid w:val="00625397"/>
    <w:rsid w:val="00627391"/>
    <w:rsid w:val="006276D8"/>
    <w:rsid w:val="006278BB"/>
    <w:rsid w:val="00627C56"/>
    <w:rsid w:val="00630634"/>
    <w:rsid w:val="00630EF9"/>
    <w:rsid w:val="0063253A"/>
    <w:rsid w:val="00633959"/>
    <w:rsid w:val="00633D00"/>
    <w:rsid w:val="006343D8"/>
    <w:rsid w:val="00634A37"/>
    <w:rsid w:val="00636448"/>
    <w:rsid w:val="00636F94"/>
    <w:rsid w:val="00637083"/>
    <w:rsid w:val="00637A02"/>
    <w:rsid w:val="00640DFB"/>
    <w:rsid w:val="00641A1C"/>
    <w:rsid w:val="00642C07"/>
    <w:rsid w:val="00642EA8"/>
    <w:rsid w:val="0064416A"/>
    <w:rsid w:val="006446DC"/>
    <w:rsid w:val="00647078"/>
    <w:rsid w:val="00647CAF"/>
    <w:rsid w:val="00647D18"/>
    <w:rsid w:val="0065134D"/>
    <w:rsid w:val="00651783"/>
    <w:rsid w:val="00652EA3"/>
    <w:rsid w:val="00652F20"/>
    <w:rsid w:val="00654D1A"/>
    <w:rsid w:val="0065518D"/>
    <w:rsid w:val="00655EDB"/>
    <w:rsid w:val="0065623B"/>
    <w:rsid w:val="00656D2A"/>
    <w:rsid w:val="0065729E"/>
    <w:rsid w:val="00660D90"/>
    <w:rsid w:val="006645CA"/>
    <w:rsid w:val="00664FBC"/>
    <w:rsid w:val="00665EAF"/>
    <w:rsid w:val="006662D6"/>
    <w:rsid w:val="006663BC"/>
    <w:rsid w:val="00670158"/>
    <w:rsid w:val="00670B85"/>
    <w:rsid w:val="00670FD9"/>
    <w:rsid w:val="00671781"/>
    <w:rsid w:val="0067240C"/>
    <w:rsid w:val="00672D4F"/>
    <w:rsid w:val="0067456D"/>
    <w:rsid w:val="00674E3E"/>
    <w:rsid w:val="0067579D"/>
    <w:rsid w:val="00675A59"/>
    <w:rsid w:val="0067612C"/>
    <w:rsid w:val="00677FD9"/>
    <w:rsid w:val="006817DD"/>
    <w:rsid w:val="00681A77"/>
    <w:rsid w:val="00681CEB"/>
    <w:rsid w:val="00682773"/>
    <w:rsid w:val="00682EDF"/>
    <w:rsid w:val="00683920"/>
    <w:rsid w:val="00683B6E"/>
    <w:rsid w:val="006854CA"/>
    <w:rsid w:val="00686470"/>
    <w:rsid w:val="0069169B"/>
    <w:rsid w:val="00692F5C"/>
    <w:rsid w:val="006930BC"/>
    <w:rsid w:val="00693E50"/>
    <w:rsid w:val="006953F6"/>
    <w:rsid w:val="006956DB"/>
    <w:rsid w:val="006965B9"/>
    <w:rsid w:val="006968A1"/>
    <w:rsid w:val="00696C98"/>
    <w:rsid w:val="00697CB2"/>
    <w:rsid w:val="006A209F"/>
    <w:rsid w:val="006A211F"/>
    <w:rsid w:val="006A26A2"/>
    <w:rsid w:val="006A2CF0"/>
    <w:rsid w:val="006A2EFA"/>
    <w:rsid w:val="006A307A"/>
    <w:rsid w:val="006A3C88"/>
    <w:rsid w:val="006A414E"/>
    <w:rsid w:val="006A41C5"/>
    <w:rsid w:val="006A574F"/>
    <w:rsid w:val="006B1711"/>
    <w:rsid w:val="006B2F8E"/>
    <w:rsid w:val="006B32C8"/>
    <w:rsid w:val="006B378F"/>
    <w:rsid w:val="006B4584"/>
    <w:rsid w:val="006B549D"/>
    <w:rsid w:val="006B56AF"/>
    <w:rsid w:val="006B6E06"/>
    <w:rsid w:val="006B7688"/>
    <w:rsid w:val="006B7CD6"/>
    <w:rsid w:val="006C0A7D"/>
    <w:rsid w:val="006C0BCE"/>
    <w:rsid w:val="006C0D7A"/>
    <w:rsid w:val="006C14F0"/>
    <w:rsid w:val="006C1669"/>
    <w:rsid w:val="006C1E2F"/>
    <w:rsid w:val="006C2D64"/>
    <w:rsid w:val="006C52DC"/>
    <w:rsid w:val="006C5407"/>
    <w:rsid w:val="006C5620"/>
    <w:rsid w:val="006C63DA"/>
    <w:rsid w:val="006C681D"/>
    <w:rsid w:val="006D05D4"/>
    <w:rsid w:val="006D0998"/>
    <w:rsid w:val="006D14B2"/>
    <w:rsid w:val="006D17D8"/>
    <w:rsid w:val="006D1A90"/>
    <w:rsid w:val="006D29C3"/>
    <w:rsid w:val="006D30BF"/>
    <w:rsid w:val="006D3EAE"/>
    <w:rsid w:val="006D4CB0"/>
    <w:rsid w:val="006D6391"/>
    <w:rsid w:val="006D77B7"/>
    <w:rsid w:val="006E0088"/>
    <w:rsid w:val="006E0D19"/>
    <w:rsid w:val="006E16A2"/>
    <w:rsid w:val="006E1F79"/>
    <w:rsid w:val="006E2183"/>
    <w:rsid w:val="006E3388"/>
    <w:rsid w:val="006E4691"/>
    <w:rsid w:val="006E47CD"/>
    <w:rsid w:val="006E4D89"/>
    <w:rsid w:val="006E57FA"/>
    <w:rsid w:val="006E7F41"/>
    <w:rsid w:val="006F0291"/>
    <w:rsid w:val="006F1CC7"/>
    <w:rsid w:val="006F2A44"/>
    <w:rsid w:val="006F2EAF"/>
    <w:rsid w:val="006F3498"/>
    <w:rsid w:val="006F38D3"/>
    <w:rsid w:val="006F421E"/>
    <w:rsid w:val="006F4364"/>
    <w:rsid w:val="006F496C"/>
    <w:rsid w:val="006F5A20"/>
    <w:rsid w:val="006F5FD5"/>
    <w:rsid w:val="007005C6"/>
    <w:rsid w:val="007008EC"/>
    <w:rsid w:val="00701A10"/>
    <w:rsid w:val="007022E7"/>
    <w:rsid w:val="0070343F"/>
    <w:rsid w:val="0070366F"/>
    <w:rsid w:val="00704942"/>
    <w:rsid w:val="00704AC0"/>
    <w:rsid w:val="00705294"/>
    <w:rsid w:val="007052E6"/>
    <w:rsid w:val="007058C3"/>
    <w:rsid w:val="00705B88"/>
    <w:rsid w:val="007063D6"/>
    <w:rsid w:val="0070748C"/>
    <w:rsid w:val="00707928"/>
    <w:rsid w:val="00707FC2"/>
    <w:rsid w:val="0071040F"/>
    <w:rsid w:val="0071273F"/>
    <w:rsid w:val="00713467"/>
    <w:rsid w:val="007145B6"/>
    <w:rsid w:val="00716036"/>
    <w:rsid w:val="00716C9A"/>
    <w:rsid w:val="007208AC"/>
    <w:rsid w:val="0072156E"/>
    <w:rsid w:val="0072184E"/>
    <w:rsid w:val="007220A9"/>
    <w:rsid w:val="007241B9"/>
    <w:rsid w:val="00724BA5"/>
    <w:rsid w:val="00724F61"/>
    <w:rsid w:val="00725236"/>
    <w:rsid w:val="00725F64"/>
    <w:rsid w:val="00726049"/>
    <w:rsid w:val="007260B2"/>
    <w:rsid w:val="00727473"/>
    <w:rsid w:val="007275D4"/>
    <w:rsid w:val="00730895"/>
    <w:rsid w:val="00731B1D"/>
    <w:rsid w:val="00732780"/>
    <w:rsid w:val="00733C88"/>
    <w:rsid w:val="00733D85"/>
    <w:rsid w:val="007343F2"/>
    <w:rsid w:val="00735316"/>
    <w:rsid w:val="00736A4A"/>
    <w:rsid w:val="00736AD5"/>
    <w:rsid w:val="00741443"/>
    <w:rsid w:val="007427EF"/>
    <w:rsid w:val="00743C7D"/>
    <w:rsid w:val="007457CC"/>
    <w:rsid w:val="00746962"/>
    <w:rsid w:val="00746DF9"/>
    <w:rsid w:val="00747832"/>
    <w:rsid w:val="007510C9"/>
    <w:rsid w:val="00754641"/>
    <w:rsid w:val="00754725"/>
    <w:rsid w:val="00754B93"/>
    <w:rsid w:val="00757712"/>
    <w:rsid w:val="00757B1F"/>
    <w:rsid w:val="00760DC5"/>
    <w:rsid w:val="0076124A"/>
    <w:rsid w:val="00762A20"/>
    <w:rsid w:val="00762DB6"/>
    <w:rsid w:val="00763F0B"/>
    <w:rsid w:val="00764C5D"/>
    <w:rsid w:val="00765562"/>
    <w:rsid w:val="007657C2"/>
    <w:rsid w:val="00765AA6"/>
    <w:rsid w:val="00766D2A"/>
    <w:rsid w:val="007703AD"/>
    <w:rsid w:val="00770655"/>
    <w:rsid w:val="00770B40"/>
    <w:rsid w:val="00770C9A"/>
    <w:rsid w:val="00770CAF"/>
    <w:rsid w:val="00772A2B"/>
    <w:rsid w:val="00773027"/>
    <w:rsid w:val="007750F3"/>
    <w:rsid w:val="0077567F"/>
    <w:rsid w:val="00775EE9"/>
    <w:rsid w:val="00776EFE"/>
    <w:rsid w:val="0077774F"/>
    <w:rsid w:val="00781F60"/>
    <w:rsid w:val="007820F0"/>
    <w:rsid w:val="007829CA"/>
    <w:rsid w:val="007829EE"/>
    <w:rsid w:val="00782BAF"/>
    <w:rsid w:val="00783466"/>
    <w:rsid w:val="007866C6"/>
    <w:rsid w:val="00786797"/>
    <w:rsid w:val="00791F21"/>
    <w:rsid w:val="00792B52"/>
    <w:rsid w:val="007940B1"/>
    <w:rsid w:val="007944D1"/>
    <w:rsid w:val="007944DF"/>
    <w:rsid w:val="00794E57"/>
    <w:rsid w:val="0079515E"/>
    <w:rsid w:val="00795267"/>
    <w:rsid w:val="007A0037"/>
    <w:rsid w:val="007A37C6"/>
    <w:rsid w:val="007A3882"/>
    <w:rsid w:val="007A475C"/>
    <w:rsid w:val="007A510E"/>
    <w:rsid w:val="007A689E"/>
    <w:rsid w:val="007A7D00"/>
    <w:rsid w:val="007B0ADE"/>
    <w:rsid w:val="007B1518"/>
    <w:rsid w:val="007B195B"/>
    <w:rsid w:val="007B25AF"/>
    <w:rsid w:val="007B3FAB"/>
    <w:rsid w:val="007B5402"/>
    <w:rsid w:val="007B5FB1"/>
    <w:rsid w:val="007B60B5"/>
    <w:rsid w:val="007B652A"/>
    <w:rsid w:val="007B79F3"/>
    <w:rsid w:val="007C1639"/>
    <w:rsid w:val="007C17F2"/>
    <w:rsid w:val="007C1971"/>
    <w:rsid w:val="007C3E9F"/>
    <w:rsid w:val="007C4F06"/>
    <w:rsid w:val="007C55A5"/>
    <w:rsid w:val="007C56A1"/>
    <w:rsid w:val="007C59E6"/>
    <w:rsid w:val="007C6327"/>
    <w:rsid w:val="007C6371"/>
    <w:rsid w:val="007C6BFF"/>
    <w:rsid w:val="007C722C"/>
    <w:rsid w:val="007C79BE"/>
    <w:rsid w:val="007D1290"/>
    <w:rsid w:val="007D2E50"/>
    <w:rsid w:val="007D2F8D"/>
    <w:rsid w:val="007D4605"/>
    <w:rsid w:val="007E0645"/>
    <w:rsid w:val="007E1928"/>
    <w:rsid w:val="007E2D63"/>
    <w:rsid w:val="007E3738"/>
    <w:rsid w:val="007E3CA1"/>
    <w:rsid w:val="007E4E8A"/>
    <w:rsid w:val="007E6200"/>
    <w:rsid w:val="007E67A1"/>
    <w:rsid w:val="007E6AA9"/>
    <w:rsid w:val="007E73DD"/>
    <w:rsid w:val="007E7486"/>
    <w:rsid w:val="007E7508"/>
    <w:rsid w:val="007E76AE"/>
    <w:rsid w:val="007E7F97"/>
    <w:rsid w:val="007E7FC9"/>
    <w:rsid w:val="007F387C"/>
    <w:rsid w:val="007F3FFC"/>
    <w:rsid w:val="007F57F7"/>
    <w:rsid w:val="007F5BCF"/>
    <w:rsid w:val="007F690A"/>
    <w:rsid w:val="007F694B"/>
    <w:rsid w:val="007F6D5D"/>
    <w:rsid w:val="007F77E0"/>
    <w:rsid w:val="00802832"/>
    <w:rsid w:val="00802FE9"/>
    <w:rsid w:val="00803396"/>
    <w:rsid w:val="008037C4"/>
    <w:rsid w:val="008043A7"/>
    <w:rsid w:val="008045F3"/>
    <w:rsid w:val="008064CA"/>
    <w:rsid w:val="00807A01"/>
    <w:rsid w:val="00810FC6"/>
    <w:rsid w:val="00811EE8"/>
    <w:rsid w:val="00816C51"/>
    <w:rsid w:val="00816DA2"/>
    <w:rsid w:val="008175C0"/>
    <w:rsid w:val="008177F5"/>
    <w:rsid w:val="00817C28"/>
    <w:rsid w:val="00820652"/>
    <w:rsid w:val="0082144F"/>
    <w:rsid w:val="00822433"/>
    <w:rsid w:val="008225B2"/>
    <w:rsid w:val="00822E57"/>
    <w:rsid w:val="00823BB1"/>
    <w:rsid w:val="0082431F"/>
    <w:rsid w:val="008265C6"/>
    <w:rsid w:val="00826B27"/>
    <w:rsid w:val="008273CE"/>
    <w:rsid w:val="00830EF0"/>
    <w:rsid w:val="0083159A"/>
    <w:rsid w:val="0083220E"/>
    <w:rsid w:val="0083259A"/>
    <w:rsid w:val="00832EAF"/>
    <w:rsid w:val="00833A34"/>
    <w:rsid w:val="00834124"/>
    <w:rsid w:val="008358CB"/>
    <w:rsid w:val="00836487"/>
    <w:rsid w:val="00836BA7"/>
    <w:rsid w:val="00837A97"/>
    <w:rsid w:val="00837AD4"/>
    <w:rsid w:val="0084042A"/>
    <w:rsid w:val="0084076B"/>
    <w:rsid w:val="00840BF4"/>
    <w:rsid w:val="00840D37"/>
    <w:rsid w:val="008435DD"/>
    <w:rsid w:val="008436A9"/>
    <w:rsid w:val="008454DA"/>
    <w:rsid w:val="0084602C"/>
    <w:rsid w:val="0085029B"/>
    <w:rsid w:val="00851A6B"/>
    <w:rsid w:val="00852350"/>
    <w:rsid w:val="00853FE3"/>
    <w:rsid w:val="008545D8"/>
    <w:rsid w:val="00854730"/>
    <w:rsid w:val="00854935"/>
    <w:rsid w:val="00854C7D"/>
    <w:rsid w:val="008554C2"/>
    <w:rsid w:val="00855621"/>
    <w:rsid w:val="00856AF8"/>
    <w:rsid w:val="00857A44"/>
    <w:rsid w:val="008625D8"/>
    <w:rsid w:val="0086349A"/>
    <w:rsid w:val="008640CB"/>
    <w:rsid w:val="00864615"/>
    <w:rsid w:val="0086507B"/>
    <w:rsid w:val="008652BE"/>
    <w:rsid w:val="0086580C"/>
    <w:rsid w:val="008675BF"/>
    <w:rsid w:val="00867948"/>
    <w:rsid w:val="00867EBF"/>
    <w:rsid w:val="00870247"/>
    <w:rsid w:val="00870B72"/>
    <w:rsid w:val="00871445"/>
    <w:rsid w:val="00873829"/>
    <w:rsid w:val="0087566D"/>
    <w:rsid w:val="008764BF"/>
    <w:rsid w:val="00876DF7"/>
    <w:rsid w:val="00877829"/>
    <w:rsid w:val="008778D9"/>
    <w:rsid w:val="008810C6"/>
    <w:rsid w:val="00881B28"/>
    <w:rsid w:val="00881F92"/>
    <w:rsid w:val="00882734"/>
    <w:rsid w:val="00883151"/>
    <w:rsid w:val="0088322D"/>
    <w:rsid w:val="008834C5"/>
    <w:rsid w:val="00883FC6"/>
    <w:rsid w:val="008840AF"/>
    <w:rsid w:val="008843A2"/>
    <w:rsid w:val="008855EC"/>
    <w:rsid w:val="00885D86"/>
    <w:rsid w:val="00886418"/>
    <w:rsid w:val="0088649F"/>
    <w:rsid w:val="00886E3E"/>
    <w:rsid w:val="00887DAC"/>
    <w:rsid w:val="00887FFD"/>
    <w:rsid w:val="008902FB"/>
    <w:rsid w:val="00892AB3"/>
    <w:rsid w:val="00893E4E"/>
    <w:rsid w:val="0089479C"/>
    <w:rsid w:val="00895443"/>
    <w:rsid w:val="008956A7"/>
    <w:rsid w:val="008956BC"/>
    <w:rsid w:val="008957AE"/>
    <w:rsid w:val="00896533"/>
    <w:rsid w:val="008965B8"/>
    <w:rsid w:val="00897C2C"/>
    <w:rsid w:val="008A0B95"/>
    <w:rsid w:val="008A105A"/>
    <w:rsid w:val="008A2594"/>
    <w:rsid w:val="008A25C6"/>
    <w:rsid w:val="008A2F42"/>
    <w:rsid w:val="008A3C3A"/>
    <w:rsid w:val="008A3DAE"/>
    <w:rsid w:val="008A52F6"/>
    <w:rsid w:val="008A577D"/>
    <w:rsid w:val="008A5A42"/>
    <w:rsid w:val="008A7FE7"/>
    <w:rsid w:val="008B279A"/>
    <w:rsid w:val="008B2C1D"/>
    <w:rsid w:val="008B46E4"/>
    <w:rsid w:val="008B4ABB"/>
    <w:rsid w:val="008B5708"/>
    <w:rsid w:val="008B588A"/>
    <w:rsid w:val="008B5978"/>
    <w:rsid w:val="008B5CF6"/>
    <w:rsid w:val="008B6249"/>
    <w:rsid w:val="008B68C7"/>
    <w:rsid w:val="008B697E"/>
    <w:rsid w:val="008B6A6E"/>
    <w:rsid w:val="008B7AF2"/>
    <w:rsid w:val="008C06B0"/>
    <w:rsid w:val="008C1C58"/>
    <w:rsid w:val="008C217B"/>
    <w:rsid w:val="008C245A"/>
    <w:rsid w:val="008C2504"/>
    <w:rsid w:val="008C293A"/>
    <w:rsid w:val="008C3E31"/>
    <w:rsid w:val="008C46F5"/>
    <w:rsid w:val="008C573F"/>
    <w:rsid w:val="008C6934"/>
    <w:rsid w:val="008C72A7"/>
    <w:rsid w:val="008D027E"/>
    <w:rsid w:val="008D26D9"/>
    <w:rsid w:val="008D2C80"/>
    <w:rsid w:val="008D3EC0"/>
    <w:rsid w:val="008D3FC4"/>
    <w:rsid w:val="008D47F3"/>
    <w:rsid w:val="008D4E02"/>
    <w:rsid w:val="008D5618"/>
    <w:rsid w:val="008D5646"/>
    <w:rsid w:val="008D5E2C"/>
    <w:rsid w:val="008D73E5"/>
    <w:rsid w:val="008D7BAC"/>
    <w:rsid w:val="008E00AC"/>
    <w:rsid w:val="008E11C1"/>
    <w:rsid w:val="008E3019"/>
    <w:rsid w:val="008E3D01"/>
    <w:rsid w:val="008E3D08"/>
    <w:rsid w:val="008E5D45"/>
    <w:rsid w:val="008F203E"/>
    <w:rsid w:val="008F2991"/>
    <w:rsid w:val="008F304E"/>
    <w:rsid w:val="008F30FD"/>
    <w:rsid w:val="008F47A6"/>
    <w:rsid w:val="008F4F04"/>
    <w:rsid w:val="008F6491"/>
    <w:rsid w:val="008F6940"/>
    <w:rsid w:val="00900994"/>
    <w:rsid w:val="009013C7"/>
    <w:rsid w:val="00901BB1"/>
    <w:rsid w:val="00902E11"/>
    <w:rsid w:val="00903205"/>
    <w:rsid w:val="00903DC3"/>
    <w:rsid w:val="0090468E"/>
    <w:rsid w:val="00904DB7"/>
    <w:rsid w:val="0090540C"/>
    <w:rsid w:val="00905C64"/>
    <w:rsid w:val="009069E5"/>
    <w:rsid w:val="009074D2"/>
    <w:rsid w:val="0091054C"/>
    <w:rsid w:val="009109A2"/>
    <w:rsid w:val="00910B81"/>
    <w:rsid w:val="00910E42"/>
    <w:rsid w:val="00911098"/>
    <w:rsid w:val="0091149A"/>
    <w:rsid w:val="0091247E"/>
    <w:rsid w:val="00912922"/>
    <w:rsid w:val="00913881"/>
    <w:rsid w:val="00913967"/>
    <w:rsid w:val="009160DF"/>
    <w:rsid w:val="0091769B"/>
    <w:rsid w:val="009228D2"/>
    <w:rsid w:val="00922B66"/>
    <w:rsid w:val="0092374E"/>
    <w:rsid w:val="00923F71"/>
    <w:rsid w:val="00924644"/>
    <w:rsid w:val="00925502"/>
    <w:rsid w:val="00925925"/>
    <w:rsid w:val="00930162"/>
    <w:rsid w:val="009302F7"/>
    <w:rsid w:val="00930ED2"/>
    <w:rsid w:val="00931BC1"/>
    <w:rsid w:val="00932F1A"/>
    <w:rsid w:val="009334A4"/>
    <w:rsid w:val="00933945"/>
    <w:rsid w:val="0093411E"/>
    <w:rsid w:val="00934C4C"/>
    <w:rsid w:val="00934FBA"/>
    <w:rsid w:val="0093503F"/>
    <w:rsid w:val="00935D56"/>
    <w:rsid w:val="00936096"/>
    <w:rsid w:val="009377E1"/>
    <w:rsid w:val="00940902"/>
    <w:rsid w:val="0094146F"/>
    <w:rsid w:val="00942F49"/>
    <w:rsid w:val="00943422"/>
    <w:rsid w:val="0094395E"/>
    <w:rsid w:val="009444B4"/>
    <w:rsid w:val="00945122"/>
    <w:rsid w:val="009456F2"/>
    <w:rsid w:val="0094632B"/>
    <w:rsid w:val="00946B33"/>
    <w:rsid w:val="0094721E"/>
    <w:rsid w:val="0095003E"/>
    <w:rsid w:val="00950D71"/>
    <w:rsid w:val="00951968"/>
    <w:rsid w:val="009519E4"/>
    <w:rsid w:val="00951D21"/>
    <w:rsid w:val="00951EB3"/>
    <w:rsid w:val="00951FCF"/>
    <w:rsid w:val="00952C9B"/>
    <w:rsid w:val="00952DBB"/>
    <w:rsid w:val="00952F06"/>
    <w:rsid w:val="00954A5B"/>
    <w:rsid w:val="00954FCA"/>
    <w:rsid w:val="00955400"/>
    <w:rsid w:val="009563EA"/>
    <w:rsid w:val="00957259"/>
    <w:rsid w:val="009600E9"/>
    <w:rsid w:val="009601B3"/>
    <w:rsid w:val="009604A0"/>
    <w:rsid w:val="00960B7C"/>
    <w:rsid w:val="0096107D"/>
    <w:rsid w:val="009612CC"/>
    <w:rsid w:val="00961A6E"/>
    <w:rsid w:val="00962152"/>
    <w:rsid w:val="00964FAF"/>
    <w:rsid w:val="009671CE"/>
    <w:rsid w:val="00967AB7"/>
    <w:rsid w:val="00970031"/>
    <w:rsid w:val="00971D15"/>
    <w:rsid w:val="00975929"/>
    <w:rsid w:val="00975983"/>
    <w:rsid w:val="00975DF0"/>
    <w:rsid w:val="00976C32"/>
    <w:rsid w:val="00981627"/>
    <w:rsid w:val="0098270F"/>
    <w:rsid w:val="009841B7"/>
    <w:rsid w:val="00984631"/>
    <w:rsid w:val="00984E66"/>
    <w:rsid w:val="00984FC9"/>
    <w:rsid w:val="00986C28"/>
    <w:rsid w:val="0098766A"/>
    <w:rsid w:val="009913BE"/>
    <w:rsid w:val="00992FEF"/>
    <w:rsid w:val="009942FC"/>
    <w:rsid w:val="00995B57"/>
    <w:rsid w:val="00996760"/>
    <w:rsid w:val="00997487"/>
    <w:rsid w:val="009A07A6"/>
    <w:rsid w:val="009A0981"/>
    <w:rsid w:val="009A12EA"/>
    <w:rsid w:val="009A40D3"/>
    <w:rsid w:val="009A48E9"/>
    <w:rsid w:val="009A507A"/>
    <w:rsid w:val="009A5404"/>
    <w:rsid w:val="009A5479"/>
    <w:rsid w:val="009A777E"/>
    <w:rsid w:val="009A79F6"/>
    <w:rsid w:val="009B281E"/>
    <w:rsid w:val="009B2A9F"/>
    <w:rsid w:val="009B3E45"/>
    <w:rsid w:val="009B3EA9"/>
    <w:rsid w:val="009B5BD7"/>
    <w:rsid w:val="009B7E40"/>
    <w:rsid w:val="009B7E53"/>
    <w:rsid w:val="009C0A18"/>
    <w:rsid w:val="009C13A7"/>
    <w:rsid w:val="009C1E38"/>
    <w:rsid w:val="009C21B7"/>
    <w:rsid w:val="009C429B"/>
    <w:rsid w:val="009C5125"/>
    <w:rsid w:val="009C731D"/>
    <w:rsid w:val="009C73F7"/>
    <w:rsid w:val="009C7D52"/>
    <w:rsid w:val="009D086D"/>
    <w:rsid w:val="009D092E"/>
    <w:rsid w:val="009D11D6"/>
    <w:rsid w:val="009D1AB7"/>
    <w:rsid w:val="009D3619"/>
    <w:rsid w:val="009D4753"/>
    <w:rsid w:val="009D4A7D"/>
    <w:rsid w:val="009D4E3D"/>
    <w:rsid w:val="009D4EB3"/>
    <w:rsid w:val="009D5D71"/>
    <w:rsid w:val="009D5DFC"/>
    <w:rsid w:val="009D5FBC"/>
    <w:rsid w:val="009D731F"/>
    <w:rsid w:val="009D741F"/>
    <w:rsid w:val="009D7F62"/>
    <w:rsid w:val="009E0410"/>
    <w:rsid w:val="009E164A"/>
    <w:rsid w:val="009E2BF6"/>
    <w:rsid w:val="009E3544"/>
    <w:rsid w:val="009E431E"/>
    <w:rsid w:val="009E4588"/>
    <w:rsid w:val="009E4958"/>
    <w:rsid w:val="009E5025"/>
    <w:rsid w:val="009E5BCC"/>
    <w:rsid w:val="009E6016"/>
    <w:rsid w:val="009E6570"/>
    <w:rsid w:val="009E6A61"/>
    <w:rsid w:val="009E77CB"/>
    <w:rsid w:val="009E7C83"/>
    <w:rsid w:val="009F0B69"/>
    <w:rsid w:val="009F0EB8"/>
    <w:rsid w:val="009F21FF"/>
    <w:rsid w:val="009F27BB"/>
    <w:rsid w:val="009F3351"/>
    <w:rsid w:val="009F3774"/>
    <w:rsid w:val="009F5A1B"/>
    <w:rsid w:val="009F71A3"/>
    <w:rsid w:val="00A01E39"/>
    <w:rsid w:val="00A0230C"/>
    <w:rsid w:val="00A040CE"/>
    <w:rsid w:val="00A0439D"/>
    <w:rsid w:val="00A0452A"/>
    <w:rsid w:val="00A05080"/>
    <w:rsid w:val="00A06935"/>
    <w:rsid w:val="00A06DCC"/>
    <w:rsid w:val="00A06FE8"/>
    <w:rsid w:val="00A1229A"/>
    <w:rsid w:val="00A12C84"/>
    <w:rsid w:val="00A13B06"/>
    <w:rsid w:val="00A13D3D"/>
    <w:rsid w:val="00A16949"/>
    <w:rsid w:val="00A16AC7"/>
    <w:rsid w:val="00A173C1"/>
    <w:rsid w:val="00A17760"/>
    <w:rsid w:val="00A1785C"/>
    <w:rsid w:val="00A17DF6"/>
    <w:rsid w:val="00A2221E"/>
    <w:rsid w:val="00A2292D"/>
    <w:rsid w:val="00A22A4A"/>
    <w:rsid w:val="00A24814"/>
    <w:rsid w:val="00A24860"/>
    <w:rsid w:val="00A2498A"/>
    <w:rsid w:val="00A24BBA"/>
    <w:rsid w:val="00A267A0"/>
    <w:rsid w:val="00A31CDC"/>
    <w:rsid w:val="00A34362"/>
    <w:rsid w:val="00A34B62"/>
    <w:rsid w:val="00A37957"/>
    <w:rsid w:val="00A415A9"/>
    <w:rsid w:val="00A421C1"/>
    <w:rsid w:val="00A42272"/>
    <w:rsid w:val="00A42AC8"/>
    <w:rsid w:val="00A42E2E"/>
    <w:rsid w:val="00A43417"/>
    <w:rsid w:val="00A46679"/>
    <w:rsid w:val="00A4695E"/>
    <w:rsid w:val="00A479AE"/>
    <w:rsid w:val="00A51D3B"/>
    <w:rsid w:val="00A52A17"/>
    <w:rsid w:val="00A565C8"/>
    <w:rsid w:val="00A567D6"/>
    <w:rsid w:val="00A56B20"/>
    <w:rsid w:val="00A56D6F"/>
    <w:rsid w:val="00A5762F"/>
    <w:rsid w:val="00A621B4"/>
    <w:rsid w:val="00A62673"/>
    <w:rsid w:val="00A631C8"/>
    <w:rsid w:val="00A645DE"/>
    <w:rsid w:val="00A661E0"/>
    <w:rsid w:val="00A667A8"/>
    <w:rsid w:val="00A66DED"/>
    <w:rsid w:val="00A67B82"/>
    <w:rsid w:val="00A700FB"/>
    <w:rsid w:val="00A70B30"/>
    <w:rsid w:val="00A715A8"/>
    <w:rsid w:val="00A72323"/>
    <w:rsid w:val="00A74C37"/>
    <w:rsid w:val="00A75BBB"/>
    <w:rsid w:val="00A768DB"/>
    <w:rsid w:val="00A77AD4"/>
    <w:rsid w:val="00A8011D"/>
    <w:rsid w:val="00A8095B"/>
    <w:rsid w:val="00A816AD"/>
    <w:rsid w:val="00A818A2"/>
    <w:rsid w:val="00A8194A"/>
    <w:rsid w:val="00A82424"/>
    <w:rsid w:val="00A834F2"/>
    <w:rsid w:val="00A853EE"/>
    <w:rsid w:val="00A85667"/>
    <w:rsid w:val="00A856D3"/>
    <w:rsid w:val="00A85FC6"/>
    <w:rsid w:val="00A860DD"/>
    <w:rsid w:val="00A875A8"/>
    <w:rsid w:val="00A900BC"/>
    <w:rsid w:val="00A903AA"/>
    <w:rsid w:val="00A90748"/>
    <w:rsid w:val="00A90E66"/>
    <w:rsid w:val="00A90EB1"/>
    <w:rsid w:val="00A930C8"/>
    <w:rsid w:val="00A93BF2"/>
    <w:rsid w:val="00A94914"/>
    <w:rsid w:val="00A954D0"/>
    <w:rsid w:val="00A96311"/>
    <w:rsid w:val="00A965A7"/>
    <w:rsid w:val="00A97412"/>
    <w:rsid w:val="00AA01DD"/>
    <w:rsid w:val="00AA0536"/>
    <w:rsid w:val="00AA173D"/>
    <w:rsid w:val="00AA1CC9"/>
    <w:rsid w:val="00AA215F"/>
    <w:rsid w:val="00AA3160"/>
    <w:rsid w:val="00AA3842"/>
    <w:rsid w:val="00AA4644"/>
    <w:rsid w:val="00AA4B2A"/>
    <w:rsid w:val="00AA4C0D"/>
    <w:rsid w:val="00AA4C99"/>
    <w:rsid w:val="00AA5AD7"/>
    <w:rsid w:val="00AA676F"/>
    <w:rsid w:val="00AA693F"/>
    <w:rsid w:val="00AA721A"/>
    <w:rsid w:val="00AA7A19"/>
    <w:rsid w:val="00AB0600"/>
    <w:rsid w:val="00AB15B0"/>
    <w:rsid w:val="00AB2635"/>
    <w:rsid w:val="00AB310E"/>
    <w:rsid w:val="00AB318B"/>
    <w:rsid w:val="00AB3F50"/>
    <w:rsid w:val="00AB4046"/>
    <w:rsid w:val="00AB4761"/>
    <w:rsid w:val="00AB4960"/>
    <w:rsid w:val="00AB4AA5"/>
    <w:rsid w:val="00AB4BEC"/>
    <w:rsid w:val="00AB5EFA"/>
    <w:rsid w:val="00AB5F66"/>
    <w:rsid w:val="00AB7B85"/>
    <w:rsid w:val="00AC00B0"/>
    <w:rsid w:val="00AC08C2"/>
    <w:rsid w:val="00AC0DF0"/>
    <w:rsid w:val="00AC1219"/>
    <w:rsid w:val="00AC164F"/>
    <w:rsid w:val="00AC2D04"/>
    <w:rsid w:val="00AC2D23"/>
    <w:rsid w:val="00AC3514"/>
    <w:rsid w:val="00AC3EB3"/>
    <w:rsid w:val="00AC420A"/>
    <w:rsid w:val="00AC4F37"/>
    <w:rsid w:val="00AC4F86"/>
    <w:rsid w:val="00AC5881"/>
    <w:rsid w:val="00AC5AB0"/>
    <w:rsid w:val="00AD0124"/>
    <w:rsid w:val="00AD0442"/>
    <w:rsid w:val="00AD09B5"/>
    <w:rsid w:val="00AD1145"/>
    <w:rsid w:val="00AD2027"/>
    <w:rsid w:val="00AD3319"/>
    <w:rsid w:val="00AD36FE"/>
    <w:rsid w:val="00AD3DD3"/>
    <w:rsid w:val="00AD4D42"/>
    <w:rsid w:val="00AD555B"/>
    <w:rsid w:val="00AD5CD7"/>
    <w:rsid w:val="00AD6BC9"/>
    <w:rsid w:val="00AD6CBD"/>
    <w:rsid w:val="00AE16CA"/>
    <w:rsid w:val="00AE4A22"/>
    <w:rsid w:val="00AE4A34"/>
    <w:rsid w:val="00AE4A9D"/>
    <w:rsid w:val="00AE5DB3"/>
    <w:rsid w:val="00AE6D6A"/>
    <w:rsid w:val="00AE71A0"/>
    <w:rsid w:val="00AE763F"/>
    <w:rsid w:val="00AE788F"/>
    <w:rsid w:val="00AF0502"/>
    <w:rsid w:val="00AF0691"/>
    <w:rsid w:val="00AF187D"/>
    <w:rsid w:val="00AF19EA"/>
    <w:rsid w:val="00AF29A2"/>
    <w:rsid w:val="00AF2F86"/>
    <w:rsid w:val="00AF3433"/>
    <w:rsid w:val="00AF417A"/>
    <w:rsid w:val="00AF45C3"/>
    <w:rsid w:val="00AF4622"/>
    <w:rsid w:val="00AF7843"/>
    <w:rsid w:val="00B00C27"/>
    <w:rsid w:val="00B015EE"/>
    <w:rsid w:val="00B01BFB"/>
    <w:rsid w:val="00B02BCC"/>
    <w:rsid w:val="00B03D15"/>
    <w:rsid w:val="00B05063"/>
    <w:rsid w:val="00B05253"/>
    <w:rsid w:val="00B05903"/>
    <w:rsid w:val="00B07741"/>
    <w:rsid w:val="00B100B3"/>
    <w:rsid w:val="00B11D20"/>
    <w:rsid w:val="00B11D31"/>
    <w:rsid w:val="00B14F0E"/>
    <w:rsid w:val="00B14F26"/>
    <w:rsid w:val="00B154FB"/>
    <w:rsid w:val="00B1568C"/>
    <w:rsid w:val="00B17BAD"/>
    <w:rsid w:val="00B208DE"/>
    <w:rsid w:val="00B21281"/>
    <w:rsid w:val="00B212B9"/>
    <w:rsid w:val="00B22620"/>
    <w:rsid w:val="00B235FC"/>
    <w:rsid w:val="00B2578B"/>
    <w:rsid w:val="00B26757"/>
    <w:rsid w:val="00B2683C"/>
    <w:rsid w:val="00B268D2"/>
    <w:rsid w:val="00B275EE"/>
    <w:rsid w:val="00B30C22"/>
    <w:rsid w:val="00B322A3"/>
    <w:rsid w:val="00B32D00"/>
    <w:rsid w:val="00B335E8"/>
    <w:rsid w:val="00B34669"/>
    <w:rsid w:val="00B35020"/>
    <w:rsid w:val="00B354D8"/>
    <w:rsid w:val="00B356E6"/>
    <w:rsid w:val="00B35A29"/>
    <w:rsid w:val="00B365AD"/>
    <w:rsid w:val="00B3795A"/>
    <w:rsid w:val="00B42571"/>
    <w:rsid w:val="00B43036"/>
    <w:rsid w:val="00B51DD9"/>
    <w:rsid w:val="00B52573"/>
    <w:rsid w:val="00B5281F"/>
    <w:rsid w:val="00B53627"/>
    <w:rsid w:val="00B55684"/>
    <w:rsid w:val="00B5615A"/>
    <w:rsid w:val="00B5635A"/>
    <w:rsid w:val="00B564BB"/>
    <w:rsid w:val="00B56BDD"/>
    <w:rsid w:val="00B61A05"/>
    <w:rsid w:val="00B61C79"/>
    <w:rsid w:val="00B64773"/>
    <w:rsid w:val="00B65417"/>
    <w:rsid w:val="00B6550C"/>
    <w:rsid w:val="00B67920"/>
    <w:rsid w:val="00B67BB3"/>
    <w:rsid w:val="00B70134"/>
    <w:rsid w:val="00B71EE7"/>
    <w:rsid w:val="00B72584"/>
    <w:rsid w:val="00B7269C"/>
    <w:rsid w:val="00B7281D"/>
    <w:rsid w:val="00B72A31"/>
    <w:rsid w:val="00B75B1C"/>
    <w:rsid w:val="00B76BEC"/>
    <w:rsid w:val="00B76F5D"/>
    <w:rsid w:val="00B77424"/>
    <w:rsid w:val="00B77555"/>
    <w:rsid w:val="00B77ACA"/>
    <w:rsid w:val="00B8159B"/>
    <w:rsid w:val="00B819E4"/>
    <w:rsid w:val="00B82B96"/>
    <w:rsid w:val="00B842E7"/>
    <w:rsid w:val="00B84856"/>
    <w:rsid w:val="00B850E1"/>
    <w:rsid w:val="00B85E38"/>
    <w:rsid w:val="00B8778F"/>
    <w:rsid w:val="00B905E5"/>
    <w:rsid w:val="00B91241"/>
    <w:rsid w:val="00B9130A"/>
    <w:rsid w:val="00B91860"/>
    <w:rsid w:val="00B91908"/>
    <w:rsid w:val="00B920B2"/>
    <w:rsid w:val="00B947C3"/>
    <w:rsid w:val="00B94B67"/>
    <w:rsid w:val="00B94FED"/>
    <w:rsid w:val="00B95190"/>
    <w:rsid w:val="00B951EC"/>
    <w:rsid w:val="00B9624D"/>
    <w:rsid w:val="00B962A6"/>
    <w:rsid w:val="00B96B28"/>
    <w:rsid w:val="00B96E3A"/>
    <w:rsid w:val="00B97273"/>
    <w:rsid w:val="00B97ABF"/>
    <w:rsid w:val="00B97C95"/>
    <w:rsid w:val="00BA00A6"/>
    <w:rsid w:val="00BA04E0"/>
    <w:rsid w:val="00BA35D6"/>
    <w:rsid w:val="00BA597E"/>
    <w:rsid w:val="00BA605C"/>
    <w:rsid w:val="00BA63A4"/>
    <w:rsid w:val="00BA7374"/>
    <w:rsid w:val="00BB0282"/>
    <w:rsid w:val="00BB1535"/>
    <w:rsid w:val="00BB1ABF"/>
    <w:rsid w:val="00BB1D46"/>
    <w:rsid w:val="00BB2262"/>
    <w:rsid w:val="00BB2335"/>
    <w:rsid w:val="00BB2CC9"/>
    <w:rsid w:val="00BB3098"/>
    <w:rsid w:val="00BB3F2E"/>
    <w:rsid w:val="00BB4007"/>
    <w:rsid w:val="00BB7966"/>
    <w:rsid w:val="00BC0020"/>
    <w:rsid w:val="00BC16BA"/>
    <w:rsid w:val="00BC2125"/>
    <w:rsid w:val="00BC3B1F"/>
    <w:rsid w:val="00BC460C"/>
    <w:rsid w:val="00BC59CD"/>
    <w:rsid w:val="00BC7460"/>
    <w:rsid w:val="00BD1191"/>
    <w:rsid w:val="00BD348A"/>
    <w:rsid w:val="00BD3543"/>
    <w:rsid w:val="00BD3593"/>
    <w:rsid w:val="00BD3F13"/>
    <w:rsid w:val="00BD495C"/>
    <w:rsid w:val="00BD6E7C"/>
    <w:rsid w:val="00BD771C"/>
    <w:rsid w:val="00BD782C"/>
    <w:rsid w:val="00BD7D08"/>
    <w:rsid w:val="00BE2659"/>
    <w:rsid w:val="00BE345A"/>
    <w:rsid w:val="00BE4286"/>
    <w:rsid w:val="00BE5014"/>
    <w:rsid w:val="00BE51CE"/>
    <w:rsid w:val="00BE65E3"/>
    <w:rsid w:val="00BE7EB0"/>
    <w:rsid w:val="00BF0524"/>
    <w:rsid w:val="00BF1449"/>
    <w:rsid w:val="00BF1EDF"/>
    <w:rsid w:val="00BF25E3"/>
    <w:rsid w:val="00BF2AE2"/>
    <w:rsid w:val="00BF2B38"/>
    <w:rsid w:val="00BF42BB"/>
    <w:rsid w:val="00BF4A91"/>
    <w:rsid w:val="00BF4FD0"/>
    <w:rsid w:val="00BF541B"/>
    <w:rsid w:val="00BF60D4"/>
    <w:rsid w:val="00BF6AC8"/>
    <w:rsid w:val="00BF719F"/>
    <w:rsid w:val="00C01255"/>
    <w:rsid w:val="00C01D35"/>
    <w:rsid w:val="00C0601B"/>
    <w:rsid w:val="00C072DF"/>
    <w:rsid w:val="00C112F1"/>
    <w:rsid w:val="00C115AF"/>
    <w:rsid w:val="00C11AC7"/>
    <w:rsid w:val="00C11E8E"/>
    <w:rsid w:val="00C122F9"/>
    <w:rsid w:val="00C12A11"/>
    <w:rsid w:val="00C12DEC"/>
    <w:rsid w:val="00C12EDE"/>
    <w:rsid w:val="00C13ADD"/>
    <w:rsid w:val="00C13B18"/>
    <w:rsid w:val="00C1436E"/>
    <w:rsid w:val="00C1452F"/>
    <w:rsid w:val="00C14612"/>
    <w:rsid w:val="00C15A92"/>
    <w:rsid w:val="00C16586"/>
    <w:rsid w:val="00C16A55"/>
    <w:rsid w:val="00C1790E"/>
    <w:rsid w:val="00C203A4"/>
    <w:rsid w:val="00C2076C"/>
    <w:rsid w:val="00C20FC6"/>
    <w:rsid w:val="00C21FC7"/>
    <w:rsid w:val="00C233FD"/>
    <w:rsid w:val="00C25CE3"/>
    <w:rsid w:val="00C26C29"/>
    <w:rsid w:val="00C26C5B"/>
    <w:rsid w:val="00C2705D"/>
    <w:rsid w:val="00C301AD"/>
    <w:rsid w:val="00C341B5"/>
    <w:rsid w:val="00C3513A"/>
    <w:rsid w:val="00C35F53"/>
    <w:rsid w:val="00C40E9F"/>
    <w:rsid w:val="00C41EA3"/>
    <w:rsid w:val="00C42D6F"/>
    <w:rsid w:val="00C44622"/>
    <w:rsid w:val="00C460FB"/>
    <w:rsid w:val="00C4613A"/>
    <w:rsid w:val="00C465D2"/>
    <w:rsid w:val="00C46989"/>
    <w:rsid w:val="00C469E8"/>
    <w:rsid w:val="00C46B5C"/>
    <w:rsid w:val="00C47040"/>
    <w:rsid w:val="00C477CA"/>
    <w:rsid w:val="00C50952"/>
    <w:rsid w:val="00C50E3A"/>
    <w:rsid w:val="00C5346A"/>
    <w:rsid w:val="00C53B50"/>
    <w:rsid w:val="00C545F6"/>
    <w:rsid w:val="00C54722"/>
    <w:rsid w:val="00C54DF1"/>
    <w:rsid w:val="00C554A4"/>
    <w:rsid w:val="00C555D0"/>
    <w:rsid w:val="00C55D88"/>
    <w:rsid w:val="00C561A5"/>
    <w:rsid w:val="00C5687D"/>
    <w:rsid w:val="00C56DAF"/>
    <w:rsid w:val="00C57362"/>
    <w:rsid w:val="00C61996"/>
    <w:rsid w:val="00C62330"/>
    <w:rsid w:val="00C625A4"/>
    <w:rsid w:val="00C62EAE"/>
    <w:rsid w:val="00C65199"/>
    <w:rsid w:val="00C66264"/>
    <w:rsid w:val="00C7098B"/>
    <w:rsid w:val="00C70A3B"/>
    <w:rsid w:val="00C70EDB"/>
    <w:rsid w:val="00C7121F"/>
    <w:rsid w:val="00C74333"/>
    <w:rsid w:val="00C7437F"/>
    <w:rsid w:val="00C74E6F"/>
    <w:rsid w:val="00C757C5"/>
    <w:rsid w:val="00C75D84"/>
    <w:rsid w:val="00C761E0"/>
    <w:rsid w:val="00C80849"/>
    <w:rsid w:val="00C8277F"/>
    <w:rsid w:val="00C8282D"/>
    <w:rsid w:val="00C85612"/>
    <w:rsid w:val="00C86917"/>
    <w:rsid w:val="00C8722A"/>
    <w:rsid w:val="00C9021A"/>
    <w:rsid w:val="00C92303"/>
    <w:rsid w:val="00C9262D"/>
    <w:rsid w:val="00C937A5"/>
    <w:rsid w:val="00C952AC"/>
    <w:rsid w:val="00C9575D"/>
    <w:rsid w:val="00C96DF5"/>
    <w:rsid w:val="00CA0CF1"/>
    <w:rsid w:val="00CA22C9"/>
    <w:rsid w:val="00CA2861"/>
    <w:rsid w:val="00CA2ACD"/>
    <w:rsid w:val="00CA39C6"/>
    <w:rsid w:val="00CA4410"/>
    <w:rsid w:val="00CA47AD"/>
    <w:rsid w:val="00CA5F7F"/>
    <w:rsid w:val="00CA617F"/>
    <w:rsid w:val="00CA69EC"/>
    <w:rsid w:val="00CA729C"/>
    <w:rsid w:val="00CA72F6"/>
    <w:rsid w:val="00CB1014"/>
    <w:rsid w:val="00CB1E39"/>
    <w:rsid w:val="00CB25EA"/>
    <w:rsid w:val="00CB3E28"/>
    <w:rsid w:val="00CB4489"/>
    <w:rsid w:val="00CB47A3"/>
    <w:rsid w:val="00CB7D90"/>
    <w:rsid w:val="00CC044F"/>
    <w:rsid w:val="00CC0577"/>
    <w:rsid w:val="00CC2369"/>
    <w:rsid w:val="00CC243A"/>
    <w:rsid w:val="00CC4386"/>
    <w:rsid w:val="00CC43FC"/>
    <w:rsid w:val="00CC440A"/>
    <w:rsid w:val="00CC448D"/>
    <w:rsid w:val="00CC517D"/>
    <w:rsid w:val="00CC5EE5"/>
    <w:rsid w:val="00CC5FD6"/>
    <w:rsid w:val="00CC6516"/>
    <w:rsid w:val="00CC7BAA"/>
    <w:rsid w:val="00CC7E38"/>
    <w:rsid w:val="00CD0F07"/>
    <w:rsid w:val="00CD1D90"/>
    <w:rsid w:val="00CD28D5"/>
    <w:rsid w:val="00CD442F"/>
    <w:rsid w:val="00CD60E0"/>
    <w:rsid w:val="00CE2907"/>
    <w:rsid w:val="00CE4E97"/>
    <w:rsid w:val="00CF07B6"/>
    <w:rsid w:val="00CF0818"/>
    <w:rsid w:val="00CF12A5"/>
    <w:rsid w:val="00CF18F6"/>
    <w:rsid w:val="00CF1A9E"/>
    <w:rsid w:val="00CF3BE4"/>
    <w:rsid w:val="00CF429D"/>
    <w:rsid w:val="00CF4CDA"/>
    <w:rsid w:val="00CF56E8"/>
    <w:rsid w:val="00CF5938"/>
    <w:rsid w:val="00CF635B"/>
    <w:rsid w:val="00CF6D2F"/>
    <w:rsid w:val="00CF7042"/>
    <w:rsid w:val="00CF7152"/>
    <w:rsid w:val="00CF71A4"/>
    <w:rsid w:val="00D03390"/>
    <w:rsid w:val="00D03957"/>
    <w:rsid w:val="00D03DF2"/>
    <w:rsid w:val="00D06BCC"/>
    <w:rsid w:val="00D06CF7"/>
    <w:rsid w:val="00D1328D"/>
    <w:rsid w:val="00D14B96"/>
    <w:rsid w:val="00D15CEE"/>
    <w:rsid w:val="00D15DF7"/>
    <w:rsid w:val="00D17349"/>
    <w:rsid w:val="00D1737E"/>
    <w:rsid w:val="00D17617"/>
    <w:rsid w:val="00D202EB"/>
    <w:rsid w:val="00D20705"/>
    <w:rsid w:val="00D233CA"/>
    <w:rsid w:val="00D23AD8"/>
    <w:rsid w:val="00D250FC"/>
    <w:rsid w:val="00D257E9"/>
    <w:rsid w:val="00D34BFF"/>
    <w:rsid w:val="00D34CF2"/>
    <w:rsid w:val="00D357BD"/>
    <w:rsid w:val="00D36D65"/>
    <w:rsid w:val="00D3724F"/>
    <w:rsid w:val="00D372F8"/>
    <w:rsid w:val="00D40AF2"/>
    <w:rsid w:val="00D41D65"/>
    <w:rsid w:val="00D43EA0"/>
    <w:rsid w:val="00D44871"/>
    <w:rsid w:val="00D44D70"/>
    <w:rsid w:val="00D44DB9"/>
    <w:rsid w:val="00D45170"/>
    <w:rsid w:val="00D4594D"/>
    <w:rsid w:val="00D45B4F"/>
    <w:rsid w:val="00D465CE"/>
    <w:rsid w:val="00D47086"/>
    <w:rsid w:val="00D47150"/>
    <w:rsid w:val="00D5028E"/>
    <w:rsid w:val="00D50C89"/>
    <w:rsid w:val="00D50CB7"/>
    <w:rsid w:val="00D511F5"/>
    <w:rsid w:val="00D53A74"/>
    <w:rsid w:val="00D54314"/>
    <w:rsid w:val="00D55467"/>
    <w:rsid w:val="00D558BB"/>
    <w:rsid w:val="00D55C15"/>
    <w:rsid w:val="00D55F3A"/>
    <w:rsid w:val="00D6099C"/>
    <w:rsid w:val="00D62CB1"/>
    <w:rsid w:val="00D631C0"/>
    <w:rsid w:val="00D64B7E"/>
    <w:rsid w:val="00D64D12"/>
    <w:rsid w:val="00D705CC"/>
    <w:rsid w:val="00D708CA"/>
    <w:rsid w:val="00D70E7B"/>
    <w:rsid w:val="00D7111B"/>
    <w:rsid w:val="00D71989"/>
    <w:rsid w:val="00D73EA7"/>
    <w:rsid w:val="00D74DCF"/>
    <w:rsid w:val="00D771E1"/>
    <w:rsid w:val="00D82066"/>
    <w:rsid w:val="00D860F2"/>
    <w:rsid w:val="00D86B2E"/>
    <w:rsid w:val="00D905F5"/>
    <w:rsid w:val="00D90CC1"/>
    <w:rsid w:val="00D90D5B"/>
    <w:rsid w:val="00D90F86"/>
    <w:rsid w:val="00D9137F"/>
    <w:rsid w:val="00D91D00"/>
    <w:rsid w:val="00D93908"/>
    <w:rsid w:val="00D95AC5"/>
    <w:rsid w:val="00D96167"/>
    <w:rsid w:val="00D969F9"/>
    <w:rsid w:val="00D96D86"/>
    <w:rsid w:val="00D979C1"/>
    <w:rsid w:val="00DA19BF"/>
    <w:rsid w:val="00DA2066"/>
    <w:rsid w:val="00DA2BFF"/>
    <w:rsid w:val="00DA46C2"/>
    <w:rsid w:val="00DA5542"/>
    <w:rsid w:val="00DA597B"/>
    <w:rsid w:val="00DA5A4F"/>
    <w:rsid w:val="00DA5B70"/>
    <w:rsid w:val="00DA615C"/>
    <w:rsid w:val="00DA61FD"/>
    <w:rsid w:val="00DA77F1"/>
    <w:rsid w:val="00DA7B27"/>
    <w:rsid w:val="00DB0049"/>
    <w:rsid w:val="00DB0327"/>
    <w:rsid w:val="00DB0366"/>
    <w:rsid w:val="00DB0B28"/>
    <w:rsid w:val="00DB11D6"/>
    <w:rsid w:val="00DB124E"/>
    <w:rsid w:val="00DB6933"/>
    <w:rsid w:val="00DB7FD3"/>
    <w:rsid w:val="00DC0233"/>
    <w:rsid w:val="00DC07AC"/>
    <w:rsid w:val="00DC0F79"/>
    <w:rsid w:val="00DC13B2"/>
    <w:rsid w:val="00DC165A"/>
    <w:rsid w:val="00DC1691"/>
    <w:rsid w:val="00DC25B6"/>
    <w:rsid w:val="00DC2C19"/>
    <w:rsid w:val="00DC2C92"/>
    <w:rsid w:val="00DC305E"/>
    <w:rsid w:val="00DC3107"/>
    <w:rsid w:val="00DC3340"/>
    <w:rsid w:val="00DC3F76"/>
    <w:rsid w:val="00DC73DA"/>
    <w:rsid w:val="00DC7938"/>
    <w:rsid w:val="00DC7BF4"/>
    <w:rsid w:val="00DD1171"/>
    <w:rsid w:val="00DD2409"/>
    <w:rsid w:val="00DD44BE"/>
    <w:rsid w:val="00DD52D4"/>
    <w:rsid w:val="00DD7889"/>
    <w:rsid w:val="00DD7CBB"/>
    <w:rsid w:val="00DE0547"/>
    <w:rsid w:val="00DE0910"/>
    <w:rsid w:val="00DE0AE7"/>
    <w:rsid w:val="00DE0BF5"/>
    <w:rsid w:val="00DE1C35"/>
    <w:rsid w:val="00DE3EC7"/>
    <w:rsid w:val="00DE5154"/>
    <w:rsid w:val="00DE6AE8"/>
    <w:rsid w:val="00DF09D2"/>
    <w:rsid w:val="00DF2171"/>
    <w:rsid w:val="00DF26BD"/>
    <w:rsid w:val="00DF3EC8"/>
    <w:rsid w:val="00DF41B8"/>
    <w:rsid w:val="00DF4584"/>
    <w:rsid w:val="00DF66E1"/>
    <w:rsid w:val="00DF68D9"/>
    <w:rsid w:val="00DF7D0D"/>
    <w:rsid w:val="00E015C0"/>
    <w:rsid w:val="00E01F6C"/>
    <w:rsid w:val="00E02189"/>
    <w:rsid w:val="00E03A97"/>
    <w:rsid w:val="00E03ECF"/>
    <w:rsid w:val="00E040D8"/>
    <w:rsid w:val="00E04373"/>
    <w:rsid w:val="00E04B76"/>
    <w:rsid w:val="00E04CF0"/>
    <w:rsid w:val="00E053AD"/>
    <w:rsid w:val="00E056F9"/>
    <w:rsid w:val="00E058FB"/>
    <w:rsid w:val="00E05F97"/>
    <w:rsid w:val="00E06788"/>
    <w:rsid w:val="00E06F11"/>
    <w:rsid w:val="00E07032"/>
    <w:rsid w:val="00E077E6"/>
    <w:rsid w:val="00E07BB3"/>
    <w:rsid w:val="00E07EB8"/>
    <w:rsid w:val="00E07F49"/>
    <w:rsid w:val="00E105EB"/>
    <w:rsid w:val="00E11BE9"/>
    <w:rsid w:val="00E1211F"/>
    <w:rsid w:val="00E12148"/>
    <w:rsid w:val="00E1236C"/>
    <w:rsid w:val="00E14990"/>
    <w:rsid w:val="00E14E73"/>
    <w:rsid w:val="00E15040"/>
    <w:rsid w:val="00E173B7"/>
    <w:rsid w:val="00E2066E"/>
    <w:rsid w:val="00E21F29"/>
    <w:rsid w:val="00E2229C"/>
    <w:rsid w:val="00E23F1C"/>
    <w:rsid w:val="00E241E0"/>
    <w:rsid w:val="00E2468E"/>
    <w:rsid w:val="00E24A8A"/>
    <w:rsid w:val="00E24DE2"/>
    <w:rsid w:val="00E26043"/>
    <w:rsid w:val="00E26E4E"/>
    <w:rsid w:val="00E27061"/>
    <w:rsid w:val="00E27E99"/>
    <w:rsid w:val="00E30A62"/>
    <w:rsid w:val="00E30B90"/>
    <w:rsid w:val="00E30EDC"/>
    <w:rsid w:val="00E3253B"/>
    <w:rsid w:val="00E33591"/>
    <w:rsid w:val="00E34102"/>
    <w:rsid w:val="00E37088"/>
    <w:rsid w:val="00E404D4"/>
    <w:rsid w:val="00E4124B"/>
    <w:rsid w:val="00E415AE"/>
    <w:rsid w:val="00E41D3F"/>
    <w:rsid w:val="00E43955"/>
    <w:rsid w:val="00E47F37"/>
    <w:rsid w:val="00E513F5"/>
    <w:rsid w:val="00E5141C"/>
    <w:rsid w:val="00E5149E"/>
    <w:rsid w:val="00E53161"/>
    <w:rsid w:val="00E538ED"/>
    <w:rsid w:val="00E53A62"/>
    <w:rsid w:val="00E54A43"/>
    <w:rsid w:val="00E568CB"/>
    <w:rsid w:val="00E61E24"/>
    <w:rsid w:val="00E623F2"/>
    <w:rsid w:val="00E62473"/>
    <w:rsid w:val="00E635F4"/>
    <w:rsid w:val="00E63E57"/>
    <w:rsid w:val="00E6491A"/>
    <w:rsid w:val="00E64FFC"/>
    <w:rsid w:val="00E66136"/>
    <w:rsid w:val="00E666F3"/>
    <w:rsid w:val="00E66D43"/>
    <w:rsid w:val="00E674AA"/>
    <w:rsid w:val="00E674D8"/>
    <w:rsid w:val="00E6789A"/>
    <w:rsid w:val="00E715BC"/>
    <w:rsid w:val="00E72140"/>
    <w:rsid w:val="00E72DBC"/>
    <w:rsid w:val="00E737C5"/>
    <w:rsid w:val="00E74C0F"/>
    <w:rsid w:val="00E74C1D"/>
    <w:rsid w:val="00E74D07"/>
    <w:rsid w:val="00E7659B"/>
    <w:rsid w:val="00E80AD9"/>
    <w:rsid w:val="00E80FCA"/>
    <w:rsid w:val="00E8174F"/>
    <w:rsid w:val="00E81794"/>
    <w:rsid w:val="00E818F8"/>
    <w:rsid w:val="00E85182"/>
    <w:rsid w:val="00E871AD"/>
    <w:rsid w:val="00E871F1"/>
    <w:rsid w:val="00E9357E"/>
    <w:rsid w:val="00E96294"/>
    <w:rsid w:val="00E96EA8"/>
    <w:rsid w:val="00E97BBA"/>
    <w:rsid w:val="00E97C1A"/>
    <w:rsid w:val="00EA18AB"/>
    <w:rsid w:val="00EA1DCB"/>
    <w:rsid w:val="00EA23CE"/>
    <w:rsid w:val="00EA5D65"/>
    <w:rsid w:val="00EA68D6"/>
    <w:rsid w:val="00EA7252"/>
    <w:rsid w:val="00EA733F"/>
    <w:rsid w:val="00EA745F"/>
    <w:rsid w:val="00EB016B"/>
    <w:rsid w:val="00EB0777"/>
    <w:rsid w:val="00EB1CE3"/>
    <w:rsid w:val="00EB2BC9"/>
    <w:rsid w:val="00EB2E3B"/>
    <w:rsid w:val="00EB30E8"/>
    <w:rsid w:val="00EB3976"/>
    <w:rsid w:val="00EB3E9D"/>
    <w:rsid w:val="00EB658B"/>
    <w:rsid w:val="00EB7F49"/>
    <w:rsid w:val="00EC06D7"/>
    <w:rsid w:val="00EC0805"/>
    <w:rsid w:val="00EC1B0F"/>
    <w:rsid w:val="00EC20DD"/>
    <w:rsid w:val="00EC2FFF"/>
    <w:rsid w:val="00EC3439"/>
    <w:rsid w:val="00EC36F4"/>
    <w:rsid w:val="00EC54F4"/>
    <w:rsid w:val="00EC6AEA"/>
    <w:rsid w:val="00EC7471"/>
    <w:rsid w:val="00EC7C11"/>
    <w:rsid w:val="00ED0E02"/>
    <w:rsid w:val="00ED1456"/>
    <w:rsid w:val="00ED1D2E"/>
    <w:rsid w:val="00ED381B"/>
    <w:rsid w:val="00ED418F"/>
    <w:rsid w:val="00ED4278"/>
    <w:rsid w:val="00ED42B2"/>
    <w:rsid w:val="00ED445E"/>
    <w:rsid w:val="00ED453A"/>
    <w:rsid w:val="00ED4CC4"/>
    <w:rsid w:val="00ED5482"/>
    <w:rsid w:val="00ED6C3C"/>
    <w:rsid w:val="00ED7A2D"/>
    <w:rsid w:val="00ED7C0F"/>
    <w:rsid w:val="00EE1A73"/>
    <w:rsid w:val="00EE2033"/>
    <w:rsid w:val="00EE2E40"/>
    <w:rsid w:val="00EE3C6A"/>
    <w:rsid w:val="00EE6319"/>
    <w:rsid w:val="00EE637E"/>
    <w:rsid w:val="00EF0FDE"/>
    <w:rsid w:val="00EF13A2"/>
    <w:rsid w:val="00EF268A"/>
    <w:rsid w:val="00EF5DD8"/>
    <w:rsid w:val="00EF66BF"/>
    <w:rsid w:val="00EF7580"/>
    <w:rsid w:val="00F00440"/>
    <w:rsid w:val="00F00893"/>
    <w:rsid w:val="00F00A14"/>
    <w:rsid w:val="00F01A01"/>
    <w:rsid w:val="00F03480"/>
    <w:rsid w:val="00F04178"/>
    <w:rsid w:val="00F044CB"/>
    <w:rsid w:val="00F04DC0"/>
    <w:rsid w:val="00F0534C"/>
    <w:rsid w:val="00F05F42"/>
    <w:rsid w:val="00F06244"/>
    <w:rsid w:val="00F0633D"/>
    <w:rsid w:val="00F1080E"/>
    <w:rsid w:val="00F10EA8"/>
    <w:rsid w:val="00F122C8"/>
    <w:rsid w:val="00F1303B"/>
    <w:rsid w:val="00F13D71"/>
    <w:rsid w:val="00F15457"/>
    <w:rsid w:val="00F1634C"/>
    <w:rsid w:val="00F174CC"/>
    <w:rsid w:val="00F174D6"/>
    <w:rsid w:val="00F200BC"/>
    <w:rsid w:val="00F2189D"/>
    <w:rsid w:val="00F23945"/>
    <w:rsid w:val="00F243DB"/>
    <w:rsid w:val="00F24E01"/>
    <w:rsid w:val="00F258F4"/>
    <w:rsid w:val="00F31896"/>
    <w:rsid w:val="00F32F60"/>
    <w:rsid w:val="00F342A0"/>
    <w:rsid w:val="00F34411"/>
    <w:rsid w:val="00F34E8E"/>
    <w:rsid w:val="00F350A4"/>
    <w:rsid w:val="00F357DD"/>
    <w:rsid w:val="00F35BBF"/>
    <w:rsid w:val="00F368A0"/>
    <w:rsid w:val="00F37F80"/>
    <w:rsid w:val="00F4031B"/>
    <w:rsid w:val="00F40758"/>
    <w:rsid w:val="00F411BF"/>
    <w:rsid w:val="00F41212"/>
    <w:rsid w:val="00F47B33"/>
    <w:rsid w:val="00F47DB5"/>
    <w:rsid w:val="00F519E4"/>
    <w:rsid w:val="00F55A80"/>
    <w:rsid w:val="00F56191"/>
    <w:rsid w:val="00F57F58"/>
    <w:rsid w:val="00F6129C"/>
    <w:rsid w:val="00F6139D"/>
    <w:rsid w:val="00F62C1C"/>
    <w:rsid w:val="00F64977"/>
    <w:rsid w:val="00F64E5D"/>
    <w:rsid w:val="00F66BD1"/>
    <w:rsid w:val="00F67427"/>
    <w:rsid w:val="00F6773E"/>
    <w:rsid w:val="00F7058D"/>
    <w:rsid w:val="00F7210B"/>
    <w:rsid w:val="00F723B3"/>
    <w:rsid w:val="00F74A54"/>
    <w:rsid w:val="00F75D84"/>
    <w:rsid w:val="00F75DFF"/>
    <w:rsid w:val="00F76F28"/>
    <w:rsid w:val="00F7772F"/>
    <w:rsid w:val="00F81417"/>
    <w:rsid w:val="00F81458"/>
    <w:rsid w:val="00F81B18"/>
    <w:rsid w:val="00F82853"/>
    <w:rsid w:val="00F82AEF"/>
    <w:rsid w:val="00F82CB7"/>
    <w:rsid w:val="00F8303E"/>
    <w:rsid w:val="00F83689"/>
    <w:rsid w:val="00F83F09"/>
    <w:rsid w:val="00F847C6"/>
    <w:rsid w:val="00F84F18"/>
    <w:rsid w:val="00F907A3"/>
    <w:rsid w:val="00F910CC"/>
    <w:rsid w:val="00F91ED4"/>
    <w:rsid w:val="00F9306F"/>
    <w:rsid w:val="00F93592"/>
    <w:rsid w:val="00F944E1"/>
    <w:rsid w:val="00F94D3C"/>
    <w:rsid w:val="00F96D58"/>
    <w:rsid w:val="00F97981"/>
    <w:rsid w:val="00FA0558"/>
    <w:rsid w:val="00FA1104"/>
    <w:rsid w:val="00FA25A4"/>
    <w:rsid w:val="00FA3E79"/>
    <w:rsid w:val="00FA4A8F"/>
    <w:rsid w:val="00FA4C43"/>
    <w:rsid w:val="00FA4D56"/>
    <w:rsid w:val="00FA66CD"/>
    <w:rsid w:val="00FA7AA8"/>
    <w:rsid w:val="00FB055E"/>
    <w:rsid w:val="00FB0CC0"/>
    <w:rsid w:val="00FB268E"/>
    <w:rsid w:val="00FB3340"/>
    <w:rsid w:val="00FB486D"/>
    <w:rsid w:val="00FB4F66"/>
    <w:rsid w:val="00FB5CA0"/>
    <w:rsid w:val="00FB6638"/>
    <w:rsid w:val="00FB78B3"/>
    <w:rsid w:val="00FB7D5A"/>
    <w:rsid w:val="00FC03F4"/>
    <w:rsid w:val="00FC1986"/>
    <w:rsid w:val="00FC1D92"/>
    <w:rsid w:val="00FC2774"/>
    <w:rsid w:val="00FC2F84"/>
    <w:rsid w:val="00FC4E29"/>
    <w:rsid w:val="00FC5835"/>
    <w:rsid w:val="00FC5839"/>
    <w:rsid w:val="00FC5F2C"/>
    <w:rsid w:val="00FC7E6B"/>
    <w:rsid w:val="00FD1A1A"/>
    <w:rsid w:val="00FD217B"/>
    <w:rsid w:val="00FD256E"/>
    <w:rsid w:val="00FD2D43"/>
    <w:rsid w:val="00FD4DDE"/>
    <w:rsid w:val="00FD659B"/>
    <w:rsid w:val="00FD6B0A"/>
    <w:rsid w:val="00FD6BD3"/>
    <w:rsid w:val="00FD6FFC"/>
    <w:rsid w:val="00FD7E8A"/>
    <w:rsid w:val="00FE24B4"/>
    <w:rsid w:val="00FE26DE"/>
    <w:rsid w:val="00FE2BC5"/>
    <w:rsid w:val="00FE326B"/>
    <w:rsid w:val="00FE3322"/>
    <w:rsid w:val="00FE336F"/>
    <w:rsid w:val="00FE3E7F"/>
    <w:rsid w:val="00FE4118"/>
    <w:rsid w:val="00FE5157"/>
    <w:rsid w:val="00FE78D2"/>
    <w:rsid w:val="00FF021B"/>
    <w:rsid w:val="00FF11CF"/>
    <w:rsid w:val="00FF37E2"/>
    <w:rsid w:val="00FF45CA"/>
    <w:rsid w:val="00FF6403"/>
    <w:rsid w:val="00FF64D0"/>
    <w:rsid w:val="00FF6A3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stroke="f">
      <v:fill color="white" on="f"/>
      <v:stroke on="f"/>
    </o:shapedefaults>
    <o:shapelayout v:ext="edit">
      <o:idmap v:ext="edit" data="2"/>
    </o:shapelayout>
  </w:shapeDefaults>
  <w:decimalSymbol w:val=","/>
  <w:listSeparator w:val=";"/>
  <w14:docId w14:val="4ADA90A2"/>
  <w15:chartTrackingRefBased/>
  <w15:docId w15:val="{EA2CC702-B7B2-4896-8203-522036F3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57CC"/>
    <w:pPr>
      <w:spacing w:line="260" w:lineRule="atLeast"/>
      <w:jc w:val="both"/>
    </w:pPr>
    <w:rPr>
      <w:rFonts w:ascii="Calibri" w:hAnsi="Calibri"/>
      <w:sz w:val="22"/>
      <w:lang w:val="nl-NL" w:eastAsia="de-DE"/>
    </w:rPr>
  </w:style>
  <w:style w:type="paragraph" w:styleId="Kop1">
    <w:name w:val="heading 1"/>
    <w:basedOn w:val="Standaard"/>
    <w:next w:val="Standaard"/>
    <w:link w:val="Kop1Char"/>
    <w:uiPriority w:val="9"/>
    <w:qFormat/>
    <w:rsid w:val="00E85182"/>
    <w:pPr>
      <w:numPr>
        <w:numId w:val="7"/>
      </w:numPr>
      <w:spacing w:before="260" w:after="260"/>
      <w:outlineLvl w:val="0"/>
    </w:pPr>
    <w:rPr>
      <w:b/>
    </w:rPr>
  </w:style>
  <w:style w:type="paragraph" w:styleId="Kop2">
    <w:name w:val="heading 2"/>
    <w:basedOn w:val="Kop1"/>
    <w:next w:val="Standaard"/>
    <w:link w:val="Kop2Char"/>
    <w:uiPriority w:val="9"/>
    <w:qFormat/>
    <w:rsid w:val="00B67BB3"/>
    <w:pPr>
      <w:numPr>
        <w:ilvl w:val="1"/>
      </w:numPr>
      <w:outlineLvl w:val="1"/>
    </w:pPr>
  </w:style>
  <w:style w:type="paragraph" w:styleId="Kop3">
    <w:name w:val="heading 3"/>
    <w:basedOn w:val="Kop1"/>
    <w:next w:val="Standaard"/>
    <w:link w:val="Kop3Char"/>
    <w:uiPriority w:val="9"/>
    <w:qFormat/>
    <w:rsid w:val="00B67BB3"/>
    <w:pPr>
      <w:numPr>
        <w:ilvl w:val="2"/>
      </w:numPr>
      <w:outlineLvl w:val="2"/>
    </w:pPr>
  </w:style>
  <w:style w:type="paragraph" w:styleId="Kop4">
    <w:name w:val="heading 4"/>
    <w:basedOn w:val="Kop1"/>
    <w:next w:val="Standaard"/>
    <w:link w:val="Kop4Char"/>
    <w:uiPriority w:val="9"/>
    <w:qFormat/>
    <w:rsid w:val="006E57FA"/>
    <w:pPr>
      <w:numPr>
        <w:numId w:val="0"/>
      </w:numPr>
      <w:outlineLvl w:val="3"/>
    </w:pPr>
    <w:rPr>
      <w:bCs/>
      <w:szCs w:val="28"/>
    </w:rPr>
  </w:style>
  <w:style w:type="paragraph" w:styleId="Kop5">
    <w:name w:val="heading 5"/>
    <w:basedOn w:val="Standaard"/>
    <w:next w:val="Standaard"/>
    <w:link w:val="Kop5Char"/>
    <w:uiPriority w:val="9"/>
    <w:semiHidden/>
    <w:unhideWhenUsed/>
    <w:qFormat/>
    <w:rsid w:val="007457CC"/>
    <w:pPr>
      <w:pBdr>
        <w:bottom w:val="single" w:sz="4" w:space="1" w:color="548DD4"/>
      </w:pBdr>
      <w:spacing w:before="200" w:after="100" w:line="240" w:lineRule="auto"/>
      <w:ind w:left="2160"/>
      <w:contextualSpacing/>
      <w:jc w:val="left"/>
      <w:outlineLvl w:val="4"/>
    </w:pPr>
    <w:rPr>
      <w:rFonts w:ascii="Cambria" w:hAnsi="Cambria"/>
      <w:smallCaps/>
      <w:color w:val="3071C3"/>
      <w:spacing w:val="20"/>
      <w:sz w:val="20"/>
      <w:lang w:eastAsia="nl-NL"/>
    </w:rPr>
  </w:style>
  <w:style w:type="paragraph" w:styleId="Kop6">
    <w:name w:val="heading 6"/>
    <w:basedOn w:val="Standaard"/>
    <w:next w:val="Standaard"/>
    <w:link w:val="Kop6Char"/>
    <w:uiPriority w:val="9"/>
    <w:semiHidden/>
    <w:unhideWhenUsed/>
    <w:qFormat/>
    <w:rsid w:val="007457CC"/>
    <w:pPr>
      <w:pBdr>
        <w:bottom w:val="dotted" w:sz="8" w:space="1" w:color="938953"/>
      </w:pBdr>
      <w:spacing w:before="200" w:after="100" w:line="288" w:lineRule="auto"/>
      <w:ind w:left="2160"/>
      <w:contextualSpacing/>
      <w:jc w:val="left"/>
      <w:outlineLvl w:val="5"/>
    </w:pPr>
    <w:rPr>
      <w:rFonts w:ascii="Cambria" w:hAnsi="Cambria"/>
      <w:smallCaps/>
      <w:color w:val="938953"/>
      <w:spacing w:val="20"/>
      <w:sz w:val="20"/>
      <w:lang w:eastAsia="nl-NL"/>
    </w:rPr>
  </w:style>
  <w:style w:type="paragraph" w:styleId="Kop7">
    <w:name w:val="heading 7"/>
    <w:basedOn w:val="Standaard"/>
    <w:next w:val="Standaard"/>
    <w:link w:val="Kop7Char"/>
    <w:uiPriority w:val="9"/>
    <w:semiHidden/>
    <w:unhideWhenUsed/>
    <w:qFormat/>
    <w:rsid w:val="007457CC"/>
    <w:pPr>
      <w:pBdr>
        <w:bottom w:val="dotted" w:sz="8" w:space="1" w:color="938953"/>
      </w:pBdr>
      <w:spacing w:before="200" w:after="100" w:line="240" w:lineRule="auto"/>
      <w:ind w:left="2160"/>
      <w:contextualSpacing/>
      <w:jc w:val="left"/>
      <w:outlineLvl w:val="6"/>
    </w:pPr>
    <w:rPr>
      <w:rFonts w:ascii="Cambria" w:hAnsi="Cambria"/>
      <w:b/>
      <w:bCs/>
      <w:smallCaps/>
      <w:color w:val="938953"/>
      <w:spacing w:val="20"/>
      <w:sz w:val="16"/>
      <w:szCs w:val="16"/>
      <w:lang w:eastAsia="nl-NL"/>
    </w:rPr>
  </w:style>
  <w:style w:type="paragraph" w:styleId="Kop8">
    <w:name w:val="heading 8"/>
    <w:basedOn w:val="Standaard"/>
    <w:next w:val="Standaard"/>
    <w:link w:val="Kop8Char"/>
    <w:uiPriority w:val="9"/>
    <w:semiHidden/>
    <w:unhideWhenUsed/>
    <w:qFormat/>
    <w:rsid w:val="007457CC"/>
    <w:pPr>
      <w:spacing w:before="200" w:after="60" w:line="240" w:lineRule="auto"/>
      <w:ind w:left="2160"/>
      <w:contextualSpacing/>
      <w:jc w:val="left"/>
      <w:outlineLvl w:val="7"/>
    </w:pPr>
    <w:rPr>
      <w:rFonts w:ascii="Cambria" w:hAnsi="Cambria"/>
      <w:b/>
      <w:smallCaps/>
      <w:color w:val="938953"/>
      <w:spacing w:val="20"/>
      <w:sz w:val="16"/>
      <w:szCs w:val="16"/>
      <w:lang w:eastAsia="nl-NL"/>
    </w:rPr>
  </w:style>
  <w:style w:type="paragraph" w:styleId="Kop9">
    <w:name w:val="heading 9"/>
    <w:basedOn w:val="Standaard"/>
    <w:next w:val="Standaard"/>
    <w:link w:val="Kop9Char"/>
    <w:uiPriority w:val="9"/>
    <w:semiHidden/>
    <w:unhideWhenUsed/>
    <w:qFormat/>
    <w:rsid w:val="007457CC"/>
    <w:pPr>
      <w:spacing w:before="200" w:after="60" w:line="240" w:lineRule="auto"/>
      <w:ind w:left="2160"/>
      <w:contextualSpacing/>
      <w:jc w:val="left"/>
      <w:outlineLvl w:val="8"/>
    </w:pPr>
    <w:rPr>
      <w:rFonts w:ascii="Cambria" w:hAnsi="Cambria"/>
      <w:smallCaps/>
      <w:color w:val="938953"/>
      <w:spacing w:val="20"/>
      <w:sz w:val="16"/>
      <w:szCs w:val="1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1title">
    <w:name w:val="01_title"/>
    <w:link w:val="01titleChar"/>
    <w:autoRedefine/>
    <w:qFormat/>
    <w:rsid w:val="00B67BB3"/>
    <w:pPr>
      <w:spacing w:after="160" w:line="168" w:lineRule="auto"/>
      <w:ind w:right="238"/>
    </w:pPr>
    <w:rPr>
      <w:rFonts w:ascii="Calibri" w:hAnsi="Calibri"/>
      <w:b/>
      <w:caps/>
      <w:color w:val="606060"/>
      <w:sz w:val="80"/>
      <w:szCs w:val="80"/>
      <w:lang w:val="en-GB"/>
    </w:rPr>
  </w:style>
  <w:style w:type="character" w:customStyle="1" w:styleId="01titleChar">
    <w:name w:val="01_title Char"/>
    <w:link w:val="01title"/>
    <w:rsid w:val="00B67BB3"/>
    <w:rPr>
      <w:rFonts w:ascii="Calibri" w:hAnsi="Calibri"/>
      <w:b/>
      <w:caps/>
      <w:color w:val="606060"/>
      <w:sz w:val="80"/>
      <w:szCs w:val="80"/>
      <w:lang w:val="en-GB" w:eastAsia="en-US"/>
    </w:rPr>
  </w:style>
  <w:style w:type="paragraph" w:customStyle="1" w:styleId="02subtitle">
    <w:name w:val="02_subtitle"/>
    <w:link w:val="02subtitleChar"/>
    <w:autoRedefine/>
    <w:qFormat/>
    <w:rsid w:val="00B67BB3"/>
    <w:pPr>
      <w:spacing w:line="520" w:lineRule="exact"/>
    </w:pPr>
    <w:rPr>
      <w:rFonts w:ascii="Calibri Light" w:hAnsi="Calibri Light" w:cs="Open Sans Light"/>
      <w:caps/>
      <w:color w:val="606060"/>
      <w:sz w:val="60"/>
      <w:szCs w:val="60"/>
      <w:lang w:val="en-GB"/>
    </w:rPr>
  </w:style>
  <w:style w:type="character" w:customStyle="1" w:styleId="02subtitleChar">
    <w:name w:val="02_subtitle Char"/>
    <w:link w:val="02subtitle"/>
    <w:rsid w:val="00B67BB3"/>
    <w:rPr>
      <w:rFonts w:ascii="Calibri Light" w:hAnsi="Calibri Light" w:cs="Open Sans Light"/>
      <w:caps/>
      <w:color w:val="606060"/>
      <w:sz w:val="60"/>
      <w:szCs w:val="60"/>
      <w:lang w:val="en-GB" w:eastAsia="en-US"/>
    </w:rPr>
  </w:style>
  <w:style w:type="paragraph" w:customStyle="1" w:styleId="032header">
    <w:name w:val="03.2_header"/>
    <w:basedOn w:val="Standaard"/>
    <w:next w:val="Standaard"/>
    <w:link w:val="032headerChar"/>
    <w:autoRedefine/>
    <w:qFormat/>
    <w:rsid w:val="00A2292D"/>
    <w:pPr>
      <w:numPr>
        <w:numId w:val="5"/>
      </w:numPr>
      <w:pBdr>
        <w:top w:val="single" w:sz="4" w:space="3" w:color="002965"/>
        <w:bottom w:val="single" w:sz="4" w:space="3" w:color="002965"/>
      </w:pBdr>
      <w:spacing w:after="400"/>
    </w:pPr>
    <w:rPr>
      <w:caps/>
      <w:color w:val="002965"/>
      <w:szCs w:val="32"/>
      <w:lang w:val="en-GB"/>
    </w:rPr>
  </w:style>
  <w:style w:type="character" w:customStyle="1" w:styleId="032headerChar">
    <w:name w:val="03.2_header Char"/>
    <w:link w:val="032header"/>
    <w:rsid w:val="00A2292D"/>
    <w:rPr>
      <w:rFonts w:ascii="Calibri" w:hAnsi="Calibri"/>
      <w:caps/>
      <w:color w:val="002965"/>
      <w:sz w:val="22"/>
      <w:szCs w:val="32"/>
      <w:lang w:val="en-GB" w:eastAsia="de-DE"/>
    </w:rPr>
  </w:style>
  <w:style w:type="paragraph" w:customStyle="1" w:styleId="04subheader">
    <w:name w:val="04_subheader"/>
    <w:next w:val="Standaard"/>
    <w:link w:val="04subheaderChar"/>
    <w:autoRedefine/>
    <w:qFormat/>
    <w:rsid w:val="00B67BB3"/>
    <w:pPr>
      <w:spacing w:before="400" w:after="100" w:line="240" w:lineRule="exact"/>
    </w:pPr>
    <w:rPr>
      <w:rFonts w:ascii="Calibri" w:hAnsi="Calibri" w:cs="Open Sans"/>
      <w:iCs/>
      <w:caps/>
      <w:color w:val="002965"/>
      <w:sz w:val="22"/>
      <w:szCs w:val="16"/>
      <w:lang w:val="en-GB" w:eastAsia="en-GB"/>
    </w:rPr>
  </w:style>
  <w:style w:type="character" w:customStyle="1" w:styleId="04subheaderChar">
    <w:name w:val="04_subheader Char"/>
    <w:link w:val="04subheader"/>
    <w:rsid w:val="00B67BB3"/>
    <w:rPr>
      <w:rFonts w:ascii="Calibri" w:hAnsi="Calibri" w:cs="Open Sans"/>
      <w:iCs/>
      <w:caps/>
      <w:color w:val="002965"/>
      <w:sz w:val="22"/>
      <w:szCs w:val="16"/>
      <w:lang w:val="en-GB" w:eastAsia="en-GB"/>
    </w:rPr>
  </w:style>
  <w:style w:type="paragraph" w:customStyle="1" w:styleId="05standardenumaration">
    <w:name w:val="05_standard_enumaration"/>
    <w:link w:val="05standardenumarationChar"/>
    <w:autoRedefine/>
    <w:qFormat/>
    <w:rsid w:val="0047376D"/>
    <w:pPr>
      <w:spacing w:line="240" w:lineRule="exact"/>
    </w:pPr>
    <w:rPr>
      <w:rFonts w:ascii="Calibri" w:hAnsi="Calibri"/>
      <w:color w:val="606060"/>
      <w:sz w:val="22"/>
      <w:lang w:val="nl-NL" w:eastAsia="de-DE"/>
    </w:rPr>
  </w:style>
  <w:style w:type="character" w:customStyle="1" w:styleId="05standardenumarationChar">
    <w:name w:val="05_standard_enumaration Char"/>
    <w:link w:val="05standardenumaration"/>
    <w:rsid w:val="0047376D"/>
    <w:rPr>
      <w:rFonts w:ascii="Calibri" w:hAnsi="Calibri"/>
      <w:color w:val="606060"/>
      <w:sz w:val="22"/>
      <w:lang w:val="nl-NL" w:eastAsia="de-DE"/>
    </w:rPr>
  </w:style>
  <w:style w:type="paragraph" w:customStyle="1" w:styleId="05standard-content">
    <w:name w:val="05_standard-content"/>
    <w:link w:val="05standard-contentChar"/>
    <w:autoRedefine/>
    <w:qFormat/>
    <w:rsid w:val="00AA173D"/>
    <w:pPr>
      <w:numPr>
        <w:numId w:val="8"/>
      </w:numPr>
      <w:spacing w:line="240" w:lineRule="exact"/>
      <w:jc w:val="both"/>
    </w:pPr>
    <w:rPr>
      <w:rFonts w:ascii="Calibri" w:hAnsi="Calibri"/>
      <w:sz w:val="22"/>
      <w:lang w:val="nl-NL" w:eastAsia="de-DE"/>
    </w:rPr>
  </w:style>
  <w:style w:type="character" w:customStyle="1" w:styleId="05standard-contentChar">
    <w:name w:val="05_standard-content Char"/>
    <w:link w:val="05standard-content"/>
    <w:rsid w:val="00AA173D"/>
    <w:rPr>
      <w:rFonts w:ascii="Calibri" w:hAnsi="Calibri"/>
      <w:sz w:val="22"/>
      <w:lang w:val="nl-NL" w:eastAsia="de-DE"/>
    </w:rPr>
  </w:style>
  <w:style w:type="character" w:customStyle="1" w:styleId="A0">
    <w:name w:val="A0"/>
    <w:uiPriority w:val="99"/>
    <w:rsid w:val="00B67BB3"/>
    <w:rPr>
      <w:rFonts w:cs="Open Sans Light"/>
      <w:color w:val="221E1F"/>
      <w:sz w:val="20"/>
      <w:szCs w:val="20"/>
    </w:rPr>
  </w:style>
  <w:style w:type="paragraph" w:customStyle="1" w:styleId="A-con-J">
    <w:name w:val="A-con-J"/>
    <w:link w:val="A-con-JChar"/>
    <w:autoRedefine/>
    <w:rsid w:val="00B67BB3"/>
    <w:pPr>
      <w:spacing w:line="204" w:lineRule="auto"/>
      <w:jc w:val="both"/>
    </w:pPr>
    <w:rPr>
      <w:rFonts w:ascii="Calibri Light" w:eastAsia="Times" w:hAnsi="Calibri Light" w:cs="Open Sans"/>
      <w:sz w:val="22"/>
      <w:szCs w:val="16"/>
      <w:lang w:eastAsia="en-GB"/>
    </w:rPr>
  </w:style>
  <w:style w:type="character" w:customStyle="1" w:styleId="A-con-JChar">
    <w:name w:val="A-con-J Char"/>
    <w:link w:val="A-con-J"/>
    <w:rsid w:val="00B67BB3"/>
    <w:rPr>
      <w:rFonts w:ascii="Calibri Light" w:eastAsia="Times" w:hAnsi="Calibri Light" w:cs="Open Sans"/>
      <w:sz w:val="22"/>
      <w:szCs w:val="16"/>
      <w:lang w:val="nl-NL" w:eastAsia="en-GB"/>
    </w:rPr>
  </w:style>
  <w:style w:type="paragraph" w:customStyle="1" w:styleId="A-con-U-L">
    <w:name w:val="A-con-U-L"/>
    <w:basedOn w:val="Standaard"/>
    <w:link w:val="A-con-U-LChar"/>
    <w:rsid w:val="00B67BB3"/>
    <w:pPr>
      <w:spacing w:line="204" w:lineRule="auto"/>
    </w:pPr>
    <w:rPr>
      <w:rFonts w:eastAsia="Times" w:cs="Open Sans"/>
      <w:b/>
      <w:color w:val="002965"/>
      <w:sz w:val="20"/>
      <w:szCs w:val="16"/>
      <w:u w:val="single"/>
      <w:lang w:eastAsia="en-GB"/>
    </w:rPr>
  </w:style>
  <w:style w:type="character" w:customStyle="1" w:styleId="A-con-U-LChar">
    <w:name w:val="A-con-U-L Char"/>
    <w:link w:val="A-con-U-L"/>
    <w:rsid w:val="00B67BB3"/>
    <w:rPr>
      <w:rFonts w:ascii="Calibri" w:eastAsia="Times" w:hAnsi="Calibri" w:cs="Open Sans"/>
      <w:b/>
      <w:color w:val="002965"/>
      <w:szCs w:val="16"/>
      <w:u w:val="single"/>
      <w:lang w:val="nl-NL" w:eastAsia="en-GB"/>
    </w:rPr>
  </w:style>
  <w:style w:type="paragraph" w:customStyle="1" w:styleId="A-subtitle">
    <w:name w:val="A-subtitle"/>
    <w:link w:val="A-subtitleChar"/>
    <w:rsid w:val="00B67BB3"/>
    <w:pPr>
      <w:spacing w:line="173" w:lineRule="auto"/>
    </w:pPr>
    <w:rPr>
      <w:rFonts w:ascii="Open Sans Light" w:hAnsi="Open Sans Light" w:cs="Open Sans Light"/>
      <w:caps/>
      <w:sz w:val="60"/>
      <w:szCs w:val="60"/>
    </w:rPr>
  </w:style>
  <w:style w:type="character" w:customStyle="1" w:styleId="A-subtitleChar">
    <w:name w:val="A-subtitle Char"/>
    <w:link w:val="A-subtitle"/>
    <w:rsid w:val="00B67BB3"/>
    <w:rPr>
      <w:rFonts w:ascii="Open Sans Light" w:hAnsi="Open Sans Light" w:cs="Open Sans Light"/>
      <w:caps/>
      <w:sz w:val="60"/>
      <w:szCs w:val="60"/>
      <w:lang w:val="en-US" w:eastAsia="en-US"/>
    </w:rPr>
  </w:style>
  <w:style w:type="paragraph" w:customStyle="1" w:styleId="A-title">
    <w:name w:val="A-title"/>
    <w:next w:val="A-subtitle"/>
    <w:link w:val="A-titleChar"/>
    <w:rsid w:val="00B67BB3"/>
    <w:pPr>
      <w:spacing w:line="173" w:lineRule="auto"/>
      <w:ind w:right="2353"/>
    </w:pPr>
    <w:rPr>
      <w:rFonts w:ascii="AvantGardeMdITC" w:hAnsi="AvantGardeMdITC"/>
      <w:b/>
      <w:caps/>
      <w:sz w:val="80"/>
      <w:szCs w:val="80"/>
    </w:rPr>
  </w:style>
  <w:style w:type="character" w:customStyle="1" w:styleId="Kop4Char">
    <w:name w:val="Kop 4 Char"/>
    <w:link w:val="Kop4"/>
    <w:uiPriority w:val="9"/>
    <w:rsid w:val="006E57FA"/>
    <w:rPr>
      <w:rFonts w:ascii="Calibri" w:hAnsi="Calibri"/>
      <w:b/>
      <w:bCs/>
      <w:sz w:val="22"/>
      <w:szCs w:val="28"/>
    </w:rPr>
  </w:style>
  <w:style w:type="character" w:customStyle="1" w:styleId="A-titleChar">
    <w:name w:val="A-title Char"/>
    <w:link w:val="A-title"/>
    <w:rsid w:val="00B67BB3"/>
    <w:rPr>
      <w:rFonts w:ascii="AvantGardeMdITC" w:hAnsi="AvantGardeMdITC"/>
      <w:b/>
      <w:caps/>
      <w:sz w:val="80"/>
      <w:szCs w:val="80"/>
      <w:lang w:val="nl-NL" w:eastAsia="en-US"/>
    </w:rPr>
  </w:style>
  <w:style w:type="paragraph" w:customStyle="1" w:styleId="B-con-L">
    <w:name w:val="B-con-L"/>
    <w:basedOn w:val="Standaard"/>
    <w:link w:val="B-con-LChar"/>
    <w:rsid w:val="00B67BB3"/>
    <w:pPr>
      <w:tabs>
        <w:tab w:val="left" w:pos="6946"/>
      </w:tabs>
      <w:spacing w:line="259" w:lineRule="auto"/>
      <w:ind w:right="-164"/>
      <w:jc w:val="left"/>
    </w:pPr>
    <w:rPr>
      <w:rFonts w:ascii="Open Sans Light" w:eastAsia="Calibri" w:hAnsi="Open Sans Light" w:cs="Open Sans Light"/>
      <w:sz w:val="14"/>
      <w:szCs w:val="14"/>
      <w:lang w:eastAsia="en-US"/>
    </w:rPr>
  </w:style>
  <w:style w:type="character" w:customStyle="1" w:styleId="B-con-LChar">
    <w:name w:val="B-con-L Char"/>
    <w:link w:val="B-con-L"/>
    <w:rsid w:val="00B67BB3"/>
    <w:rPr>
      <w:rFonts w:ascii="Open Sans Light" w:eastAsia="Calibri" w:hAnsi="Open Sans Light" w:cs="Open Sans Light"/>
      <w:sz w:val="14"/>
      <w:szCs w:val="14"/>
      <w:lang w:val="nl-NL" w:eastAsia="en-US"/>
    </w:rPr>
  </w:style>
  <w:style w:type="paragraph" w:customStyle="1" w:styleId="Betreff">
    <w:name w:val="Betreff"/>
    <w:basedOn w:val="Standaard"/>
    <w:rsid w:val="00B67BB3"/>
    <w:pPr>
      <w:widowControl w:val="0"/>
      <w:ind w:right="1985"/>
    </w:pPr>
    <w:rPr>
      <w:b/>
    </w:rPr>
  </w:style>
  <w:style w:type="paragraph" w:customStyle="1" w:styleId="Briefkopf">
    <w:name w:val="Briefkopf"/>
    <w:basedOn w:val="Standaard"/>
    <w:rsid w:val="00B67BB3"/>
    <w:pPr>
      <w:spacing w:line="0" w:lineRule="atLeast"/>
    </w:pPr>
  </w:style>
  <w:style w:type="paragraph" w:customStyle="1" w:styleId="einr1">
    <w:name w:val="einr.1"/>
    <w:basedOn w:val="Standaard"/>
    <w:rsid w:val="00B67BB3"/>
    <w:pPr>
      <w:numPr>
        <w:numId w:val="1"/>
      </w:numPr>
      <w:tabs>
        <w:tab w:val="left" w:pos="340"/>
      </w:tabs>
    </w:pPr>
  </w:style>
  <w:style w:type="paragraph" w:customStyle="1" w:styleId="Text">
    <w:name w:val="Text"/>
    <w:basedOn w:val="Standaard"/>
    <w:rsid w:val="00B67BB3"/>
    <w:pPr>
      <w:widowControl w:val="0"/>
    </w:pPr>
  </w:style>
  <w:style w:type="paragraph" w:customStyle="1" w:styleId="einr1Text">
    <w:name w:val="einr.1Text"/>
    <w:basedOn w:val="Text"/>
    <w:rsid w:val="00B67BB3"/>
    <w:pPr>
      <w:widowControl/>
      <w:spacing w:after="260"/>
      <w:ind w:left="340"/>
    </w:pPr>
  </w:style>
  <w:style w:type="paragraph" w:customStyle="1" w:styleId="einr2">
    <w:name w:val="einr.2"/>
    <w:basedOn w:val="Standaard"/>
    <w:rsid w:val="00B67BB3"/>
    <w:pPr>
      <w:numPr>
        <w:numId w:val="2"/>
      </w:numPr>
      <w:tabs>
        <w:tab w:val="left" w:pos="680"/>
      </w:tabs>
    </w:pPr>
  </w:style>
  <w:style w:type="paragraph" w:customStyle="1" w:styleId="einr2Text">
    <w:name w:val="einr.2Text"/>
    <w:basedOn w:val="einr1Text"/>
    <w:rsid w:val="00B67BB3"/>
    <w:pPr>
      <w:ind w:left="680"/>
    </w:pPr>
  </w:style>
  <w:style w:type="character" w:styleId="Vermelding">
    <w:name w:val="Mention"/>
    <w:uiPriority w:val="99"/>
    <w:semiHidden/>
    <w:unhideWhenUsed/>
    <w:rsid w:val="00B67BB3"/>
    <w:rPr>
      <w:color w:val="2B579A"/>
      <w:shd w:val="clear" w:color="auto" w:fill="E6E6E6"/>
    </w:rPr>
  </w:style>
  <w:style w:type="paragraph" w:styleId="Voettekst">
    <w:name w:val="footer"/>
    <w:basedOn w:val="Text"/>
    <w:link w:val="VoettekstChar"/>
    <w:uiPriority w:val="99"/>
    <w:rsid w:val="00B67BB3"/>
    <w:rPr>
      <w:sz w:val="18"/>
    </w:rPr>
  </w:style>
  <w:style w:type="character" w:customStyle="1" w:styleId="VoettekstChar">
    <w:name w:val="Voettekst Char"/>
    <w:link w:val="Voettekst"/>
    <w:uiPriority w:val="99"/>
    <w:rsid w:val="00B67BB3"/>
    <w:rPr>
      <w:rFonts w:ascii="Calibri" w:hAnsi="Calibri"/>
      <w:sz w:val="18"/>
      <w:lang w:val="en-US"/>
    </w:rPr>
  </w:style>
  <w:style w:type="character" w:customStyle="1" w:styleId="hps">
    <w:name w:val="hps"/>
    <w:rsid w:val="00B67BB3"/>
  </w:style>
  <w:style w:type="character" w:styleId="Hyperlink">
    <w:name w:val="Hyperlink"/>
    <w:uiPriority w:val="99"/>
    <w:rsid w:val="00B67BB3"/>
    <w:rPr>
      <w:color w:val="0000FF"/>
      <w:u w:val="single"/>
    </w:rPr>
  </w:style>
  <w:style w:type="paragraph" w:styleId="Koptekst">
    <w:name w:val="header"/>
    <w:basedOn w:val="Text"/>
    <w:next w:val="Standaard"/>
    <w:link w:val="KoptekstChar"/>
    <w:rsid w:val="00B67BB3"/>
  </w:style>
  <w:style w:type="character" w:customStyle="1" w:styleId="KoptekstChar">
    <w:name w:val="Koptekst Char"/>
    <w:link w:val="Koptekst"/>
    <w:rsid w:val="00B67BB3"/>
    <w:rPr>
      <w:rFonts w:ascii="Calibri" w:hAnsi="Calibri"/>
      <w:sz w:val="22"/>
      <w:lang w:val="en-US"/>
    </w:rPr>
  </w:style>
  <w:style w:type="paragraph" w:customStyle="1" w:styleId="O-client-L">
    <w:name w:val="O-client-L"/>
    <w:basedOn w:val="Standaard"/>
    <w:link w:val="O-client-LChar"/>
    <w:rsid w:val="00B67BB3"/>
    <w:pPr>
      <w:tabs>
        <w:tab w:val="left" w:pos="6946"/>
      </w:tabs>
      <w:spacing w:line="259" w:lineRule="auto"/>
      <w:jc w:val="left"/>
    </w:pPr>
    <w:rPr>
      <w:rFonts w:ascii="AvantGardeMdITC" w:eastAsia="Calibri" w:hAnsi="AvantGardeMdITC"/>
      <w:sz w:val="28"/>
      <w:szCs w:val="28"/>
      <w:lang w:eastAsia="en-US"/>
    </w:rPr>
  </w:style>
  <w:style w:type="character" w:customStyle="1" w:styleId="O-client-LChar">
    <w:name w:val="O-client-L Char"/>
    <w:link w:val="O-client-L"/>
    <w:rsid w:val="00B67BB3"/>
    <w:rPr>
      <w:rFonts w:ascii="AvantGardeMdITC" w:eastAsia="Calibri" w:hAnsi="AvantGardeMdITC"/>
      <w:sz w:val="28"/>
      <w:szCs w:val="28"/>
      <w:lang w:val="nl-NL" w:eastAsia="en-US"/>
    </w:rPr>
  </w:style>
  <w:style w:type="character" w:styleId="Tekstvantijdelijkeaanduiding">
    <w:name w:val="Placeholder Text"/>
    <w:uiPriority w:val="99"/>
    <w:semiHidden/>
    <w:rsid w:val="00B67BB3"/>
    <w:rPr>
      <w:color w:val="808080"/>
    </w:rPr>
  </w:style>
  <w:style w:type="character" w:styleId="Paginanummer">
    <w:name w:val="page number"/>
    <w:rsid w:val="00B67BB3"/>
  </w:style>
  <w:style w:type="paragraph" w:styleId="Ballontekst">
    <w:name w:val="Balloon Text"/>
    <w:basedOn w:val="Standaard"/>
    <w:link w:val="BallontekstChar"/>
    <w:uiPriority w:val="99"/>
    <w:rsid w:val="00B67BB3"/>
    <w:pPr>
      <w:spacing w:line="240" w:lineRule="auto"/>
    </w:pPr>
    <w:rPr>
      <w:rFonts w:ascii="Segoe UI" w:hAnsi="Segoe UI" w:cs="Segoe UI"/>
      <w:sz w:val="18"/>
      <w:szCs w:val="18"/>
    </w:rPr>
  </w:style>
  <w:style w:type="character" w:customStyle="1" w:styleId="BallontekstChar">
    <w:name w:val="Ballontekst Char"/>
    <w:link w:val="Ballontekst"/>
    <w:uiPriority w:val="99"/>
    <w:rsid w:val="00B67BB3"/>
    <w:rPr>
      <w:rFonts w:ascii="Segoe UI" w:hAnsi="Segoe UI" w:cs="Segoe UI"/>
      <w:sz w:val="18"/>
      <w:szCs w:val="18"/>
      <w:lang w:val="en-US"/>
    </w:rPr>
  </w:style>
  <w:style w:type="table" w:styleId="Tabelraster">
    <w:name w:val="Table Grid"/>
    <w:basedOn w:val="Standaardtabel"/>
    <w:uiPriority w:val="59"/>
    <w:rsid w:val="00B67BB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ichtsart">
    <w:name w:val="Berichtsart"/>
    <w:basedOn w:val="Koptekst"/>
    <w:next w:val="Koptekst"/>
    <w:rsid w:val="008B7AF2"/>
    <w:pPr>
      <w:widowControl/>
    </w:pPr>
    <w:rPr>
      <w:b/>
      <w:sz w:val="28"/>
    </w:rPr>
  </w:style>
  <w:style w:type="paragraph" w:styleId="Titel">
    <w:name w:val="Title"/>
    <w:basedOn w:val="Standaard"/>
    <w:next w:val="Standaard"/>
    <w:link w:val="TitelChar"/>
    <w:uiPriority w:val="10"/>
    <w:qFormat/>
    <w:rsid w:val="0027042E"/>
    <w:pPr>
      <w:spacing w:before="240" w:after="60"/>
      <w:jc w:val="center"/>
      <w:outlineLvl w:val="0"/>
    </w:pPr>
    <w:rPr>
      <w:rFonts w:ascii="Calibri Light" w:hAnsi="Calibri Light"/>
      <w:b/>
      <w:bCs/>
      <w:kern w:val="28"/>
      <w:sz w:val="32"/>
      <w:szCs w:val="32"/>
    </w:rPr>
  </w:style>
  <w:style w:type="character" w:customStyle="1" w:styleId="TitelChar">
    <w:name w:val="Titel Char"/>
    <w:link w:val="Titel"/>
    <w:uiPriority w:val="10"/>
    <w:rsid w:val="0027042E"/>
    <w:rPr>
      <w:rFonts w:ascii="Calibri Light" w:eastAsia="Times New Roman" w:hAnsi="Calibri Light" w:cs="Times New Roman"/>
      <w:b/>
      <w:bCs/>
      <w:kern w:val="28"/>
      <w:sz w:val="32"/>
      <w:szCs w:val="32"/>
      <w:lang w:eastAsia="de-DE"/>
    </w:rPr>
  </w:style>
  <w:style w:type="paragraph" w:styleId="Voetnoottekst">
    <w:name w:val="footnote text"/>
    <w:basedOn w:val="Standaard"/>
    <w:link w:val="VoetnoottekstChar"/>
    <w:uiPriority w:val="99"/>
    <w:semiHidden/>
    <w:unhideWhenUsed/>
    <w:rsid w:val="008A25C6"/>
    <w:rPr>
      <w:sz w:val="20"/>
    </w:rPr>
  </w:style>
  <w:style w:type="character" w:customStyle="1" w:styleId="VoetnoottekstChar">
    <w:name w:val="Voetnoottekst Char"/>
    <w:link w:val="Voetnoottekst"/>
    <w:uiPriority w:val="99"/>
    <w:semiHidden/>
    <w:rsid w:val="008A25C6"/>
    <w:rPr>
      <w:rFonts w:ascii="Calibri" w:hAnsi="Calibri"/>
      <w:lang w:eastAsia="de-DE"/>
    </w:rPr>
  </w:style>
  <w:style w:type="character" w:styleId="Voetnootmarkering">
    <w:name w:val="footnote reference"/>
    <w:uiPriority w:val="99"/>
    <w:semiHidden/>
    <w:unhideWhenUsed/>
    <w:rsid w:val="008A25C6"/>
    <w:rPr>
      <w:vertAlign w:val="superscript"/>
    </w:rPr>
  </w:style>
  <w:style w:type="paragraph" w:styleId="Kopvaninhoudsopgave">
    <w:name w:val="TOC Heading"/>
    <w:basedOn w:val="Kop1"/>
    <w:next w:val="Standaard"/>
    <w:uiPriority w:val="39"/>
    <w:unhideWhenUsed/>
    <w:qFormat/>
    <w:rsid w:val="00CA5F7F"/>
    <w:pPr>
      <w:keepNext/>
      <w:keepLines/>
      <w:numPr>
        <w:numId w:val="0"/>
      </w:numPr>
      <w:spacing w:before="240" w:after="0" w:line="259" w:lineRule="auto"/>
      <w:jc w:val="left"/>
      <w:outlineLvl w:val="9"/>
    </w:pPr>
    <w:rPr>
      <w:rFonts w:ascii="Calibri Light" w:hAnsi="Calibri Light"/>
      <w:b w:val="0"/>
      <w:color w:val="2F5496"/>
      <w:sz w:val="32"/>
      <w:szCs w:val="32"/>
      <w:lang w:eastAsia="nl-NL"/>
    </w:rPr>
  </w:style>
  <w:style w:type="paragraph" w:styleId="Inhopg2">
    <w:name w:val="toc 2"/>
    <w:basedOn w:val="Standaard"/>
    <w:next w:val="Standaard"/>
    <w:autoRedefine/>
    <w:uiPriority w:val="39"/>
    <w:unhideWhenUsed/>
    <w:qFormat/>
    <w:rsid w:val="00CA5F7F"/>
    <w:pPr>
      <w:ind w:left="220"/>
    </w:pPr>
  </w:style>
  <w:style w:type="paragraph" w:styleId="Inhopg1">
    <w:name w:val="toc 1"/>
    <w:basedOn w:val="Standaard"/>
    <w:next w:val="Standaard"/>
    <w:autoRedefine/>
    <w:uiPriority w:val="39"/>
    <w:unhideWhenUsed/>
    <w:qFormat/>
    <w:rsid w:val="00A62673"/>
    <w:pPr>
      <w:tabs>
        <w:tab w:val="left" w:pos="440"/>
        <w:tab w:val="right" w:leader="dot" w:pos="7757"/>
      </w:tabs>
      <w:jc w:val="left"/>
    </w:pPr>
  </w:style>
  <w:style w:type="paragraph" w:customStyle="1" w:styleId="DSHeading1">
    <w:name w:val="DS_Heading 1"/>
    <w:basedOn w:val="Standaard"/>
    <w:next w:val="Standaard"/>
    <w:link w:val="DSHeading1Char"/>
    <w:qFormat/>
    <w:rsid w:val="001A20FD"/>
    <w:pPr>
      <w:widowControl w:val="0"/>
      <w:numPr>
        <w:numId w:val="4"/>
      </w:numPr>
      <w:spacing w:before="360" w:after="240"/>
      <w:jc w:val="left"/>
      <w:outlineLvl w:val="0"/>
    </w:pPr>
    <w:rPr>
      <w:rFonts w:eastAsia="Calibri" w:cs="Arial"/>
      <w:b/>
      <w:szCs w:val="22"/>
      <w:lang w:val="en-GB" w:eastAsia="en-US"/>
    </w:rPr>
  </w:style>
  <w:style w:type="paragraph" w:customStyle="1" w:styleId="DSHeading2">
    <w:name w:val="DS_Heading 2"/>
    <w:basedOn w:val="DSHeading1"/>
    <w:next w:val="Standaard"/>
    <w:link w:val="DSHeading2Char"/>
    <w:qFormat/>
    <w:rsid w:val="00B2683C"/>
    <w:pPr>
      <w:numPr>
        <w:ilvl w:val="1"/>
      </w:numPr>
      <w:tabs>
        <w:tab w:val="left" w:pos="567"/>
      </w:tabs>
      <w:outlineLvl w:val="1"/>
    </w:pPr>
  </w:style>
  <w:style w:type="paragraph" w:customStyle="1" w:styleId="DSHeading3">
    <w:name w:val="DS_Heading 3"/>
    <w:basedOn w:val="DSHeading2"/>
    <w:next w:val="Standaard"/>
    <w:qFormat/>
    <w:rsid w:val="001A20FD"/>
    <w:pPr>
      <w:numPr>
        <w:ilvl w:val="2"/>
      </w:numPr>
      <w:outlineLvl w:val="2"/>
    </w:pPr>
    <w:rPr>
      <w:b w:val="0"/>
    </w:rPr>
  </w:style>
  <w:style w:type="paragraph" w:customStyle="1" w:styleId="DSHeading4">
    <w:name w:val="DS_Heading 4"/>
    <w:basedOn w:val="DSHeading3"/>
    <w:next w:val="Standaard"/>
    <w:qFormat/>
    <w:rsid w:val="001A20FD"/>
    <w:pPr>
      <w:numPr>
        <w:ilvl w:val="3"/>
      </w:numPr>
      <w:tabs>
        <w:tab w:val="num" w:pos="851"/>
      </w:tabs>
      <w:outlineLvl w:val="3"/>
    </w:pPr>
  </w:style>
  <w:style w:type="character" w:customStyle="1" w:styleId="DSHeading1Char">
    <w:name w:val="DS_Heading 1 Char"/>
    <w:link w:val="DSHeading1"/>
    <w:rsid w:val="009D5FBC"/>
    <w:rPr>
      <w:rFonts w:ascii="Calibri" w:eastAsia="Calibri" w:hAnsi="Calibri" w:cs="Arial"/>
      <w:b/>
      <w:sz w:val="22"/>
      <w:szCs w:val="22"/>
      <w:lang w:val="en-GB"/>
    </w:rPr>
  </w:style>
  <w:style w:type="paragraph" w:customStyle="1" w:styleId="Stijl1">
    <w:name w:val="Stijl1"/>
    <w:basedOn w:val="Standaard"/>
    <w:next w:val="Standaard"/>
    <w:qFormat/>
    <w:rsid w:val="0086507B"/>
    <w:pPr>
      <w:numPr>
        <w:numId w:val="3"/>
      </w:numPr>
    </w:pPr>
  </w:style>
  <w:style w:type="paragraph" w:styleId="Inhopg3">
    <w:name w:val="toc 3"/>
    <w:basedOn w:val="Standaard"/>
    <w:next w:val="Standaard"/>
    <w:autoRedefine/>
    <w:uiPriority w:val="39"/>
    <w:unhideWhenUsed/>
    <w:qFormat/>
    <w:rsid w:val="00855621"/>
    <w:pPr>
      <w:ind w:left="440"/>
    </w:pPr>
  </w:style>
  <w:style w:type="paragraph" w:customStyle="1" w:styleId="Default">
    <w:name w:val="Default"/>
    <w:rsid w:val="00FF6403"/>
    <w:pPr>
      <w:autoSpaceDE w:val="0"/>
      <w:autoSpaceDN w:val="0"/>
      <w:adjustRightInd w:val="0"/>
    </w:pPr>
    <w:rPr>
      <w:rFonts w:ascii="Calibri" w:hAnsi="Calibri" w:cs="Calibri"/>
      <w:color w:val="000000"/>
      <w:sz w:val="24"/>
      <w:szCs w:val="24"/>
      <w:lang w:val="nl-NL" w:eastAsia="nl-NL"/>
    </w:rPr>
  </w:style>
  <w:style w:type="character" w:customStyle="1" w:styleId="Kop1Char">
    <w:name w:val="Kop 1 Char"/>
    <w:link w:val="Kop1"/>
    <w:uiPriority w:val="9"/>
    <w:rsid w:val="00870B72"/>
    <w:rPr>
      <w:rFonts w:ascii="Calibri" w:hAnsi="Calibri"/>
      <w:b/>
      <w:sz w:val="22"/>
      <w:lang w:val="nl-NL" w:eastAsia="de-DE"/>
    </w:rPr>
  </w:style>
  <w:style w:type="paragraph" w:styleId="Geenafstand">
    <w:name w:val="No Spacing"/>
    <w:basedOn w:val="Standaard"/>
    <w:link w:val="GeenafstandChar"/>
    <w:uiPriority w:val="1"/>
    <w:qFormat/>
    <w:rsid w:val="00322BE0"/>
    <w:pPr>
      <w:spacing w:line="240" w:lineRule="auto"/>
      <w:ind w:left="2160"/>
      <w:jc w:val="left"/>
    </w:pPr>
    <w:rPr>
      <w:color w:val="5A5A5A"/>
      <w:sz w:val="20"/>
      <w:lang w:eastAsia="nl-NL"/>
    </w:rPr>
  </w:style>
  <w:style w:type="character" w:customStyle="1" w:styleId="GeenafstandChar">
    <w:name w:val="Geen afstand Char"/>
    <w:link w:val="Geenafstand"/>
    <w:uiPriority w:val="1"/>
    <w:rsid w:val="00322BE0"/>
    <w:rPr>
      <w:rFonts w:ascii="Calibri" w:hAnsi="Calibri"/>
      <w:color w:val="5A5A5A"/>
    </w:rPr>
  </w:style>
  <w:style w:type="character" w:customStyle="1" w:styleId="Kop5Char">
    <w:name w:val="Kop 5 Char"/>
    <w:link w:val="Kop5"/>
    <w:uiPriority w:val="9"/>
    <w:semiHidden/>
    <w:rsid w:val="007457CC"/>
    <w:rPr>
      <w:rFonts w:ascii="Cambria" w:hAnsi="Cambria"/>
      <w:smallCaps/>
      <w:color w:val="3071C3"/>
      <w:spacing w:val="20"/>
    </w:rPr>
  </w:style>
  <w:style w:type="character" w:customStyle="1" w:styleId="Kop6Char">
    <w:name w:val="Kop 6 Char"/>
    <w:link w:val="Kop6"/>
    <w:uiPriority w:val="9"/>
    <w:semiHidden/>
    <w:rsid w:val="007457CC"/>
    <w:rPr>
      <w:rFonts w:ascii="Cambria" w:hAnsi="Cambria"/>
      <w:smallCaps/>
      <w:color w:val="938953"/>
      <w:spacing w:val="20"/>
    </w:rPr>
  </w:style>
  <w:style w:type="character" w:customStyle="1" w:styleId="Kop7Char">
    <w:name w:val="Kop 7 Char"/>
    <w:link w:val="Kop7"/>
    <w:uiPriority w:val="9"/>
    <w:semiHidden/>
    <w:rsid w:val="007457CC"/>
    <w:rPr>
      <w:rFonts w:ascii="Cambria" w:hAnsi="Cambria"/>
      <w:b/>
      <w:bCs/>
      <w:smallCaps/>
      <w:color w:val="938953"/>
      <w:spacing w:val="20"/>
      <w:sz w:val="16"/>
      <w:szCs w:val="16"/>
    </w:rPr>
  </w:style>
  <w:style w:type="character" w:customStyle="1" w:styleId="Kop8Char">
    <w:name w:val="Kop 8 Char"/>
    <w:link w:val="Kop8"/>
    <w:uiPriority w:val="9"/>
    <w:semiHidden/>
    <w:rsid w:val="007457CC"/>
    <w:rPr>
      <w:rFonts w:ascii="Cambria" w:hAnsi="Cambria"/>
      <w:b/>
      <w:smallCaps/>
      <w:color w:val="938953"/>
      <w:spacing w:val="20"/>
      <w:sz w:val="16"/>
      <w:szCs w:val="16"/>
    </w:rPr>
  </w:style>
  <w:style w:type="character" w:customStyle="1" w:styleId="Kop9Char">
    <w:name w:val="Kop 9 Char"/>
    <w:link w:val="Kop9"/>
    <w:uiPriority w:val="9"/>
    <w:semiHidden/>
    <w:rsid w:val="007457CC"/>
    <w:rPr>
      <w:rFonts w:ascii="Cambria" w:hAnsi="Cambria"/>
      <w:smallCaps/>
      <w:color w:val="938953"/>
      <w:spacing w:val="20"/>
      <w:sz w:val="16"/>
      <w:szCs w:val="16"/>
    </w:rPr>
  </w:style>
  <w:style w:type="paragraph" w:customStyle="1" w:styleId="werkbestreking">
    <w:name w:val="werkbestreking"/>
    <w:basedOn w:val="Standaard"/>
    <w:rsid w:val="007457CC"/>
    <w:pPr>
      <w:keepLines/>
      <w:widowControl w:val="0"/>
      <w:tabs>
        <w:tab w:val="left" w:pos="-720"/>
        <w:tab w:val="left" w:pos="0"/>
        <w:tab w:val="left" w:pos="388"/>
        <w:tab w:val="left" w:pos="720"/>
        <w:tab w:val="left" w:pos="1166"/>
        <w:tab w:val="left" w:pos="1440"/>
        <w:tab w:val="left" w:pos="1749"/>
        <w:tab w:val="left" w:pos="2160"/>
        <w:tab w:val="left" w:pos="2527"/>
        <w:tab w:val="left" w:pos="2880"/>
        <w:tab w:val="left" w:pos="3207"/>
        <w:tab w:val="left" w:pos="3600"/>
        <w:tab w:val="left" w:pos="3985"/>
        <w:tab w:val="left" w:pos="4320"/>
        <w:tab w:val="left" w:pos="4762"/>
      </w:tabs>
      <w:suppressAutoHyphens/>
      <w:overflowPunct w:val="0"/>
      <w:autoSpaceDE w:val="0"/>
      <w:autoSpaceDN w:val="0"/>
      <w:adjustRightInd w:val="0"/>
      <w:spacing w:line="240" w:lineRule="auto"/>
      <w:jc w:val="left"/>
      <w:textAlignment w:val="baseline"/>
    </w:pPr>
    <w:rPr>
      <w:rFonts w:ascii="Times New Roman" w:hAnsi="Times New Roman"/>
      <w:sz w:val="24"/>
      <w:lang w:eastAsia="nl-NL"/>
    </w:rPr>
  </w:style>
  <w:style w:type="paragraph" w:styleId="Lijstnummering2">
    <w:name w:val="List Number 2"/>
    <w:basedOn w:val="Standaard"/>
    <w:semiHidden/>
    <w:rsid w:val="007457CC"/>
    <w:pPr>
      <w:keepLines/>
      <w:suppressAutoHyphens/>
      <w:overflowPunct w:val="0"/>
      <w:autoSpaceDE w:val="0"/>
      <w:autoSpaceDN w:val="0"/>
      <w:adjustRightInd w:val="0"/>
      <w:spacing w:line="240" w:lineRule="auto"/>
      <w:ind w:left="794" w:hanging="340"/>
      <w:jc w:val="left"/>
      <w:textAlignment w:val="baseline"/>
    </w:pPr>
    <w:rPr>
      <w:rFonts w:ascii="Arial" w:hAnsi="Arial"/>
      <w:sz w:val="20"/>
      <w:lang w:val="nl" w:eastAsia="nl-NL"/>
    </w:rPr>
  </w:style>
  <w:style w:type="paragraph" w:styleId="Lijstnummering">
    <w:name w:val="List Number"/>
    <w:basedOn w:val="Standaard"/>
    <w:semiHidden/>
    <w:rsid w:val="007457CC"/>
    <w:pPr>
      <w:keepLines/>
      <w:suppressAutoHyphens/>
      <w:overflowPunct w:val="0"/>
      <w:autoSpaceDE w:val="0"/>
      <w:autoSpaceDN w:val="0"/>
      <w:adjustRightInd w:val="0"/>
      <w:spacing w:line="240" w:lineRule="auto"/>
      <w:jc w:val="left"/>
      <w:textAlignment w:val="baseline"/>
    </w:pPr>
    <w:rPr>
      <w:rFonts w:ascii="Arial" w:hAnsi="Arial"/>
      <w:sz w:val="20"/>
      <w:lang w:val="nl" w:eastAsia="nl-NL"/>
    </w:rPr>
  </w:style>
  <w:style w:type="paragraph" w:customStyle="1" w:styleId="inspringennivo1">
    <w:name w:val="inspringen nivo1"/>
    <w:basedOn w:val="Standaard"/>
    <w:rsid w:val="007457CC"/>
    <w:pPr>
      <w:keepLines/>
      <w:tabs>
        <w:tab w:val="left" w:leader="dot" w:pos="8222"/>
      </w:tabs>
      <w:suppressAutoHyphens/>
      <w:overflowPunct w:val="0"/>
      <w:autoSpaceDE w:val="0"/>
      <w:autoSpaceDN w:val="0"/>
      <w:adjustRightInd w:val="0"/>
      <w:spacing w:line="240" w:lineRule="auto"/>
      <w:ind w:left="283" w:hanging="283"/>
      <w:jc w:val="left"/>
      <w:textAlignment w:val="baseline"/>
    </w:pPr>
    <w:rPr>
      <w:rFonts w:ascii="Arial" w:hAnsi="Arial"/>
      <w:sz w:val="20"/>
      <w:lang w:val="nl" w:eastAsia="nl-NL"/>
    </w:rPr>
  </w:style>
  <w:style w:type="paragraph" w:customStyle="1" w:styleId="standaardonderstreept">
    <w:name w:val="standaard onderstreept"/>
    <w:basedOn w:val="Standaard"/>
    <w:rsid w:val="007457CC"/>
    <w:pPr>
      <w:keepLines/>
      <w:suppressAutoHyphens/>
      <w:overflowPunct w:val="0"/>
      <w:autoSpaceDE w:val="0"/>
      <w:autoSpaceDN w:val="0"/>
      <w:adjustRightInd w:val="0"/>
      <w:spacing w:line="240" w:lineRule="auto"/>
      <w:jc w:val="left"/>
      <w:textAlignment w:val="baseline"/>
    </w:pPr>
    <w:rPr>
      <w:rFonts w:ascii="Arial" w:hAnsi="Arial"/>
      <w:sz w:val="18"/>
      <w:u w:val="single"/>
      <w:lang w:val="nl" w:eastAsia="nl-NL"/>
    </w:rPr>
  </w:style>
  <w:style w:type="character" w:customStyle="1" w:styleId="Kop2Char">
    <w:name w:val="Kop 2 Char"/>
    <w:link w:val="Kop2"/>
    <w:uiPriority w:val="9"/>
    <w:rsid w:val="007457CC"/>
    <w:rPr>
      <w:rFonts w:ascii="Calibri" w:hAnsi="Calibri"/>
      <w:b/>
      <w:sz w:val="22"/>
      <w:lang w:val="nl-NL" w:eastAsia="de-DE"/>
    </w:rPr>
  </w:style>
  <w:style w:type="character" w:customStyle="1" w:styleId="Kop3Char">
    <w:name w:val="Kop 3 Char"/>
    <w:link w:val="Kop3"/>
    <w:uiPriority w:val="9"/>
    <w:rsid w:val="007457CC"/>
    <w:rPr>
      <w:rFonts w:ascii="Calibri" w:hAnsi="Calibri"/>
      <w:b/>
      <w:sz w:val="22"/>
      <w:lang w:val="nl-NL" w:eastAsia="de-DE"/>
    </w:rPr>
  </w:style>
  <w:style w:type="paragraph" w:customStyle="1" w:styleId="a">
    <w:next w:val="Standaard"/>
    <w:uiPriority w:val="11"/>
    <w:qFormat/>
    <w:rsid w:val="007457CC"/>
    <w:pPr>
      <w:spacing w:after="600"/>
    </w:pPr>
    <w:rPr>
      <w:rFonts w:ascii="Calibri" w:hAnsi="Calibri"/>
      <w:smallCaps/>
      <w:color w:val="938953"/>
      <w:spacing w:val="5"/>
      <w:sz w:val="28"/>
      <w:szCs w:val="28"/>
      <w:lang w:val="nl-NL" w:eastAsia="nl-NL"/>
    </w:rPr>
  </w:style>
  <w:style w:type="character" w:customStyle="1" w:styleId="OndertitelChar2">
    <w:name w:val="Ondertitel Char2"/>
    <w:link w:val="Ondertitel"/>
    <w:uiPriority w:val="11"/>
    <w:rsid w:val="007457CC"/>
    <w:rPr>
      <w:rFonts w:ascii="Calibri" w:hAnsi="Calibri"/>
      <w:smallCaps/>
      <w:color w:val="938953"/>
      <w:spacing w:val="5"/>
      <w:sz w:val="28"/>
      <w:szCs w:val="28"/>
      <w:lang w:val="nl-NL" w:eastAsia="nl-NL" w:bidi="ar-SA"/>
    </w:rPr>
  </w:style>
  <w:style w:type="paragraph" w:styleId="Lijstalinea">
    <w:name w:val="List Paragraph"/>
    <w:aliases w:val="-_BOMW"/>
    <w:basedOn w:val="Standaard"/>
    <w:link w:val="LijstalineaChar"/>
    <w:uiPriority w:val="99"/>
    <w:qFormat/>
    <w:rsid w:val="007457CC"/>
    <w:pPr>
      <w:spacing w:after="160" w:line="288" w:lineRule="auto"/>
      <w:ind w:left="720"/>
      <w:contextualSpacing/>
      <w:jc w:val="left"/>
    </w:pPr>
    <w:rPr>
      <w:color w:val="5A5A5A"/>
      <w:sz w:val="20"/>
      <w:lang w:eastAsia="nl-NL"/>
    </w:rPr>
  </w:style>
  <w:style w:type="character" w:customStyle="1" w:styleId="OndertitelChar">
    <w:name w:val="Ondertitel Char"/>
    <w:uiPriority w:val="11"/>
    <w:rsid w:val="007457CC"/>
    <w:rPr>
      <w:smallCaps/>
      <w:color w:val="938953"/>
      <w:spacing w:val="5"/>
      <w:sz w:val="28"/>
      <w:szCs w:val="28"/>
    </w:rPr>
  </w:style>
  <w:style w:type="character" w:styleId="Subtielebenadrukking">
    <w:name w:val="Subtle Emphasis"/>
    <w:uiPriority w:val="19"/>
    <w:qFormat/>
    <w:rsid w:val="007457CC"/>
    <w:rPr>
      <w:smallCaps/>
      <w:dstrike w:val="0"/>
      <w:color w:val="5A5A5A"/>
      <w:vertAlign w:val="baseline"/>
    </w:rPr>
  </w:style>
  <w:style w:type="character" w:styleId="Nadruk">
    <w:name w:val="Emphasis"/>
    <w:uiPriority w:val="20"/>
    <w:qFormat/>
    <w:rsid w:val="007457CC"/>
    <w:rPr>
      <w:b/>
      <w:bCs/>
      <w:smallCaps/>
      <w:dstrike w:val="0"/>
      <w:color w:val="5A5A5A"/>
      <w:spacing w:val="20"/>
      <w:kern w:val="0"/>
      <w:vertAlign w:val="baseline"/>
    </w:rPr>
  </w:style>
  <w:style w:type="paragraph" w:styleId="Citaat">
    <w:name w:val="Quote"/>
    <w:basedOn w:val="Standaard"/>
    <w:next w:val="Standaard"/>
    <w:link w:val="CitaatChar"/>
    <w:uiPriority w:val="29"/>
    <w:qFormat/>
    <w:rsid w:val="007457CC"/>
    <w:pPr>
      <w:spacing w:after="160" w:line="288" w:lineRule="auto"/>
      <w:ind w:left="2160"/>
      <w:jc w:val="left"/>
    </w:pPr>
    <w:rPr>
      <w:i/>
      <w:iCs/>
      <w:color w:val="5A5A5A"/>
      <w:sz w:val="20"/>
      <w:lang w:eastAsia="nl-NL"/>
    </w:rPr>
  </w:style>
  <w:style w:type="character" w:customStyle="1" w:styleId="CitaatChar">
    <w:name w:val="Citaat Char"/>
    <w:link w:val="Citaat"/>
    <w:uiPriority w:val="29"/>
    <w:rsid w:val="007457CC"/>
    <w:rPr>
      <w:rFonts w:ascii="Calibri" w:hAnsi="Calibri"/>
      <w:i/>
      <w:iCs/>
      <w:color w:val="5A5A5A"/>
    </w:rPr>
  </w:style>
  <w:style w:type="character" w:styleId="Intensievebenadrukking">
    <w:name w:val="Intense Emphasis"/>
    <w:uiPriority w:val="21"/>
    <w:rsid w:val="007457CC"/>
  </w:style>
  <w:style w:type="paragraph" w:styleId="Bijschrift">
    <w:name w:val="caption"/>
    <w:basedOn w:val="Standaard"/>
    <w:next w:val="Standaard"/>
    <w:unhideWhenUsed/>
    <w:qFormat/>
    <w:rsid w:val="007457CC"/>
    <w:pPr>
      <w:spacing w:after="160" w:line="288" w:lineRule="auto"/>
      <w:ind w:left="2160"/>
      <w:jc w:val="left"/>
    </w:pPr>
    <w:rPr>
      <w:b/>
      <w:bCs/>
      <w:smallCaps/>
      <w:color w:val="1F497D"/>
      <w:spacing w:val="10"/>
      <w:sz w:val="18"/>
      <w:szCs w:val="18"/>
      <w:lang w:eastAsia="nl-NL"/>
    </w:rPr>
  </w:style>
  <w:style w:type="character" w:styleId="Zwaar">
    <w:name w:val="Strong"/>
    <w:uiPriority w:val="22"/>
    <w:qFormat/>
    <w:rsid w:val="007457CC"/>
    <w:rPr>
      <w:b/>
      <w:bCs/>
      <w:spacing w:val="0"/>
    </w:rPr>
  </w:style>
  <w:style w:type="paragraph" w:styleId="Duidelijkcitaat">
    <w:name w:val="Intense Quote"/>
    <w:basedOn w:val="Standaard"/>
    <w:next w:val="Standaard"/>
    <w:link w:val="DuidelijkcitaatChar"/>
    <w:uiPriority w:val="30"/>
    <w:qFormat/>
    <w:rsid w:val="007457C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jc w:val="left"/>
    </w:pPr>
    <w:rPr>
      <w:rFonts w:ascii="Cambria" w:hAnsi="Cambria"/>
      <w:smallCaps/>
      <w:color w:val="365F91"/>
      <w:sz w:val="20"/>
      <w:lang w:eastAsia="nl-NL"/>
    </w:rPr>
  </w:style>
  <w:style w:type="character" w:customStyle="1" w:styleId="DuidelijkcitaatChar">
    <w:name w:val="Duidelijk citaat Char"/>
    <w:link w:val="Duidelijkcitaat"/>
    <w:uiPriority w:val="30"/>
    <w:rsid w:val="007457CC"/>
    <w:rPr>
      <w:rFonts w:ascii="Cambria" w:hAnsi="Cambria"/>
      <w:smallCaps/>
      <w:color w:val="365F91"/>
    </w:rPr>
  </w:style>
  <w:style w:type="character" w:styleId="Subtieleverwijzing">
    <w:name w:val="Subtle Reference"/>
    <w:uiPriority w:val="31"/>
    <w:qFormat/>
    <w:rsid w:val="007457CC"/>
    <w:rPr>
      <w:rFonts w:ascii="Cambria" w:eastAsia="Times New Roman" w:hAnsi="Cambria" w:cs="Times New Roman"/>
      <w:i/>
      <w:iCs/>
      <w:smallCaps/>
      <w:color w:val="5A5A5A"/>
      <w:spacing w:val="20"/>
    </w:rPr>
  </w:style>
  <w:style w:type="character" w:styleId="Intensieveverwijzing">
    <w:name w:val="Intense Reference"/>
    <w:uiPriority w:val="32"/>
    <w:qFormat/>
    <w:rsid w:val="007457CC"/>
    <w:rPr>
      <w:rFonts w:ascii="Cambria" w:eastAsia="Times New Roman" w:hAnsi="Cambria" w:cs="Times New Roman"/>
      <w:b/>
      <w:bCs/>
      <w:i/>
      <w:iCs/>
      <w:smallCaps/>
      <w:color w:val="17365D"/>
      <w:spacing w:val="20"/>
    </w:rPr>
  </w:style>
  <w:style w:type="character" w:styleId="Titelvanboek">
    <w:name w:val="Book Title"/>
    <w:uiPriority w:val="33"/>
    <w:qFormat/>
    <w:rsid w:val="007457CC"/>
    <w:rPr>
      <w:rFonts w:ascii="Cambria" w:eastAsia="Times New Roman" w:hAnsi="Cambria" w:cs="Times New Roman"/>
      <w:b/>
      <w:bCs/>
      <w:smallCaps/>
      <w:color w:val="17365D"/>
      <w:spacing w:val="10"/>
      <w:u w:val="single"/>
    </w:rPr>
  </w:style>
  <w:style w:type="numbering" w:customStyle="1" w:styleId="Geenlijst1">
    <w:name w:val="Geen lijst1"/>
    <w:next w:val="Geenlijst"/>
    <w:uiPriority w:val="99"/>
    <w:semiHidden/>
    <w:unhideWhenUsed/>
    <w:rsid w:val="007457CC"/>
  </w:style>
  <w:style w:type="paragraph" w:styleId="Revisie">
    <w:name w:val="Revision"/>
    <w:hidden/>
    <w:uiPriority w:val="99"/>
    <w:semiHidden/>
    <w:rsid w:val="007457CC"/>
    <w:rPr>
      <w:rFonts w:ascii="Calibri" w:hAnsi="Calibri"/>
      <w:color w:val="5A5A5A"/>
      <w:lang w:val="nl-NL" w:eastAsia="nl-NL"/>
    </w:rPr>
  </w:style>
  <w:style w:type="character" w:styleId="Verwijzingopmerking">
    <w:name w:val="annotation reference"/>
    <w:uiPriority w:val="99"/>
    <w:unhideWhenUsed/>
    <w:rsid w:val="007457CC"/>
    <w:rPr>
      <w:sz w:val="16"/>
      <w:szCs w:val="16"/>
    </w:rPr>
  </w:style>
  <w:style w:type="paragraph" w:styleId="Tekstopmerking">
    <w:name w:val="annotation text"/>
    <w:basedOn w:val="Standaard"/>
    <w:link w:val="TekstopmerkingChar"/>
    <w:uiPriority w:val="99"/>
    <w:unhideWhenUsed/>
    <w:rsid w:val="007457CC"/>
    <w:pPr>
      <w:keepLines/>
      <w:suppressAutoHyphens/>
      <w:overflowPunct w:val="0"/>
      <w:autoSpaceDE w:val="0"/>
      <w:autoSpaceDN w:val="0"/>
      <w:adjustRightInd w:val="0"/>
      <w:spacing w:line="240" w:lineRule="auto"/>
      <w:jc w:val="left"/>
      <w:textAlignment w:val="baseline"/>
    </w:pPr>
    <w:rPr>
      <w:rFonts w:ascii="Arial" w:hAnsi="Arial"/>
      <w:sz w:val="20"/>
      <w:lang w:val="nl" w:eastAsia="nl-NL"/>
    </w:rPr>
  </w:style>
  <w:style w:type="character" w:customStyle="1" w:styleId="TekstopmerkingChar">
    <w:name w:val="Tekst opmerking Char"/>
    <w:link w:val="Tekstopmerking"/>
    <w:uiPriority w:val="99"/>
    <w:rsid w:val="007457CC"/>
    <w:rPr>
      <w:rFonts w:ascii="Arial" w:hAnsi="Arial"/>
      <w:lang w:val="nl"/>
    </w:rPr>
  </w:style>
  <w:style w:type="paragraph" w:styleId="Onderwerpvanopmerking">
    <w:name w:val="annotation subject"/>
    <w:basedOn w:val="Tekstopmerking"/>
    <w:next w:val="Tekstopmerking"/>
    <w:link w:val="OnderwerpvanopmerkingChar"/>
    <w:uiPriority w:val="99"/>
    <w:semiHidden/>
    <w:unhideWhenUsed/>
    <w:rsid w:val="007457CC"/>
    <w:rPr>
      <w:b/>
      <w:bCs/>
    </w:rPr>
  </w:style>
  <w:style w:type="character" w:customStyle="1" w:styleId="OnderwerpvanopmerkingChar">
    <w:name w:val="Onderwerp van opmerking Char"/>
    <w:link w:val="Onderwerpvanopmerking"/>
    <w:uiPriority w:val="99"/>
    <w:semiHidden/>
    <w:rsid w:val="007457CC"/>
    <w:rPr>
      <w:rFonts w:ascii="Arial" w:hAnsi="Arial"/>
      <w:b/>
      <w:bCs/>
      <w:lang w:val="nl"/>
    </w:rPr>
  </w:style>
  <w:style w:type="paragraph" w:styleId="Ondertitel">
    <w:name w:val="Subtitle"/>
    <w:basedOn w:val="Standaard"/>
    <w:next w:val="Standaard"/>
    <w:link w:val="OndertitelChar2"/>
    <w:uiPriority w:val="11"/>
    <w:qFormat/>
    <w:rsid w:val="007457CC"/>
    <w:pPr>
      <w:spacing w:after="60"/>
      <w:jc w:val="center"/>
      <w:outlineLvl w:val="1"/>
    </w:pPr>
    <w:rPr>
      <w:smallCaps/>
      <w:color w:val="938953"/>
      <w:spacing w:val="5"/>
      <w:sz w:val="28"/>
      <w:szCs w:val="28"/>
      <w:lang w:eastAsia="nl-NL"/>
    </w:rPr>
  </w:style>
  <w:style w:type="character" w:customStyle="1" w:styleId="OndertitelChar1">
    <w:name w:val="Ondertitel Char1"/>
    <w:uiPriority w:val="11"/>
    <w:rsid w:val="007457CC"/>
    <w:rPr>
      <w:rFonts w:ascii="Calibri Light" w:eastAsia="Times New Roman" w:hAnsi="Calibri Light" w:cs="Times New Roman"/>
      <w:sz w:val="24"/>
      <w:szCs w:val="24"/>
      <w:lang w:eastAsia="de-DE"/>
    </w:rPr>
  </w:style>
  <w:style w:type="paragraph" w:styleId="Inhopg4">
    <w:name w:val="toc 4"/>
    <w:basedOn w:val="Standaard"/>
    <w:next w:val="Standaard"/>
    <w:autoRedefine/>
    <w:uiPriority w:val="39"/>
    <w:unhideWhenUsed/>
    <w:rsid w:val="0087566D"/>
    <w:pPr>
      <w:spacing w:after="100" w:line="259" w:lineRule="auto"/>
      <w:ind w:left="660"/>
      <w:jc w:val="left"/>
    </w:pPr>
    <w:rPr>
      <w:szCs w:val="22"/>
      <w:lang w:eastAsia="nl-NL"/>
    </w:rPr>
  </w:style>
  <w:style w:type="paragraph" w:styleId="Inhopg5">
    <w:name w:val="toc 5"/>
    <w:basedOn w:val="Standaard"/>
    <w:next w:val="Standaard"/>
    <w:autoRedefine/>
    <w:uiPriority w:val="39"/>
    <w:unhideWhenUsed/>
    <w:rsid w:val="0087566D"/>
    <w:pPr>
      <w:spacing w:after="100" w:line="259" w:lineRule="auto"/>
      <w:ind w:left="880"/>
      <w:jc w:val="left"/>
    </w:pPr>
    <w:rPr>
      <w:szCs w:val="22"/>
      <w:lang w:eastAsia="nl-NL"/>
    </w:rPr>
  </w:style>
  <w:style w:type="paragraph" w:styleId="Inhopg6">
    <w:name w:val="toc 6"/>
    <w:basedOn w:val="Standaard"/>
    <w:next w:val="Standaard"/>
    <w:autoRedefine/>
    <w:uiPriority w:val="39"/>
    <w:unhideWhenUsed/>
    <w:rsid w:val="0087566D"/>
    <w:pPr>
      <w:spacing w:after="100" w:line="259" w:lineRule="auto"/>
      <w:ind w:left="1100"/>
      <w:jc w:val="left"/>
    </w:pPr>
    <w:rPr>
      <w:szCs w:val="22"/>
      <w:lang w:eastAsia="nl-NL"/>
    </w:rPr>
  </w:style>
  <w:style w:type="paragraph" w:styleId="Inhopg7">
    <w:name w:val="toc 7"/>
    <w:basedOn w:val="Standaard"/>
    <w:next w:val="Standaard"/>
    <w:autoRedefine/>
    <w:uiPriority w:val="39"/>
    <w:unhideWhenUsed/>
    <w:rsid w:val="0087566D"/>
    <w:pPr>
      <w:spacing w:after="100" w:line="259" w:lineRule="auto"/>
      <w:ind w:left="1320"/>
      <w:jc w:val="left"/>
    </w:pPr>
    <w:rPr>
      <w:szCs w:val="22"/>
      <w:lang w:eastAsia="nl-NL"/>
    </w:rPr>
  </w:style>
  <w:style w:type="paragraph" w:styleId="Inhopg8">
    <w:name w:val="toc 8"/>
    <w:basedOn w:val="Standaard"/>
    <w:next w:val="Standaard"/>
    <w:autoRedefine/>
    <w:uiPriority w:val="39"/>
    <w:unhideWhenUsed/>
    <w:rsid w:val="0087566D"/>
    <w:pPr>
      <w:spacing w:after="100" w:line="259" w:lineRule="auto"/>
      <w:ind w:left="1540"/>
      <w:jc w:val="left"/>
    </w:pPr>
    <w:rPr>
      <w:szCs w:val="22"/>
      <w:lang w:eastAsia="nl-NL"/>
    </w:rPr>
  </w:style>
  <w:style w:type="paragraph" w:styleId="Inhopg9">
    <w:name w:val="toc 9"/>
    <w:basedOn w:val="Standaard"/>
    <w:next w:val="Standaard"/>
    <w:autoRedefine/>
    <w:uiPriority w:val="39"/>
    <w:unhideWhenUsed/>
    <w:rsid w:val="0087566D"/>
    <w:pPr>
      <w:spacing w:after="100" w:line="259" w:lineRule="auto"/>
      <w:ind w:left="1760"/>
      <w:jc w:val="left"/>
    </w:pPr>
    <w:rPr>
      <w:szCs w:val="22"/>
      <w:lang w:eastAsia="nl-NL"/>
    </w:rPr>
  </w:style>
  <w:style w:type="character" w:styleId="Onopgelostemelding">
    <w:name w:val="Unresolved Mention"/>
    <w:uiPriority w:val="99"/>
    <w:semiHidden/>
    <w:unhideWhenUsed/>
    <w:rsid w:val="0087566D"/>
    <w:rPr>
      <w:color w:val="605E5C"/>
      <w:shd w:val="clear" w:color="auto" w:fill="E1DFDD"/>
    </w:rPr>
  </w:style>
  <w:style w:type="paragraph" w:customStyle="1" w:styleId="Stijl2">
    <w:name w:val="Stijl2"/>
    <w:basedOn w:val="DSHeading2"/>
    <w:link w:val="Stijl2Char"/>
    <w:qFormat/>
    <w:rsid w:val="00FD6BD3"/>
    <w:pPr>
      <w:numPr>
        <w:ilvl w:val="0"/>
        <w:numId w:val="6"/>
      </w:numPr>
    </w:pPr>
    <w:rPr>
      <w:lang w:val="nl-NL"/>
    </w:rPr>
  </w:style>
  <w:style w:type="paragraph" w:customStyle="1" w:styleId="Stijl3">
    <w:name w:val="Stijl3"/>
    <w:basedOn w:val="Kop2"/>
    <w:link w:val="Stijl3Char"/>
    <w:qFormat/>
    <w:rsid w:val="00BB3F2E"/>
  </w:style>
  <w:style w:type="character" w:customStyle="1" w:styleId="DSHeading2Char">
    <w:name w:val="DS_Heading 2 Char"/>
    <w:link w:val="DSHeading2"/>
    <w:rsid w:val="00B2683C"/>
    <w:rPr>
      <w:rFonts w:ascii="Calibri" w:eastAsia="Calibri" w:hAnsi="Calibri" w:cs="Arial"/>
      <w:b/>
      <w:sz w:val="22"/>
      <w:szCs w:val="22"/>
      <w:lang w:val="en-GB"/>
    </w:rPr>
  </w:style>
  <w:style w:type="character" w:customStyle="1" w:styleId="Stijl2Char">
    <w:name w:val="Stijl2 Char"/>
    <w:link w:val="Stijl2"/>
    <w:rsid w:val="00FD6BD3"/>
    <w:rPr>
      <w:rFonts w:ascii="Calibri" w:eastAsia="Calibri" w:hAnsi="Calibri" w:cs="Arial"/>
      <w:b/>
      <w:sz w:val="22"/>
      <w:szCs w:val="22"/>
      <w:lang w:val="nl-NL"/>
    </w:rPr>
  </w:style>
  <w:style w:type="character" w:customStyle="1" w:styleId="Stijl3Char">
    <w:name w:val="Stijl3 Char"/>
    <w:link w:val="Stijl3"/>
    <w:rsid w:val="00BB3F2E"/>
    <w:rPr>
      <w:rFonts w:ascii="Calibri" w:hAnsi="Calibri"/>
      <w:b/>
      <w:sz w:val="22"/>
      <w:lang w:val="nl-NL" w:eastAsia="de-DE"/>
    </w:rPr>
  </w:style>
  <w:style w:type="table" w:customStyle="1" w:styleId="Tabelraster1">
    <w:name w:val="Tabelraster1"/>
    <w:basedOn w:val="Standaardtabel"/>
    <w:next w:val="Tabelraster"/>
    <w:uiPriority w:val="39"/>
    <w:rsid w:val="0095003E"/>
    <w:rPr>
      <w:rFonts w:ascii="Times New Roman" w:hAnsi="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979C1"/>
    <w:pPr>
      <w:spacing w:before="100" w:beforeAutospacing="1" w:after="100" w:afterAutospacing="1" w:line="240" w:lineRule="auto"/>
      <w:jc w:val="left"/>
    </w:pPr>
    <w:rPr>
      <w:rFonts w:ascii="Times New Roman" w:hAnsi="Times New Roman"/>
      <w:sz w:val="24"/>
      <w:szCs w:val="24"/>
      <w:lang w:val="en-US" w:eastAsia="en-US"/>
    </w:rPr>
  </w:style>
  <w:style w:type="paragraph" w:customStyle="1" w:styleId="opsomblokje">
    <w:name w:val="opsom blokje"/>
    <w:basedOn w:val="Standaard"/>
    <w:link w:val="opsomblokjeChar"/>
    <w:qFormat/>
    <w:rsid w:val="005D6CBE"/>
    <w:pPr>
      <w:numPr>
        <w:numId w:val="35"/>
      </w:numPr>
      <w:tabs>
        <w:tab w:val="left" w:pos="5103"/>
      </w:tabs>
      <w:spacing w:line="240" w:lineRule="auto"/>
      <w:ind w:left="284" w:hanging="284"/>
    </w:pPr>
    <w:rPr>
      <w:rFonts w:ascii="Calibri Light" w:eastAsia="Calibri Light" w:hAnsi="Calibri Light" w:cs="Arial"/>
      <w:sz w:val="20"/>
      <w:szCs w:val="22"/>
      <w:lang w:eastAsia="en-US"/>
    </w:rPr>
  </w:style>
  <w:style w:type="character" w:customStyle="1" w:styleId="opsomblokjeChar">
    <w:name w:val="opsom blokje Char"/>
    <w:link w:val="opsomblokje"/>
    <w:rsid w:val="005D6CBE"/>
    <w:rPr>
      <w:rFonts w:ascii="Calibri Light" w:eastAsia="Calibri Light" w:hAnsi="Calibri Light" w:cs="Arial"/>
      <w:szCs w:val="22"/>
      <w:lang w:val="nl-NL"/>
    </w:rPr>
  </w:style>
  <w:style w:type="character" w:customStyle="1" w:styleId="LijstalineaChar">
    <w:name w:val="Lijstalinea Char"/>
    <w:aliases w:val="-_BOMW Char"/>
    <w:link w:val="Lijstalinea"/>
    <w:uiPriority w:val="99"/>
    <w:rsid w:val="00101C7B"/>
    <w:rPr>
      <w:rFonts w:ascii="Calibri" w:hAnsi="Calibri"/>
      <w:color w:val="5A5A5A"/>
      <w:lang w:val="nl-NL" w:eastAsia="nl-NL"/>
    </w:rPr>
  </w:style>
  <w:style w:type="table" w:styleId="Rastertabel4-Accent5">
    <w:name w:val="Grid Table 4 Accent 5"/>
    <w:basedOn w:val="Standaardtabel"/>
    <w:uiPriority w:val="49"/>
    <w:rsid w:val="00101C7B"/>
    <w:rPr>
      <w:rFonts w:ascii="Calibri" w:eastAsia="Calibri" w:hAnsi="Calibri"/>
      <w:sz w:val="22"/>
      <w:szCs w:val="22"/>
      <w:lang w:val="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BOAGStijl">
    <w:name w:val="BOAG Stijl"/>
    <w:basedOn w:val="Onopgemaaktetabel4"/>
    <w:uiPriority w:val="99"/>
    <w:rsid w:val="00137C49"/>
    <w:rPr>
      <w:rFonts w:ascii="Calibri Light" w:eastAsia="Calibri Light" w:hAnsi="Calibri Light"/>
      <w:sz w:val="18"/>
      <w:lang w:eastAsia="nl-NL"/>
    </w:rPr>
    <w:tblPr/>
    <w:tcPr>
      <w:shd w:val="clear" w:color="auto" w:fill="F2F2F2"/>
    </w:tcPr>
    <w:tblStylePr w:type="firstRow">
      <w:rPr>
        <w:rFonts w:ascii="Klinic Slab Medium" w:hAnsi="Klinic Slab Medium"/>
        <w:b/>
        <w:bCs/>
        <w:color w:val="FFFFFF"/>
        <w:sz w:val="20"/>
      </w:rPr>
      <w:tblPr/>
      <w:tcPr>
        <w:shd w:val="clear" w:color="auto" w:fill="333E50"/>
      </w:tcPr>
    </w:tblStylePr>
    <w:tblStylePr w:type="lastRow">
      <w:rPr>
        <w:b/>
        <w:bCs/>
      </w:rPr>
      <w:tblPr/>
      <w:tcPr>
        <w:tcBorders>
          <w:top w:val="single" w:sz="6" w:space="0" w:color="000000"/>
          <w:tl2br w:val="none" w:sz="0" w:space="0" w:color="auto"/>
          <w:tr2bl w:val="none" w:sz="0" w:space="0" w:color="auto"/>
        </w:tcBorders>
      </w:tcPr>
    </w:tblStylePr>
    <w:tblStylePr w:type="firstCol">
      <w:rPr>
        <w:rFonts w:ascii="Texta" w:hAnsi="Texta"/>
        <w:b w:val="0"/>
        <w:bCs/>
        <w:i/>
      </w:rPr>
      <w:tblPr/>
      <w:tcPr>
        <w:shd w:val="clear" w:color="auto" w:fill="F3F4F8"/>
      </w:tcPr>
    </w:tblStylePr>
    <w:tblStylePr w:type="lastCol">
      <w:rPr>
        <w:b/>
        <w:bCs/>
      </w:rPr>
      <w:tblPr/>
      <w:tcPr>
        <w:shd w:val="clear" w:color="auto" w:fill="F3F4F8"/>
      </w:tcPr>
    </w:tblStylePr>
    <w:tblStylePr w:type="band1Vert">
      <w:tblPr/>
      <w:tcPr>
        <w:shd w:val="clear" w:color="auto" w:fill="F2F2F2"/>
      </w:tcPr>
    </w:tblStylePr>
    <w:tblStylePr w:type="band2Vert">
      <w:rPr>
        <w:color w:val="000000"/>
      </w:rPr>
    </w:tblStylePr>
    <w:tblStylePr w:type="band1Horz">
      <w:tblPr/>
      <w:tcPr>
        <w:shd w:val="clear" w:color="auto" w:fill="F3F4F8"/>
      </w:tcPr>
    </w:tblStylePr>
    <w:tblStylePr w:type="neCell">
      <w:rPr>
        <w:b/>
        <w:bCs/>
      </w:rPr>
      <w:tblPr/>
      <w:tcPr>
        <w:tcBorders>
          <w:tl2br w:val="none" w:sz="0" w:space="0" w:color="auto"/>
          <w:tr2bl w:val="none" w:sz="0" w:space="0" w:color="auto"/>
        </w:tcBorders>
      </w:tcPr>
    </w:tblStylePr>
    <w:tblStylePr w:type="nwCell">
      <w:rPr>
        <w:rFonts w:ascii="Klinic Slab Medium" w:hAnsi="Klinic Slab Medium"/>
        <w:color w:val="000000"/>
        <w:sz w:val="22"/>
      </w:rPr>
      <w:tblPr/>
      <w:tcPr>
        <w:shd w:val="clear" w:color="auto" w:fill="FEFC15"/>
      </w:tcPr>
    </w:tblStylePr>
    <w:tblStylePr w:type="swCell">
      <w:rPr>
        <w:rFonts w:ascii="Texta" w:hAnsi="Texta"/>
        <w:color w:val="000000"/>
      </w:rPr>
      <w:tblPr/>
      <w:tcPr>
        <w:tcBorders>
          <w:tl2br w:val="none" w:sz="0" w:space="0" w:color="auto"/>
          <w:tr2bl w:val="none" w:sz="0" w:space="0" w:color="auto"/>
        </w:tcBorders>
      </w:tcPr>
    </w:tblStylePr>
  </w:style>
  <w:style w:type="paragraph" w:customStyle="1" w:styleId="opsomvierkantje">
    <w:name w:val="opsom vierkantje"/>
    <w:basedOn w:val="Lijstalinea"/>
    <w:link w:val="opsomvierkantjeChar"/>
    <w:qFormat/>
    <w:rsid w:val="00137C49"/>
    <w:pPr>
      <w:numPr>
        <w:numId w:val="48"/>
      </w:numPr>
      <w:spacing w:before="120" w:after="120" w:line="259" w:lineRule="auto"/>
      <w:jc w:val="both"/>
    </w:pPr>
    <w:rPr>
      <w:rFonts w:ascii="Calibri Light" w:eastAsia="Calibri Light" w:hAnsi="Calibri Light"/>
      <w:color w:val="auto"/>
      <w:szCs w:val="22"/>
    </w:rPr>
  </w:style>
  <w:style w:type="character" w:customStyle="1" w:styleId="opsomvierkantjeChar">
    <w:name w:val="opsom vierkantje Char"/>
    <w:link w:val="opsomvierkantje"/>
    <w:rsid w:val="00137C49"/>
    <w:rPr>
      <w:rFonts w:ascii="Calibri Light" w:eastAsia="Calibri Light" w:hAnsi="Calibri Light"/>
      <w:szCs w:val="22"/>
      <w:lang w:val="nl-NL" w:eastAsia="nl-NL"/>
    </w:rPr>
  </w:style>
  <w:style w:type="table" w:styleId="Onopgemaaktetabel4">
    <w:name w:val="Plain Table 4"/>
    <w:basedOn w:val="Standaardtabel"/>
    <w:uiPriority w:val="44"/>
    <w:rsid w:val="00137C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6475">
      <w:bodyDiv w:val="1"/>
      <w:marLeft w:val="0"/>
      <w:marRight w:val="0"/>
      <w:marTop w:val="0"/>
      <w:marBottom w:val="0"/>
      <w:divBdr>
        <w:top w:val="none" w:sz="0" w:space="0" w:color="auto"/>
        <w:left w:val="none" w:sz="0" w:space="0" w:color="auto"/>
        <w:bottom w:val="none" w:sz="0" w:space="0" w:color="auto"/>
        <w:right w:val="none" w:sz="0" w:space="0" w:color="auto"/>
      </w:divBdr>
    </w:div>
    <w:div w:id="243533928">
      <w:bodyDiv w:val="1"/>
      <w:marLeft w:val="0"/>
      <w:marRight w:val="0"/>
      <w:marTop w:val="0"/>
      <w:marBottom w:val="0"/>
      <w:divBdr>
        <w:top w:val="none" w:sz="0" w:space="0" w:color="auto"/>
        <w:left w:val="none" w:sz="0" w:space="0" w:color="auto"/>
        <w:bottom w:val="none" w:sz="0" w:space="0" w:color="auto"/>
        <w:right w:val="none" w:sz="0" w:space="0" w:color="auto"/>
      </w:divBdr>
      <w:divsChild>
        <w:div w:id="198782596">
          <w:marLeft w:val="274"/>
          <w:marRight w:val="0"/>
          <w:marTop w:val="0"/>
          <w:marBottom w:val="80"/>
          <w:divBdr>
            <w:top w:val="none" w:sz="0" w:space="0" w:color="auto"/>
            <w:left w:val="none" w:sz="0" w:space="0" w:color="auto"/>
            <w:bottom w:val="none" w:sz="0" w:space="0" w:color="auto"/>
            <w:right w:val="none" w:sz="0" w:space="0" w:color="auto"/>
          </w:divBdr>
        </w:div>
        <w:div w:id="1042897309">
          <w:marLeft w:val="274"/>
          <w:marRight w:val="0"/>
          <w:marTop w:val="0"/>
          <w:marBottom w:val="80"/>
          <w:divBdr>
            <w:top w:val="none" w:sz="0" w:space="0" w:color="auto"/>
            <w:left w:val="none" w:sz="0" w:space="0" w:color="auto"/>
            <w:bottom w:val="none" w:sz="0" w:space="0" w:color="auto"/>
            <w:right w:val="none" w:sz="0" w:space="0" w:color="auto"/>
          </w:divBdr>
        </w:div>
      </w:divsChild>
    </w:div>
    <w:div w:id="1070466776">
      <w:bodyDiv w:val="1"/>
      <w:marLeft w:val="0"/>
      <w:marRight w:val="0"/>
      <w:marTop w:val="0"/>
      <w:marBottom w:val="0"/>
      <w:divBdr>
        <w:top w:val="none" w:sz="0" w:space="0" w:color="auto"/>
        <w:left w:val="none" w:sz="0" w:space="0" w:color="auto"/>
        <w:bottom w:val="none" w:sz="0" w:space="0" w:color="auto"/>
        <w:right w:val="none" w:sz="0" w:space="0" w:color="auto"/>
      </w:divBdr>
    </w:div>
    <w:div w:id="1113986945">
      <w:bodyDiv w:val="1"/>
      <w:marLeft w:val="0"/>
      <w:marRight w:val="0"/>
      <w:marTop w:val="0"/>
      <w:marBottom w:val="0"/>
      <w:divBdr>
        <w:top w:val="none" w:sz="0" w:space="0" w:color="auto"/>
        <w:left w:val="none" w:sz="0" w:space="0" w:color="auto"/>
        <w:bottom w:val="none" w:sz="0" w:space="0" w:color="auto"/>
        <w:right w:val="none" w:sz="0" w:space="0" w:color="auto"/>
      </w:divBdr>
    </w:div>
    <w:div w:id="1422750280">
      <w:bodyDiv w:val="1"/>
      <w:marLeft w:val="0"/>
      <w:marRight w:val="0"/>
      <w:marTop w:val="0"/>
      <w:marBottom w:val="0"/>
      <w:divBdr>
        <w:top w:val="none" w:sz="0" w:space="0" w:color="auto"/>
        <w:left w:val="none" w:sz="0" w:space="0" w:color="auto"/>
        <w:bottom w:val="none" w:sz="0" w:space="0" w:color="auto"/>
        <w:right w:val="none" w:sz="0" w:space="0" w:color="auto"/>
      </w:divBdr>
    </w:div>
    <w:div w:id="188352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dreso.sharepoint.com/sites/WiMa-Alle-Vorlagen/OfficeTemplates/2%20Sonstige%20Vorlagen%20-%20Other%20templates/Dutch/Project%20Memo.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5F3C96948014D8D625A2241D8ECEF" ma:contentTypeVersion="11676" ma:contentTypeDescription="Een nieuw document maken." ma:contentTypeScope="" ma:versionID="5b70e9ddca57c91c5e3b57d16fe9ba8b">
  <xsd:schema xmlns:xsd="http://www.w3.org/2001/XMLSchema" xmlns:xs="http://www.w3.org/2001/XMLSchema" xmlns:p="http://schemas.microsoft.com/office/2006/metadata/properties" xmlns:ns2="d0cd74c5-9b1f-40d9-9eee-266603299e02" xmlns:ns3="43d2d56b-cd5c-4c00-b8e9-80bbd3a1b527" targetNamespace="http://schemas.microsoft.com/office/2006/metadata/properties" ma:root="true" ma:fieldsID="a4dc651da02bfe56a8bd0efdd346ea85" ns2:_="" ns3:_="">
    <xsd:import namespace="d0cd74c5-9b1f-40d9-9eee-266603299e02"/>
    <xsd:import namespace="43d2d56b-cd5c-4c00-b8e9-80bbd3a1b527"/>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d74c5-9b1f-40d9-9eee-266603299e0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2d56b-cd5c-4c00-b8e9-80bbd3a1b527"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43d2d56b-cd5c-4c00-b8e9-80bbd3a1b527">WMRJXU6M7UDY-1790355298-6251</_dlc_DocId>
    <_dlc_DocIdUrl xmlns="43d2d56b-cd5c-4c00-b8e9-80bbd3a1b527">
      <Url>https://dreso.sharepoint.com/sites/BoagProjecten/5393/_layouts/15/DocIdRedir.aspx?ID=WMRJXU6M7UDY-1790355298-6251</Url>
      <Description>WMRJXU6M7UDY-1790355298-6251</Description>
    </_dlc_DocIdUrl>
  </documentManagement>
</p:properties>
</file>

<file path=customXml/itemProps1.xml><?xml version="1.0" encoding="utf-8"?>
<ds:datastoreItem xmlns:ds="http://schemas.openxmlformats.org/officeDocument/2006/customXml" ds:itemID="{658B56FB-E36B-4ED5-ACC9-ECC22AB8B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d74c5-9b1f-40d9-9eee-266603299e02"/>
    <ds:schemaRef ds:uri="43d2d56b-cd5c-4c00-b8e9-80bbd3a1b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50CE7-C4D6-4169-8619-584CF9EA842E}">
  <ds:schemaRefs>
    <ds:schemaRef ds:uri="http://schemas.microsoft.com/sharepoint/v3/contenttype/forms"/>
  </ds:schemaRefs>
</ds:datastoreItem>
</file>

<file path=customXml/itemProps3.xml><?xml version="1.0" encoding="utf-8"?>
<ds:datastoreItem xmlns:ds="http://schemas.openxmlformats.org/officeDocument/2006/customXml" ds:itemID="{1E50C2B9-75FE-4AE4-924A-E589482DCE12}">
  <ds:schemaRefs>
    <ds:schemaRef ds:uri="http://schemas.microsoft.com/sharepoint/events"/>
  </ds:schemaRefs>
</ds:datastoreItem>
</file>

<file path=customXml/itemProps4.xml><?xml version="1.0" encoding="utf-8"?>
<ds:datastoreItem xmlns:ds="http://schemas.openxmlformats.org/officeDocument/2006/customXml" ds:itemID="{007F9C5C-9CC4-4899-BDDE-0758C1F3ECED}">
  <ds:schemaRefs>
    <ds:schemaRef ds:uri="http://schemas.openxmlformats.org/officeDocument/2006/bibliography"/>
  </ds:schemaRefs>
</ds:datastoreItem>
</file>

<file path=customXml/itemProps5.xml><?xml version="1.0" encoding="utf-8"?>
<ds:datastoreItem xmlns:ds="http://schemas.openxmlformats.org/officeDocument/2006/customXml" ds:itemID="{76625C40-67D2-4151-A516-B7DE596E8FD7}">
  <ds:schemaRefs>
    <ds:schemaRef ds:uri="http://schemas.microsoft.com/office/2006/metadata/properties"/>
    <ds:schemaRef ds:uri="http://schemas.microsoft.com/office/infopath/2007/PartnerControls"/>
    <ds:schemaRef ds:uri="43d2d56b-cd5c-4c00-b8e9-80bbd3a1b527"/>
  </ds:schemaRefs>
</ds:datastoreItem>
</file>

<file path=docProps/app.xml><?xml version="1.0" encoding="utf-8"?>
<Properties xmlns="http://schemas.openxmlformats.org/officeDocument/2006/extended-properties" xmlns:vt="http://schemas.openxmlformats.org/officeDocument/2006/docPropsVTypes">
  <Template>Project%20Memo.dotx</Template>
  <TotalTime>3</TotalTime>
  <Pages>3</Pages>
  <Words>387</Words>
  <Characters>2206</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Vorlage für Berichte</vt:lpstr>
      <vt:lpstr>Vorlage für Berichte</vt:lpstr>
    </vt:vector>
  </TitlesOfParts>
  <Company>Drees &amp; Sommer AG</Company>
  <LinksUpToDate>false</LinksUpToDate>
  <CharactersWithSpaces>2588</CharactersWithSpaces>
  <SharedDoc>false</SharedDoc>
  <HLinks>
    <vt:vector size="306" baseType="variant">
      <vt:variant>
        <vt:i4>7995477</vt:i4>
      </vt:variant>
      <vt:variant>
        <vt:i4>291</vt:i4>
      </vt:variant>
      <vt:variant>
        <vt:i4>0</vt:i4>
      </vt:variant>
      <vt:variant>
        <vt:i4>5</vt:i4>
      </vt:variant>
      <vt:variant>
        <vt:lpwstr>mailto:servicedesk@tenderned.nl</vt:lpwstr>
      </vt:variant>
      <vt:variant>
        <vt:lpwstr/>
      </vt:variant>
      <vt:variant>
        <vt:i4>852020</vt:i4>
      </vt:variant>
      <vt:variant>
        <vt:i4>288</vt:i4>
      </vt:variant>
      <vt:variant>
        <vt:i4>0</vt:i4>
      </vt:variant>
      <vt:variant>
        <vt:i4>5</vt:i4>
      </vt:variant>
      <vt:variant>
        <vt:lpwstr>mailto:inkoop@stichtingboor.nl</vt:lpwstr>
      </vt:variant>
      <vt:variant>
        <vt:lpwstr/>
      </vt:variant>
      <vt:variant>
        <vt:i4>117</vt:i4>
      </vt:variant>
      <vt:variant>
        <vt:i4>285</vt:i4>
      </vt:variant>
      <vt:variant>
        <vt:i4>0</vt:i4>
      </vt:variant>
      <vt:variant>
        <vt:i4>5</vt:i4>
      </vt:variant>
      <vt:variant>
        <vt:lpwstr>https://www.pianoo.nl/sites/default/files/documents/documents/klachtenafhandeling-definitief1_0.pdf</vt:lpwstr>
      </vt:variant>
      <vt:variant>
        <vt:lpwstr/>
      </vt:variant>
      <vt:variant>
        <vt:i4>5308505</vt:i4>
      </vt:variant>
      <vt:variant>
        <vt:i4>282</vt:i4>
      </vt:variant>
      <vt:variant>
        <vt:i4>0</vt:i4>
      </vt:variant>
      <vt:variant>
        <vt:i4>5</vt:i4>
      </vt:variant>
      <vt:variant>
        <vt:lpwstr>https://www.rotterdam.nl/werken-leren/social-return/</vt:lpwstr>
      </vt:variant>
      <vt:variant>
        <vt:lpwstr/>
      </vt:variant>
      <vt:variant>
        <vt:i4>1835099</vt:i4>
      </vt:variant>
      <vt:variant>
        <vt:i4>279</vt:i4>
      </vt:variant>
      <vt:variant>
        <vt:i4>0</vt:i4>
      </vt:variant>
      <vt:variant>
        <vt:i4>5</vt:i4>
      </vt:variant>
      <vt:variant>
        <vt:lpwstr>https://www.tenderned.nl/</vt:lpwstr>
      </vt:variant>
      <vt:variant>
        <vt:lpwstr/>
      </vt:variant>
      <vt:variant>
        <vt:i4>1966131</vt:i4>
      </vt:variant>
      <vt:variant>
        <vt:i4>272</vt:i4>
      </vt:variant>
      <vt:variant>
        <vt:i4>0</vt:i4>
      </vt:variant>
      <vt:variant>
        <vt:i4>5</vt:i4>
      </vt:variant>
      <vt:variant>
        <vt:lpwstr/>
      </vt:variant>
      <vt:variant>
        <vt:lpwstr>_Toc101708364</vt:lpwstr>
      </vt:variant>
      <vt:variant>
        <vt:i4>1966131</vt:i4>
      </vt:variant>
      <vt:variant>
        <vt:i4>266</vt:i4>
      </vt:variant>
      <vt:variant>
        <vt:i4>0</vt:i4>
      </vt:variant>
      <vt:variant>
        <vt:i4>5</vt:i4>
      </vt:variant>
      <vt:variant>
        <vt:lpwstr/>
      </vt:variant>
      <vt:variant>
        <vt:lpwstr>_Toc101708363</vt:lpwstr>
      </vt:variant>
      <vt:variant>
        <vt:i4>1966131</vt:i4>
      </vt:variant>
      <vt:variant>
        <vt:i4>260</vt:i4>
      </vt:variant>
      <vt:variant>
        <vt:i4>0</vt:i4>
      </vt:variant>
      <vt:variant>
        <vt:i4>5</vt:i4>
      </vt:variant>
      <vt:variant>
        <vt:lpwstr/>
      </vt:variant>
      <vt:variant>
        <vt:lpwstr>_Toc101708362</vt:lpwstr>
      </vt:variant>
      <vt:variant>
        <vt:i4>1966131</vt:i4>
      </vt:variant>
      <vt:variant>
        <vt:i4>254</vt:i4>
      </vt:variant>
      <vt:variant>
        <vt:i4>0</vt:i4>
      </vt:variant>
      <vt:variant>
        <vt:i4>5</vt:i4>
      </vt:variant>
      <vt:variant>
        <vt:lpwstr/>
      </vt:variant>
      <vt:variant>
        <vt:lpwstr>_Toc101708361</vt:lpwstr>
      </vt:variant>
      <vt:variant>
        <vt:i4>1966131</vt:i4>
      </vt:variant>
      <vt:variant>
        <vt:i4>248</vt:i4>
      </vt:variant>
      <vt:variant>
        <vt:i4>0</vt:i4>
      </vt:variant>
      <vt:variant>
        <vt:i4>5</vt:i4>
      </vt:variant>
      <vt:variant>
        <vt:lpwstr/>
      </vt:variant>
      <vt:variant>
        <vt:lpwstr>_Toc101708360</vt:lpwstr>
      </vt:variant>
      <vt:variant>
        <vt:i4>1900595</vt:i4>
      </vt:variant>
      <vt:variant>
        <vt:i4>242</vt:i4>
      </vt:variant>
      <vt:variant>
        <vt:i4>0</vt:i4>
      </vt:variant>
      <vt:variant>
        <vt:i4>5</vt:i4>
      </vt:variant>
      <vt:variant>
        <vt:lpwstr/>
      </vt:variant>
      <vt:variant>
        <vt:lpwstr>_Toc101708359</vt:lpwstr>
      </vt:variant>
      <vt:variant>
        <vt:i4>1900595</vt:i4>
      </vt:variant>
      <vt:variant>
        <vt:i4>236</vt:i4>
      </vt:variant>
      <vt:variant>
        <vt:i4>0</vt:i4>
      </vt:variant>
      <vt:variant>
        <vt:i4>5</vt:i4>
      </vt:variant>
      <vt:variant>
        <vt:lpwstr/>
      </vt:variant>
      <vt:variant>
        <vt:lpwstr>_Toc101708358</vt:lpwstr>
      </vt:variant>
      <vt:variant>
        <vt:i4>1900595</vt:i4>
      </vt:variant>
      <vt:variant>
        <vt:i4>230</vt:i4>
      </vt:variant>
      <vt:variant>
        <vt:i4>0</vt:i4>
      </vt:variant>
      <vt:variant>
        <vt:i4>5</vt:i4>
      </vt:variant>
      <vt:variant>
        <vt:lpwstr/>
      </vt:variant>
      <vt:variant>
        <vt:lpwstr>_Toc101708357</vt:lpwstr>
      </vt:variant>
      <vt:variant>
        <vt:i4>1900595</vt:i4>
      </vt:variant>
      <vt:variant>
        <vt:i4>224</vt:i4>
      </vt:variant>
      <vt:variant>
        <vt:i4>0</vt:i4>
      </vt:variant>
      <vt:variant>
        <vt:i4>5</vt:i4>
      </vt:variant>
      <vt:variant>
        <vt:lpwstr/>
      </vt:variant>
      <vt:variant>
        <vt:lpwstr>_Toc101708356</vt:lpwstr>
      </vt:variant>
      <vt:variant>
        <vt:i4>1900595</vt:i4>
      </vt:variant>
      <vt:variant>
        <vt:i4>218</vt:i4>
      </vt:variant>
      <vt:variant>
        <vt:i4>0</vt:i4>
      </vt:variant>
      <vt:variant>
        <vt:i4>5</vt:i4>
      </vt:variant>
      <vt:variant>
        <vt:lpwstr/>
      </vt:variant>
      <vt:variant>
        <vt:lpwstr>_Toc101708355</vt:lpwstr>
      </vt:variant>
      <vt:variant>
        <vt:i4>1900595</vt:i4>
      </vt:variant>
      <vt:variant>
        <vt:i4>212</vt:i4>
      </vt:variant>
      <vt:variant>
        <vt:i4>0</vt:i4>
      </vt:variant>
      <vt:variant>
        <vt:i4>5</vt:i4>
      </vt:variant>
      <vt:variant>
        <vt:lpwstr/>
      </vt:variant>
      <vt:variant>
        <vt:lpwstr>_Toc101708354</vt:lpwstr>
      </vt:variant>
      <vt:variant>
        <vt:i4>1900595</vt:i4>
      </vt:variant>
      <vt:variant>
        <vt:i4>206</vt:i4>
      </vt:variant>
      <vt:variant>
        <vt:i4>0</vt:i4>
      </vt:variant>
      <vt:variant>
        <vt:i4>5</vt:i4>
      </vt:variant>
      <vt:variant>
        <vt:lpwstr/>
      </vt:variant>
      <vt:variant>
        <vt:lpwstr>_Toc101708353</vt:lpwstr>
      </vt:variant>
      <vt:variant>
        <vt:i4>1900595</vt:i4>
      </vt:variant>
      <vt:variant>
        <vt:i4>200</vt:i4>
      </vt:variant>
      <vt:variant>
        <vt:i4>0</vt:i4>
      </vt:variant>
      <vt:variant>
        <vt:i4>5</vt:i4>
      </vt:variant>
      <vt:variant>
        <vt:lpwstr/>
      </vt:variant>
      <vt:variant>
        <vt:lpwstr>_Toc101708352</vt:lpwstr>
      </vt:variant>
      <vt:variant>
        <vt:i4>1900595</vt:i4>
      </vt:variant>
      <vt:variant>
        <vt:i4>194</vt:i4>
      </vt:variant>
      <vt:variant>
        <vt:i4>0</vt:i4>
      </vt:variant>
      <vt:variant>
        <vt:i4>5</vt:i4>
      </vt:variant>
      <vt:variant>
        <vt:lpwstr/>
      </vt:variant>
      <vt:variant>
        <vt:lpwstr>_Toc101708351</vt:lpwstr>
      </vt:variant>
      <vt:variant>
        <vt:i4>1900595</vt:i4>
      </vt:variant>
      <vt:variant>
        <vt:i4>188</vt:i4>
      </vt:variant>
      <vt:variant>
        <vt:i4>0</vt:i4>
      </vt:variant>
      <vt:variant>
        <vt:i4>5</vt:i4>
      </vt:variant>
      <vt:variant>
        <vt:lpwstr/>
      </vt:variant>
      <vt:variant>
        <vt:lpwstr>_Toc101708350</vt:lpwstr>
      </vt:variant>
      <vt:variant>
        <vt:i4>1835059</vt:i4>
      </vt:variant>
      <vt:variant>
        <vt:i4>182</vt:i4>
      </vt:variant>
      <vt:variant>
        <vt:i4>0</vt:i4>
      </vt:variant>
      <vt:variant>
        <vt:i4>5</vt:i4>
      </vt:variant>
      <vt:variant>
        <vt:lpwstr/>
      </vt:variant>
      <vt:variant>
        <vt:lpwstr>_Toc101708349</vt:lpwstr>
      </vt:variant>
      <vt:variant>
        <vt:i4>1835059</vt:i4>
      </vt:variant>
      <vt:variant>
        <vt:i4>176</vt:i4>
      </vt:variant>
      <vt:variant>
        <vt:i4>0</vt:i4>
      </vt:variant>
      <vt:variant>
        <vt:i4>5</vt:i4>
      </vt:variant>
      <vt:variant>
        <vt:lpwstr/>
      </vt:variant>
      <vt:variant>
        <vt:lpwstr>_Toc101708348</vt:lpwstr>
      </vt:variant>
      <vt:variant>
        <vt:i4>1835059</vt:i4>
      </vt:variant>
      <vt:variant>
        <vt:i4>170</vt:i4>
      </vt:variant>
      <vt:variant>
        <vt:i4>0</vt:i4>
      </vt:variant>
      <vt:variant>
        <vt:i4>5</vt:i4>
      </vt:variant>
      <vt:variant>
        <vt:lpwstr/>
      </vt:variant>
      <vt:variant>
        <vt:lpwstr>_Toc101708347</vt:lpwstr>
      </vt:variant>
      <vt:variant>
        <vt:i4>1835059</vt:i4>
      </vt:variant>
      <vt:variant>
        <vt:i4>164</vt:i4>
      </vt:variant>
      <vt:variant>
        <vt:i4>0</vt:i4>
      </vt:variant>
      <vt:variant>
        <vt:i4>5</vt:i4>
      </vt:variant>
      <vt:variant>
        <vt:lpwstr/>
      </vt:variant>
      <vt:variant>
        <vt:lpwstr>_Toc101708346</vt:lpwstr>
      </vt:variant>
      <vt:variant>
        <vt:i4>1835059</vt:i4>
      </vt:variant>
      <vt:variant>
        <vt:i4>158</vt:i4>
      </vt:variant>
      <vt:variant>
        <vt:i4>0</vt:i4>
      </vt:variant>
      <vt:variant>
        <vt:i4>5</vt:i4>
      </vt:variant>
      <vt:variant>
        <vt:lpwstr/>
      </vt:variant>
      <vt:variant>
        <vt:lpwstr>_Toc101708345</vt:lpwstr>
      </vt:variant>
      <vt:variant>
        <vt:i4>1835059</vt:i4>
      </vt:variant>
      <vt:variant>
        <vt:i4>152</vt:i4>
      </vt:variant>
      <vt:variant>
        <vt:i4>0</vt:i4>
      </vt:variant>
      <vt:variant>
        <vt:i4>5</vt:i4>
      </vt:variant>
      <vt:variant>
        <vt:lpwstr/>
      </vt:variant>
      <vt:variant>
        <vt:lpwstr>_Toc101708344</vt:lpwstr>
      </vt:variant>
      <vt:variant>
        <vt:i4>1835059</vt:i4>
      </vt:variant>
      <vt:variant>
        <vt:i4>146</vt:i4>
      </vt:variant>
      <vt:variant>
        <vt:i4>0</vt:i4>
      </vt:variant>
      <vt:variant>
        <vt:i4>5</vt:i4>
      </vt:variant>
      <vt:variant>
        <vt:lpwstr/>
      </vt:variant>
      <vt:variant>
        <vt:lpwstr>_Toc101708343</vt:lpwstr>
      </vt:variant>
      <vt:variant>
        <vt:i4>1835059</vt:i4>
      </vt:variant>
      <vt:variant>
        <vt:i4>140</vt:i4>
      </vt:variant>
      <vt:variant>
        <vt:i4>0</vt:i4>
      </vt:variant>
      <vt:variant>
        <vt:i4>5</vt:i4>
      </vt:variant>
      <vt:variant>
        <vt:lpwstr/>
      </vt:variant>
      <vt:variant>
        <vt:lpwstr>_Toc101708342</vt:lpwstr>
      </vt:variant>
      <vt:variant>
        <vt:i4>1835059</vt:i4>
      </vt:variant>
      <vt:variant>
        <vt:i4>134</vt:i4>
      </vt:variant>
      <vt:variant>
        <vt:i4>0</vt:i4>
      </vt:variant>
      <vt:variant>
        <vt:i4>5</vt:i4>
      </vt:variant>
      <vt:variant>
        <vt:lpwstr/>
      </vt:variant>
      <vt:variant>
        <vt:lpwstr>_Toc101708341</vt:lpwstr>
      </vt:variant>
      <vt:variant>
        <vt:i4>1835059</vt:i4>
      </vt:variant>
      <vt:variant>
        <vt:i4>128</vt:i4>
      </vt:variant>
      <vt:variant>
        <vt:i4>0</vt:i4>
      </vt:variant>
      <vt:variant>
        <vt:i4>5</vt:i4>
      </vt:variant>
      <vt:variant>
        <vt:lpwstr/>
      </vt:variant>
      <vt:variant>
        <vt:lpwstr>_Toc101708340</vt:lpwstr>
      </vt:variant>
      <vt:variant>
        <vt:i4>1769523</vt:i4>
      </vt:variant>
      <vt:variant>
        <vt:i4>122</vt:i4>
      </vt:variant>
      <vt:variant>
        <vt:i4>0</vt:i4>
      </vt:variant>
      <vt:variant>
        <vt:i4>5</vt:i4>
      </vt:variant>
      <vt:variant>
        <vt:lpwstr/>
      </vt:variant>
      <vt:variant>
        <vt:lpwstr>_Toc101708339</vt:lpwstr>
      </vt:variant>
      <vt:variant>
        <vt:i4>1769523</vt:i4>
      </vt:variant>
      <vt:variant>
        <vt:i4>116</vt:i4>
      </vt:variant>
      <vt:variant>
        <vt:i4>0</vt:i4>
      </vt:variant>
      <vt:variant>
        <vt:i4>5</vt:i4>
      </vt:variant>
      <vt:variant>
        <vt:lpwstr/>
      </vt:variant>
      <vt:variant>
        <vt:lpwstr>_Toc101708338</vt:lpwstr>
      </vt:variant>
      <vt:variant>
        <vt:i4>1769523</vt:i4>
      </vt:variant>
      <vt:variant>
        <vt:i4>110</vt:i4>
      </vt:variant>
      <vt:variant>
        <vt:i4>0</vt:i4>
      </vt:variant>
      <vt:variant>
        <vt:i4>5</vt:i4>
      </vt:variant>
      <vt:variant>
        <vt:lpwstr/>
      </vt:variant>
      <vt:variant>
        <vt:lpwstr>_Toc101708337</vt:lpwstr>
      </vt:variant>
      <vt:variant>
        <vt:i4>1769523</vt:i4>
      </vt:variant>
      <vt:variant>
        <vt:i4>104</vt:i4>
      </vt:variant>
      <vt:variant>
        <vt:i4>0</vt:i4>
      </vt:variant>
      <vt:variant>
        <vt:i4>5</vt:i4>
      </vt:variant>
      <vt:variant>
        <vt:lpwstr/>
      </vt:variant>
      <vt:variant>
        <vt:lpwstr>_Toc101708336</vt:lpwstr>
      </vt:variant>
      <vt:variant>
        <vt:i4>1769523</vt:i4>
      </vt:variant>
      <vt:variant>
        <vt:i4>98</vt:i4>
      </vt:variant>
      <vt:variant>
        <vt:i4>0</vt:i4>
      </vt:variant>
      <vt:variant>
        <vt:i4>5</vt:i4>
      </vt:variant>
      <vt:variant>
        <vt:lpwstr/>
      </vt:variant>
      <vt:variant>
        <vt:lpwstr>_Toc101708335</vt:lpwstr>
      </vt:variant>
      <vt:variant>
        <vt:i4>1769523</vt:i4>
      </vt:variant>
      <vt:variant>
        <vt:i4>92</vt:i4>
      </vt:variant>
      <vt:variant>
        <vt:i4>0</vt:i4>
      </vt:variant>
      <vt:variant>
        <vt:i4>5</vt:i4>
      </vt:variant>
      <vt:variant>
        <vt:lpwstr/>
      </vt:variant>
      <vt:variant>
        <vt:lpwstr>_Toc101708334</vt:lpwstr>
      </vt:variant>
      <vt:variant>
        <vt:i4>1769523</vt:i4>
      </vt:variant>
      <vt:variant>
        <vt:i4>86</vt:i4>
      </vt:variant>
      <vt:variant>
        <vt:i4>0</vt:i4>
      </vt:variant>
      <vt:variant>
        <vt:i4>5</vt:i4>
      </vt:variant>
      <vt:variant>
        <vt:lpwstr/>
      </vt:variant>
      <vt:variant>
        <vt:lpwstr>_Toc101708333</vt:lpwstr>
      </vt:variant>
      <vt:variant>
        <vt:i4>1769523</vt:i4>
      </vt:variant>
      <vt:variant>
        <vt:i4>80</vt:i4>
      </vt:variant>
      <vt:variant>
        <vt:i4>0</vt:i4>
      </vt:variant>
      <vt:variant>
        <vt:i4>5</vt:i4>
      </vt:variant>
      <vt:variant>
        <vt:lpwstr/>
      </vt:variant>
      <vt:variant>
        <vt:lpwstr>_Toc101708332</vt:lpwstr>
      </vt:variant>
      <vt:variant>
        <vt:i4>1769523</vt:i4>
      </vt:variant>
      <vt:variant>
        <vt:i4>74</vt:i4>
      </vt:variant>
      <vt:variant>
        <vt:i4>0</vt:i4>
      </vt:variant>
      <vt:variant>
        <vt:i4>5</vt:i4>
      </vt:variant>
      <vt:variant>
        <vt:lpwstr/>
      </vt:variant>
      <vt:variant>
        <vt:lpwstr>_Toc101708331</vt:lpwstr>
      </vt:variant>
      <vt:variant>
        <vt:i4>1769523</vt:i4>
      </vt:variant>
      <vt:variant>
        <vt:i4>68</vt:i4>
      </vt:variant>
      <vt:variant>
        <vt:i4>0</vt:i4>
      </vt:variant>
      <vt:variant>
        <vt:i4>5</vt:i4>
      </vt:variant>
      <vt:variant>
        <vt:lpwstr/>
      </vt:variant>
      <vt:variant>
        <vt:lpwstr>_Toc101708330</vt:lpwstr>
      </vt:variant>
      <vt:variant>
        <vt:i4>1703987</vt:i4>
      </vt:variant>
      <vt:variant>
        <vt:i4>62</vt:i4>
      </vt:variant>
      <vt:variant>
        <vt:i4>0</vt:i4>
      </vt:variant>
      <vt:variant>
        <vt:i4>5</vt:i4>
      </vt:variant>
      <vt:variant>
        <vt:lpwstr/>
      </vt:variant>
      <vt:variant>
        <vt:lpwstr>_Toc101708329</vt:lpwstr>
      </vt:variant>
      <vt:variant>
        <vt:i4>1703987</vt:i4>
      </vt:variant>
      <vt:variant>
        <vt:i4>56</vt:i4>
      </vt:variant>
      <vt:variant>
        <vt:i4>0</vt:i4>
      </vt:variant>
      <vt:variant>
        <vt:i4>5</vt:i4>
      </vt:variant>
      <vt:variant>
        <vt:lpwstr/>
      </vt:variant>
      <vt:variant>
        <vt:lpwstr>_Toc101708328</vt:lpwstr>
      </vt:variant>
      <vt:variant>
        <vt:i4>1703987</vt:i4>
      </vt:variant>
      <vt:variant>
        <vt:i4>50</vt:i4>
      </vt:variant>
      <vt:variant>
        <vt:i4>0</vt:i4>
      </vt:variant>
      <vt:variant>
        <vt:i4>5</vt:i4>
      </vt:variant>
      <vt:variant>
        <vt:lpwstr/>
      </vt:variant>
      <vt:variant>
        <vt:lpwstr>_Toc101708327</vt:lpwstr>
      </vt:variant>
      <vt:variant>
        <vt:i4>1703987</vt:i4>
      </vt:variant>
      <vt:variant>
        <vt:i4>44</vt:i4>
      </vt:variant>
      <vt:variant>
        <vt:i4>0</vt:i4>
      </vt:variant>
      <vt:variant>
        <vt:i4>5</vt:i4>
      </vt:variant>
      <vt:variant>
        <vt:lpwstr/>
      </vt:variant>
      <vt:variant>
        <vt:lpwstr>_Toc101708326</vt:lpwstr>
      </vt:variant>
      <vt:variant>
        <vt:i4>1703987</vt:i4>
      </vt:variant>
      <vt:variant>
        <vt:i4>38</vt:i4>
      </vt:variant>
      <vt:variant>
        <vt:i4>0</vt:i4>
      </vt:variant>
      <vt:variant>
        <vt:i4>5</vt:i4>
      </vt:variant>
      <vt:variant>
        <vt:lpwstr/>
      </vt:variant>
      <vt:variant>
        <vt:lpwstr>_Toc101708325</vt:lpwstr>
      </vt:variant>
      <vt:variant>
        <vt:i4>1703987</vt:i4>
      </vt:variant>
      <vt:variant>
        <vt:i4>32</vt:i4>
      </vt:variant>
      <vt:variant>
        <vt:i4>0</vt:i4>
      </vt:variant>
      <vt:variant>
        <vt:i4>5</vt:i4>
      </vt:variant>
      <vt:variant>
        <vt:lpwstr/>
      </vt:variant>
      <vt:variant>
        <vt:lpwstr>_Toc101708324</vt:lpwstr>
      </vt:variant>
      <vt:variant>
        <vt:i4>1703987</vt:i4>
      </vt:variant>
      <vt:variant>
        <vt:i4>26</vt:i4>
      </vt:variant>
      <vt:variant>
        <vt:i4>0</vt:i4>
      </vt:variant>
      <vt:variant>
        <vt:i4>5</vt:i4>
      </vt:variant>
      <vt:variant>
        <vt:lpwstr/>
      </vt:variant>
      <vt:variant>
        <vt:lpwstr>_Toc101708323</vt:lpwstr>
      </vt:variant>
      <vt:variant>
        <vt:i4>1703987</vt:i4>
      </vt:variant>
      <vt:variant>
        <vt:i4>20</vt:i4>
      </vt:variant>
      <vt:variant>
        <vt:i4>0</vt:i4>
      </vt:variant>
      <vt:variant>
        <vt:i4>5</vt:i4>
      </vt:variant>
      <vt:variant>
        <vt:lpwstr/>
      </vt:variant>
      <vt:variant>
        <vt:lpwstr>_Toc101708322</vt:lpwstr>
      </vt:variant>
      <vt:variant>
        <vt:i4>1703987</vt:i4>
      </vt:variant>
      <vt:variant>
        <vt:i4>14</vt:i4>
      </vt:variant>
      <vt:variant>
        <vt:i4>0</vt:i4>
      </vt:variant>
      <vt:variant>
        <vt:i4>5</vt:i4>
      </vt:variant>
      <vt:variant>
        <vt:lpwstr/>
      </vt:variant>
      <vt:variant>
        <vt:lpwstr>_Toc101708321</vt:lpwstr>
      </vt:variant>
      <vt:variant>
        <vt:i4>1703987</vt:i4>
      </vt:variant>
      <vt:variant>
        <vt:i4>8</vt:i4>
      </vt:variant>
      <vt:variant>
        <vt:i4>0</vt:i4>
      </vt:variant>
      <vt:variant>
        <vt:i4>5</vt:i4>
      </vt:variant>
      <vt:variant>
        <vt:lpwstr/>
      </vt:variant>
      <vt:variant>
        <vt:lpwstr>_Toc101708320</vt:lpwstr>
      </vt:variant>
      <vt:variant>
        <vt:i4>1638451</vt:i4>
      </vt:variant>
      <vt:variant>
        <vt:i4>2</vt:i4>
      </vt:variant>
      <vt:variant>
        <vt:i4>0</vt:i4>
      </vt:variant>
      <vt:variant>
        <vt:i4>5</vt:i4>
      </vt:variant>
      <vt:variant>
        <vt:lpwstr/>
      </vt:variant>
      <vt:variant>
        <vt:lpwstr>_Toc101708319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Berichte</dc:title>
  <dc:subject>Schriftverkehr und Berichte</dc:subject>
  <dc:creator>van Gageldonk, Michel</dc:creator>
  <cp:keywords/>
  <dc:description/>
  <cp:lastModifiedBy>Klingens, Jasmijn</cp:lastModifiedBy>
  <cp:revision>19</cp:revision>
  <cp:lastPrinted>2021-05-19T18:08:00Z</cp:lastPrinted>
  <dcterms:created xsi:type="dcterms:W3CDTF">2022-06-24T10:10:00Z</dcterms:created>
  <dcterms:modified xsi:type="dcterms:W3CDTF">2022-07-01T12:47:00Z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0x01010019A5F3C96948014D8D625A2241D8ECEF</vt:lpwstr>
  </property>
  <property fmtid="{D5CDD505-2E9C-101B-9397-08002B2CF9AE}" pid="3" name="_dlc_DocIdItemGuid">
    <vt:lpwstr>07c84e2b-b7e7-4e4b-af1e-c14763a87992</vt:lpwstr>
  </property>
</Properties>
</file>