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75BD6" w14:textId="77777777" w:rsidR="0097606A" w:rsidRPr="00BF5DBD" w:rsidRDefault="0097606A" w:rsidP="0097606A">
      <w:pPr>
        <w:overflowPunct/>
        <w:autoSpaceDE/>
        <w:autoSpaceDN/>
        <w:adjustRightInd/>
        <w:textAlignment w:val="auto"/>
        <w:rPr>
          <w:rStyle w:val="Zwaar"/>
          <w:rFonts w:cs="Arial"/>
          <w:szCs w:val="18"/>
          <w:lang w:val="nl"/>
        </w:rPr>
      </w:pPr>
      <w:bookmarkStart w:id="0" w:name="_Toc484590185"/>
      <w:bookmarkStart w:id="1" w:name="_Toc484590364"/>
      <w:bookmarkStart w:id="2" w:name="_Toc484590450"/>
      <w:r w:rsidRPr="002E55C3">
        <w:rPr>
          <w:rFonts w:ascii="Agrofont" w:hAnsi="Agrofont" w:cs="Times New Roman"/>
          <w:b/>
          <w:bCs/>
          <w:noProof/>
          <w:kern w:val="14"/>
          <w:sz w:val="20"/>
          <w:szCs w:val="18"/>
        </w:rPr>
        <w:drawing>
          <wp:anchor distT="0" distB="0" distL="114300" distR="114300" simplePos="0" relativeHeight="251659264" behindDoc="0" locked="0" layoutInCell="1" allowOverlap="1" wp14:anchorId="3CDDA12D" wp14:editId="1D7CFDD0">
            <wp:simplePos x="0" y="0"/>
            <wp:positionH relativeFrom="margin">
              <wp:align>left</wp:align>
            </wp:positionH>
            <wp:positionV relativeFrom="paragraph">
              <wp:posOffset>-476250</wp:posOffset>
            </wp:positionV>
            <wp:extent cx="689726" cy="561975"/>
            <wp:effectExtent l="0" t="0" r="0" b="0"/>
            <wp:wrapNone/>
            <wp:docPr id="2" name="Afbeelding 2" descr="http://www.grijsenproject.nl/Portals/0/Logo%20Staatsbosbehe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rijsenproject.nl/Portals/0/Logo%20Staatsbosbehe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9726" cy="561975"/>
                    </a:xfrm>
                    <a:prstGeom prst="rect">
                      <a:avLst/>
                    </a:prstGeom>
                    <a:noFill/>
                    <a:ln>
                      <a:noFill/>
                    </a:ln>
                  </pic:spPr>
                </pic:pic>
              </a:graphicData>
            </a:graphic>
          </wp:anchor>
        </w:drawing>
      </w:r>
    </w:p>
    <w:p w14:paraId="1C0AF33E" w14:textId="77777777" w:rsidR="0097606A" w:rsidRDefault="0097606A" w:rsidP="0097606A">
      <w:pPr>
        <w:overflowPunct/>
        <w:autoSpaceDE/>
        <w:autoSpaceDN/>
        <w:adjustRightInd/>
        <w:textAlignment w:val="auto"/>
        <w:rPr>
          <w:rStyle w:val="Zwaar"/>
          <w:sz w:val="24"/>
          <w:szCs w:val="24"/>
        </w:rPr>
      </w:pPr>
    </w:p>
    <w:p w14:paraId="727AED12" w14:textId="77777777" w:rsid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cs="Arial"/>
          <w:b/>
          <w:sz w:val="20"/>
          <w:lang w:val="nl"/>
        </w:rPr>
      </w:pPr>
      <w:bookmarkStart w:id="3" w:name="_Toc192476013"/>
      <w:bookmarkStart w:id="4" w:name="_Toc192581011"/>
      <w:bookmarkStart w:id="5" w:name="_Toc192581139"/>
      <w:r w:rsidRPr="004E797B">
        <w:rPr>
          <w:rFonts w:cs="Arial"/>
          <w:b/>
          <w:sz w:val="20"/>
          <w:lang w:val="nl"/>
        </w:rPr>
        <w:t xml:space="preserve">Raamovereenkomst </w:t>
      </w:r>
      <w:bookmarkEnd w:id="3"/>
      <w:bookmarkEnd w:id="4"/>
      <w:bookmarkEnd w:id="5"/>
    </w:p>
    <w:p w14:paraId="609756C5" w14:textId="50F21776"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cs="Arial"/>
          <w:b/>
          <w:sz w:val="20"/>
          <w:lang w:val="nl"/>
        </w:rPr>
      </w:pPr>
      <w:r w:rsidRPr="004E797B">
        <w:rPr>
          <w:rFonts w:cs="Arial"/>
          <w:b/>
          <w:sz w:val="20"/>
          <w:lang w:val="nl"/>
        </w:rPr>
        <w:t>PERCEEL 1 VEGETATIE- EN FLORAKARTERING/ PERCEEL 2 FAUNAKARTERING</w:t>
      </w:r>
    </w:p>
    <w:p w14:paraId="28E8ACB1"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cs="Arial"/>
          <w:szCs w:val="18"/>
          <w:lang w:val="nl"/>
        </w:rPr>
      </w:pPr>
    </w:p>
    <w:p w14:paraId="0135D613"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cs="Arial"/>
          <w:szCs w:val="18"/>
          <w:lang w:val="nl"/>
        </w:rPr>
      </w:pPr>
    </w:p>
    <w:p w14:paraId="09624D3B"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cs="Arial"/>
          <w:b/>
          <w:szCs w:val="18"/>
          <w:lang w:val="nl"/>
        </w:rPr>
      </w:pPr>
      <w:r w:rsidRPr="004E797B">
        <w:rPr>
          <w:rFonts w:cs="Arial"/>
          <w:b/>
          <w:szCs w:val="18"/>
          <w:lang w:val="nl"/>
        </w:rPr>
        <w:t>De ondergetekenden:</w:t>
      </w:r>
    </w:p>
    <w:p w14:paraId="1B397800"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cs="Arial"/>
          <w:szCs w:val="18"/>
          <w:lang w:val="nl"/>
        </w:rPr>
      </w:pPr>
    </w:p>
    <w:p w14:paraId="21C5C4BB" w14:textId="1A0962E5"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360" w:hanging="360"/>
        <w:textAlignment w:val="auto"/>
        <w:rPr>
          <w:rFonts w:cs="Arial"/>
          <w:szCs w:val="18"/>
          <w:lang w:val="nl"/>
        </w:rPr>
      </w:pPr>
      <w:bookmarkStart w:id="6" w:name="_Toc192581140"/>
      <w:r w:rsidRPr="004E797B">
        <w:rPr>
          <w:rFonts w:cs="Arial"/>
          <w:szCs w:val="18"/>
          <w:lang w:val="nl"/>
        </w:rPr>
        <w:t>1.</w:t>
      </w:r>
      <w:r w:rsidRPr="004E797B">
        <w:rPr>
          <w:rFonts w:cs="Arial"/>
          <w:szCs w:val="18"/>
          <w:lang w:val="nl"/>
        </w:rPr>
        <w:tab/>
      </w:r>
      <w:bookmarkEnd w:id="6"/>
      <w:r w:rsidRPr="004E797B">
        <w:rPr>
          <w:rFonts w:cs="Arial"/>
          <w:szCs w:val="18"/>
          <w:lang w:val="nl"/>
        </w:rPr>
        <w:t>Staatbosbeheer, gevestigd te Smalle pad 5 3811 MG Amersfoort Postbus 2 3800 AA, te dezen rechtsgeldig vertegenwoordigd door</w:t>
      </w:r>
      <w:r w:rsidRPr="004E797B">
        <w:t xml:space="preserve"> </w:t>
      </w:r>
      <w:r w:rsidRPr="004E797B">
        <w:rPr>
          <w:rFonts w:cs="Arial"/>
          <w:szCs w:val="18"/>
          <w:lang w:val="nl"/>
        </w:rPr>
        <w:t>ir.</w:t>
      </w:r>
      <w:r>
        <w:rPr>
          <w:rFonts w:cs="Arial"/>
          <w:szCs w:val="18"/>
          <w:lang w:val="nl"/>
        </w:rPr>
        <w:t xml:space="preserve"> </w:t>
      </w:r>
      <w:r w:rsidRPr="004E797B">
        <w:rPr>
          <w:rFonts w:cs="Arial"/>
          <w:szCs w:val="18"/>
          <w:lang w:val="nl"/>
        </w:rPr>
        <w:t>S. Thijsen, bnt, directeur Staatsbosbeheer, hierna te noemen: Opdrachtgever,</w:t>
      </w:r>
      <w:r>
        <w:rPr>
          <w:rFonts w:cs="Arial"/>
          <w:szCs w:val="18"/>
          <w:lang w:val="nl"/>
        </w:rPr>
        <w:t xml:space="preserve"> </w:t>
      </w:r>
    </w:p>
    <w:p w14:paraId="7481E128" w14:textId="77777777" w:rsidR="004E797B" w:rsidRDefault="004E797B" w:rsidP="004E797B">
      <w:pPr>
        <w:suppressAutoHyphens/>
        <w:overflowPunct/>
        <w:autoSpaceDE/>
        <w:autoSpaceDN/>
        <w:adjustRightInd/>
        <w:ind w:left="360"/>
        <w:textAlignment w:val="auto"/>
        <w:rPr>
          <w:rFonts w:cs="Arial"/>
          <w:b/>
          <w:szCs w:val="18"/>
          <w:lang w:val="nl"/>
        </w:rPr>
      </w:pPr>
    </w:p>
    <w:p w14:paraId="3B18FF9E" w14:textId="7523ABC7" w:rsidR="004E797B" w:rsidRPr="004E797B" w:rsidRDefault="004E797B" w:rsidP="004E797B">
      <w:pPr>
        <w:suppressAutoHyphens/>
        <w:overflowPunct/>
        <w:autoSpaceDE/>
        <w:autoSpaceDN/>
        <w:adjustRightInd/>
        <w:ind w:left="360"/>
        <w:textAlignment w:val="auto"/>
        <w:rPr>
          <w:rFonts w:cs="Arial"/>
          <w:b/>
          <w:szCs w:val="18"/>
          <w:lang w:val="nl"/>
        </w:rPr>
      </w:pPr>
      <w:r w:rsidRPr="004E797B">
        <w:rPr>
          <w:rFonts w:cs="Arial"/>
          <w:b/>
          <w:szCs w:val="18"/>
          <w:lang w:val="nl"/>
        </w:rPr>
        <w:t>en</w:t>
      </w:r>
    </w:p>
    <w:p w14:paraId="49132764" w14:textId="77777777" w:rsidR="004E797B" w:rsidRPr="004E797B" w:rsidRDefault="004E797B" w:rsidP="004E797B">
      <w:pPr>
        <w:keepNext/>
        <w:suppressAutoHyphens/>
        <w:overflowPunct/>
        <w:autoSpaceDE/>
        <w:autoSpaceDN/>
        <w:adjustRightInd/>
        <w:spacing w:before="240" w:after="60"/>
        <w:ind w:left="360" w:hanging="360"/>
        <w:textAlignment w:val="auto"/>
        <w:outlineLvl w:val="1"/>
        <w:rPr>
          <w:rFonts w:cs="Arial"/>
          <w:bCs/>
          <w:iCs/>
          <w:szCs w:val="18"/>
          <w:lang w:val="nl"/>
        </w:rPr>
      </w:pPr>
      <w:bookmarkStart w:id="7" w:name="_Toc192581141"/>
      <w:bookmarkStart w:id="8" w:name="_Toc192654429"/>
      <w:r w:rsidRPr="004E797B">
        <w:rPr>
          <w:rFonts w:cs="Arial"/>
          <w:bCs/>
          <w:iCs/>
          <w:szCs w:val="18"/>
          <w:lang w:val="nl"/>
        </w:rPr>
        <w:t>2.</w:t>
      </w:r>
      <w:r w:rsidRPr="004E797B">
        <w:rPr>
          <w:rFonts w:cs="Arial"/>
          <w:bCs/>
          <w:iCs/>
          <w:szCs w:val="18"/>
          <w:lang w:val="nl"/>
        </w:rPr>
        <w:tab/>
        <w:t>[volledige naam en rechtsvorm contractant],</w:t>
      </w:r>
      <w:bookmarkEnd w:id="7"/>
      <w:bookmarkEnd w:id="8"/>
    </w:p>
    <w:p w14:paraId="7EDAFCBE" w14:textId="77777777" w:rsidR="004E797B" w:rsidRPr="004E797B" w:rsidRDefault="004E797B" w:rsidP="004E797B">
      <w:pPr>
        <w:overflowPunct/>
        <w:autoSpaceDE/>
        <w:autoSpaceDN/>
        <w:adjustRightInd/>
        <w:ind w:left="360"/>
        <w:textAlignment w:val="auto"/>
        <w:rPr>
          <w:rFonts w:cs="Arial"/>
          <w:szCs w:val="18"/>
          <w:lang w:val="nl"/>
        </w:rPr>
      </w:pPr>
      <w:r w:rsidRPr="004E797B">
        <w:rPr>
          <w:rFonts w:cs="Arial"/>
          <w:szCs w:val="18"/>
          <w:lang w:val="nl"/>
        </w:rPr>
        <w:t>(statutair) gevestigd te ......................................................,</w:t>
      </w:r>
    </w:p>
    <w:p w14:paraId="321F07ED" w14:textId="77777777" w:rsidR="004E797B" w:rsidRPr="004E797B" w:rsidRDefault="004E797B" w:rsidP="004E797B">
      <w:pPr>
        <w:overflowPunct/>
        <w:autoSpaceDE/>
        <w:autoSpaceDN/>
        <w:adjustRightInd/>
        <w:ind w:left="360"/>
        <w:textAlignment w:val="auto"/>
        <w:rPr>
          <w:rFonts w:cs="Arial"/>
          <w:szCs w:val="18"/>
          <w:lang w:val="nl"/>
        </w:rPr>
      </w:pPr>
      <w:r w:rsidRPr="004E797B">
        <w:rPr>
          <w:rFonts w:cs="Arial"/>
          <w:szCs w:val="18"/>
          <w:lang w:val="nl"/>
        </w:rPr>
        <w:t>te dezen vertegenwoordigd door</w:t>
      </w:r>
    </w:p>
    <w:p w14:paraId="6B7FCF29" w14:textId="77777777" w:rsidR="004E797B" w:rsidRPr="004E797B" w:rsidRDefault="004E797B" w:rsidP="004E797B">
      <w:pPr>
        <w:overflowPunct/>
        <w:autoSpaceDE/>
        <w:autoSpaceDN/>
        <w:adjustRightInd/>
        <w:ind w:left="360"/>
        <w:textAlignment w:val="auto"/>
        <w:rPr>
          <w:rFonts w:cs="Arial"/>
          <w:szCs w:val="18"/>
          <w:lang w:val="nl"/>
        </w:rPr>
      </w:pPr>
      <w:r w:rsidRPr="004E797B">
        <w:rPr>
          <w:rFonts w:cs="Arial"/>
          <w:szCs w:val="18"/>
          <w:lang w:val="nl"/>
        </w:rPr>
        <w:t xml:space="preserve">........................... </w:t>
      </w:r>
      <w:r w:rsidRPr="004E797B">
        <w:rPr>
          <w:rFonts w:cs="Arial"/>
          <w:i/>
          <w:szCs w:val="18"/>
          <w:lang w:val="nl"/>
        </w:rPr>
        <w:t>(en …………...............)</w:t>
      </w:r>
      <w:r w:rsidRPr="004E797B">
        <w:rPr>
          <w:rFonts w:cs="Arial"/>
          <w:szCs w:val="18"/>
          <w:lang w:val="nl"/>
        </w:rPr>
        <w:t xml:space="preserve"> [naam ondertekenaar]</w:t>
      </w:r>
    </w:p>
    <w:p w14:paraId="213B3D5A" w14:textId="77777777" w:rsidR="004E797B" w:rsidRPr="004E797B" w:rsidRDefault="004E797B" w:rsidP="004E797B">
      <w:pPr>
        <w:overflowPunct/>
        <w:autoSpaceDE/>
        <w:autoSpaceDN/>
        <w:adjustRightInd/>
        <w:ind w:left="360"/>
        <w:textAlignment w:val="auto"/>
        <w:rPr>
          <w:rFonts w:cs="Arial"/>
          <w:szCs w:val="18"/>
          <w:lang w:val="nl"/>
        </w:rPr>
      </w:pPr>
      <w:r w:rsidRPr="004E797B">
        <w:rPr>
          <w:rFonts w:cs="Arial"/>
          <w:szCs w:val="18"/>
          <w:lang w:val="nl"/>
        </w:rPr>
        <w:t>hierna te noemen: Opdrachtnemer,</w:t>
      </w:r>
    </w:p>
    <w:p w14:paraId="78AD5712" w14:textId="77777777" w:rsidR="004E797B" w:rsidRPr="004E797B" w:rsidRDefault="004E797B" w:rsidP="004E797B">
      <w:pPr>
        <w:suppressAutoHyphens/>
        <w:overflowPunct/>
        <w:autoSpaceDE/>
        <w:autoSpaceDN/>
        <w:adjustRightInd/>
        <w:ind w:left="360" w:right="-1" w:hanging="360"/>
        <w:textAlignment w:val="auto"/>
        <w:rPr>
          <w:rFonts w:cs="Arial"/>
          <w:szCs w:val="18"/>
          <w:lang w:val="nl"/>
        </w:rPr>
      </w:pPr>
    </w:p>
    <w:p w14:paraId="2CF24247" w14:textId="77777777" w:rsidR="004E797B" w:rsidRPr="004E797B" w:rsidRDefault="004E797B" w:rsidP="004E797B">
      <w:pPr>
        <w:suppressAutoHyphens/>
        <w:overflowPunct/>
        <w:autoSpaceDE/>
        <w:autoSpaceDN/>
        <w:adjustRightInd/>
        <w:ind w:left="360" w:right="-1" w:hanging="360"/>
        <w:textAlignment w:val="auto"/>
        <w:rPr>
          <w:rFonts w:cs="Arial"/>
          <w:szCs w:val="18"/>
          <w:lang w:val="nl"/>
        </w:rPr>
      </w:pPr>
    </w:p>
    <w:p w14:paraId="64E577A1" w14:textId="5B9BD23E" w:rsid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b/>
          <w:szCs w:val="18"/>
          <w:lang w:val="nl"/>
        </w:rPr>
      </w:pPr>
      <w:bookmarkStart w:id="9" w:name="_Toc192476014"/>
      <w:bookmarkStart w:id="10" w:name="_Toc192581142"/>
      <w:r w:rsidRPr="004E797B">
        <w:rPr>
          <w:rFonts w:cs="Arial"/>
          <w:b/>
          <w:szCs w:val="18"/>
          <w:lang w:val="nl"/>
        </w:rPr>
        <w:t>OVERWEGENDE DAT:</w:t>
      </w:r>
      <w:bookmarkEnd w:id="9"/>
      <w:bookmarkEnd w:id="10"/>
    </w:p>
    <w:p w14:paraId="03DD7868" w14:textId="09D38F13" w:rsid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b/>
          <w:szCs w:val="18"/>
          <w:lang w:val="nl"/>
        </w:rPr>
      </w:pPr>
    </w:p>
    <w:p w14:paraId="16AD3E07" w14:textId="0C3B518E" w:rsidR="004E797B" w:rsidRPr="004E797B" w:rsidRDefault="004E797B" w:rsidP="000F1493">
      <w:pPr>
        <w:numPr>
          <w:ilvl w:val="0"/>
          <w:numId w:val="40"/>
        </w:numPr>
        <w:overflowPunct/>
        <w:autoSpaceDE/>
        <w:autoSpaceDN/>
        <w:adjustRightInd/>
        <w:spacing w:before="120" w:after="60"/>
        <w:textAlignment w:val="auto"/>
        <w:rPr>
          <w:rFonts w:cs="Arial"/>
          <w:szCs w:val="18"/>
        </w:rPr>
      </w:pPr>
      <w:r w:rsidRPr="004E797B">
        <w:rPr>
          <w:rFonts w:cs="Arial"/>
          <w:szCs w:val="18"/>
        </w:rPr>
        <w:t>Opdrachtgever</w:t>
      </w:r>
      <w:r>
        <w:rPr>
          <w:rFonts w:cs="Arial"/>
          <w:szCs w:val="18"/>
        </w:rPr>
        <w:t xml:space="preserve"> </w:t>
      </w:r>
      <w:r w:rsidRPr="004E797B">
        <w:rPr>
          <w:rFonts w:cs="Arial"/>
          <w:szCs w:val="18"/>
        </w:rPr>
        <w:t>behoefte</w:t>
      </w:r>
      <w:r>
        <w:rPr>
          <w:rFonts w:cs="Arial"/>
          <w:szCs w:val="18"/>
        </w:rPr>
        <w:t xml:space="preserve"> heeft aan het</w:t>
      </w:r>
      <w:r w:rsidRPr="004E797B">
        <w:rPr>
          <w:rFonts w:cs="Arial"/>
          <w:szCs w:val="18"/>
        </w:rPr>
        <w:t xml:space="preserve"> laten uitvoeren van vegetatie- en florakarteringen in natuurgebieden in Nederland;</w:t>
      </w:r>
    </w:p>
    <w:p w14:paraId="0F314F2A" w14:textId="6CA0131B" w:rsidR="004E797B" w:rsidRPr="004E797B" w:rsidRDefault="004E797B" w:rsidP="000F1493">
      <w:pPr>
        <w:numPr>
          <w:ilvl w:val="0"/>
          <w:numId w:val="40"/>
        </w:numPr>
        <w:overflowPunct/>
        <w:autoSpaceDE/>
        <w:autoSpaceDN/>
        <w:adjustRightInd/>
        <w:spacing w:before="120" w:after="60"/>
        <w:textAlignment w:val="auto"/>
        <w:rPr>
          <w:rFonts w:cs="Arial"/>
          <w:szCs w:val="18"/>
        </w:rPr>
      </w:pPr>
      <w:r w:rsidRPr="004E797B">
        <w:rPr>
          <w:rFonts w:cs="Arial"/>
          <w:szCs w:val="18"/>
        </w:rPr>
        <w:t xml:space="preserve">Opdrachtgever daartoe een Europese openbare aanbesteding heeft aangekondigd op </w:t>
      </w:r>
      <w:r>
        <w:rPr>
          <w:rFonts w:cs="Arial"/>
          <w:szCs w:val="18"/>
        </w:rPr>
        <w:t>30 mei 2022</w:t>
      </w:r>
      <w:r w:rsidRPr="004E797B">
        <w:rPr>
          <w:rFonts w:cs="Arial"/>
          <w:szCs w:val="18"/>
        </w:rPr>
        <w:t xml:space="preserve"> door middel van de publicatie van het Aanbestedingsdocument met kenmerk</w:t>
      </w:r>
      <w:r>
        <w:rPr>
          <w:rFonts w:cs="Arial"/>
          <w:szCs w:val="18"/>
        </w:rPr>
        <w:t xml:space="preserve"> XXX</w:t>
      </w:r>
      <w:r w:rsidRPr="004E797B">
        <w:rPr>
          <w:rFonts w:cs="Arial"/>
          <w:szCs w:val="18"/>
        </w:rPr>
        <w:t>, waarin de Opdracht, meer in het bijzonder: perceel 1 ten aanzien van vegetatie- en florakarteringen, is omschreven;</w:t>
      </w:r>
    </w:p>
    <w:p w14:paraId="71B6AFB5" w14:textId="1195AD12" w:rsidR="004E797B" w:rsidRPr="004E797B" w:rsidRDefault="004E797B" w:rsidP="000F1493">
      <w:pPr>
        <w:numPr>
          <w:ilvl w:val="0"/>
          <w:numId w:val="40"/>
        </w:numPr>
        <w:overflowPunct/>
        <w:autoSpaceDE/>
        <w:autoSpaceDN/>
        <w:adjustRightInd/>
        <w:spacing w:before="120" w:after="60"/>
        <w:textAlignment w:val="auto"/>
        <w:rPr>
          <w:rFonts w:cs="Arial"/>
          <w:szCs w:val="18"/>
        </w:rPr>
      </w:pPr>
      <w:r w:rsidRPr="004E797B">
        <w:rPr>
          <w:rFonts w:cs="Arial"/>
          <w:szCs w:val="18"/>
        </w:rPr>
        <w:t xml:space="preserve">Opdrachtnemer in dat kader op </w:t>
      </w:r>
      <w:r>
        <w:rPr>
          <w:rFonts w:cs="Arial"/>
          <w:szCs w:val="18"/>
        </w:rPr>
        <w:t>12 juli 2022</w:t>
      </w:r>
      <w:r w:rsidRPr="004E797B">
        <w:rPr>
          <w:rFonts w:cs="Arial"/>
          <w:szCs w:val="18"/>
        </w:rPr>
        <w:t xml:space="preserve"> een Inschrijving heeft gedaan voor perceel 1 van de Opdracht;</w:t>
      </w:r>
    </w:p>
    <w:p w14:paraId="087FAE77" w14:textId="77777777" w:rsidR="004E797B" w:rsidRPr="004E797B" w:rsidRDefault="004E797B" w:rsidP="000F1493">
      <w:pPr>
        <w:numPr>
          <w:ilvl w:val="0"/>
          <w:numId w:val="40"/>
        </w:numPr>
        <w:overflowPunct/>
        <w:autoSpaceDE/>
        <w:autoSpaceDN/>
        <w:adjustRightInd/>
        <w:spacing w:before="120" w:after="60"/>
        <w:textAlignment w:val="auto"/>
        <w:rPr>
          <w:rFonts w:cs="Arial"/>
          <w:szCs w:val="18"/>
        </w:rPr>
      </w:pPr>
      <w:r w:rsidRPr="004E797B">
        <w:rPr>
          <w:rFonts w:cs="Arial"/>
          <w:szCs w:val="18"/>
        </w:rPr>
        <w:t>Opdrachtgever de Inschrijving van Opdrachtnemer heeft beoordeeld als één van de economisch meest voordelige inschrijvingen op perceel 1</w:t>
      </w:r>
      <w:r w:rsidRPr="004E797B">
        <w:rPr>
          <w:rFonts w:cs="Arial"/>
          <w:b/>
          <w:szCs w:val="18"/>
        </w:rPr>
        <w:t xml:space="preserve"> </w:t>
      </w:r>
      <w:r w:rsidRPr="004E797B">
        <w:rPr>
          <w:rFonts w:cs="Arial"/>
          <w:szCs w:val="18"/>
        </w:rPr>
        <w:t>als gevolg waarvan Opdrachtgever de Opdracht tot het verrichten van de Diensten in het kader van perceel 1 onder andere aan Opdrachtnemer heeft gegund;</w:t>
      </w:r>
    </w:p>
    <w:p w14:paraId="2554BA83" w14:textId="31CDF803" w:rsidR="004E797B" w:rsidRPr="004E797B" w:rsidRDefault="004E797B" w:rsidP="000F1493">
      <w:pPr>
        <w:numPr>
          <w:ilvl w:val="0"/>
          <w:numId w:val="40"/>
        </w:numPr>
        <w:overflowPunct/>
        <w:autoSpaceDE/>
        <w:autoSpaceDN/>
        <w:adjustRightInd/>
        <w:spacing w:before="120" w:after="60"/>
        <w:textAlignment w:val="auto"/>
        <w:rPr>
          <w:rFonts w:cs="Arial"/>
          <w:szCs w:val="18"/>
        </w:rPr>
      </w:pPr>
      <w:r w:rsidRPr="004E797B">
        <w:rPr>
          <w:rFonts w:cs="Arial"/>
          <w:szCs w:val="18"/>
        </w:rPr>
        <w:t>op basis van die gunning de onderhavige raamovereenkomst (de "</w:t>
      </w:r>
      <w:r w:rsidRPr="004E797B">
        <w:rPr>
          <w:rFonts w:cs="Arial"/>
          <w:b/>
          <w:szCs w:val="18"/>
        </w:rPr>
        <w:t>Raamovereenkomst</w:t>
      </w:r>
      <w:r w:rsidRPr="004E797B">
        <w:rPr>
          <w:rFonts w:cs="Arial"/>
          <w:szCs w:val="18"/>
        </w:rPr>
        <w:t xml:space="preserve">") tussen Partijen tot stand is gekomen, waarin de voorwaarden zijn vastgelegd die van toepassing zijn op alle opdrachten tot het verrichten van Diensten die Opdrachtnemer gedurende de looptijd van de Raamovereenkomst gegund </w:t>
      </w:r>
      <w:r>
        <w:rPr>
          <w:rFonts w:cs="Arial"/>
          <w:szCs w:val="18"/>
        </w:rPr>
        <w:t>kan</w:t>
      </w:r>
      <w:r w:rsidRPr="004E797B">
        <w:rPr>
          <w:rFonts w:cs="Arial"/>
          <w:szCs w:val="18"/>
        </w:rPr>
        <w:t xml:space="preserve"> krijgen</w:t>
      </w:r>
      <w:r>
        <w:rPr>
          <w:rFonts w:cs="Arial"/>
          <w:szCs w:val="18"/>
        </w:rPr>
        <w:t>;</w:t>
      </w:r>
    </w:p>
    <w:p w14:paraId="3E83FEAB" w14:textId="1E216A4E" w:rsidR="004E797B" w:rsidRPr="004E797B" w:rsidRDefault="004E797B" w:rsidP="000F1493">
      <w:pPr>
        <w:numPr>
          <w:ilvl w:val="0"/>
          <w:numId w:val="40"/>
        </w:numPr>
        <w:overflowPunct/>
        <w:autoSpaceDE/>
        <w:autoSpaceDN/>
        <w:adjustRightInd/>
        <w:spacing w:before="120" w:after="60"/>
        <w:textAlignment w:val="auto"/>
        <w:rPr>
          <w:rFonts w:cs="Arial"/>
          <w:szCs w:val="18"/>
          <w:lang w:val="nl"/>
        </w:rPr>
      </w:pPr>
      <w:r w:rsidRPr="004E797B">
        <w:rPr>
          <w:rFonts w:cs="Arial"/>
          <w:szCs w:val="18"/>
        </w:rPr>
        <w:t>op deze Raamovereenkomst de Algemene Rijksvoorwaarden voor het verstrekken van opdrachten tot het verrichten van Diensten 201</w:t>
      </w:r>
      <w:r>
        <w:rPr>
          <w:rFonts w:cs="Arial"/>
          <w:szCs w:val="18"/>
        </w:rPr>
        <w:t>8</w:t>
      </w:r>
      <w:r w:rsidRPr="004E797B">
        <w:rPr>
          <w:rFonts w:cs="Arial"/>
          <w:szCs w:val="18"/>
        </w:rPr>
        <w:t xml:space="preserve"> (de "</w:t>
      </w:r>
      <w:r w:rsidRPr="004E797B">
        <w:rPr>
          <w:rFonts w:cs="Arial"/>
          <w:b/>
          <w:szCs w:val="18"/>
        </w:rPr>
        <w:t>ARVODI-201</w:t>
      </w:r>
      <w:r w:rsidR="000F1493">
        <w:rPr>
          <w:rFonts w:cs="Arial"/>
          <w:b/>
          <w:szCs w:val="18"/>
        </w:rPr>
        <w:t>8</w:t>
      </w:r>
      <w:r w:rsidRPr="000F1493">
        <w:rPr>
          <w:rFonts w:cs="Arial"/>
          <w:b/>
          <w:bCs/>
          <w:szCs w:val="18"/>
        </w:rPr>
        <w:t>")</w:t>
      </w:r>
      <w:r w:rsidRPr="004E797B">
        <w:rPr>
          <w:rFonts w:cs="Arial"/>
          <w:szCs w:val="18"/>
        </w:rPr>
        <w:t xml:space="preserve"> van toepassing zijn, voor zover daarvan in deze Raamovereenkomst niet wordt afgeweken.</w:t>
      </w:r>
    </w:p>
    <w:p w14:paraId="4C23DB9F"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b/>
          <w:szCs w:val="18"/>
          <w:lang w:val="nl"/>
        </w:rPr>
      </w:pPr>
    </w:p>
    <w:p w14:paraId="7FB003C3"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40" w:hanging="540"/>
        <w:textAlignment w:val="auto"/>
        <w:rPr>
          <w:rFonts w:cs="Arial"/>
          <w:szCs w:val="18"/>
          <w:lang w:val="nl"/>
        </w:rPr>
      </w:pPr>
      <w:bookmarkStart w:id="11" w:name="_Toc192476015"/>
      <w:bookmarkStart w:id="12" w:name="_Toc192581143"/>
    </w:p>
    <w:p w14:paraId="1E8D475A"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40" w:hanging="540"/>
        <w:textAlignment w:val="auto"/>
        <w:rPr>
          <w:rFonts w:cs="Arial"/>
          <w:b/>
          <w:szCs w:val="18"/>
          <w:lang w:val="nl"/>
        </w:rPr>
      </w:pPr>
      <w:r w:rsidRPr="004E797B">
        <w:rPr>
          <w:rFonts w:cs="Arial"/>
          <w:b/>
          <w:szCs w:val="18"/>
          <w:lang w:val="nl"/>
        </w:rPr>
        <w:t>KOMEN OVEREEN:</w:t>
      </w:r>
      <w:bookmarkEnd w:id="11"/>
      <w:bookmarkEnd w:id="12"/>
    </w:p>
    <w:p w14:paraId="2CF716BF"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40" w:hanging="540"/>
        <w:textAlignment w:val="auto"/>
        <w:rPr>
          <w:rFonts w:cs="Arial"/>
          <w:b/>
          <w:szCs w:val="18"/>
          <w:lang w:val="nl"/>
        </w:rPr>
      </w:pPr>
    </w:p>
    <w:p w14:paraId="1E306911" w14:textId="77777777" w:rsidR="004E797B" w:rsidRPr="004E797B" w:rsidRDefault="004E797B" w:rsidP="004E797B">
      <w:pPr>
        <w:suppressAutoHyphens/>
        <w:overflowPunct/>
        <w:autoSpaceDE/>
        <w:autoSpaceDN/>
        <w:adjustRightInd/>
        <w:textAlignment w:val="auto"/>
        <w:rPr>
          <w:rFonts w:cs="Arial"/>
          <w:szCs w:val="18"/>
          <w:lang w:val="nl"/>
        </w:rPr>
      </w:pPr>
      <w:r w:rsidRPr="004E797B">
        <w:rPr>
          <w:rFonts w:cs="Arial"/>
          <w:szCs w:val="18"/>
          <w:lang w:val="nl"/>
        </w:rPr>
        <w:t>In deze Raamovereenkomst wordt een aantal begrippen met een beginhoofdletter gebruikt. Aan deze begrippen komt de betekenis toe die hieraan wordt gegeven in artikel 1 van de Algemene Rijks</w:t>
      </w:r>
      <w:r w:rsidRPr="004E797B">
        <w:rPr>
          <w:rFonts w:cs="Arial"/>
          <w:szCs w:val="18"/>
          <w:lang w:val="nl"/>
        </w:rPr>
        <w:softHyphen/>
        <w:t>voorwaarden voor het verstrekken van opdrachten tot het verrichten van diensten 2018 (ARVODI-2018). In afwijking daarvan of aanvulling daarop wordt onder de volgende begrippen in deze Raamovereenkomst verstaan:</w:t>
      </w:r>
    </w:p>
    <w:p w14:paraId="423B762F" w14:textId="77777777" w:rsidR="004E797B" w:rsidRPr="004E797B" w:rsidRDefault="004E797B" w:rsidP="004E797B">
      <w:pPr>
        <w:suppressAutoHyphens/>
        <w:overflowPunct/>
        <w:autoSpaceDE/>
        <w:autoSpaceDN/>
        <w:adjustRightInd/>
        <w:ind w:left="540" w:right="-1" w:hanging="540"/>
        <w:textAlignment w:val="auto"/>
        <w:rPr>
          <w:rFonts w:cs="Arial"/>
          <w:szCs w:val="18"/>
          <w:lang w:val="nl"/>
        </w:rPr>
      </w:pPr>
    </w:p>
    <w:p w14:paraId="7E31CE13" w14:textId="62586471" w:rsidR="004E797B" w:rsidRPr="004E797B" w:rsidRDefault="00486750" w:rsidP="00486750">
      <w:pPr>
        <w:suppressAutoHyphens/>
        <w:overflowPunct/>
        <w:autoSpaceDE/>
        <w:autoSpaceDN/>
        <w:adjustRightInd/>
        <w:textAlignment w:val="auto"/>
        <w:rPr>
          <w:rFonts w:cs="Arial"/>
          <w:szCs w:val="18"/>
          <w:lang w:val="nl"/>
        </w:rPr>
      </w:pPr>
      <w:r w:rsidRPr="00486750">
        <w:rPr>
          <w:rFonts w:cs="Arial"/>
          <w:szCs w:val="18"/>
          <w:u w:val="single"/>
          <w:lang w:val="nl"/>
        </w:rPr>
        <w:t>Aanbestedingsleidraad</w:t>
      </w:r>
      <w:r w:rsidR="004E797B" w:rsidRPr="004E797B">
        <w:rPr>
          <w:rFonts w:cs="Arial"/>
          <w:szCs w:val="18"/>
          <w:lang w:val="nl"/>
        </w:rPr>
        <w:t xml:space="preserve">: het document van Opdrachtgever d.d. </w:t>
      </w:r>
      <w:r>
        <w:rPr>
          <w:rFonts w:cs="Arial"/>
          <w:szCs w:val="18"/>
          <w:lang w:val="nl"/>
        </w:rPr>
        <w:t xml:space="preserve">30 mei 2022, </w:t>
      </w:r>
      <w:r w:rsidR="004E797B" w:rsidRPr="004E797B">
        <w:rPr>
          <w:rFonts w:cs="Arial"/>
          <w:szCs w:val="18"/>
          <w:lang w:val="nl"/>
        </w:rPr>
        <w:t>referentie…….  waarin de deelname aan de Raamovereenkomst met betrekking tot de uitvoering van Diensten gedurende een bepaalde periode, de te volgen aanbestedingsprocedure en de selectie- en gunningscriteria worden beschreven en toegelicht</w:t>
      </w:r>
    </w:p>
    <w:p w14:paraId="57BBA969" w14:textId="77777777" w:rsidR="004E797B" w:rsidRPr="004E797B" w:rsidRDefault="004E797B" w:rsidP="004E797B">
      <w:pPr>
        <w:suppressAutoHyphens/>
        <w:overflowPunct/>
        <w:autoSpaceDE/>
        <w:autoSpaceDN/>
        <w:adjustRightInd/>
        <w:ind w:left="540" w:right="-1" w:hanging="540"/>
        <w:textAlignment w:val="auto"/>
        <w:rPr>
          <w:rFonts w:cs="Arial"/>
          <w:szCs w:val="18"/>
          <w:lang w:val="nl"/>
        </w:rPr>
      </w:pPr>
    </w:p>
    <w:p w14:paraId="555EFA62" w14:textId="77777777" w:rsidR="004E797B" w:rsidRPr="004E797B" w:rsidRDefault="004E797B" w:rsidP="004E797B">
      <w:pPr>
        <w:suppressAutoHyphens/>
        <w:overflowPunct/>
        <w:autoSpaceDE/>
        <w:autoSpaceDN/>
        <w:adjustRightInd/>
        <w:textAlignment w:val="auto"/>
        <w:rPr>
          <w:rFonts w:cs="Arial"/>
          <w:szCs w:val="18"/>
          <w:lang w:val="nl"/>
        </w:rPr>
      </w:pPr>
      <w:r w:rsidRPr="004E797B">
        <w:rPr>
          <w:rFonts w:cs="Arial"/>
          <w:szCs w:val="18"/>
          <w:u w:val="single"/>
          <w:lang w:val="nl"/>
        </w:rPr>
        <w:lastRenderedPageBreak/>
        <w:t>Diensten</w:t>
      </w:r>
      <w:r w:rsidRPr="004E797B">
        <w:rPr>
          <w:rFonts w:cs="Arial"/>
          <w:szCs w:val="18"/>
          <w:lang w:val="nl"/>
        </w:rPr>
        <w:t>: de door Opdrachtnemer op basis van een onder deze Raamovereenkomst gesloten Nadere Overeenkomst ten behoeve van Opdrachtgever te verrichten werkzaamheden op het gebied van [perceel x zoals omschreven in de inschrijvingsdocumentatie]</w:t>
      </w:r>
    </w:p>
    <w:p w14:paraId="37B86841" w14:textId="77777777" w:rsidR="004E797B" w:rsidRPr="004E797B" w:rsidRDefault="004E797B" w:rsidP="004E797B">
      <w:pPr>
        <w:suppressAutoHyphens/>
        <w:overflowPunct/>
        <w:autoSpaceDE/>
        <w:autoSpaceDN/>
        <w:adjustRightInd/>
        <w:textAlignment w:val="auto"/>
        <w:rPr>
          <w:rFonts w:cs="Arial"/>
          <w:szCs w:val="18"/>
          <w:lang w:val="nl"/>
        </w:rPr>
      </w:pPr>
    </w:p>
    <w:p w14:paraId="3884599C" w14:textId="7A9132F5" w:rsidR="004E797B" w:rsidRPr="004E797B" w:rsidRDefault="004E797B" w:rsidP="004E797B">
      <w:pPr>
        <w:suppressAutoHyphens/>
        <w:overflowPunct/>
        <w:autoSpaceDE/>
        <w:autoSpaceDN/>
        <w:adjustRightInd/>
        <w:textAlignment w:val="auto"/>
        <w:rPr>
          <w:rFonts w:cs="Arial"/>
          <w:szCs w:val="18"/>
          <w:lang w:val="nl"/>
        </w:rPr>
      </w:pPr>
      <w:r w:rsidRPr="004E797B">
        <w:rPr>
          <w:rFonts w:cs="Arial"/>
          <w:szCs w:val="18"/>
          <w:u w:val="single"/>
          <w:lang w:val="nl"/>
        </w:rPr>
        <w:t>Inschrijving</w:t>
      </w:r>
      <w:r w:rsidRPr="004E797B">
        <w:rPr>
          <w:rFonts w:cs="Arial"/>
          <w:szCs w:val="18"/>
          <w:lang w:val="nl"/>
        </w:rPr>
        <w:t xml:space="preserve">: de in het kader van de (Europese) aanbesteding ………….. met kenmerk [………] door Opdrachtnemer op basis van het </w:t>
      </w:r>
      <w:r w:rsidR="00486750">
        <w:rPr>
          <w:rFonts w:cs="Arial"/>
          <w:szCs w:val="18"/>
          <w:lang w:val="nl"/>
        </w:rPr>
        <w:t>Aanbestedingsleidraad</w:t>
      </w:r>
      <w:r w:rsidRPr="004E797B">
        <w:rPr>
          <w:rFonts w:cs="Arial"/>
          <w:szCs w:val="18"/>
          <w:lang w:val="nl"/>
        </w:rPr>
        <w:t xml:space="preserve"> ingediende inschrijving d.d. […datum…] met kenmerk ………</w:t>
      </w:r>
    </w:p>
    <w:p w14:paraId="486E80E6" w14:textId="77777777" w:rsidR="004E797B" w:rsidRPr="004E797B" w:rsidRDefault="004E797B" w:rsidP="004E797B">
      <w:pPr>
        <w:suppressAutoHyphens/>
        <w:overflowPunct/>
        <w:autoSpaceDE/>
        <w:autoSpaceDN/>
        <w:adjustRightInd/>
        <w:textAlignment w:val="auto"/>
        <w:rPr>
          <w:rFonts w:cs="Arial"/>
          <w:szCs w:val="18"/>
          <w:lang w:val="nl"/>
        </w:rPr>
      </w:pPr>
    </w:p>
    <w:p w14:paraId="5253DF7B" w14:textId="77777777" w:rsidR="004E797B" w:rsidRPr="004E797B" w:rsidRDefault="004E797B" w:rsidP="004E797B">
      <w:pPr>
        <w:suppressAutoHyphens/>
        <w:overflowPunct/>
        <w:autoSpaceDE/>
        <w:autoSpaceDN/>
        <w:adjustRightInd/>
        <w:textAlignment w:val="auto"/>
        <w:rPr>
          <w:rFonts w:cs="Arial"/>
          <w:szCs w:val="18"/>
          <w:lang w:val="nl"/>
        </w:rPr>
      </w:pPr>
      <w:r w:rsidRPr="004E797B">
        <w:rPr>
          <w:rFonts w:cs="Arial"/>
          <w:szCs w:val="18"/>
          <w:u w:val="single"/>
          <w:lang w:val="nl"/>
        </w:rPr>
        <w:t>Nadere Overeenkomst</w:t>
      </w:r>
      <w:r w:rsidRPr="004E797B">
        <w:rPr>
          <w:rFonts w:cs="Arial"/>
          <w:szCs w:val="18"/>
          <w:lang w:val="nl"/>
        </w:rPr>
        <w:t>: de nadere overeenkomst tussen Opdrachtgever en Opdrachtnemer overeenkomstig het model aangehecht als Bijlage 3 bij deze Raamovereenkomst, op basis waarvan Opdrachtgever gedurende de looptijd van deze Raamovereenkomst aan Opdrachtnemer opdrachten tot het verrichten van Diensten kan verstrekken</w:t>
      </w:r>
    </w:p>
    <w:p w14:paraId="76B1490C" w14:textId="77777777" w:rsidR="004E797B" w:rsidRPr="004E797B" w:rsidRDefault="004E797B" w:rsidP="004E797B">
      <w:pPr>
        <w:suppressAutoHyphens/>
        <w:overflowPunct/>
        <w:autoSpaceDE/>
        <w:autoSpaceDN/>
        <w:adjustRightInd/>
        <w:textAlignment w:val="auto"/>
        <w:rPr>
          <w:rFonts w:cs="Arial"/>
          <w:szCs w:val="18"/>
          <w:lang w:val="nl"/>
        </w:rPr>
      </w:pPr>
    </w:p>
    <w:p w14:paraId="0A4C499F" w14:textId="77777777" w:rsidR="004E797B" w:rsidRPr="004E797B" w:rsidRDefault="004E797B" w:rsidP="004E797B">
      <w:pPr>
        <w:suppressAutoHyphens/>
        <w:overflowPunct/>
        <w:autoSpaceDE/>
        <w:autoSpaceDN/>
        <w:adjustRightInd/>
        <w:textAlignment w:val="auto"/>
        <w:rPr>
          <w:rFonts w:cs="Arial"/>
          <w:szCs w:val="18"/>
          <w:lang w:val="nl"/>
        </w:rPr>
      </w:pPr>
      <w:r w:rsidRPr="004E797B">
        <w:rPr>
          <w:rFonts w:cs="Arial"/>
          <w:szCs w:val="18"/>
          <w:u w:val="single"/>
          <w:lang w:val="nl"/>
        </w:rPr>
        <w:t>Offerte</w:t>
      </w:r>
      <w:r w:rsidRPr="004E797B">
        <w:rPr>
          <w:rFonts w:cs="Arial"/>
          <w:szCs w:val="18"/>
          <w:lang w:val="nl"/>
        </w:rPr>
        <w:t xml:space="preserve">: een aanbieding tot het verrichten van Diensten die Opdrachtnemer naar aanleiding van een Offerteaanvraag uitbrengt aan Opdrachtgever onder deze Raamovereenkomst </w:t>
      </w:r>
    </w:p>
    <w:p w14:paraId="2BB120C5" w14:textId="77777777" w:rsidR="004E797B" w:rsidRPr="004E797B" w:rsidRDefault="004E797B" w:rsidP="004E797B">
      <w:pPr>
        <w:suppressAutoHyphens/>
        <w:overflowPunct/>
        <w:autoSpaceDE/>
        <w:autoSpaceDN/>
        <w:adjustRightInd/>
        <w:textAlignment w:val="auto"/>
        <w:rPr>
          <w:rFonts w:cs="Arial"/>
          <w:szCs w:val="18"/>
          <w:lang w:val="nl"/>
        </w:rPr>
      </w:pPr>
    </w:p>
    <w:p w14:paraId="4542EE66"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cs="Arial"/>
          <w:szCs w:val="18"/>
          <w:lang w:val="nl"/>
        </w:rPr>
      </w:pPr>
      <w:r w:rsidRPr="004E797B">
        <w:rPr>
          <w:rFonts w:cs="Arial"/>
          <w:szCs w:val="18"/>
          <w:u w:val="single"/>
          <w:lang w:val="nl"/>
        </w:rPr>
        <w:t>Offerteaanvraag</w:t>
      </w:r>
      <w:r w:rsidRPr="004E797B">
        <w:rPr>
          <w:rFonts w:cs="Arial"/>
          <w:szCs w:val="18"/>
          <w:lang w:val="nl"/>
        </w:rPr>
        <w:t>: een uitnodiging door Opdrachtgever onder deze Raamovereenkomst aan alle Raamcontractanten tot het uitbrengen van een Offerte voor een opdracht tot het verrichten van Diensten</w:t>
      </w:r>
    </w:p>
    <w:p w14:paraId="33C087D0" w14:textId="77777777" w:rsidR="004E797B" w:rsidRPr="004E797B" w:rsidRDefault="004E797B" w:rsidP="004E797B">
      <w:pPr>
        <w:suppressAutoHyphens/>
        <w:overflowPunct/>
        <w:autoSpaceDE/>
        <w:autoSpaceDN/>
        <w:adjustRightInd/>
        <w:textAlignment w:val="auto"/>
        <w:rPr>
          <w:rFonts w:cs="Arial"/>
          <w:szCs w:val="18"/>
          <w:lang w:val="nl"/>
        </w:rPr>
      </w:pPr>
    </w:p>
    <w:p w14:paraId="7C26F859" w14:textId="77777777" w:rsidR="004E797B" w:rsidRPr="004E797B" w:rsidRDefault="004E797B" w:rsidP="004E797B">
      <w:pPr>
        <w:suppressAutoHyphens/>
        <w:overflowPunct/>
        <w:autoSpaceDE/>
        <w:autoSpaceDN/>
        <w:adjustRightInd/>
        <w:textAlignment w:val="auto"/>
        <w:rPr>
          <w:rFonts w:cs="Arial"/>
          <w:szCs w:val="18"/>
          <w:lang w:val="nl"/>
        </w:rPr>
      </w:pPr>
      <w:r w:rsidRPr="004E797B">
        <w:rPr>
          <w:rFonts w:cs="Arial"/>
          <w:szCs w:val="18"/>
          <w:u w:val="single"/>
          <w:lang w:val="nl"/>
        </w:rPr>
        <w:t>Raamcontractant</w:t>
      </w:r>
      <w:r w:rsidRPr="004E797B">
        <w:rPr>
          <w:rFonts w:cs="Arial"/>
          <w:szCs w:val="18"/>
          <w:lang w:val="nl"/>
        </w:rPr>
        <w:t>: een inschrijver aan wie deelname aan de Raamovereenkomst met betrekking tot de uitvoering van de Diensten op het gebied van [perceel x zoals omschreven in de inschrijvingsdocumentatie] is gegund</w:t>
      </w:r>
    </w:p>
    <w:p w14:paraId="7E125A9A" w14:textId="77777777" w:rsidR="004E797B" w:rsidRPr="004E797B" w:rsidRDefault="004E797B" w:rsidP="004E797B">
      <w:pPr>
        <w:suppressAutoHyphens/>
        <w:overflowPunct/>
        <w:autoSpaceDE/>
        <w:autoSpaceDN/>
        <w:adjustRightInd/>
        <w:ind w:left="540" w:hanging="540"/>
        <w:textAlignment w:val="auto"/>
        <w:rPr>
          <w:rFonts w:cs="Arial"/>
          <w:szCs w:val="18"/>
          <w:lang w:val="nl"/>
        </w:rPr>
      </w:pPr>
    </w:p>
    <w:p w14:paraId="212AB1EB" w14:textId="77777777" w:rsidR="004E797B" w:rsidRPr="004E797B" w:rsidRDefault="004E797B" w:rsidP="004E797B">
      <w:pPr>
        <w:suppressAutoHyphens/>
        <w:overflowPunct/>
        <w:autoSpaceDE/>
        <w:autoSpaceDN/>
        <w:adjustRightInd/>
        <w:ind w:left="540" w:right="-1" w:hanging="540"/>
        <w:textAlignment w:val="auto"/>
        <w:rPr>
          <w:rFonts w:cs="Arial"/>
          <w:szCs w:val="18"/>
          <w:lang w:val="nl"/>
        </w:rPr>
      </w:pPr>
    </w:p>
    <w:p w14:paraId="7DF85477"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b/>
          <w:szCs w:val="18"/>
          <w:lang w:val="nl"/>
        </w:rPr>
      </w:pPr>
      <w:r w:rsidRPr="004E797B">
        <w:rPr>
          <w:rFonts w:cs="Arial"/>
          <w:b/>
          <w:szCs w:val="18"/>
          <w:lang w:val="nl"/>
        </w:rPr>
        <w:t>1.</w:t>
      </w:r>
      <w:r w:rsidRPr="004E797B">
        <w:rPr>
          <w:rFonts w:cs="Arial"/>
          <w:b/>
          <w:szCs w:val="18"/>
          <w:lang w:val="nl"/>
        </w:rPr>
        <w:tab/>
        <w:t>Voorwerp van de Raamovereenkomst</w:t>
      </w:r>
    </w:p>
    <w:p w14:paraId="3ACD601A" w14:textId="77777777" w:rsidR="004E797B" w:rsidRPr="004E797B" w:rsidRDefault="004E797B" w:rsidP="004E797B">
      <w:pPr>
        <w:suppressAutoHyphens/>
        <w:overflowPunct/>
        <w:autoSpaceDE/>
        <w:autoSpaceDN/>
        <w:adjustRightInd/>
        <w:ind w:left="540" w:right="-1" w:hanging="540"/>
        <w:textAlignment w:val="auto"/>
        <w:rPr>
          <w:rFonts w:cs="Arial"/>
          <w:szCs w:val="18"/>
          <w:lang w:val="nl"/>
        </w:rPr>
      </w:pPr>
    </w:p>
    <w:p w14:paraId="73EC9D7C" w14:textId="77777777" w:rsidR="004E797B" w:rsidRPr="004E797B" w:rsidRDefault="004E797B" w:rsidP="004E797B">
      <w:pPr>
        <w:overflowPunct/>
        <w:autoSpaceDE/>
        <w:autoSpaceDN/>
        <w:adjustRightInd/>
        <w:ind w:left="567" w:hanging="567"/>
        <w:textAlignment w:val="auto"/>
        <w:rPr>
          <w:rFonts w:cs="Arial"/>
          <w:szCs w:val="18"/>
          <w:lang w:val="nl"/>
        </w:rPr>
      </w:pPr>
      <w:r w:rsidRPr="004E797B">
        <w:rPr>
          <w:rFonts w:cs="Arial"/>
          <w:szCs w:val="18"/>
          <w:lang w:val="nl"/>
        </w:rPr>
        <w:t>1.1</w:t>
      </w:r>
      <w:r w:rsidRPr="004E797B">
        <w:rPr>
          <w:rFonts w:cs="Arial"/>
          <w:szCs w:val="18"/>
          <w:lang w:val="nl"/>
        </w:rPr>
        <w:tab/>
        <w:t>Opdrachtgever is gerechtigd gedurende de looptijd van deze Raamovereenkomst een Offerteaanvraag uit te brengen voor een opdracht tot het verrichten van Diensten.</w:t>
      </w:r>
    </w:p>
    <w:p w14:paraId="5762884B" w14:textId="77777777" w:rsidR="004E797B" w:rsidRPr="004E797B" w:rsidRDefault="004E797B" w:rsidP="004E797B">
      <w:pPr>
        <w:overflowPunct/>
        <w:autoSpaceDE/>
        <w:autoSpaceDN/>
        <w:adjustRightInd/>
        <w:ind w:left="540" w:hanging="540"/>
        <w:textAlignment w:val="auto"/>
        <w:rPr>
          <w:rFonts w:cs="Arial"/>
          <w:szCs w:val="18"/>
          <w:lang w:val="nl"/>
        </w:rPr>
      </w:pPr>
    </w:p>
    <w:p w14:paraId="7A1394F6" w14:textId="495C277D" w:rsidR="004E797B" w:rsidRPr="004E797B" w:rsidRDefault="004E797B" w:rsidP="004E797B">
      <w:pPr>
        <w:overflowPunct/>
        <w:autoSpaceDE/>
        <w:autoSpaceDN/>
        <w:adjustRightInd/>
        <w:ind w:left="567" w:hanging="567"/>
        <w:textAlignment w:val="auto"/>
        <w:rPr>
          <w:rFonts w:cs="Arial"/>
          <w:szCs w:val="18"/>
        </w:rPr>
      </w:pPr>
      <w:r w:rsidRPr="004E797B">
        <w:rPr>
          <w:rFonts w:cs="Arial"/>
          <w:szCs w:val="18"/>
        </w:rPr>
        <w:t>1.2</w:t>
      </w:r>
      <w:r w:rsidRPr="004E797B">
        <w:rPr>
          <w:rFonts w:cs="Arial"/>
          <w:szCs w:val="18"/>
        </w:rPr>
        <w:tab/>
        <w:t>Opdrachtgever sluit voor elke op te dragen Dienst, met inachtneming van de perceelindeling onder deze Raamovereenkomst, een Nadere Overeenkomst met een van de Partijen bij deze Raamovereenkomst tenzij, naar objectieve maatstaven bezien, geen enkele van de tot het betreffende perceel behorende Partijen i</w:t>
      </w:r>
      <w:r w:rsidRPr="004E797B">
        <w:rPr>
          <w:rFonts w:cs="Arial"/>
          <w:snapToGrid w:val="0"/>
          <w:szCs w:val="18"/>
        </w:rPr>
        <w:t xml:space="preserve">n staat is de Dienst uit te voeren. In de Nadere Overeenkomst zullen onder meer de gegevens die de Dienst meer specifiek betreffen worden vastgelegd. De procedure om te komen tot het sluiten van een Nadere Overeenkomst is opgenomen in Bijlage </w:t>
      </w:r>
      <w:r w:rsidR="00486750">
        <w:rPr>
          <w:rFonts w:cs="Arial"/>
          <w:snapToGrid w:val="0"/>
          <w:szCs w:val="18"/>
        </w:rPr>
        <w:t xml:space="preserve">10 ‘Nadere offerte aanvraag’ </w:t>
      </w:r>
      <w:r w:rsidRPr="004E797B">
        <w:rPr>
          <w:rFonts w:cs="Arial"/>
          <w:snapToGrid w:val="0"/>
          <w:szCs w:val="18"/>
        </w:rPr>
        <w:t>bij</w:t>
      </w:r>
      <w:r w:rsidR="00486750">
        <w:rPr>
          <w:rFonts w:cs="Arial"/>
          <w:snapToGrid w:val="0"/>
          <w:szCs w:val="18"/>
        </w:rPr>
        <w:t xml:space="preserve"> de Aanbestedingsleidraad</w:t>
      </w:r>
      <w:r w:rsidRPr="004E797B">
        <w:rPr>
          <w:rFonts w:cs="Arial"/>
          <w:snapToGrid w:val="0"/>
          <w:szCs w:val="18"/>
        </w:rPr>
        <w:t>. De door Opdrachtgever voor de betreffende Dienst opgestelde  Offerteaanvraag en de op basis daarvan door Opdrachtnemer</w:t>
      </w:r>
      <w:r w:rsidRPr="004E797B">
        <w:rPr>
          <w:rFonts w:cs="Arial"/>
          <w:szCs w:val="18"/>
        </w:rPr>
        <w:t xml:space="preserve"> uitgebrachte en door Opdrachtgever aanvaarde Offerte maken te allen tijde integraal deel uit van de Nadere Overeenkomst en vormen daarvan een wezenlijk</w:t>
      </w:r>
      <w:r w:rsidRPr="004E797B">
        <w:rPr>
          <w:rFonts w:cs="Arial"/>
          <w:i/>
          <w:szCs w:val="18"/>
        </w:rPr>
        <w:t xml:space="preserve"> </w:t>
      </w:r>
      <w:r w:rsidRPr="004E797B">
        <w:rPr>
          <w:rFonts w:cs="Arial"/>
          <w:szCs w:val="18"/>
        </w:rPr>
        <w:t xml:space="preserve">bestanddeel. </w:t>
      </w:r>
    </w:p>
    <w:p w14:paraId="5C469AE6" w14:textId="77777777" w:rsidR="004E797B" w:rsidRPr="004E797B" w:rsidRDefault="004E797B" w:rsidP="004E797B">
      <w:pPr>
        <w:overflowPunct/>
        <w:autoSpaceDE/>
        <w:autoSpaceDN/>
        <w:adjustRightInd/>
        <w:ind w:left="540" w:hanging="540"/>
        <w:textAlignment w:val="auto"/>
        <w:rPr>
          <w:rFonts w:cs="Arial"/>
          <w:szCs w:val="18"/>
        </w:rPr>
      </w:pPr>
    </w:p>
    <w:p w14:paraId="1BB15B60" w14:textId="77777777" w:rsidR="004E797B" w:rsidRPr="004E797B" w:rsidRDefault="004E797B" w:rsidP="004E797B">
      <w:pPr>
        <w:overflowPunct/>
        <w:autoSpaceDE/>
        <w:autoSpaceDN/>
        <w:adjustRightInd/>
        <w:ind w:left="567" w:hanging="567"/>
        <w:textAlignment w:val="auto"/>
        <w:rPr>
          <w:rFonts w:cs="Arial"/>
          <w:szCs w:val="18"/>
          <w:lang w:val="nl"/>
        </w:rPr>
      </w:pPr>
      <w:r w:rsidRPr="004E797B">
        <w:rPr>
          <w:rFonts w:cs="Arial"/>
          <w:szCs w:val="18"/>
          <w:lang w:val="nl"/>
        </w:rPr>
        <w:t>1.3</w:t>
      </w:r>
      <w:r w:rsidRPr="004E797B">
        <w:rPr>
          <w:rFonts w:cs="Arial"/>
          <w:szCs w:val="18"/>
          <w:lang w:val="nl"/>
        </w:rPr>
        <w:tab/>
        <w:t>De navolgende documenten vormen gezamenlijk de Raamovereenkomst. Voor zover deze documenten met elkaar in tegenspraak zijn, prevaleert het eerder genoemde document boven het later genoemde:</w:t>
      </w:r>
    </w:p>
    <w:p w14:paraId="0C236531" w14:textId="77777777" w:rsidR="004E797B" w:rsidRPr="004E797B" w:rsidRDefault="004E797B" w:rsidP="004E797B">
      <w:pPr>
        <w:overflowPunct/>
        <w:autoSpaceDE/>
        <w:autoSpaceDN/>
        <w:adjustRightInd/>
        <w:textAlignment w:val="auto"/>
        <w:rPr>
          <w:rFonts w:cs="Arial"/>
          <w:szCs w:val="18"/>
          <w:lang w:val="nl"/>
        </w:rPr>
      </w:pPr>
    </w:p>
    <w:p w14:paraId="1F84492D" w14:textId="0DDA7A80" w:rsidR="00486750" w:rsidRDefault="00486750" w:rsidP="004E797B">
      <w:pPr>
        <w:numPr>
          <w:ilvl w:val="0"/>
          <w:numId w:val="37"/>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hanging="11"/>
        <w:textAlignment w:val="auto"/>
        <w:rPr>
          <w:rFonts w:cs="Arial"/>
          <w:szCs w:val="18"/>
          <w:lang w:val="nl"/>
        </w:rPr>
      </w:pPr>
      <w:r>
        <w:rPr>
          <w:rFonts w:cs="Arial"/>
          <w:szCs w:val="18"/>
          <w:lang w:val="nl"/>
        </w:rPr>
        <w:t>Nadere overeenkomst;</w:t>
      </w:r>
    </w:p>
    <w:p w14:paraId="44EDB588" w14:textId="3A6244C9" w:rsidR="004E797B" w:rsidRPr="004E797B" w:rsidRDefault="00486750" w:rsidP="004E797B">
      <w:pPr>
        <w:numPr>
          <w:ilvl w:val="0"/>
          <w:numId w:val="37"/>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hanging="11"/>
        <w:textAlignment w:val="auto"/>
        <w:rPr>
          <w:rFonts w:cs="Arial"/>
          <w:szCs w:val="18"/>
          <w:lang w:val="nl"/>
        </w:rPr>
      </w:pPr>
      <w:r>
        <w:rPr>
          <w:rFonts w:cs="Arial"/>
          <w:szCs w:val="18"/>
          <w:lang w:val="nl"/>
        </w:rPr>
        <w:t>Raamovereenkomst</w:t>
      </w:r>
      <w:r w:rsidR="004E797B" w:rsidRPr="004E797B">
        <w:rPr>
          <w:rFonts w:cs="Arial"/>
          <w:szCs w:val="18"/>
          <w:lang w:val="nl"/>
        </w:rPr>
        <w:t>;</w:t>
      </w:r>
    </w:p>
    <w:p w14:paraId="6E5A0D1A" w14:textId="77777777" w:rsidR="004E797B" w:rsidRPr="004E797B" w:rsidRDefault="004E797B" w:rsidP="004E797B">
      <w:pPr>
        <w:numPr>
          <w:ilvl w:val="0"/>
          <w:numId w:val="37"/>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hanging="11"/>
        <w:textAlignment w:val="auto"/>
        <w:rPr>
          <w:rFonts w:cs="Arial"/>
          <w:szCs w:val="18"/>
          <w:lang w:val="nl"/>
        </w:rPr>
      </w:pPr>
      <w:r w:rsidRPr="004E797B">
        <w:rPr>
          <w:rFonts w:cs="Arial"/>
          <w:szCs w:val="18"/>
          <w:lang w:val="nl"/>
        </w:rPr>
        <w:t>de ARVODI-2018;</w:t>
      </w:r>
    </w:p>
    <w:p w14:paraId="0FB59177" w14:textId="07F0EFC3" w:rsidR="004E797B" w:rsidRPr="004E797B" w:rsidRDefault="004E797B" w:rsidP="004E797B">
      <w:pPr>
        <w:numPr>
          <w:ilvl w:val="0"/>
          <w:numId w:val="37"/>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hanging="11"/>
        <w:textAlignment w:val="auto"/>
        <w:rPr>
          <w:rFonts w:cs="Arial"/>
          <w:szCs w:val="18"/>
          <w:lang w:val="nl"/>
        </w:rPr>
      </w:pPr>
      <w:r w:rsidRPr="004E797B">
        <w:rPr>
          <w:rFonts w:cs="Arial"/>
          <w:szCs w:val="18"/>
          <w:lang w:val="nl"/>
        </w:rPr>
        <w:t xml:space="preserve">het </w:t>
      </w:r>
      <w:r w:rsidR="00486750">
        <w:rPr>
          <w:rFonts w:cs="Arial"/>
          <w:szCs w:val="18"/>
          <w:lang w:val="nl"/>
        </w:rPr>
        <w:t>Aanbestedingsleidraad met bijlagen, inclusief de Nota van Inlichtingen</w:t>
      </w:r>
      <w:r w:rsidRPr="004E797B">
        <w:rPr>
          <w:rFonts w:cs="Arial"/>
          <w:szCs w:val="18"/>
          <w:lang w:val="nl"/>
        </w:rPr>
        <w:t>;</w:t>
      </w:r>
    </w:p>
    <w:p w14:paraId="439A2ED0" w14:textId="76B96AD6" w:rsidR="004E797B" w:rsidRPr="004E797B" w:rsidRDefault="004E797B" w:rsidP="004E797B">
      <w:pPr>
        <w:numPr>
          <w:ilvl w:val="0"/>
          <w:numId w:val="37"/>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hanging="11"/>
        <w:textAlignment w:val="auto"/>
        <w:rPr>
          <w:rFonts w:cs="Arial"/>
          <w:szCs w:val="18"/>
          <w:lang w:val="nl"/>
        </w:rPr>
      </w:pPr>
      <w:r w:rsidRPr="004E797B">
        <w:rPr>
          <w:rFonts w:cs="Arial"/>
          <w:szCs w:val="18"/>
          <w:lang w:val="nl"/>
        </w:rPr>
        <w:t>de Inschrijving</w:t>
      </w:r>
      <w:r w:rsidR="00486750">
        <w:rPr>
          <w:rFonts w:cs="Arial"/>
          <w:szCs w:val="18"/>
          <w:lang w:val="nl"/>
        </w:rPr>
        <w:t>.</w:t>
      </w:r>
    </w:p>
    <w:p w14:paraId="3D4C4B0C" w14:textId="77777777" w:rsidR="004E797B" w:rsidRPr="004E797B" w:rsidRDefault="004E797B" w:rsidP="004E797B">
      <w:pPr>
        <w:tabs>
          <w:tab w:val="left" w:pos="851"/>
        </w:tabs>
        <w:suppressAutoHyphens/>
        <w:ind w:left="720"/>
        <w:rPr>
          <w:rFonts w:cs="Arial"/>
          <w:szCs w:val="18"/>
          <w:lang w:val="nl"/>
        </w:rPr>
      </w:pPr>
    </w:p>
    <w:p w14:paraId="32E7DD7B" w14:textId="77777777" w:rsidR="004E797B" w:rsidRPr="004E797B" w:rsidRDefault="004E797B" w:rsidP="004E797B">
      <w:pPr>
        <w:overflowPunct/>
        <w:autoSpaceDE/>
        <w:autoSpaceDN/>
        <w:adjustRightInd/>
        <w:ind w:left="567" w:hanging="567"/>
        <w:textAlignment w:val="auto"/>
        <w:rPr>
          <w:rFonts w:cs="Arial"/>
          <w:szCs w:val="18"/>
          <w:lang w:val="nl"/>
        </w:rPr>
      </w:pPr>
      <w:r w:rsidRPr="004E797B">
        <w:rPr>
          <w:rFonts w:cs="Arial"/>
          <w:szCs w:val="18"/>
          <w:lang w:val="nl"/>
        </w:rPr>
        <w:t>1.4</w:t>
      </w:r>
      <w:r w:rsidRPr="004E797B">
        <w:rPr>
          <w:rFonts w:cs="Arial"/>
          <w:szCs w:val="18"/>
          <w:lang w:val="nl"/>
        </w:rPr>
        <w:tab/>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04289486" w14:textId="77777777" w:rsidR="004E797B" w:rsidRPr="004E797B" w:rsidRDefault="004E797B" w:rsidP="004E797B">
      <w:pPr>
        <w:overflowPunct/>
        <w:autoSpaceDE/>
        <w:autoSpaceDN/>
        <w:adjustRightInd/>
        <w:ind w:left="540" w:hanging="540"/>
        <w:textAlignment w:val="auto"/>
        <w:rPr>
          <w:rFonts w:cs="Arial"/>
          <w:szCs w:val="18"/>
          <w:lang w:val="nl"/>
        </w:rPr>
      </w:pPr>
    </w:p>
    <w:p w14:paraId="23D68E2E" w14:textId="5A6CB253" w:rsidR="004E797B" w:rsidRPr="004E797B" w:rsidRDefault="004E797B" w:rsidP="004E797B">
      <w:pPr>
        <w:overflowPunct/>
        <w:autoSpaceDE/>
        <w:autoSpaceDN/>
        <w:adjustRightInd/>
        <w:ind w:left="567" w:hanging="567"/>
        <w:textAlignment w:val="auto"/>
        <w:rPr>
          <w:rFonts w:cs="Arial"/>
          <w:szCs w:val="18"/>
          <w:lang w:val="nl"/>
        </w:rPr>
      </w:pPr>
      <w:r w:rsidRPr="004E797B">
        <w:rPr>
          <w:rFonts w:cs="Arial"/>
          <w:szCs w:val="18"/>
          <w:lang w:val="nl"/>
        </w:rPr>
        <w:t>1.5</w:t>
      </w:r>
      <w:r w:rsidRPr="004E797B">
        <w:rPr>
          <w:rFonts w:cs="Arial"/>
          <w:szCs w:val="18"/>
          <w:lang w:val="nl"/>
        </w:rPr>
        <w:tab/>
        <w:t xml:space="preserve">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Diensten, tenzij in een Nadere Overeenkomst uitdrukkelijk schriftelijk van deze Raamovereenkomst wordt afgeweken.      </w:t>
      </w:r>
      <w:r w:rsidR="00486750" w:rsidRPr="00486750">
        <w:rPr>
          <w:rFonts w:cs="Arial"/>
          <w:szCs w:val="18"/>
          <w:lang w:val="nl"/>
        </w:rPr>
        <w:t>per 1-1-2023 voor een periode van 2 jaar, met de mogelijkheid tot verlenging van de Overeenkomst met 2 keer 2 jaar onder gelijkblijvende voorwaarden.</w:t>
      </w:r>
    </w:p>
    <w:p w14:paraId="791948B5" w14:textId="77777777" w:rsidR="004E797B" w:rsidRPr="004E797B" w:rsidRDefault="004E797B" w:rsidP="004E797B">
      <w:pPr>
        <w:overflowPunct/>
        <w:autoSpaceDE/>
        <w:autoSpaceDN/>
        <w:adjustRightInd/>
        <w:ind w:left="540" w:hanging="540"/>
        <w:textAlignment w:val="auto"/>
        <w:rPr>
          <w:rFonts w:cs="Arial"/>
          <w:szCs w:val="18"/>
          <w:lang w:val="nl"/>
        </w:rPr>
      </w:pPr>
    </w:p>
    <w:p w14:paraId="5A074B54" w14:textId="77777777" w:rsidR="004E797B" w:rsidRPr="004E797B" w:rsidRDefault="004E797B" w:rsidP="004E797B">
      <w:pPr>
        <w:overflowPunct/>
        <w:autoSpaceDE/>
        <w:autoSpaceDN/>
        <w:adjustRightInd/>
        <w:ind w:left="567" w:hanging="567"/>
        <w:textAlignment w:val="auto"/>
        <w:rPr>
          <w:rFonts w:cs="Arial"/>
          <w:szCs w:val="18"/>
          <w:lang w:val="nl"/>
        </w:rPr>
      </w:pPr>
      <w:r w:rsidRPr="004E797B">
        <w:rPr>
          <w:rFonts w:cs="Arial"/>
          <w:szCs w:val="18"/>
          <w:lang w:val="nl"/>
        </w:rPr>
        <w:t>1.6</w:t>
      </w:r>
      <w:r w:rsidRPr="004E797B">
        <w:rPr>
          <w:rFonts w:cs="Arial"/>
          <w:szCs w:val="18"/>
          <w:lang w:val="nl"/>
        </w:rPr>
        <w:tab/>
        <w:t>In een Nadere Overeenkomst wordt vastgelegd met betrekking tot welke specifieke Diensten en gedurende welke periode de desbetreffende Nadere Overeenkomst wordt aangegaan.</w:t>
      </w:r>
    </w:p>
    <w:p w14:paraId="5B7F4193" w14:textId="77777777" w:rsidR="00486750" w:rsidRDefault="00486750"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b/>
          <w:szCs w:val="18"/>
          <w:lang w:val="nl"/>
        </w:rPr>
      </w:pPr>
    </w:p>
    <w:p w14:paraId="27E22483" w14:textId="42449119"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b/>
          <w:szCs w:val="18"/>
          <w:lang w:val="nl"/>
        </w:rPr>
      </w:pPr>
      <w:r w:rsidRPr="004E797B">
        <w:rPr>
          <w:rFonts w:cs="Arial"/>
          <w:b/>
          <w:szCs w:val="18"/>
          <w:lang w:val="nl"/>
        </w:rPr>
        <w:t>2.</w:t>
      </w:r>
      <w:r w:rsidRPr="004E797B">
        <w:rPr>
          <w:rFonts w:cs="Arial"/>
          <w:b/>
          <w:szCs w:val="18"/>
          <w:lang w:val="nl"/>
        </w:rPr>
        <w:tab/>
        <w:t>Duur van de Raamovereenkomst</w:t>
      </w:r>
    </w:p>
    <w:p w14:paraId="299F7C53" w14:textId="77777777" w:rsidR="004E797B" w:rsidRPr="004E797B" w:rsidRDefault="004E797B" w:rsidP="004E797B">
      <w:pPr>
        <w:suppressAutoHyphens/>
        <w:overflowPunct/>
        <w:autoSpaceDE/>
        <w:autoSpaceDN/>
        <w:adjustRightInd/>
        <w:ind w:left="540" w:right="-1" w:hanging="540"/>
        <w:textAlignment w:val="auto"/>
        <w:rPr>
          <w:rFonts w:cs="Arial"/>
          <w:szCs w:val="18"/>
          <w:lang w:val="nl"/>
        </w:rPr>
      </w:pPr>
    </w:p>
    <w:p w14:paraId="20E450CD" w14:textId="77777777" w:rsidR="00486750" w:rsidRDefault="004E797B" w:rsidP="004E797B">
      <w:pPr>
        <w:numPr>
          <w:ilvl w:val="1"/>
          <w:numId w:val="36"/>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szCs w:val="18"/>
          <w:lang w:val="nl"/>
        </w:rPr>
      </w:pPr>
      <w:r w:rsidRPr="004E797B">
        <w:rPr>
          <w:rFonts w:cs="Arial"/>
          <w:szCs w:val="18"/>
          <w:lang w:val="nl"/>
        </w:rPr>
        <w:t xml:space="preserve">   Deze Raamovereenkomst gaat in op </w:t>
      </w:r>
      <w:r w:rsidR="00486750">
        <w:rPr>
          <w:rFonts w:cs="Arial"/>
          <w:szCs w:val="18"/>
          <w:lang w:val="nl"/>
        </w:rPr>
        <w:t xml:space="preserve">1 december 2022 en heeft een looptijd </w:t>
      </w:r>
      <w:r w:rsidRPr="004E797B">
        <w:rPr>
          <w:rFonts w:cs="Arial"/>
          <w:szCs w:val="18"/>
          <w:lang w:val="nl"/>
        </w:rPr>
        <w:t xml:space="preserve">van </w:t>
      </w:r>
      <w:r w:rsidR="00486750">
        <w:rPr>
          <w:rFonts w:cs="Arial"/>
          <w:szCs w:val="18"/>
          <w:lang w:val="nl"/>
        </w:rPr>
        <w:t>twee [2</w:t>
      </w:r>
      <w:r w:rsidRPr="004E797B">
        <w:rPr>
          <w:rFonts w:cs="Arial"/>
          <w:szCs w:val="18"/>
          <w:lang w:val="nl"/>
        </w:rPr>
        <w:t xml:space="preserve">] jaar met een </w:t>
      </w:r>
      <w:r w:rsidR="00486750">
        <w:rPr>
          <w:rFonts w:cs="Arial"/>
          <w:szCs w:val="18"/>
          <w:lang w:val="nl"/>
        </w:rPr>
        <w:t xml:space="preserve">twee maal een </w:t>
      </w:r>
      <w:r w:rsidRPr="004E797B">
        <w:rPr>
          <w:rFonts w:cs="Arial"/>
          <w:szCs w:val="18"/>
          <w:lang w:val="nl"/>
        </w:rPr>
        <w:t>optie</w:t>
      </w:r>
      <w:r w:rsidR="00486750">
        <w:rPr>
          <w:rFonts w:cs="Arial"/>
          <w:szCs w:val="18"/>
          <w:lang w:val="nl"/>
        </w:rPr>
        <w:t xml:space="preserve"> </w:t>
      </w:r>
      <w:r w:rsidRPr="004E797B">
        <w:rPr>
          <w:rFonts w:cs="Arial"/>
          <w:szCs w:val="18"/>
          <w:lang w:val="nl"/>
        </w:rPr>
        <w:t>tot verlenging van deze Raamovereenkomst onder gelijkblijvende voorwaarden met een periode van maximaal</w:t>
      </w:r>
      <w:r w:rsidR="00486750">
        <w:rPr>
          <w:rFonts w:cs="Arial"/>
          <w:szCs w:val="18"/>
          <w:lang w:val="nl"/>
        </w:rPr>
        <w:t xml:space="preserve"> twee [2</w:t>
      </w:r>
      <w:r w:rsidRPr="004E797B">
        <w:rPr>
          <w:rFonts w:cs="Arial"/>
          <w:szCs w:val="18"/>
          <w:lang w:val="nl"/>
        </w:rPr>
        <w:t xml:space="preserve">] jaar </w:t>
      </w:r>
      <w:r w:rsidR="00486750">
        <w:rPr>
          <w:rFonts w:cs="Arial"/>
          <w:szCs w:val="18"/>
          <w:lang w:val="nl"/>
        </w:rPr>
        <w:t>.</w:t>
      </w:r>
    </w:p>
    <w:p w14:paraId="7F260B32" w14:textId="77777777" w:rsidR="00486750" w:rsidRDefault="00486750" w:rsidP="0048675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textAlignment w:val="auto"/>
        <w:rPr>
          <w:rFonts w:cs="Arial"/>
          <w:szCs w:val="18"/>
          <w:lang w:val="nl"/>
        </w:rPr>
      </w:pPr>
    </w:p>
    <w:p w14:paraId="21EEE620" w14:textId="1E0EF7CE" w:rsidR="004E797B" w:rsidRDefault="00486750" w:rsidP="007643B1">
      <w:pPr>
        <w:numPr>
          <w:ilvl w:val="1"/>
          <w:numId w:val="36"/>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40" w:hanging="540"/>
        <w:textAlignment w:val="auto"/>
        <w:rPr>
          <w:rFonts w:cs="Arial"/>
          <w:szCs w:val="18"/>
          <w:lang w:val="nl"/>
        </w:rPr>
      </w:pPr>
      <w:r w:rsidRPr="00486750">
        <w:rPr>
          <w:rFonts w:cs="Arial"/>
          <w:szCs w:val="18"/>
          <w:lang w:val="nl"/>
        </w:rPr>
        <w:t xml:space="preserve">   </w:t>
      </w:r>
      <w:r w:rsidR="004E797B" w:rsidRPr="004E797B">
        <w:rPr>
          <w:rFonts w:cs="Arial"/>
          <w:szCs w:val="18"/>
          <w:lang w:val="nl"/>
        </w:rPr>
        <w:t xml:space="preserve">Opdrachtgever stelt Opdrachtnemer uiterlijk drie maanden voor het verstrijken van de initiële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 </w:t>
      </w:r>
    </w:p>
    <w:p w14:paraId="61BC3BD6" w14:textId="77777777" w:rsidR="00486750" w:rsidRDefault="00486750" w:rsidP="00486750">
      <w:pPr>
        <w:pStyle w:val="Lijstalinea"/>
        <w:rPr>
          <w:rFonts w:cs="Arial"/>
          <w:szCs w:val="18"/>
          <w:lang w:val="nl"/>
        </w:rPr>
      </w:pPr>
    </w:p>
    <w:p w14:paraId="64FF150B" w14:textId="77777777" w:rsidR="004E797B" w:rsidRPr="004E797B" w:rsidRDefault="004E797B" w:rsidP="00486750">
      <w:pPr>
        <w:numPr>
          <w:ilvl w:val="1"/>
          <w:numId w:val="36"/>
        </w:numPr>
        <w:tabs>
          <w:tab w:val="clear" w:pos="360"/>
          <w:tab w:val="num"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szCs w:val="18"/>
          <w:lang w:val="nl"/>
        </w:rPr>
      </w:pPr>
      <w:r w:rsidRPr="004E797B">
        <w:rPr>
          <w:rFonts w:cs="Arial"/>
          <w:szCs w:val="18"/>
        </w:rPr>
        <w:t xml:space="preserve">Beëindiging van deze Raamovereenkomst om welke reden dan ook laat de rechten en verplichtingen voortvloeiend uit (een) Nadere Overeenkomst(en) onverlet. </w:t>
      </w:r>
      <w:r w:rsidRPr="004E797B">
        <w:rPr>
          <w:rFonts w:cs="Arial"/>
          <w:szCs w:val="18"/>
          <w:lang w:val="nl"/>
        </w:rPr>
        <w:t>De voorwaarden van deze Raamovereenkomst blijven van toepassing op alle Nadere Overeenkomsten die na het eindigen van deze Raamovereenkomst nog voortduren.</w:t>
      </w:r>
    </w:p>
    <w:p w14:paraId="28D72269" w14:textId="77777777" w:rsidR="004E797B" w:rsidRPr="004E797B" w:rsidRDefault="004E797B" w:rsidP="004E797B">
      <w:pPr>
        <w:overflowPunct/>
        <w:autoSpaceDE/>
        <w:autoSpaceDN/>
        <w:adjustRightInd/>
        <w:ind w:left="540" w:hanging="540"/>
        <w:textAlignment w:val="auto"/>
        <w:rPr>
          <w:rFonts w:cs="Arial"/>
          <w:szCs w:val="18"/>
          <w:lang w:val="nl"/>
        </w:rPr>
      </w:pPr>
    </w:p>
    <w:p w14:paraId="604FE0B2" w14:textId="0FFEF718" w:rsidR="004E797B" w:rsidRPr="004E797B" w:rsidRDefault="004E797B" w:rsidP="004E797B">
      <w:pPr>
        <w:overflowPunct/>
        <w:autoSpaceDE/>
        <w:autoSpaceDN/>
        <w:adjustRightInd/>
        <w:ind w:left="567" w:hanging="567"/>
        <w:textAlignment w:val="auto"/>
        <w:rPr>
          <w:rFonts w:cs="Arial"/>
          <w:szCs w:val="18"/>
          <w:lang w:val="nl"/>
        </w:rPr>
      </w:pPr>
      <w:r w:rsidRPr="004E797B">
        <w:rPr>
          <w:rFonts w:cs="Arial"/>
          <w:szCs w:val="18"/>
          <w:lang w:val="nl"/>
        </w:rPr>
        <w:t>2.</w:t>
      </w:r>
      <w:r w:rsidR="00EB1C23">
        <w:rPr>
          <w:rFonts w:cs="Arial"/>
          <w:szCs w:val="18"/>
          <w:lang w:val="nl"/>
        </w:rPr>
        <w:t>4</w:t>
      </w:r>
      <w:r w:rsidRPr="004E797B">
        <w:rPr>
          <w:rFonts w:cs="Arial"/>
          <w:szCs w:val="18"/>
          <w:lang w:val="nl"/>
        </w:rPr>
        <w:tab/>
      </w:r>
      <w:r w:rsidR="00486750" w:rsidRPr="00486750">
        <w:rPr>
          <w:rFonts w:cs="Arial"/>
          <w:szCs w:val="18"/>
          <w:lang w:val="nl"/>
        </w:rPr>
        <w:t>De duur van de Nadere Overeenkomst(en) die onder deze Raamovereenkomst aan Opdrachtnemer mocht(en) zijn gegund wordt in de Nadere Overeenkomst(en) per Nadere Opdracht vastgelegd. De looptijd van een Nadere Overeenkomst kan de looptijd van de Raamovereenkomst met maximaal vierentwintig (24) maanden overschrijden. De voorwaarden van deze Raamovereenkomst en de ARVODI-2014 blijven van toepassing op alle Nadere Overeenkomsten die na het eindigen van de Raamovereenkomst voortduren</w:t>
      </w:r>
      <w:r w:rsidR="00EB1C23">
        <w:rPr>
          <w:rFonts w:cs="Arial"/>
          <w:szCs w:val="18"/>
          <w:lang w:val="nl"/>
        </w:rPr>
        <w:t>.</w:t>
      </w:r>
    </w:p>
    <w:p w14:paraId="5C46F6A0" w14:textId="77777777" w:rsidR="004E797B" w:rsidRPr="004E797B" w:rsidRDefault="004E797B" w:rsidP="004E797B">
      <w:pPr>
        <w:overflowPunct/>
        <w:autoSpaceDE/>
        <w:autoSpaceDN/>
        <w:adjustRightInd/>
        <w:ind w:left="540" w:hanging="540"/>
        <w:textAlignment w:val="auto"/>
        <w:rPr>
          <w:rFonts w:cs="Arial"/>
          <w:szCs w:val="18"/>
          <w:lang w:val="nl"/>
        </w:rPr>
      </w:pPr>
    </w:p>
    <w:p w14:paraId="297049F1"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b/>
          <w:szCs w:val="18"/>
          <w:lang w:val="nl"/>
        </w:rPr>
      </w:pPr>
      <w:r w:rsidRPr="004E797B">
        <w:rPr>
          <w:rFonts w:cs="Arial"/>
          <w:b/>
          <w:szCs w:val="18"/>
          <w:lang w:val="nl"/>
        </w:rPr>
        <w:t>3.</w:t>
      </w:r>
      <w:r w:rsidRPr="004E797B">
        <w:rPr>
          <w:rFonts w:cs="Arial"/>
          <w:b/>
          <w:szCs w:val="18"/>
          <w:lang w:val="nl"/>
        </w:rPr>
        <w:tab/>
        <w:t>Prijs en overige financiële bepalingen</w:t>
      </w:r>
    </w:p>
    <w:p w14:paraId="53D17904" w14:textId="77777777" w:rsidR="004E797B" w:rsidRPr="004E797B" w:rsidRDefault="004E797B" w:rsidP="004E797B">
      <w:pPr>
        <w:suppressAutoHyphens/>
        <w:overflowPunct/>
        <w:autoSpaceDE/>
        <w:autoSpaceDN/>
        <w:adjustRightInd/>
        <w:ind w:left="540" w:right="-1" w:hanging="540"/>
        <w:textAlignment w:val="auto"/>
        <w:rPr>
          <w:rFonts w:cs="Arial"/>
          <w:szCs w:val="18"/>
          <w:lang w:val="nl"/>
        </w:rPr>
      </w:pPr>
    </w:p>
    <w:p w14:paraId="03A3CACC" w14:textId="545FF7CB" w:rsidR="004E797B" w:rsidRPr="004E797B" w:rsidRDefault="004E797B" w:rsidP="00EB1C23">
      <w:pPr>
        <w:overflowPunct/>
        <w:autoSpaceDE/>
        <w:autoSpaceDN/>
        <w:adjustRightInd/>
        <w:ind w:left="567" w:hanging="567"/>
        <w:textAlignment w:val="auto"/>
        <w:rPr>
          <w:rFonts w:cs="Arial"/>
          <w:szCs w:val="18"/>
          <w:lang w:val="nl"/>
        </w:rPr>
      </w:pPr>
      <w:r w:rsidRPr="004E797B">
        <w:rPr>
          <w:rFonts w:cs="Arial"/>
          <w:szCs w:val="18"/>
          <w:lang w:val="nl"/>
        </w:rPr>
        <w:t>3.1</w:t>
      </w:r>
      <w:r w:rsidRPr="004E797B">
        <w:rPr>
          <w:rFonts w:cs="Arial"/>
          <w:szCs w:val="18"/>
          <w:lang w:val="nl"/>
        </w:rPr>
        <w:tab/>
        <w:t>In alle Nadere Overeenkomsten wordt overeengekomen dat Opdrachtnemer de in de Nadere Overeenkomst gespecificeerde Diensten tegen een vaste totaalprijs verricht.</w:t>
      </w:r>
    </w:p>
    <w:p w14:paraId="3DA7A710" w14:textId="77777777" w:rsidR="004E797B" w:rsidRPr="004E797B" w:rsidRDefault="004E797B" w:rsidP="004E797B">
      <w:pPr>
        <w:overflowPunct/>
        <w:autoSpaceDE/>
        <w:autoSpaceDN/>
        <w:adjustRightInd/>
        <w:ind w:left="540" w:hanging="540"/>
        <w:textAlignment w:val="auto"/>
        <w:rPr>
          <w:rFonts w:cs="Arial"/>
          <w:szCs w:val="18"/>
          <w:lang w:val="nl"/>
        </w:rPr>
      </w:pPr>
    </w:p>
    <w:p w14:paraId="63C0D811" w14:textId="77777777" w:rsidR="004E797B" w:rsidRPr="004E797B" w:rsidRDefault="004E797B" w:rsidP="004E797B">
      <w:pPr>
        <w:overflowPunct/>
        <w:autoSpaceDE/>
        <w:autoSpaceDN/>
        <w:adjustRightInd/>
        <w:ind w:left="567" w:hanging="567"/>
        <w:textAlignment w:val="auto"/>
        <w:rPr>
          <w:rFonts w:cs="Arial"/>
          <w:szCs w:val="18"/>
          <w:lang w:val="nl"/>
        </w:rPr>
      </w:pPr>
      <w:r w:rsidRPr="004E797B">
        <w:rPr>
          <w:rFonts w:cs="Arial"/>
          <w:szCs w:val="18"/>
          <w:lang w:val="nl"/>
        </w:rPr>
        <w:t xml:space="preserve">3.2 </w:t>
      </w:r>
      <w:r w:rsidRPr="004E797B">
        <w:rPr>
          <w:rFonts w:cs="Arial"/>
          <w:szCs w:val="18"/>
          <w:lang w:val="nl"/>
        </w:rPr>
        <w:tab/>
        <w:t>Uitdrukkelijk wordt bepaald dat indien Opdrachtnemer geen BTW in rekening brengt, maar voor (een deel van) de Diensten geen vrijstelling van BTW blijkt te bestaan, deze niet ten laste komt van Opdrachtgever.</w:t>
      </w:r>
    </w:p>
    <w:p w14:paraId="782DFA69" w14:textId="77777777" w:rsidR="004E797B" w:rsidRPr="004E797B" w:rsidRDefault="004E797B" w:rsidP="004E797B">
      <w:pPr>
        <w:overflowPunct/>
        <w:autoSpaceDE/>
        <w:autoSpaceDN/>
        <w:adjustRightInd/>
        <w:ind w:left="540" w:hanging="540"/>
        <w:textAlignment w:val="auto"/>
        <w:rPr>
          <w:rFonts w:cs="Arial"/>
          <w:szCs w:val="18"/>
          <w:lang w:val="nl"/>
        </w:rPr>
      </w:pPr>
    </w:p>
    <w:p w14:paraId="16EC801D" w14:textId="77777777" w:rsidR="004E797B" w:rsidRPr="004E797B" w:rsidRDefault="004E797B" w:rsidP="004E797B">
      <w:pPr>
        <w:overflowPunct/>
        <w:autoSpaceDE/>
        <w:autoSpaceDN/>
        <w:adjustRightInd/>
        <w:ind w:left="567" w:hanging="567"/>
        <w:textAlignment w:val="auto"/>
        <w:rPr>
          <w:rFonts w:cs="Arial"/>
          <w:szCs w:val="18"/>
          <w:lang w:val="nl"/>
        </w:rPr>
      </w:pPr>
      <w:r w:rsidRPr="004E797B">
        <w:rPr>
          <w:rFonts w:cs="Arial"/>
          <w:szCs w:val="18"/>
          <w:lang w:val="nl"/>
        </w:rPr>
        <w:t>3.3</w:t>
      </w:r>
      <w:r w:rsidRPr="004E797B">
        <w:rPr>
          <w:rFonts w:cs="Arial"/>
          <w:szCs w:val="18"/>
          <w:lang w:val="nl"/>
        </w:rPr>
        <w:tab/>
        <w:t xml:space="preserve">De in artikel 3.1 van deze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BTW. </w:t>
      </w:r>
    </w:p>
    <w:p w14:paraId="09FB96A8" w14:textId="77777777" w:rsidR="004E797B" w:rsidRPr="004E797B" w:rsidRDefault="004E797B" w:rsidP="004E797B">
      <w:pPr>
        <w:overflowPunct/>
        <w:autoSpaceDE/>
        <w:autoSpaceDN/>
        <w:adjustRightInd/>
        <w:ind w:left="540" w:hanging="540"/>
        <w:textAlignment w:val="auto"/>
        <w:rPr>
          <w:rFonts w:cs="Arial"/>
          <w:szCs w:val="18"/>
          <w:lang w:val="nl"/>
        </w:rPr>
      </w:pPr>
    </w:p>
    <w:p w14:paraId="0746B44B" w14:textId="77777777" w:rsidR="00EB1C23" w:rsidRDefault="004E797B" w:rsidP="00EB1C23">
      <w:pPr>
        <w:overflowPunct/>
        <w:autoSpaceDE/>
        <w:autoSpaceDN/>
        <w:adjustRightInd/>
        <w:ind w:left="567" w:hanging="567"/>
        <w:textAlignment w:val="auto"/>
        <w:rPr>
          <w:rFonts w:cs="Arial"/>
          <w:szCs w:val="18"/>
          <w:lang w:val="nl"/>
        </w:rPr>
      </w:pPr>
      <w:r w:rsidRPr="004E797B">
        <w:rPr>
          <w:rFonts w:cs="Arial"/>
          <w:szCs w:val="18"/>
          <w:lang w:val="nl"/>
        </w:rPr>
        <w:t>3.4</w:t>
      </w:r>
      <w:r w:rsidRPr="004E797B">
        <w:rPr>
          <w:rFonts w:cs="Arial"/>
          <w:szCs w:val="18"/>
          <w:lang w:val="nl"/>
        </w:rPr>
        <w:tab/>
      </w:r>
      <w:r w:rsidR="00EB1C23">
        <w:rPr>
          <w:rFonts w:cs="Arial"/>
          <w:szCs w:val="18"/>
          <w:lang w:val="nl"/>
        </w:rPr>
        <w:t>De</w:t>
      </w:r>
      <w:r w:rsidR="00EB1C23" w:rsidRPr="00EB1C23">
        <w:rPr>
          <w:rFonts w:cs="Arial"/>
          <w:szCs w:val="18"/>
          <w:lang w:val="nl"/>
        </w:rPr>
        <w:t xml:space="preserve"> tarieven </w:t>
      </w:r>
      <w:r w:rsidR="00EB1C23">
        <w:rPr>
          <w:rFonts w:cs="Arial"/>
          <w:szCs w:val="18"/>
          <w:lang w:val="nl"/>
        </w:rPr>
        <w:t xml:space="preserve">kunnen </w:t>
      </w:r>
      <w:r w:rsidR="00EB1C23" w:rsidRPr="00EB1C23">
        <w:rPr>
          <w:rFonts w:cs="Arial"/>
          <w:szCs w:val="18"/>
          <w:lang w:val="nl"/>
        </w:rPr>
        <w:t>in geval van een verlenging van de Raamovereenkomst per datum aanvang van die verlenging ten hoogste één keer per jaar, dus voor het eerst op 31 december 2024, indexeren</w:t>
      </w:r>
      <w:r w:rsidR="00EB1C23">
        <w:rPr>
          <w:rFonts w:cs="Arial"/>
          <w:szCs w:val="18"/>
          <w:lang w:val="nl"/>
        </w:rPr>
        <w:t xml:space="preserve">, conform </w:t>
      </w:r>
      <w:r w:rsidRPr="004E797B">
        <w:rPr>
          <w:rFonts w:cs="Arial"/>
          <w:szCs w:val="18"/>
          <w:lang w:val="nl"/>
        </w:rPr>
        <w:t xml:space="preserve"> het 'CBS-prijsindexcijfer CAO lonen per uur inclusief bijzondere beloningen, categorie zakelijke dienstverlening'. </w:t>
      </w:r>
    </w:p>
    <w:p w14:paraId="6BD1E492" w14:textId="1F0CD3DD" w:rsidR="004E797B" w:rsidRPr="004E797B" w:rsidRDefault="004E797B" w:rsidP="00EB1C23">
      <w:pPr>
        <w:overflowPunct/>
        <w:autoSpaceDE/>
        <w:autoSpaceDN/>
        <w:adjustRightInd/>
        <w:ind w:left="567"/>
        <w:textAlignment w:val="auto"/>
        <w:rPr>
          <w:rFonts w:cs="Arial"/>
          <w:szCs w:val="18"/>
          <w:lang w:val="nl"/>
        </w:rPr>
      </w:pPr>
      <w:r w:rsidRPr="004E797B">
        <w:rPr>
          <w:rFonts w:cs="Arial"/>
          <w:szCs w:val="18"/>
          <w:lang w:val="nl"/>
        </w:rPr>
        <w:t>Hierbij wordt telkens het maandcijfer van de voorafgaande maand</w:t>
      </w:r>
      <w:r w:rsidR="00EB1C23">
        <w:rPr>
          <w:rFonts w:cs="Arial"/>
          <w:szCs w:val="18"/>
          <w:lang w:val="nl"/>
        </w:rPr>
        <w:t xml:space="preserve"> december</w:t>
      </w:r>
      <w:r w:rsidRPr="004E797B">
        <w:rPr>
          <w:rFonts w:cs="Arial"/>
          <w:szCs w:val="18"/>
          <w:lang w:val="nl"/>
        </w:rPr>
        <w:t xml:space="preserve"> gehanteerd, waarbij het indexcijfer van </w:t>
      </w:r>
      <w:r w:rsidR="00EB1C23">
        <w:rPr>
          <w:rFonts w:cs="Arial"/>
          <w:szCs w:val="18"/>
          <w:lang w:val="nl"/>
        </w:rPr>
        <w:t xml:space="preserve">1 december 2024 </w:t>
      </w:r>
      <w:r w:rsidRPr="004E797B">
        <w:rPr>
          <w:rFonts w:cs="Arial"/>
          <w:szCs w:val="18"/>
          <w:lang w:val="nl"/>
        </w:rPr>
        <w:t>wordt gesteld op 100%.</w:t>
      </w:r>
      <w:r w:rsidR="00EB1C23" w:rsidRPr="00EB1C23">
        <w:rPr>
          <w:rFonts w:cs="Arial"/>
          <w:szCs w:val="18"/>
          <w:lang w:val="nl"/>
        </w:rPr>
        <w:t xml:space="preserve"> Tarieven staan dus in ieder geval vast tot 31 december 2024.</w:t>
      </w:r>
    </w:p>
    <w:p w14:paraId="6E3A9A6A" w14:textId="77777777" w:rsidR="004E797B" w:rsidRPr="004E797B" w:rsidRDefault="004E797B" w:rsidP="004E797B">
      <w:pPr>
        <w:overflowPunct/>
        <w:autoSpaceDE/>
        <w:autoSpaceDN/>
        <w:adjustRightInd/>
        <w:textAlignment w:val="auto"/>
        <w:rPr>
          <w:rFonts w:cs="Arial"/>
          <w:szCs w:val="18"/>
        </w:rPr>
      </w:pPr>
    </w:p>
    <w:p w14:paraId="72886BA4" w14:textId="414339DF" w:rsidR="004E797B" w:rsidRDefault="004E797B" w:rsidP="00EB1C23">
      <w:pPr>
        <w:overflowPunct/>
        <w:autoSpaceDE/>
        <w:autoSpaceDN/>
        <w:adjustRightInd/>
        <w:ind w:left="567" w:hanging="567"/>
        <w:textAlignment w:val="auto"/>
        <w:rPr>
          <w:rFonts w:cs="Arial"/>
          <w:szCs w:val="18"/>
          <w:lang w:val="nl"/>
        </w:rPr>
      </w:pPr>
      <w:r w:rsidRPr="004E797B">
        <w:rPr>
          <w:rFonts w:cs="Arial"/>
          <w:szCs w:val="18"/>
          <w:lang w:val="nl"/>
        </w:rPr>
        <w:t>3.5</w:t>
      </w:r>
      <w:r w:rsidRPr="004E797B">
        <w:rPr>
          <w:rFonts w:cs="Arial"/>
          <w:szCs w:val="18"/>
          <w:lang w:val="nl"/>
        </w:rPr>
        <w:tab/>
      </w:r>
      <w:r w:rsidR="00EB1C23">
        <w:rPr>
          <w:rFonts w:cs="Arial"/>
          <w:szCs w:val="18"/>
          <w:lang w:val="nl"/>
        </w:rPr>
        <w:t xml:space="preserve">Facturering </w:t>
      </w:r>
      <w:r w:rsidRPr="004E797B">
        <w:rPr>
          <w:rFonts w:cs="Arial"/>
          <w:szCs w:val="18"/>
          <w:lang w:val="nl"/>
        </w:rPr>
        <w:t xml:space="preserve">vindt plaats </w:t>
      </w:r>
      <w:r w:rsidR="00EB1C23">
        <w:rPr>
          <w:rFonts w:cs="Arial"/>
          <w:szCs w:val="18"/>
          <w:lang w:val="nl"/>
        </w:rPr>
        <w:t>conform het betalingsschema in de Nadere offerte aanvraag.</w:t>
      </w:r>
    </w:p>
    <w:p w14:paraId="458B578B" w14:textId="77777777" w:rsidR="00EB1C23" w:rsidRPr="004E797B" w:rsidRDefault="00EB1C23" w:rsidP="00EB1C23">
      <w:pPr>
        <w:overflowPunct/>
        <w:autoSpaceDE/>
        <w:autoSpaceDN/>
        <w:adjustRightInd/>
        <w:ind w:left="567" w:hanging="567"/>
        <w:textAlignment w:val="auto"/>
        <w:rPr>
          <w:rFonts w:cs="Arial"/>
          <w:szCs w:val="18"/>
          <w:lang w:val="nl"/>
        </w:rPr>
      </w:pPr>
    </w:p>
    <w:p w14:paraId="3FDEDE8B" w14:textId="158002CE" w:rsidR="004E797B" w:rsidRPr="004E797B" w:rsidRDefault="004E797B" w:rsidP="00EB1C23">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right="-1" w:hanging="567"/>
        <w:textAlignment w:val="auto"/>
        <w:rPr>
          <w:rFonts w:cs="Arial"/>
          <w:b/>
          <w:szCs w:val="18"/>
        </w:rPr>
      </w:pPr>
      <w:r w:rsidRPr="004E797B">
        <w:rPr>
          <w:rFonts w:cs="Arial"/>
          <w:szCs w:val="18"/>
          <w:lang w:val="nl"/>
        </w:rPr>
        <w:t>3.6</w:t>
      </w:r>
      <w:r w:rsidRPr="004E797B">
        <w:rPr>
          <w:rFonts w:cs="Arial"/>
          <w:szCs w:val="18"/>
          <w:lang w:val="nl"/>
        </w:rPr>
        <w:tab/>
      </w:r>
      <w:r w:rsidR="00EB1C23">
        <w:rPr>
          <w:rFonts w:cs="Arial"/>
          <w:szCs w:val="18"/>
          <w:lang w:val="nl"/>
        </w:rPr>
        <w:t xml:space="preserve">Betaling </w:t>
      </w:r>
      <w:r w:rsidR="00EB1C23" w:rsidRPr="00EB1C23">
        <w:rPr>
          <w:rFonts w:cs="Arial"/>
          <w:szCs w:val="18"/>
          <w:lang w:val="nl"/>
        </w:rPr>
        <w:t xml:space="preserve">van de kosten geschiedt achteraf, te weten na verrichting (door Opdrachtnemer) van en acceptatie (door Opdrachtgever) van de Diensten, binnen dertig (30) dagen na ontvangst van de factuur, mits de factuur voldoet aan de gestelde eisen en geen omstandigheid van toepassing is als bedoeld in artikel </w:t>
      </w:r>
      <w:r w:rsidR="00EB1C23">
        <w:rPr>
          <w:rFonts w:cs="Arial"/>
          <w:szCs w:val="18"/>
          <w:lang w:val="nl"/>
        </w:rPr>
        <w:t xml:space="preserve">17 en </w:t>
      </w:r>
      <w:r w:rsidR="00EB1C23" w:rsidRPr="00EB1C23">
        <w:rPr>
          <w:rFonts w:cs="Arial"/>
          <w:szCs w:val="18"/>
          <w:lang w:val="nl"/>
        </w:rPr>
        <w:t>18 ARVODI-201</w:t>
      </w:r>
      <w:r w:rsidR="00EB1C23">
        <w:rPr>
          <w:rFonts w:cs="Arial"/>
          <w:szCs w:val="18"/>
          <w:lang w:val="nl"/>
        </w:rPr>
        <w:t>8</w:t>
      </w:r>
      <w:r w:rsidR="00EB1C23" w:rsidRPr="00EB1C23">
        <w:rPr>
          <w:rFonts w:cs="Arial"/>
          <w:szCs w:val="18"/>
          <w:lang w:val="nl"/>
        </w:rPr>
        <w:t xml:space="preserve">. </w:t>
      </w:r>
    </w:p>
    <w:p w14:paraId="640C5E26"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right="-1" w:hanging="567"/>
        <w:textAlignment w:val="auto"/>
        <w:rPr>
          <w:rFonts w:cs="Arial"/>
          <w:szCs w:val="18"/>
        </w:rPr>
      </w:pPr>
    </w:p>
    <w:p w14:paraId="4665F705" w14:textId="65B0619A" w:rsidR="004E797B" w:rsidRPr="004E797B" w:rsidRDefault="004E797B" w:rsidP="009C2CE6">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right="-1" w:hanging="600"/>
        <w:textAlignment w:val="auto"/>
        <w:rPr>
          <w:rFonts w:cs="Arial"/>
          <w:i/>
          <w:szCs w:val="18"/>
        </w:rPr>
      </w:pPr>
      <w:r w:rsidRPr="004E797B">
        <w:rPr>
          <w:rFonts w:cs="Arial"/>
          <w:szCs w:val="18"/>
        </w:rPr>
        <w:t>3.6</w:t>
      </w:r>
      <w:r w:rsidRPr="004E797B">
        <w:rPr>
          <w:rFonts w:cs="Arial"/>
          <w:szCs w:val="18"/>
        </w:rPr>
        <w:tab/>
      </w:r>
      <w:r w:rsidR="009C2CE6" w:rsidRPr="009C2CE6">
        <w:rPr>
          <w:rFonts w:cs="Arial"/>
          <w:szCs w:val="18"/>
        </w:rPr>
        <w:t>Alle facturen dienen digitaal verstuurd te worden naar digitale.facturen@staatsbosbeheer.nl</w:t>
      </w:r>
      <w:r w:rsidR="009C2CE6">
        <w:rPr>
          <w:rFonts w:cs="Arial"/>
          <w:szCs w:val="18"/>
        </w:rPr>
        <w:t>.</w:t>
      </w:r>
    </w:p>
    <w:p w14:paraId="50C24F43" w14:textId="77777777" w:rsidR="004E797B" w:rsidRPr="004E797B" w:rsidRDefault="004E797B" w:rsidP="004E797B">
      <w:pPr>
        <w:overflowPunct/>
        <w:autoSpaceDE/>
        <w:autoSpaceDN/>
        <w:adjustRightInd/>
        <w:textAlignment w:val="auto"/>
        <w:rPr>
          <w:rFonts w:cs="Arial"/>
          <w:szCs w:val="18"/>
          <w:lang w:val="nl"/>
        </w:rPr>
      </w:pPr>
    </w:p>
    <w:p w14:paraId="4EB1A6AD" w14:textId="77777777" w:rsidR="009C2CE6" w:rsidRPr="009C2CE6" w:rsidRDefault="004E797B" w:rsidP="009C2CE6">
      <w:pPr>
        <w:overflowPunct/>
        <w:autoSpaceDE/>
        <w:autoSpaceDN/>
        <w:adjustRightInd/>
        <w:ind w:left="567" w:hanging="567"/>
        <w:textAlignment w:val="auto"/>
        <w:rPr>
          <w:rFonts w:cs="Arial"/>
          <w:szCs w:val="18"/>
          <w:lang w:val="nl"/>
        </w:rPr>
      </w:pPr>
      <w:r w:rsidRPr="004E797B">
        <w:rPr>
          <w:rFonts w:cs="Arial"/>
          <w:szCs w:val="18"/>
          <w:lang w:val="nl"/>
        </w:rPr>
        <w:t>3.7</w:t>
      </w:r>
      <w:r w:rsidRPr="004E797B">
        <w:rPr>
          <w:rFonts w:cs="Arial"/>
          <w:szCs w:val="18"/>
          <w:lang w:val="nl"/>
        </w:rPr>
        <w:tab/>
      </w:r>
      <w:r w:rsidR="009C2CE6" w:rsidRPr="009C2CE6">
        <w:rPr>
          <w:rFonts w:cs="Arial"/>
          <w:szCs w:val="18"/>
          <w:lang w:val="nl"/>
        </w:rPr>
        <w:t>Facturatie geschiedt conform de Raamovereenkomst, waarbij op elke factuur wordt vermeld:</w:t>
      </w:r>
    </w:p>
    <w:p w14:paraId="10542B65" w14:textId="77777777" w:rsidR="009C2CE6" w:rsidRPr="009C2CE6" w:rsidRDefault="009C2CE6" w:rsidP="009C2CE6">
      <w:pPr>
        <w:overflowPunct/>
        <w:autoSpaceDE/>
        <w:autoSpaceDN/>
        <w:adjustRightInd/>
        <w:ind w:left="1134" w:hanging="567"/>
        <w:textAlignment w:val="auto"/>
        <w:rPr>
          <w:rFonts w:cs="Arial"/>
          <w:szCs w:val="18"/>
          <w:lang w:val="nl"/>
        </w:rPr>
      </w:pPr>
      <w:r w:rsidRPr="009C2CE6">
        <w:rPr>
          <w:rFonts w:cs="Arial"/>
          <w:szCs w:val="18"/>
          <w:lang w:val="nl"/>
        </w:rPr>
        <w:t>•</w:t>
      </w:r>
      <w:r w:rsidRPr="009C2CE6">
        <w:rPr>
          <w:rFonts w:cs="Arial"/>
          <w:szCs w:val="18"/>
          <w:lang w:val="nl"/>
        </w:rPr>
        <w:tab/>
        <w:t>Factuurnummer en betreffende facturatiemoment;</w:t>
      </w:r>
    </w:p>
    <w:p w14:paraId="08116E6D" w14:textId="77777777" w:rsidR="009C2CE6" w:rsidRPr="009C2CE6" w:rsidRDefault="009C2CE6" w:rsidP="009C2CE6">
      <w:pPr>
        <w:overflowPunct/>
        <w:autoSpaceDE/>
        <w:autoSpaceDN/>
        <w:adjustRightInd/>
        <w:ind w:left="1134" w:hanging="567"/>
        <w:textAlignment w:val="auto"/>
        <w:rPr>
          <w:rFonts w:cs="Arial"/>
          <w:szCs w:val="18"/>
          <w:lang w:val="nl"/>
        </w:rPr>
      </w:pPr>
      <w:r w:rsidRPr="009C2CE6">
        <w:rPr>
          <w:rFonts w:cs="Arial"/>
          <w:szCs w:val="18"/>
          <w:lang w:val="nl"/>
        </w:rPr>
        <w:t>•</w:t>
      </w:r>
      <w:r w:rsidRPr="009C2CE6">
        <w:rPr>
          <w:rFonts w:cs="Arial"/>
          <w:szCs w:val="18"/>
          <w:lang w:val="nl"/>
        </w:rPr>
        <w:tab/>
        <w:t>Contractnummer (dat door Opdrachtgever aan Opdrachtnemer wordt verstrekt);</w:t>
      </w:r>
    </w:p>
    <w:p w14:paraId="1FC60FEF" w14:textId="77777777" w:rsidR="009C2CE6" w:rsidRPr="009C2CE6" w:rsidRDefault="009C2CE6" w:rsidP="009C2CE6">
      <w:pPr>
        <w:overflowPunct/>
        <w:autoSpaceDE/>
        <w:autoSpaceDN/>
        <w:adjustRightInd/>
        <w:ind w:left="1134" w:hanging="567"/>
        <w:textAlignment w:val="auto"/>
        <w:rPr>
          <w:rFonts w:cs="Arial"/>
          <w:szCs w:val="18"/>
          <w:lang w:val="nl"/>
        </w:rPr>
      </w:pPr>
      <w:r w:rsidRPr="009C2CE6">
        <w:rPr>
          <w:rFonts w:cs="Arial"/>
          <w:szCs w:val="18"/>
          <w:lang w:val="nl"/>
        </w:rPr>
        <w:t>•</w:t>
      </w:r>
      <w:r w:rsidRPr="009C2CE6">
        <w:rPr>
          <w:rFonts w:cs="Arial"/>
          <w:szCs w:val="18"/>
          <w:lang w:val="nl"/>
        </w:rPr>
        <w:tab/>
        <w:t>Nummer van de Nadere Overeenkomst (zogeheten: "UBW-nummer");</w:t>
      </w:r>
    </w:p>
    <w:p w14:paraId="0C5E107B" w14:textId="77777777" w:rsidR="009C2CE6" w:rsidRPr="009C2CE6" w:rsidRDefault="009C2CE6" w:rsidP="009C2CE6">
      <w:pPr>
        <w:overflowPunct/>
        <w:autoSpaceDE/>
        <w:autoSpaceDN/>
        <w:adjustRightInd/>
        <w:ind w:left="1134" w:hanging="567"/>
        <w:textAlignment w:val="auto"/>
        <w:rPr>
          <w:rFonts w:cs="Arial"/>
          <w:szCs w:val="18"/>
          <w:lang w:val="nl"/>
        </w:rPr>
      </w:pPr>
      <w:r w:rsidRPr="009C2CE6">
        <w:rPr>
          <w:rFonts w:cs="Arial"/>
          <w:szCs w:val="18"/>
          <w:lang w:val="nl"/>
        </w:rPr>
        <w:t>•</w:t>
      </w:r>
      <w:r w:rsidRPr="009C2CE6">
        <w:rPr>
          <w:rFonts w:cs="Arial"/>
          <w:szCs w:val="18"/>
          <w:lang w:val="nl"/>
        </w:rPr>
        <w:tab/>
        <w:t>Factuurdatum;</w:t>
      </w:r>
    </w:p>
    <w:p w14:paraId="0FAAEB32" w14:textId="77777777" w:rsidR="009C2CE6" w:rsidRPr="009C2CE6" w:rsidRDefault="009C2CE6" w:rsidP="009C2CE6">
      <w:pPr>
        <w:overflowPunct/>
        <w:autoSpaceDE/>
        <w:autoSpaceDN/>
        <w:adjustRightInd/>
        <w:ind w:left="1134" w:hanging="567"/>
        <w:textAlignment w:val="auto"/>
        <w:rPr>
          <w:rFonts w:cs="Arial"/>
          <w:szCs w:val="18"/>
          <w:lang w:val="nl"/>
        </w:rPr>
      </w:pPr>
      <w:r w:rsidRPr="009C2CE6">
        <w:rPr>
          <w:rFonts w:cs="Arial"/>
          <w:szCs w:val="18"/>
          <w:lang w:val="nl"/>
        </w:rPr>
        <w:lastRenderedPageBreak/>
        <w:t>•</w:t>
      </w:r>
      <w:r w:rsidRPr="009C2CE6">
        <w:rPr>
          <w:rFonts w:cs="Arial"/>
          <w:szCs w:val="18"/>
          <w:lang w:val="nl"/>
        </w:rPr>
        <w:tab/>
        <w:t>Eenduidige omschrijving van geleverde Diensten;</w:t>
      </w:r>
    </w:p>
    <w:p w14:paraId="2B0D8C98" w14:textId="77777777" w:rsidR="009C2CE6" w:rsidRPr="009C2CE6" w:rsidRDefault="009C2CE6" w:rsidP="009C2CE6">
      <w:pPr>
        <w:overflowPunct/>
        <w:autoSpaceDE/>
        <w:autoSpaceDN/>
        <w:adjustRightInd/>
        <w:ind w:left="1134" w:hanging="567"/>
        <w:textAlignment w:val="auto"/>
        <w:rPr>
          <w:rFonts w:cs="Arial"/>
          <w:szCs w:val="18"/>
          <w:lang w:val="nl"/>
        </w:rPr>
      </w:pPr>
      <w:r w:rsidRPr="009C2CE6">
        <w:rPr>
          <w:rFonts w:cs="Arial"/>
          <w:szCs w:val="18"/>
          <w:lang w:val="nl"/>
        </w:rPr>
        <w:t>•</w:t>
      </w:r>
      <w:r w:rsidRPr="009C2CE6">
        <w:rPr>
          <w:rFonts w:cs="Arial"/>
          <w:szCs w:val="18"/>
          <w:lang w:val="nl"/>
        </w:rPr>
        <w:tab/>
        <w:t>Naam Opdrachtgever;</w:t>
      </w:r>
    </w:p>
    <w:p w14:paraId="41D77C3C" w14:textId="77777777" w:rsidR="009C2CE6" w:rsidRPr="009C2CE6" w:rsidRDefault="009C2CE6" w:rsidP="009C2CE6">
      <w:pPr>
        <w:overflowPunct/>
        <w:autoSpaceDE/>
        <w:autoSpaceDN/>
        <w:adjustRightInd/>
        <w:ind w:left="1134" w:hanging="567"/>
        <w:textAlignment w:val="auto"/>
        <w:rPr>
          <w:rFonts w:cs="Arial"/>
          <w:szCs w:val="18"/>
          <w:lang w:val="nl"/>
        </w:rPr>
      </w:pPr>
      <w:r w:rsidRPr="009C2CE6">
        <w:rPr>
          <w:rFonts w:cs="Arial"/>
          <w:szCs w:val="18"/>
          <w:lang w:val="nl"/>
        </w:rPr>
        <w:t>•</w:t>
      </w:r>
      <w:r w:rsidRPr="009C2CE6">
        <w:rPr>
          <w:rFonts w:cs="Arial"/>
          <w:szCs w:val="18"/>
          <w:lang w:val="nl"/>
        </w:rPr>
        <w:tab/>
        <w:t>KvK-nummer van Opdrachtnemer;</w:t>
      </w:r>
    </w:p>
    <w:p w14:paraId="02C5DB8C" w14:textId="77777777" w:rsidR="009C2CE6" w:rsidRPr="009C2CE6" w:rsidRDefault="009C2CE6" w:rsidP="009C2CE6">
      <w:pPr>
        <w:overflowPunct/>
        <w:autoSpaceDE/>
        <w:autoSpaceDN/>
        <w:adjustRightInd/>
        <w:ind w:left="1134" w:hanging="567"/>
        <w:textAlignment w:val="auto"/>
        <w:rPr>
          <w:rFonts w:cs="Arial"/>
          <w:szCs w:val="18"/>
          <w:lang w:val="nl"/>
        </w:rPr>
      </w:pPr>
      <w:r w:rsidRPr="009C2CE6">
        <w:rPr>
          <w:rFonts w:cs="Arial"/>
          <w:szCs w:val="18"/>
          <w:lang w:val="nl"/>
        </w:rPr>
        <w:t>•</w:t>
      </w:r>
      <w:r w:rsidRPr="009C2CE6">
        <w:rPr>
          <w:rFonts w:cs="Arial"/>
          <w:szCs w:val="18"/>
          <w:lang w:val="nl"/>
        </w:rPr>
        <w:tab/>
        <w:t>Bankrekeningnummer (IBAN) Opdrachtnemer;</w:t>
      </w:r>
    </w:p>
    <w:p w14:paraId="49678C04" w14:textId="7B8443DA" w:rsidR="004E797B" w:rsidRPr="004E797B" w:rsidRDefault="009C2CE6" w:rsidP="009C2CE6">
      <w:pPr>
        <w:overflowPunct/>
        <w:autoSpaceDE/>
        <w:autoSpaceDN/>
        <w:adjustRightInd/>
        <w:ind w:left="1134" w:hanging="567"/>
        <w:textAlignment w:val="auto"/>
        <w:rPr>
          <w:rFonts w:cs="Arial"/>
          <w:szCs w:val="18"/>
          <w:lang w:val="nl"/>
        </w:rPr>
      </w:pPr>
      <w:r w:rsidRPr="009C2CE6">
        <w:rPr>
          <w:rFonts w:cs="Arial"/>
          <w:szCs w:val="18"/>
          <w:lang w:val="nl"/>
        </w:rPr>
        <w:t>•</w:t>
      </w:r>
      <w:r w:rsidRPr="009C2CE6">
        <w:rPr>
          <w:rFonts w:cs="Arial"/>
          <w:szCs w:val="18"/>
          <w:lang w:val="nl"/>
        </w:rPr>
        <w:tab/>
        <w:t>BIC/SWIFT-code.</w:t>
      </w:r>
    </w:p>
    <w:p w14:paraId="247344A8" w14:textId="77777777" w:rsidR="004E797B" w:rsidRPr="004E797B" w:rsidRDefault="004E797B" w:rsidP="004E797B">
      <w:pPr>
        <w:overflowPunct/>
        <w:autoSpaceDE/>
        <w:autoSpaceDN/>
        <w:adjustRightInd/>
        <w:ind w:left="540" w:hanging="540"/>
        <w:textAlignment w:val="auto"/>
        <w:rPr>
          <w:rFonts w:cs="Arial"/>
          <w:szCs w:val="18"/>
          <w:lang w:val="nl"/>
        </w:rPr>
      </w:pPr>
    </w:p>
    <w:p w14:paraId="751D9447" w14:textId="3A9D3DD2" w:rsidR="004E797B" w:rsidRPr="004E797B" w:rsidRDefault="004E797B" w:rsidP="004E797B">
      <w:pPr>
        <w:overflowPunct/>
        <w:autoSpaceDE/>
        <w:autoSpaceDN/>
        <w:adjustRightInd/>
        <w:ind w:left="567" w:hanging="567"/>
        <w:textAlignment w:val="auto"/>
        <w:rPr>
          <w:rFonts w:cs="Arial"/>
          <w:szCs w:val="18"/>
          <w:lang w:val="nl"/>
        </w:rPr>
      </w:pPr>
      <w:r w:rsidRPr="004E797B">
        <w:rPr>
          <w:rFonts w:cs="Arial"/>
          <w:szCs w:val="18"/>
          <w:lang w:val="nl"/>
        </w:rPr>
        <w:t>3.8</w:t>
      </w:r>
      <w:r w:rsidRPr="004E797B">
        <w:rPr>
          <w:rFonts w:cs="Arial"/>
          <w:szCs w:val="18"/>
          <w:lang w:val="nl"/>
        </w:rPr>
        <w:tab/>
        <w:t>Opdrachtnemer declareert onkosten die op grond van de Overeenkomst voor vergoeding in aanmerking komen onder aftrek van de reeds door hem over die onkosten betaalde BTW. Over dat netto bedrag kan Opdrachtnemer het toepasselijke BTW-tarief in rekening brengen bij Opdrachtgever.</w:t>
      </w:r>
    </w:p>
    <w:p w14:paraId="2CDCE359"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cs="Arial"/>
          <w:b/>
          <w:szCs w:val="18"/>
          <w:lang w:val="nl"/>
        </w:rPr>
      </w:pPr>
    </w:p>
    <w:p w14:paraId="310AA167"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b/>
          <w:szCs w:val="18"/>
          <w:lang w:val="nl"/>
        </w:rPr>
      </w:pPr>
      <w:r w:rsidRPr="004E797B">
        <w:rPr>
          <w:rFonts w:cs="Arial"/>
          <w:b/>
          <w:szCs w:val="18"/>
          <w:lang w:val="nl"/>
        </w:rPr>
        <w:t>4.</w:t>
      </w:r>
      <w:r w:rsidRPr="004E797B">
        <w:rPr>
          <w:rFonts w:cs="Arial"/>
          <w:b/>
          <w:szCs w:val="18"/>
          <w:lang w:val="nl"/>
        </w:rPr>
        <w:tab/>
        <w:t>Tijden en plaats werkzaamheden</w:t>
      </w:r>
    </w:p>
    <w:p w14:paraId="7FDEBE9C" w14:textId="77777777" w:rsidR="004E797B" w:rsidRPr="004E797B" w:rsidRDefault="004E797B" w:rsidP="004E797B">
      <w:pPr>
        <w:suppressAutoHyphens/>
        <w:overflowPunct/>
        <w:autoSpaceDE/>
        <w:autoSpaceDN/>
        <w:adjustRightInd/>
        <w:ind w:left="540" w:right="-1" w:hanging="540"/>
        <w:textAlignment w:val="auto"/>
        <w:rPr>
          <w:rFonts w:cs="Arial"/>
          <w:szCs w:val="18"/>
          <w:lang w:val="nl"/>
        </w:rPr>
      </w:pPr>
    </w:p>
    <w:p w14:paraId="1F4370D8" w14:textId="77777777" w:rsidR="004E797B" w:rsidRPr="004E797B" w:rsidRDefault="004E797B" w:rsidP="004E797B">
      <w:pPr>
        <w:overflowPunct/>
        <w:autoSpaceDE/>
        <w:autoSpaceDN/>
        <w:adjustRightInd/>
        <w:ind w:left="567" w:hanging="567"/>
        <w:textAlignment w:val="auto"/>
        <w:rPr>
          <w:rFonts w:cs="Arial"/>
          <w:szCs w:val="18"/>
        </w:rPr>
      </w:pPr>
      <w:r w:rsidRPr="004E797B">
        <w:rPr>
          <w:rFonts w:cs="Arial"/>
          <w:szCs w:val="18"/>
          <w:lang w:val="nl"/>
        </w:rPr>
        <w:t>4.1</w:t>
      </w:r>
      <w:r w:rsidRPr="004E797B">
        <w:rPr>
          <w:rFonts w:cs="Arial"/>
          <w:szCs w:val="18"/>
          <w:lang w:val="nl"/>
        </w:rPr>
        <w:tab/>
      </w:r>
      <w:r w:rsidRPr="004E797B">
        <w:rPr>
          <w:rFonts w:cs="Arial"/>
          <w:szCs w:val="18"/>
        </w:rPr>
        <w:t>De werkzaamheden, verband houdend met de in een Nadere Overeenkomst gespecificeerde Diensten, worden verricht op de in de Nadere Overeenkomst aan te geven plaats(en).</w:t>
      </w:r>
    </w:p>
    <w:p w14:paraId="794CBFD8" w14:textId="77777777" w:rsidR="004E797B" w:rsidRPr="004E797B" w:rsidRDefault="004E797B" w:rsidP="004E797B">
      <w:pPr>
        <w:overflowPunct/>
        <w:autoSpaceDE/>
        <w:autoSpaceDN/>
        <w:adjustRightInd/>
        <w:ind w:left="540" w:hanging="540"/>
        <w:textAlignment w:val="auto"/>
        <w:rPr>
          <w:rFonts w:cs="Arial"/>
          <w:szCs w:val="18"/>
        </w:rPr>
      </w:pPr>
    </w:p>
    <w:p w14:paraId="1068B636" w14:textId="77777777" w:rsidR="004E797B" w:rsidRPr="004E797B" w:rsidRDefault="004E797B" w:rsidP="004E797B">
      <w:pPr>
        <w:overflowPunct/>
        <w:autoSpaceDE/>
        <w:autoSpaceDN/>
        <w:adjustRightInd/>
        <w:ind w:left="567" w:hanging="567"/>
        <w:textAlignment w:val="auto"/>
        <w:rPr>
          <w:rFonts w:cs="Arial"/>
          <w:szCs w:val="18"/>
        </w:rPr>
      </w:pPr>
      <w:r w:rsidRPr="004E797B">
        <w:rPr>
          <w:rFonts w:cs="Arial"/>
          <w:szCs w:val="18"/>
        </w:rPr>
        <w:t>4.2</w:t>
      </w:r>
      <w:r w:rsidRPr="004E797B">
        <w:rPr>
          <w:rFonts w:cs="Arial"/>
          <w:szCs w:val="18"/>
        </w:rPr>
        <w:tab/>
        <w:t>Partijen verplichten zich het Personeel van de andere Partij toegang te verlenen tot de plaats, waar de werkzaamheden verband houdend met de in de Nadere Overeenkomst gespecificeerde Diensten moeten worden verricht, alsmede dit Per</w:t>
      </w:r>
      <w:r w:rsidRPr="004E797B">
        <w:rPr>
          <w:rFonts w:cs="Arial"/>
          <w:szCs w:val="18"/>
        </w:rPr>
        <w:softHyphen/>
        <w:t>so</w:t>
      </w:r>
      <w:r w:rsidRPr="004E797B">
        <w:rPr>
          <w:rFonts w:cs="Arial"/>
          <w:szCs w:val="18"/>
        </w:rPr>
        <w:softHyphen/>
        <w:t>neel in staat te stellen de werkzaamheden onder de bij die Partij ge</w:t>
      </w:r>
      <w:r w:rsidRPr="004E797B">
        <w:rPr>
          <w:rFonts w:cs="Arial"/>
          <w:szCs w:val="18"/>
        </w:rPr>
        <w:softHyphen/>
        <w:t>brui</w:t>
      </w:r>
      <w:r w:rsidRPr="004E797B">
        <w:rPr>
          <w:rFonts w:cs="Arial"/>
          <w:szCs w:val="18"/>
        </w:rPr>
        <w:softHyphen/>
        <w:t>kelijke arbeidsomstandigheden te ver</w:t>
      </w:r>
      <w:r w:rsidRPr="004E797B">
        <w:rPr>
          <w:rFonts w:cs="Arial"/>
          <w:szCs w:val="18"/>
        </w:rPr>
        <w:softHyphen/>
        <w:t>richten gedurende de regulier geldende kantoortijden.</w:t>
      </w:r>
    </w:p>
    <w:p w14:paraId="1C22E918" w14:textId="77777777" w:rsidR="004E797B" w:rsidRPr="004E797B" w:rsidRDefault="004E797B" w:rsidP="004E797B">
      <w:pPr>
        <w:suppressAutoHyphens/>
        <w:overflowPunct/>
        <w:autoSpaceDE/>
        <w:autoSpaceDN/>
        <w:adjustRightInd/>
        <w:ind w:left="540"/>
        <w:textAlignment w:val="auto"/>
        <w:rPr>
          <w:rFonts w:cs="Arial"/>
          <w:szCs w:val="18"/>
        </w:rPr>
      </w:pPr>
      <w:r w:rsidRPr="004E797B">
        <w:rPr>
          <w:rFonts w:cs="Arial"/>
          <w:szCs w:val="18"/>
        </w:rPr>
        <w:t>Partijen verplichten zich hun Personeel op te dragen de ter plekke van de uitvoering geldende huisregels na te leven.</w:t>
      </w:r>
    </w:p>
    <w:p w14:paraId="02550F65" w14:textId="77777777" w:rsidR="004E797B" w:rsidRPr="004E797B" w:rsidRDefault="004E797B" w:rsidP="004E797B">
      <w:pPr>
        <w:suppressAutoHyphens/>
        <w:overflowPunct/>
        <w:autoSpaceDE/>
        <w:autoSpaceDN/>
        <w:adjustRightInd/>
        <w:textAlignment w:val="auto"/>
        <w:rPr>
          <w:rFonts w:cs="Arial"/>
          <w:szCs w:val="18"/>
          <w:lang w:val="nl"/>
        </w:rPr>
      </w:pPr>
    </w:p>
    <w:p w14:paraId="67BE8912"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b/>
          <w:szCs w:val="18"/>
          <w:lang w:val="nl"/>
        </w:rPr>
      </w:pPr>
      <w:r w:rsidRPr="004E797B">
        <w:rPr>
          <w:rFonts w:cs="Arial"/>
          <w:b/>
          <w:szCs w:val="18"/>
          <w:lang w:val="nl"/>
        </w:rPr>
        <w:t>5.</w:t>
      </w:r>
      <w:r w:rsidRPr="004E797B">
        <w:rPr>
          <w:rFonts w:cs="Arial"/>
          <w:b/>
          <w:szCs w:val="18"/>
          <w:lang w:val="nl"/>
        </w:rPr>
        <w:tab/>
        <w:t>Overige Voorwaarden</w:t>
      </w:r>
    </w:p>
    <w:p w14:paraId="139D5A4C" w14:textId="77777777" w:rsidR="004E797B" w:rsidRPr="004E797B" w:rsidRDefault="004E797B" w:rsidP="004E797B">
      <w:pPr>
        <w:suppressAutoHyphens/>
        <w:overflowPunct/>
        <w:autoSpaceDE/>
        <w:autoSpaceDN/>
        <w:adjustRightInd/>
        <w:ind w:left="540" w:right="-1" w:hanging="540"/>
        <w:textAlignment w:val="auto"/>
        <w:rPr>
          <w:rFonts w:cs="Arial"/>
          <w:szCs w:val="18"/>
          <w:lang w:val="nl"/>
        </w:rPr>
      </w:pPr>
    </w:p>
    <w:p w14:paraId="169DD886" w14:textId="77777777" w:rsidR="004E797B" w:rsidRPr="004E797B" w:rsidRDefault="004E797B" w:rsidP="004E797B">
      <w:pPr>
        <w:overflowPunct/>
        <w:autoSpaceDE/>
        <w:autoSpaceDN/>
        <w:adjustRightInd/>
        <w:ind w:left="567" w:hanging="567"/>
        <w:textAlignment w:val="auto"/>
        <w:rPr>
          <w:rFonts w:cs="Arial"/>
          <w:szCs w:val="18"/>
          <w:lang w:val="nl"/>
        </w:rPr>
      </w:pPr>
      <w:r w:rsidRPr="004E797B">
        <w:rPr>
          <w:rFonts w:cs="Arial"/>
          <w:szCs w:val="18"/>
          <w:lang w:val="nl"/>
        </w:rPr>
        <w:t>5.1</w:t>
      </w:r>
      <w:r w:rsidRPr="004E797B">
        <w:rPr>
          <w:rFonts w:cs="Arial"/>
          <w:szCs w:val="18"/>
          <w:lang w:val="nl"/>
        </w:rPr>
        <w:tab/>
        <w:t>Op deze Raamovereenkomst, alsmede op een opdracht tot het verrichten van Diensten overeenkomstig een Nadere Overeenkomst zijn uitsluitend van toepassing de ARVODI-2018 [Bijlage</w:t>
      </w:r>
      <w:r w:rsidRPr="004E797B">
        <w:rPr>
          <w:rFonts w:cs="Arial"/>
          <w:i/>
          <w:szCs w:val="18"/>
          <w:lang w:val="nl"/>
        </w:rPr>
        <w:t xml:space="preserve"> …..</w:t>
      </w:r>
      <w:r w:rsidRPr="004E797B">
        <w:rPr>
          <w:rFonts w:cs="Arial"/>
          <w:szCs w:val="18"/>
          <w:lang w:val="nl"/>
        </w:rPr>
        <w:t xml:space="preserve">], voor zover daarvan in deze Raamovereenkomst niet wordt afgeweken. De toepasselijkheid van (eventuele) algemene en bijzondere voorwaarden van Opdrachtnemer is uitgesloten. </w:t>
      </w:r>
    </w:p>
    <w:p w14:paraId="40884806" w14:textId="77777777" w:rsidR="004E797B" w:rsidRPr="004E797B" w:rsidRDefault="004E797B" w:rsidP="004E797B">
      <w:pPr>
        <w:suppressAutoHyphens/>
        <w:overflowPunct/>
        <w:autoSpaceDE/>
        <w:autoSpaceDN/>
        <w:adjustRightInd/>
        <w:ind w:left="540" w:right="-1" w:hanging="540"/>
        <w:textAlignment w:val="auto"/>
        <w:rPr>
          <w:rFonts w:cs="Arial"/>
          <w:szCs w:val="18"/>
          <w:lang w:val="nl"/>
        </w:rPr>
      </w:pPr>
    </w:p>
    <w:p w14:paraId="1D9112CC" w14:textId="745FCCC3" w:rsidR="004E797B" w:rsidRPr="004E797B" w:rsidRDefault="004E797B" w:rsidP="009C2CE6">
      <w:pPr>
        <w:suppressAutoHyphens/>
        <w:overflowPunct/>
        <w:autoSpaceDE/>
        <w:autoSpaceDN/>
        <w:adjustRightInd/>
        <w:ind w:left="567" w:right="-1" w:hanging="567"/>
        <w:textAlignment w:val="auto"/>
        <w:rPr>
          <w:rFonts w:cs="Arial"/>
          <w:b/>
          <w:szCs w:val="18"/>
        </w:rPr>
      </w:pPr>
      <w:r w:rsidRPr="004E797B">
        <w:rPr>
          <w:rFonts w:cs="Arial"/>
          <w:b/>
          <w:szCs w:val="18"/>
        </w:rPr>
        <w:t xml:space="preserve">6. </w:t>
      </w:r>
      <w:r w:rsidRPr="004E797B">
        <w:rPr>
          <w:rFonts w:cs="Arial"/>
          <w:b/>
          <w:szCs w:val="18"/>
        </w:rPr>
        <w:tab/>
        <w:t>Intellectuele eigendomsrechten</w:t>
      </w:r>
    </w:p>
    <w:p w14:paraId="618ADFFE" w14:textId="77777777" w:rsidR="004E797B" w:rsidRPr="004E797B" w:rsidRDefault="004E797B" w:rsidP="004E797B">
      <w:pPr>
        <w:suppressAutoHyphens/>
        <w:overflowPunct/>
        <w:autoSpaceDE/>
        <w:autoSpaceDN/>
        <w:adjustRightInd/>
        <w:textAlignment w:val="auto"/>
        <w:rPr>
          <w:rFonts w:cs="Arial"/>
          <w:szCs w:val="18"/>
        </w:rPr>
      </w:pPr>
    </w:p>
    <w:p w14:paraId="27C002D8" w14:textId="77777777" w:rsidR="004E797B" w:rsidRPr="004E797B" w:rsidRDefault="004E797B" w:rsidP="004E797B">
      <w:pPr>
        <w:suppressAutoHyphens/>
        <w:overflowPunct/>
        <w:autoSpaceDE/>
        <w:autoSpaceDN/>
        <w:adjustRightInd/>
        <w:ind w:left="567" w:right="140" w:hanging="567"/>
        <w:textAlignment w:val="auto"/>
        <w:rPr>
          <w:rFonts w:cs="Arial"/>
          <w:szCs w:val="18"/>
          <w:lang w:val="nl"/>
        </w:rPr>
      </w:pPr>
      <w:r w:rsidRPr="004E797B">
        <w:rPr>
          <w:rFonts w:cs="Arial"/>
          <w:szCs w:val="18"/>
          <w:lang w:val="nl"/>
        </w:rPr>
        <w:t>6.1</w:t>
      </w:r>
      <w:r w:rsidRPr="004E797B">
        <w:rPr>
          <w:rFonts w:cs="Arial"/>
          <w:szCs w:val="18"/>
          <w:lang w:val="nl"/>
        </w:rPr>
        <w:tab/>
        <w:t>Algemeen</w:t>
      </w:r>
    </w:p>
    <w:p w14:paraId="0C39DDB5"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993" w:right="-1" w:hanging="426"/>
        <w:textAlignment w:val="auto"/>
        <w:rPr>
          <w:rFonts w:cs="Arial"/>
          <w:color w:val="000000"/>
          <w:szCs w:val="18"/>
        </w:rPr>
      </w:pPr>
      <w:r w:rsidRPr="004E797B">
        <w:rPr>
          <w:rFonts w:cs="Arial"/>
          <w:color w:val="000000"/>
          <w:szCs w:val="18"/>
        </w:rPr>
        <w:t xml:space="preserve">a. </w:t>
      </w:r>
      <w:r w:rsidRPr="004E797B">
        <w:rPr>
          <w:rFonts w:cs="Arial"/>
          <w:color w:val="000000"/>
          <w:szCs w:val="18"/>
        </w:rPr>
        <w:tab/>
        <w:t>Opdrachtgever maakt zonder toestemming van Opdrachtnemer geen gebruik van door Opdrachtnemer in eigen beheer ontwikkelde onderzoeksmethoden.</w:t>
      </w:r>
      <w:r w:rsidRPr="004E797B">
        <w:rPr>
          <w:rFonts w:cs="Arial"/>
          <w:color w:val="000000"/>
          <w:szCs w:val="18"/>
        </w:rPr>
        <w:tab/>
      </w:r>
    </w:p>
    <w:p w14:paraId="22FB15F0"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993" w:right="-1" w:hanging="426"/>
        <w:textAlignment w:val="auto"/>
        <w:rPr>
          <w:rFonts w:cs="Arial"/>
          <w:color w:val="000000"/>
          <w:szCs w:val="18"/>
        </w:rPr>
      </w:pPr>
      <w:r w:rsidRPr="004E797B">
        <w:rPr>
          <w:rFonts w:cs="Arial"/>
          <w:color w:val="000000"/>
          <w:szCs w:val="18"/>
        </w:rPr>
        <w:t xml:space="preserve">b. </w:t>
      </w:r>
      <w:r w:rsidRPr="004E797B">
        <w:rPr>
          <w:rFonts w:cs="Arial"/>
          <w:color w:val="000000"/>
          <w:szCs w:val="18"/>
        </w:rPr>
        <w:tab/>
        <w:t>Opdrachtgever kan steeds zelf analyses of andere bewerkingen op de Onderzoekgegevens uit (doen) voeren of het onderzoek (doen) voltooien.</w:t>
      </w:r>
    </w:p>
    <w:p w14:paraId="15855FF9" w14:textId="77777777" w:rsidR="004E797B" w:rsidRPr="004E797B" w:rsidRDefault="004E797B" w:rsidP="004E797B">
      <w:pPr>
        <w:overflowPunct/>
        <w:autoSpaceDE/>
        <w:autoSpaceDN/>
        <w:adjustRightInd/>
        <w:ind w:left="993" w:hanging="426"/>
        <w:textAlignment w:val="auto"/>
        <w:rPr>
          <w:rFonts w:cs="Arial"/>
          <w:szCs w:val="18"/>
          <w:lang w:val="nl"/>
        </w:rPr>
      </w:pPr>
      <w:r w:rsidRPr="004E797B">
        <w:rPr>
          <w:rFonts w:cs="Arial"/>
          <w:szCs w:val="18"/>
        </w:rPr>
        <w:tab/>
      </w:r>
    </w:p>
    <w:p w14:paraId="38BF8762" w14:textId="77777777" w:rsidR="004E797B" w:rsidRPr="004E797B" w:rsidRDefault="004E797B" w:rsidP="004E797B">
      <w:pPr>
        <w:overflowPunct/>
        <w:autoSpaceDE/>
        <w:autoSpaceDN/>
        <w:adjustRightInd/>
        <w:ind w:left="567" w:hanging="567"/>
        <w:textAlignment w:val="auto"/>
        <w:rPr>
          <w:rFonts w:cs="Arial"/>
          <w:szCs w:val="18"/>
          <w:lang w:val="nl"/>
        </w:rPr>
      </w:pPr>
      <w:r w:rsidRPr="004E797B">
        <w:rPr>
          <w:rFonts w:cs="Arial"/>
          <w:szCs w:val="18"/>
          <w:lang w:val="nl"/>
        </w:rPr>
        <w:t>6.2</w:t>
      </w:r>
      <w:r w:rsidRPr="004E797B">
        <w:rPr>
          <w:rFonts w:cs="Arial"/>
          <w:szCs w:val="18"/>
          <w:lang w:val="nl"/>
        </w:rPr>
        <w:tab/>
        <w:t>Eigendomsoverdracht onderzoeksmateriaal</w:t>
      </w:r>
    </w:p>
    <w:p w14:paraId="26B98FB9" w14:textId="77777777" w:rsidR="004E797B" w:rsidRPr="004E797B" w:rsidRDefault="004E797B" w:rsidP="004E797B">
      <w:pPr>
        <w:suppressAutoHyphens/>
        <w:overflowPunct/>
        <w:autoSpaceDE/>
        <w:autoSpaceDN/>
        <w:adjustRightInd/>
        <w:ind w:left="540"/>
        <w:textAlignment w:val="auto"/>
        <w:rPr>
          <w:rFonts w:cs="Arial"/>
          <w:szCs w:val="18"/>
        </w:rPr>
      </w:pPr>
      <w:r w:rsidRPr="004E797B">
        <w:rPr>
          <w:rFonts w:cs="Arial"/>
          <w:szCs w:val="18"/>
        </w:rPr>
        <w:t xml:space="preserve">Opdrachtnemer draagt aan Opdrachtgever in eigendom over, gelijk Opdrachtgever in eigendom aanvaardt, al het door de Opdrachtnemer ontvangen, aangeschafte en/of ten behoeve van het onderzoek vervaardigde en bewerkte materiaal, voor zover Opdrachtnemer daarover kan beschikken en voor zover daarop gegevens zijn vastgelegd die deel uitmaken van het onderzoek. De levering vindt plaats doordat beide Partijen hierbij verklaren dat Opdrachtnemer bedoeld materiaal voor Opdrachtgever zal houden. Tot het in eigendom over te dragen materiaal behoort niet het materiaal waarop de ten behoeve van het onderzoek gebruikte adressen zijn vastgelegd, tenzij dit materiaal door tussenkomst of in opdracht van Opdrachtgever is verkregen. </w:t>
      </w:r>
      <w:bookmarkStart w:id="13" w:name="_Toc192476017"/>
    </w:p>
    <w:p w14:paraId="37CB6CDF" w14:textId="77777777" w:rsidR="004E797B" w:rsidRPr="004E797B" w:rsidRDefault="004E797B" w:rsidP="004E797B">
      <w:pPr>
        <w:suppressAutoHyphens/>
        <w:overflowPunct/>
        <w:autoSpaceDE/>
        <w:autoSpaceDN/>
        <w:adjustRightInd/>
        <w:ind w:left="540"/>
        <w:textAlignment w:val="auto"/>
        <w:rPr>
          <w:rFonts w:cs="Arial"/>
          <w:szCs w:val="18"/>
        </w:rPr>
      </w:pPr>
    </w:p>
    <w:p w14:paraId="6920AD08"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b/>
          <w:szCs w:val="18"/>
        </w:rPr>
      </w:pPr>
      <w:r w:rsidRPr="004E797B">
        <w:rPr>
          <w:rFonts w:cs="Arial"/>
          <w:b/>
          <w:szCs w:val="18"/>
        </w:rPr>
        <w:t xml:space="preserve">7.    </w:t>
      </w:r>
      <w:r w:rsidRPr="004E797B">
        <w:rPr>
          <w:rFonts w:cs="Arial"/>
          <w:b/>
          <w:szCs w:val="18"/>
        </w:rPr>
        <w:tab/>
        <w:t>Bewaarneming</w:t>
      </w:r>
      <w:bookmarkEnd w:id="13"/>
    </w:p>
    <w:p w14:paraId="259AF5B5" w14:textId="77777777" w:rsidR="004E797B" w:rsidRPr="004E797B" w:rsidRDefault="004E797B" w:rsidP="004E797B">
      <w:pPr>
        <w:suppressAutoHyphens/>
        <w:overflowPunct/>
        <w:autoSpaceDE/>
        <w:autoSpaceDN/>
        <w:adjustRightInd/>
        <w:ind w:left="540" w:hanging="540"/>
        <w:textAlignment w:val="auto"/>
        <w:rPr>
          <w:rFonts w:cs="Arial"/>
          <w:b/>
          <w:szCs w:val="18"/>
        </w:rPr>
      </w:pPr>
    </w:p>
    <w:p w14:paraId="44D0E683"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right="-1" w:hanging="567"/>
        <w:textAlignment w:val="auto"/>
        <w:rPr>
          <w:rFonts w:cs="Arial"/>
          <w:color w:val="000000"/>
          <w:szCs w:val="18"/>
        </w:rPr>
      </w:pPr>
      <w:r w:rsidRPr="004E797B">
        <w:rPr>
          <w:rFonts w:cs="Arial"/>
          <w:szCs w:val="18"/>
        </w:rPr>
        <w:t>7.1</w:t>
      </w:r>
      <w:r w:rsidRPr="004E797B">
        <w:rPr>
          <w:rFonts w:cs="Arial"/>
          <w:szCs w:val="18"/>
        </w:rPr>
        <w:tab/>
      </w:r>
      <w:r w:rsidRPr="004E797B">
        <w:rPr>
          <w:rFonts w:cs="Arial"/>
          <w:color w:val="000000"/>
          <w:szCs w:val="18"/>
        </w:rPr>
        <w:t>Tenzij schriftelijk anders overeengekomen, bewaart Opdrachtnemer het in artikel 6.2 van deze Raamovereenkomst bedoelde materiaal om niet voor Opdrachtgever gedurende een periode van vier jaar, ingaande op de datum van ondertekening van de Raamovereenkomst.</w:t>
      </w:r>
    </w:p>
    <w:p w14:paraId="1D280D8D" w14:textId="77777777" w:rsidR="004E797B" w:rsidRPr="004E797B" w:rsidRDefault="004E797B" w:rsidP="004E797B">
      <w:pPr>
        <w:overflowPunct/>
        <w:autoSpaceDE/>
        <w:autoSpaceDN/>
        <w:adjustRightInd/>
        <w:textAlignment w:val="auto"/>
        <w:rPr>
          <w:rFonts w:cs="Arial"/>
          <w:szCs w:val="18"/>
        </w:rPr>
      </w:pPr>
    </w:p>
    <w:p w14:paraId="249CAB86" w14:textId="77777777" w:rsidR="004E797B" w:rsidRPr="004E797B" w:rsidRDefault="004E797B" w:rsidP="004E797B">
      <w:pPr>
        <w:overflowPunct/>
        <w:autoSpaceDE/>
        <w:autoSpaceDN/>
        <w:adjustRightInd/>
        <w:ind w:left="567" w:hanging="567"/>
        <w:textAlignment w:val="auto"/>
        <w:rPr>
          <w:rFonts w:cs="Arial"/>
          <w:szCs w:val="18"/>
        </w:rPr>
      </w:pPr>
      <w:r w:rsidRPr="004E797B">
        <w:rPr>
          <w:rFonts w:cs="Arial"/>
          <w:szCs w:val="18"/>
        </w:rPr>
        <w:t>7.2</w:t>
      </w:r>
      <w:r w:rsidRPr="004E797B">
        <w:rPr>
          <w:rFonts w:cs="Arial"/>
          <w:szCs w:val="18"/>
        </w:rPr>
        <w:tab/>
      </w:r>
      <w:r w:rsidRPr="004E797B">
        <w:rPr>
          <w:rFonts w:cs="Arial"/>
          <w:color w:val="000000"/>
          <w:szCs w:val="18"/>
        </w:rPr>
        <w:t>Opdrachtnemer vervangt om niet het bovenbedoelde materiaal zolang hij dat onder zich heeft, wanneer dit door welke oorzaak dan ook geheel of gedeeltelijk onbruikbaar is geworden, teniet is gegaan of is vervreemd, een en ander voor zover vervanging mogelijk is en door Opdrachtgever wordt gewenst.</w:t>
      </w:r>
    </w:p>
    <w:p w14:paraId="296CEA3B" w14:textId="77777777" w:rsidR="004E797B" w:rsidRPr="004E797B" w:rsidRDefault="004E797B" w:rsidP="004E797B">
      <w:pPr>
        <w:overflowPunct/>
        <w:autoSpaceDE/>
        <w:autoSpaceDN/>
        <w:adjustRightInd/>
        <w:ind w:left="540" w:hanging="540"/>
        <w:textAlignment w:val="auto"/>
        <w:rPr>
          <w:rFonts w:cs="Arial"/>
          <w:szCs w:val="18"/>
        </w:rPr>
      </w:pPr>
    </w:p>
    <w:p w14:paraId="526295E6" w14:textId="77777777" w:rsidR="004E797B" w:rsidRPr="004E797B" w:rsidRDefault="004E797B" w:rsidP="004E797B">
      <w:pPr>
        <w:overflowPunct/>
        <w:autoSpaceDE/>
        <w:autoSpaceDN/>
        <w:adjustRightInd/>
        <w:ind w:left="567" w:hanging="567"/>
        <w:textAlignment w:val="auto"/>
        <w:rPr>
          <w:rFonts w:cs="Arial"/>
          <w:szCs w:val="18"/>
        </w:rPr>
      </w:pPr>
      <w:r w:rsidRPr="004E797B">
        <w:rPr>
          <w:rFonts w:cs="Arial"/>
          <w:szCs w:val="18"/>
        </w:rPr>
        <w:t>7.3</w:t>
      </w:r>
      <w:r w:rsidRPr="004E797B">
        <w:rPr>
          <w:rFonts w:cs="Arial"/>
          <w:szCs w:val="18"/>
        </w:rPr>
        <w:tab/>
        <w:t xml:space="preserve">Na afloop van de periode van vier jaar stelt Opdrachtnemer het materiaal aan Opdrachtgever ter beschikking, of vernietigt het om niet op verzoek van Opdrachtgever. Indien </w:t>
      </w:r>
      <w:r w:rsidRPr="004E797B">
        <w:rPr>
          <w:rFonts w:cs="Arial"/>
          <w:szCs w:val="18"/>
        </w:rPr>
        <w:lastRenderedPageBreak/>
        <w:t xml:space="preserve">Opdrachtnemer Opdrachtgever niet op de hoogte stelt van het verstrijken van genoemde termijn, is de bewaarneming stilzwijgend voortgezet tot op het moment dat een van beide Partijen schriftelijk te kennen geeft de bewaarneming te beëindigen. </w:t>
      </w:r>
    </w:p>
    <w:p w14:paraId="2715D7B2" w14:textId="3AB9B005"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right="-1" w:hanging="567"/>
        <w:textAlignment w:val="auto"/>
        <w:rPr>
          <w:rFonts w:cs="Arial"/>
          <w:szCs w:val="18"/>
          <w:lang w:val="nl"/>
        </w:rPr>
      </w:pPr>
      <w:r w:rsidRPr="004E797B">
        <w:rPr>
          <w:rFonts w:cs="Arial"/>
          <w:color w:val="000000"/>
          <w:szCs w:val="18"/>
        </w:rPr>
        <w:tab/>
      </w:r>
    </w:p>
    <w:p w14:paraId="0C009C7D"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b/>
          <w:szCs w:val="18"/>
        </w:rPr>
      </w:pPr>
      <w:bookmarkStart w:id="14" w:name="_Toc192476018"/>
      <w:r w:rsidRPr="004E797B">
        <w:rPr>
          <w:rFonts w:cs="Arial"/>
          <w:b/>
          <w:szCs w:val="18"/>
        </w:rPr>
        <w:t>8.</w:t>
      </w:r>
      <w:r w:rsidRPr="004E797B">
        <w:rPr>
          <w:rFonts w:cs="Arial"/>
          <w:b/>
          <w:szCs w:val="18"/>
        </w:rPr>
        <w:tab/>
      </w:r>
      <w:proofErr w:type="spellStart"/>
      <w:r w:rsidRPr="004E797B">
        <w:rPr>
          <w:rFonts w:cs="Arial"/>
          <w:b/>
          <w:szCs w:val="18"/>
        </w:rPr>
        <w:t>Beschikbaarstellen</w:t>
      </w:r>
      <w:bookmarkEnd w:id="14"/>
      <w:proofErr w:type="spellEnd"/>
    </w:p>
    <w:p w14:paraId="0E800C34" w14:textId="77777777" w:rsidR="004E797B" w:rsidRPr="004E797B" w:rsidRDefault="004E797B" w:rsidP="004E797B">
      <w:pPr>
        <w:suppressAutoHyphens/>
        <w:overflowPunct/>
        <w:autoSpaceDE/>
        <w:autoSpaceDN/>
        <w:adjustRightInd/>
        <w:ind w:left="540" w:hanging="540"/>
        <w:textAlignment w:val="auto"/>
        <w:rPr>
          <w:rFonts w:cs="Arial"/>
          <w:szCs w:val="18"/>
        </w:rPr>
      </w:pPr>
    </w:p>
    <w:p w14:paraId="6160E17C" w14:textId="77777777" w:rsidR="004E797B" w:rsidRPr="004E797B" w:rsidRDefault="004E797B" w:rsidP="004E797B">
      <w:pPr>
        <w:overflowPunct/>
        <w:autoSpaceDE/>
        <w:autoSpaceDN/>
        <w:adjustRightInd/>
        <w:ind w:left="567" w:hanging="567"/>
        <w:textAlignment w:val="auto"/>
        <w:rPr>
          <w:rFonts w:cs="Arial"/>
          <w:szCs w:val="18"/>
        </w:rPr>
      </w:pPr>
      <w:r w:rsidRPr="004E797B">
        <w:rPr>
          <w:rFonts w:cs="Arial"/>
          <w:szCs w:val="18"/>
        </w:rPr>
        <w:t>8.1</w:t>
      </w:r>
      <w:r w:rsidRPr="004E797B">
        <w:rPr>
          <w:rFonts w:cs="Arial"/>
          <w:szCs w:val="18"/>
        </w:rPr>
        <w:tab/>
        <w:t>Behalve voor het verrichten van die handelingen die behoren tot het uitvoeren van de opdracht, bedient Opdrachtnemer noch een door hem ingeschakelde derde zich tijdens het onderzoek niet van het in artikel 6.2 van deze Raamovereenkomst bedoelde materiaal zonder voorafgaande schriftelijke toestemming van Opdrachtgever.</w:t>
      </w:r>
    </w:p>
    <w:p w14:paraId="5CB72D88" w14:textId="77777777" w:rsidR="004E797B" w:rsidRPr="004E797B" w:rsidRDefault="004E797B" w:rsidP="004E797B">
      <w:pPr>
        <w:overflowPunct/>
        <w:autoSpaceDE/>
        <w:autoSpaceDN/>
        <w:adjustRightInd/>
        <w:ind w:left="540" w:hanging="540"/>
        <w:textAlignment w:val="auto"/>
        <w:rPr>
          <w:rFonts w:cs="Arial"/>
          <w:szCs w:val="18"/>
        </w:rPr>
      </w:pPr>
    </w:p>
    <w:p w14:paraId="7A5AB24A" w14:textId="77777777" w:rsidR="004E797B" w:rsidRPr="004E797B" w:rsidRDefault="004E797B" w:rsidP="004E797B">
      <w:pPr>
        <w:overflowPunct/>
        <w:autoSpaceDE/>
        <w:autoSpaceDN/>
        <w:adjustRightInd/>
        <w:ind w:left="567" w:hanging="567"/>
        <w:textAlignment w:val="auto"/>
        <w:rPr>
          <w:rFonts w:cs="Arial"/>
          <w:szCs w:val="18"/>
        </w:rPr>
      </w:pPr>
      <w:r w:rsidRPr="004E797B">
        <w:rPr>
          <w:rFonts w:cs="Arial"/>
          <w:szCs w:val="18"/>
        </w:rPr>
        <w:t>8.2</w:t>
      </w:r>
      <w:r w:rsidRPr="004E797B">
        <w:rPr>
          <w:rFonts w:cs="Arial"/>
          <w:szCs w:val="18"/>
        </w:rPr>
        <w:tab/>
        <w:t>Opdrachtnemer verschaft Opdrachtgever op eerste aanvraag inzage in het in artikel 6.2 van deze Raamovereenkomst bedoelde materiaal en andere op het onderzoek betrekking hebbende bescheiden en stelt dit op verzoek ter beschikking aan Opdrachtgever, ook indien dit materiaal onder derden mocht rusten.</w:t>
      </w:r>
    </w:p>
    <w:p w14:paraId="0476B2B4" w14:textId="77777777" w:rsidR="004E797B" w:rsidRPr="004E797B" w:rsidRDefault="004E797B" w:rsidP="004E797B">
      <w:pPr>
        <w:overflowPunct/>
        <w:autoSpaceDE/>
        <w:autoSpaceDN/>
        <w:adjustRightInd/>
        <w:ind w:left="540" w:hanging="540"/>
        <w:textAlignment w:val="auto"/>
        <w:rPr>
          <w:rFonts w:cs="Arial"/>
          <w:szCs w:val="18"/>
        </w:rPr>
      </w:pPr>
    </w:p>
    <w:p w14:paraId="58B25391" w14:textId="77777777" w:rsidR="004E797B" w:rsidRPr="004E797B" w:rsidRDefault="004E797B" w:rsidP="004E797B">
      <w:pPr>
        <w:overflowPunct/>
        <w:autoSpaceDE/>
        <w:autoSpaceDN/>
        <w:adjustRightInd/>
        <w:ind w:left="567" w:hanging="567"/>
        <w:textAlignment w:val="auto"/>
        <w:rPr>
          <w:rFonts w:cs="Arial"/>
          <w:szCs w:val="18"/>
        </w:rPr>
      </w:pPr>
      <w:r w:rsidRPr="004E797B">
        <w:rPr>
          <w:rFonts w:cs="Arial"/>
          <w:szCs w:val="18"/>
        </w:rPr>
        <w:t>8.3</w:t>
      </w:r>
      <w:r w:rsidRPr="004E797B">
        <w:rPr>
          <w:rFonts w:cs="Arial"/>
          <w:szCs w:val="18"/>
        </w:rPr>
        <w:tab/>
        <w:t>Opdrachtnemer vervaardigt op verzoek van Opdrachtgever duplicaten van het in artikel 6.2 van deze Raamovereenkomst bedoelde materiaal en stelt het tegen kostprijs ter beschikking aan Opdrachtgever.</w:t>
      </w:r>
    </w:p>
    <w:p w14:paraId="4C3CDA03" w14:textId="77777777" w:rsidR="004E797B" w:rsidRPr="004E797B" w:rsidRDefault="004E797B" w:rsidP="004E797B">
      <w:pPr>
        <w:overflowPunct/>
        <w:autoSpaceDE/>
        <w:autoSpaceDN/>
        <w:adjustRightInd/>
        <w:ind w:left="540" w:hanging="540"/>
        <w:textAlignment w:val="auto"/>
        <w:rPr>
          <w:rFonts w:cs="Arial"/>
          <w:szCs w:val="18"/>
        </w:rPr>
      </w:pPr>
    </w:p>
    <w:p w14:paraId="558473FD" w14:textId="77777777" w:rsidR="004E797B" w:rsidRPr="004E797B" w:rsidRDefault="004E797B" w:rsidP="004E797B">
      <w:pPr>
        <w:overflowPunct/>
        <w:autoSpaceDE/>
        <w:autoSpaceDN/>
        <w:adjustRightInd/>
        <w:ind w:left="567" w:hanging="567"/>
        <w:textAlignment w:val="auto"/>
        <w:rPr>
          <w:rFonts w:cs="Arial"/>
          <w:szCs w:val="18"/>
        </w:rPr>
      </w:pPr>
      <w:r w:rsidRPr="004E797B">
        <w:rPr>
          <w:rFonts w:cs="Arial"/>
          <w:szCs w:val="18"/>
        </w:rPr>
        <w:t>8.4</w:t>
      </w:r>
      <w:r w:rsidRPr="004E797B">
        <w:rPr>
          <w:rFonts w:cs="Arial"/>
          <w:szCs w:val="18"/>
        </w:rPr>
        <w:tab/>
        <w:t>Opdrachtgever geeft terstond na afloop van het onderzoek aan Opdrachtnemer te kennen welke Onderzoeksgegevens op grond van de Wet openbaarheid van bestuur niet openbaar zijn. Deze gegevens verstrekt Opdrachtnemer niet aan derden.</w:t>
      </w:r>
    </w:p>
    <w:p w14:paraId="55629503" w14:textId="77777777" w:rsidR="004E797B" w:rsidRPr="004E797B" w:rsidRDefault="004E797B" w:rsidP="004E797B">
      <w:pPr>
        <w:suppressAutoHyphens/>
        <w:overflowPunct/>
        <w:autoSpaceDE/>
        <w:autoSpaceDN/>
        <w:adjustRightInd/>
        <w:ind w:left="540" w:hanging="540"/>
        <w:textAlignment w:val="auto"/>
        <w:rPr>
          <w:rFonts w:cs="Arial"/>
          <w:szCs w:val="18"/>
        </w:rPr>
      </w:pPr>
    </w:p>
    <w:p w14:paraId="6991E8A4"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b/>
          <w:szCs w:val="18"/>
        </w:rPr>
      </w:pPr>
      <w:bookmarkStart w:id="15" w:name="_Toc192476019"/>
      <w:r w:rsidRPr="004E797B">
        <w:rPr>
          <w:rFonts w:cs="Arial"/>
          <w:b/>
          <w:szCs w:val="18"/>
        </w:rPr>
        <w:t>9.</w:t>
      </w:r>
      <w:r w:rsidRPr="004E797B">
        <w:rPr>
          <w:rFonts w:cs="Arial"/>
          <w:b/>
          <w:szCs w:val="18"/>
        </w:rPr>
        <w:tab/>
        <w:t>Publicatie</w:t>
      </w:r>
      <w:bookmarkEnd w:id="15"/>
    </w:p>
    <w:p w14:paraId="1D96DD22" w14:textId="77777777" w:rsidR="004E797B" w:rsidRPr="004E797B" w:rsidRDefault="004E797B" w:rsidP="004E797B">
      <w:pPr>
        <w:suppressAutoHyphens/>
        <w:overflowPunct/>
        <w:autoSpaceDE/>
        <w:autoSpaceDN/>
        <w:adjustRightInd/>
        <w:ind w:left="540" w:hanging="540"/>
        <w:textAlignment w:val="auto"/>
        <w:rPr>
          <w:rFonts w:cs="Arial"/>
          <w:szCs w:val="18"/>
        </w:rPr>
      </w:pPr>
    </w:p>
    <w:p w14:paraId="3FAE1700" w14:textId="77777777" w:rsidR="004E797B" w:rsidRPr="004E797B" w:rsidRDefault="004E797B" w:rsidP="004E797B">
      <w:pPr>
        <w:overflowPunct/>
        <w:autoSpaceDE/>
        <w:autoSpaceDN/>
        <w:adjustRightInd/>
        <w:ind w:left="567" w:hanging="567"/>
        <w:textAlignment w:val="auto"/>
        <w:rPr>
          <w:rFonts w:cs="Arial"/>
          <w:szCs w:val="18"/>
        </w:rPr>
      </w:pPr>
      <w:r w:rsidRPr="004E797B">
        <w:rPr>
          <w:rFonts w:cs="Arial"/>
          <w:szCs w:val="18"/>
        </w:rPr>
        <w:t>9.1</w:t>
      </w:r>
      <w:r w:rsidRPr="004E797B">
        <w:rPr>
          <w:rFonts w:cs="Arial"/>
          <w:szCs w:val="18"/>
        </w:rPr>
        <w:tab/>
        <w:t xml:space="preserve">In verband met het bepaalde in artikel 15b van de Auteurswet 1912 en artikel 8, tweede lid, van de Databankenwet brengt Opdrachtnemer in het onderzoeksrapport respectievelijk op de databank een auteursrechtelijk respectievelijk een databankenrechtelijk voorbehoud aan. </w:t>
      </w:r>
    </w:p>
    <w:p w14:paraId="14B536F1" w14:textId="77777777" w:rsidR="004E797B" w:rsidRPr="004E797B" w:rsidRDefault="004E797B" w:rsidP="004E797B">
      <w:pPr>
        <w:overflowPunct/>
        <w:autoSpaceDE/>
        <w:autoSpaceDN/>
        <w:adjustRightInd/>
        <w:ind w:left="540" w:hanging="540"/>
        <w:textAlignment w:val="auto"/>
        <w:rPr>
          <w:rFonts w:cs="Arial"/>
          <w:szCs w:val="18"/>
        </w:rPr>
      </w:pPr>
    </w:p>
    <w:p w14:paraId="07096A29" w14:textId="77777777" w:rsidR="004E797B" w:rsidRPr="004E797B" w:rsidRDefault="004E797B" w:rsidP="004E797B">
      <w:pPr>
        <w:overflowPunct/>
        <w:ind w:left="567" w:right="-1" w:hanging="567"/>
        <w:textAlignment w:val="auto"/>
        <w:rPr>
          <w:rFonts w:cs="Arial"/>
          <w:szCs w:val="18"/>
        </w:rPr>
      </w:pPr>
      <w:r w:rsidRPr="004E797B">
        <w:rPr>
          <w:rFonts w:cs="Arial"/>
          <w:szCs w:val="18"/>
        </w:rPr>
        <w:t>9.2</w:t>
      </w:r>
      <w:r w:rsidRPr="004E797B">
        <w:rPr>
          <w:rFonts w:cs="Arial"/>
          <w:szCs w:val="18"/>
        </w:rPr>
        <w:tab/>
        <w:t xml:space="preserve">Tenzij Opdrachtgever voor de totstandkoming van het eindrapport anders heeft bepaald, biedt Opdrachtnemer het eindrapport in elektronische vorm zowel aan Opdrachtgever als aan het E-depot van de Koninklijke Bibliotheek (KB) aan. </w:t>
      </w:r>
    </w:p>
    <w:p w14:paraId="0F3A59A0" w14:textId="77777777" w:rsidR="004E797B" w:rsidRPr="004E797B" w:rsidRDefault="004E797B" w:rsidP="004E797B">
      <w:pPr>
        <w:tabs>
          <w:tab w:val="left" w:pos="283"/>
        </w:tabs>
        <w:overflowPunct/>
        <w:ind w:left="539" w:hanging="539"/>
        <w:textAlignment w:val="auto"/>
        <w:rPr>
          <w:rFonts w:cs="Arial"/>
          <w:szCs w:val="18"/>
        </w:rPr>
      </w:pPr>
    </w:p>
    <w:p w14:paraId="4C8D017A" w14:textId="77777777" w:rsidR="004E797B" w:rsidRPr="004E797B" w:rsidRDefault="004E797B" w:rsidP="004E797B">
      <w:pPr>
        <w:overflowPunct/>
        <w:ind w:left="567" w:right="-1" w:hanging="567"/>
        <w:textAlignment w:val="auto"/>
        <w:rPr>
          <w:rFonts w:cs="Arial"/>
          <w:szCs w:val="18"/>
        </w:rPr>
      </w:pPr>
      <w:r w:rsidRPr="004E797B">
        <w:rPr>
          <w:rFonts w:cs="Arial"/>
          <w:szCs w:val="18"/>
        </w:rPr>
        <w:t>9.3</w:t>
      </w:r>
      <w:r w:rsidRPr="004E797B">
        <w:rPr>
          <w:rFonts w:cs="Arial"/>
          <w:szCs w:val="18"/>
        </w:rPr>
        <w:tab/>
        <w:t xml:space="preserve">Tenzij Opdrachtgever voor de totstandkoming van het eindrapport anders heeft bepaald, biedt Opdrachtnemer een schriftelijk exemplaar van het eindrapport aan Opdrachtgever en aan de bibliotheek van het desbetreffende departement aan. </w:t>
      </w:r>
    </w:p>
    <w:p w14:paraId="587E818E" w14:textId="77777777" w:rsidR="004E797B" w:rsidRPr="004E797B" w:rsidRDefault="004E797B" w:rsidP="004E797B">
      <w:pPr>
        <w:overflowPunct/>
        <w:autoSpaceDE/>
        <w:autoSpaceDN/>
        <w:adjustRightInd/>
        <w:ind w:left="540" w:hanging="540"/>
        <w:textAlignment w:val="auto"/>
        <w:rPr>
          <w:rFonts w:cs="Arial"/>
          <w:szCs w:val="18"/>
        </w:rPr>
      </w:pPr>
    </w:p>
    <w:p w14:paraId="083D156F" w14:textId="77777777" w:rsidR="004E797B" w:rsidRPr="004E797B" w:rsidRDefault="004E797B" w:rsidP="004E797B">
      <w:pPr>
        <w:overflowPunct/>
        <w:autoSpaceDE/>
        <w:autoSpaceDN/>
        <w:adjustRightInd/>
        <w:ind w:left="567" w:hanging="567"/>
        <w:textAlignment w:val="auto"/>
        <w:rPr>
          <w:rFonts w:cs="Arial"/>
          <w:szCs w:val="18"/>
        </w:rPr>
      </w:pPr>
      <w:r w:rsidRPr="004E797B">
        <w:rPr>
          <w:rFonts w:cs="Arial"/>
          <w:szCs w:val="18"/>
        </w:rPr>
        <w:t>9.4</w:t>
      </w:r>
      <w:r w:rsidRPr="004E797B">
        <w:rPr>
          <w:rFonts w:cs="Arial"/>
          <w:szCs w:val="18"/>
        </w:rPr>
        <w:tab/>
        <w:t>In overeenstemming met artikel 24 van de ARVODI-2018 geldt met betrekking tot publicatie het volgende: uitsluitend Opdrachtgever is bevoegd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 Indien Opdrachtgever besluit de rapportage  niet te publiceren, kan Opdrachtnemer aan Opdrachtgever schriftelijk verzoeken deze in eigen beheer te mogen uitgeven. Deze toestemming wordt schriftelijk gegeven en wordt niet zonder redelijke grond geweigerd.</w:t>
      </w:r>
      <w:r w:rsidRPr="004E797B">
        <w:rPr>
          <w:rFonts w:cs="Arial"/>
          <w:i/>
          <w:color w:val="0000FF"/>
          <w:szCs w:val="18"/>
        </w:rPr>
        <w:t xml:space="preserve"> </w:t>
      </w:r>
      <w:r w:rsidRPr="004E797B">
        <w:rPr>
          <w:rFonts w:cs="Arial"/>
          <w:szCs w:val="18"/>
        </w:rPr>
        <w:t>Opdrachtgever kan aan het verlenen van deze toestemming voorwaarden verbinden.</w:t>
      </w:r>
    </w:p>
    <w:p w14:paraId="2A6BE591" w14:textId="77777777" w:rsidR="004E797B" w:rsidRPr="004E797B" w:rsidRDefault="004E797B" w:rsidP="004E797B">
      <w:pPr>
        <w:overflowPunct/>
        <w:autoSpaceDE/>
        <w:autoSpaceDN/>
        <w:adjustRightInd/>
        <w:ind w:left="540" w:hanging="540"/>
        <w:textAlignment w:val="auto"/>
        <w:rPr>
          <w:rFonts w:cs="Arial"/>
          <w:szCs w:val="18"/>
        </w:rPr>
      </w:pPr>
    </w:p>
    <w:p w14:paraId="0852C5E5" w14:textId="77777777" w:rsidR="004E797B" w:rsidRPr="004E797B" w:rsidRDefault="004E797B" w:rsidP="004E797B">
      <w:pPr>
        <w:overflowPunct/>
        <w:autoSpaceDE/>
        <w:autoSpaceDN/>
        <w:adjustRightInd/>
        <w:ind w:left="567" w:hanging="567"/>
        <w:textAlignment w:val="auto"/>
        <w:rPr>
          <w:rFonts w:cs="Arial"/>
          <w:szCs w:val="18"/>
        </w:rPr>
      </w:pPr>
      <w:r w:rsidRPr="004E797B">
        <w:rPr>
          <w:rFonts w:cs="Arial"/>
          <w:szCs w:val="18"/>
        </w:rPr>
        <w:t>9.5</w:t>
      </w:r>
      <w:r w:rsidRPr="004E797B">
        <w:rPr>
          <w:rFonts w:cs="Arial"/>
          <w:szCs w:val="18"/>
        </w:rPr>
        <w:tab/>
        <w:t>In aanvulling op artikel 24 van de ARVODI-2018 geldt het volgende: het is Opdrachtnemer toegestaan de resultaten van de Diensten te gebruiken, met uitzondering van privacygevoelige gegevens. Opdrachtnemer handelt daarbij niet in strijd met de belangen van Opdrachtgever. Bij twijfel daarover treedt Opdrachtnemer vooraf in overleg met Opdrachtgever.</w:t>
      </w:r>
    </w:p>
    <w:p w14:paraId="138026F9" w14:textId="77777777" w:rsidR="004E797B" w:rsidRPr="004E797B" w:rsidRDefault="004E797B" w:rsidP="004E797B">
      <w:pPr>
        <w:suppressAutoHyphens/>
        <w:overflowPunct/>
        <w:autoSpaceDE/>
        <w:autoSpaceDN/>
        <w:adjustRightInd/>
        <w:ind w:left="540" w:right="-1" w:hanging="540"/>
        <w:textAlignment w:val="auto"/>
        <w:rPr>
          <w:rFonts w:cs="Arial"/>
          <w:szCs w:val="18"/>
          <w:lang w:val="nl"/>
        </w:rPr>
      </w:pPr>
    </w:p>
    <w:p w14:paraId="3663C831"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b/>
          <w:szCs w:val="18"/>
          <w:lang w:val="nl"/>
        </w:rPr>
      </w:pPr>
      <w:r w:rsidRPr="004E797B">
        <w:rPr>
          <w:rFonts w:cs="Arial"/>
          <w:b/>
          <w:szCs w:val="18"/>
          <w:lang w:val="nl"/>
        </w:rPr>
        <w:t>10.</w:t>
      </w:r>
      <w:r w:rsidRPr="004E797B">
        <w:rPr>
          <w:rFonts w:cs="Arial"/>
          <w:b/>
          <w:szCs w:val="18"/>
          <w:lang w:val="nl"/>
        </w:rPr>
        <w:tab/>
        <w:t>Integriteitsverklaring</w:t>
      </w:r>
      <w:r w:rsidRPr="004E797B">
        <w:rPr>
          <w:rFonts w:cs="Arial"/>
          <w:b/>
          <w:szCs w:val="18"/>
          <w:lang w:val="nl"/>
        </w:rPr>
        <w:br/>
      </w:r>
    </w:p>
    <w:p w14:paraId="2D03E04F" w14:textId="77777777" w:rsidR="004E797B" w:rsidRPr="004E797B" w:rsidRDefault="004E797B" w:rsidP="004E797B">
      <w:pPr>
        <w:overflowPunct/>
        <w:autoSpaceDE/>
        <w:autoSpaceDN/>
        <w:adjustRightInd/>
        <w:ind w:left="567" w:hanging="567"/>
        <w:textAlignment w:val="auto"/>
        <w:rPr>
          <w:rFonts w:cs="Arial"/>
          <w:szCs w:val="18"/>
          <w:lang w:val="nl"/>
        </w:rPr>
      </w:pPr>
      <w:r w:rsidRPr="004E797B">
        <w:rPr>
          <w:rFonts w:cs="Arial"/>
          <w:szCs w:val="18"/>
          <w:lang w:val="nl"/>
        </w:rPr>
        <w:t>10.1</w:t>
      </w:r>
      <w:r w:rsidRPr="004E797B">
        <w:rPr>
          <w:rFonts w:cs="Arial"/>
          <w:szCs w:val="18"/>
          <w:lang w:val="nl"/>
        </w:rPr>
        <w:tab/>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biedt, geeft, doet aanbieden of doet geven. Hij doet dat ook niet alsnog teneinde personen in dienst van Opdrachtgever te bewegen enige handeling te verrichten of na te laten.</w:t>
      </w:r>
    </w:p>
    <w:p w14:paraId="08C10EBE" w14:textId="77777777" w:rsidR="004E797B" w:rsidRPr="004E797B" w:rsidRDefault="004E797B" w:rsidP="004E797B">
      <w:pPr>
        <w:overflowPunct/>
        <w:autoSpaceDE/>
        <w:autoSpaceDN/>
        <w:adjustRightInd/>
        <w:ind w:left="540" w:hanging="540"/>
        <w:textAlignment w:val="auto"/>
        <w:rPr>
          <w:rFonts w:cs="Arial"/>
          <w:szCs w:val="18"/>
          <w:lang w:val="nl"/>
        </w:rPr>
      </w:pPr>
    </w:p>
    <w:p w14:paraId="715F52E8" w14:textId="77777777" w:rsidR="004E797B" w:rsidRPr="004E797B" w:rsidRDefault="004E797B" w:rsidP="004E797B">
      <w:pPr>
        <w:overflowPunct/>
        <w:autoSpaceDE/>
        <w:autoSpaceDN/>
        <w:adjustRightInd/>
        <w:ind w:left="567" w:hanging="567"/>
        <w:textAlignment w:val="auto"/>
        <w:rPr>
          <w:rFonts w:cs="Arial"/>
          <w:szCs w:val="18"/>
          <w:lang w:val="nl"/>
        </w:rPr>
      </w:pPr>
      <w:r w:rsidRPr="004E797B">
        <w:rPr>
          <w:rFonts w:cs="Arial"/>
          <w:bCs/>
          <w:szCs w:val="18"/>
          <w:lang w:val="nl"/>
        </w:rPr>
        <w:lastRenderedPageBreak/>
        <w:t>10.2</w:t>
      </w:r>
      <w:r w:rsidRPr="004E797B">
        <w:rPr>
          <w:rFonts w:cs="Arial"/>
          <w:bCs/>
          <w:szCs w:val="18"/>
          <w:lang w:val="nl"/>
        </w:rPr>
        <w:tab/>
      </w:r>
      <w:r w:rsidRPr="004E797B">
        <w:rPr>
          <w:rFonts w:cs="Arial"/>
          <w:szCs w:val="18"/>
          <w:lang w:val="nl"/>
        </w:rPr>
        <w:t>Opdrachtgever verklaart dat hij tijdens de uitvoering van de opdracht op geen enkele wijze de onafhankelijkheid van Opdrachtnemer schendt.</w:t>
      </w:r>
    </w:p>
    <w:p w14:paraId="2174D982" w14:textId="77777777" w:rsidR="004E797B" w:rsidRPr="004E797B" w:rsidRDefault="004E797B" w:rsidP="004E797B">
      <w:pPr>
        <w:overflowPunct/>
        <w:autoSpaceDE/>
        <w:autoSpaceDN/>
        <w:adjustRightInd/>
        <w:ind w:left="540" w:hanging="540"/>
        <w:textAlignment w:val="auto"/>
        <w:rPr>
          <w:rFonts w:cs="Arial"/>
          <w:szCs w:val="18"/>
          <w:lang w:val="nl"/>
        </w:rPr>
      </w:pPr>
    </w:p>
    <w:p w14:paraId="1AC90474" w14:textId="77777777" w:rsidR="004E797B" w:rsidRPr="004E797B" w:rsidRDefault="004E797B" w:rsidP="004E797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7" w:hanging="567"/>
        <w:textAlignment w:val="auto"/>
        <w:rPr>
          <w:rFonts w:cs="Arial"/>
          <w:b/>
          <w:szCs w:val="18"/>
          <w:lang w:val="nl"/>
        </w:rPr>
      </w:pPr>
      <w:r w:rsidRPr="004E797B">
        <w:rPr>
          <w:rFonts w:cs="Arial"/>
          <w:b/>
          <w:szCs w:val="18"/>
          <w:lang w:val="nl"/>
        </w:rPr>
        <w:t>11.</w:t>
      </w:r>
      <w:r w:rsidRPr="004E797B">
        <w:rPr>
          <w:rFonts w:cs="Arial"/>
          <w:b/>
          <w:szCs w:val="18"/>
          <w:lang w:val="nl"/>
        </w:rPr>
        <w:tab/>
        <w:t>Slotbepaling</w:t>
      </w:r>
    </w:p>
    <w:p w14:paraId="2CBCA0C5" w14:textId="77777777" w:rsidR="004E797B" w:rsidRPr="004E797B" w:rsidRDefault="004E797B" w:rsidP="004E797B">
      <w:pPr>
        <w:suppressAutoHyphens/>
        <w:overflowPunct/>
        <w:autoSpaceDE/>
        <w:autoSpaceDN/>
        <w:adjustRightInd/>
        <w:ind w:left="540" w:right="-1" w:hanging="540"/>
        <w:textAlignment w:val="auto"/>
        <w:rPr>
          <w:rFonts w:cs="Arial"/>
          <w:szCs w:val="18"/>
          <w:lang w:val="nl"/>
        </w:rPr>
      </w:pPr>
    </w:p>
    <w:p w14:paraId="5B707C1B" w14:textId="77777777" w:rsidR="004E797B" w:rsidRPr="004E797B" w:rsidRDefault="004E797B" w:rsidP="004E797B">
      <w:pPr>
        <w:overflowPunct/>
        <w:autoSpaceDE/>
        <w:autoSpaceDN/>
        <w:adjustRightInd/>
        <w:ind w:left="567" w:hanging="567"/>
        <w:textAlignment w:val="auto"/>
        <w:rPr>
          <w:rFonts w:cs="Arial"/>
          <w:szCs w:val="18"/>
          <w:lang w:val="nl"/>
        </w:rPr>
      </w:pPr>
      <w:r w:rsidRPr="004E797B">
        <w:rPr>
          <w:rFonts w:cs="Arial"/>
          <w:szCs w:val="18"/>
          <w:lang w:val="nl"/>
        </w:rPr>
        <w:t>11.1</w:t>
      </w:r>
      <w:r w:rsidRPr="004E797B">
        <w:rPr>
          <w:rFonts w:cs="Arial"/>
          <w:szCs w:val="18"/>
          <w:lang w:val="nl"/>
        </w:rPr>
        <w:tab/>
      </w:r>
      <w:r w:rsidRPr="004E797B">
        <w:rPr>
          <w:rFonts w:cs="Arial"/>
          <w:szCs w:val="18"/>
        </w:rPr>
        <w:t>In aanvulling op artikel 22 van de ARVODI-2018 geldt dat in alle gevallen van voortijdige beëindiging van deze Raamovereenkomst Opdrachtgever van Opdrachtnemer kan verlangen dat deze de Diensten op een zodanige wijze afrondt en de resultaten zodanig overdraagt aan Opdrachtgever of een door hem aan te wijzen derde, dat onbelemmerde voortzetting van het onderzoek mogelijk is.</w:t>
      </w:r>
      <w:r w:rsidRPr="004E797B" w:rsidDel="000675BC">
        <w:rPr>
          <w:rFonts w:cs="Arial"/>
          <w:szCs w:val="18"/>
          <w:lang w:val="nl"/>
        </w:rPr>
        <w:t xml:space="preserve"> </w:t>
      </w:r>
    </w:p>
    <w:p w14:paraId="05561026" w14:textId="77777777" w:rsidR="004E797B" w:rsidRPr="004E797B" w:rsidRDefault="004E797B" w:rsidP="004E797B">
      <w:pPr>
        <w:overflowPunct/>
        <w:autoSpaceDE/>
        <w:autoSpaceDN/>
        <w:adjustRightInd/>
        <w:ind w:left="540" w:hanging="540"/>
        <w:textAlignment w:val="auto"/>
        <w:rPr>
          <w:rFonts w:cs="Arial"/>
          <w:szCs w:val="18"/>
          <w:lang w:val="nl"/>
        </w:rPr>
      </w:pPr>
    </w:p>
    <w:p w14:paraId="51B62A57" w14:textId="00A295A6" w:rsidR="004E797B" w:rsidRDefault="004E797B" w:rsidP="004E797B">
      <w:pPr>
        <w:overflowPunct/>
        <w:autoSpaceDE/>
        <w:autoSpaceDN/>
        <w:adjustRightInd/>
        <w:ind w:left="567" w:hanging="567"/>
        <w:textAlignment w:val="auto"/>
        <w:rPr>
          <w:rFonts w:cs="Arial"/>
          <w:szCs w:val="18"/>
          <w:lang w:val="nl"/>
        </w:rPr>
      </w:pPr>
      <w:r w:rsidRPr="004E797B">
        <w:rPr>
          <w:rFonts w:cs="Arial"/>
          <w:szCs w:val="18"/>
          <w:lang w:val="nl"/>
        </w:rPr>
        <w:t>11.2</w:t>
      </w:r>
      <w:r w:rsidRPr="004E797B">
        <w:rPr>
          <w:rFonts w:cs="Arial"/>
          <w:szCs w:val="18"/>
          <w:lang w:val="nl"/>
        </w:rPr>
        <w:tab/>
        <w:t>Afwijkingen van deze Raamovereenkomst of een Nadere Overeenkomst zijn slechts bindend voor zover zij uitdrukkelijk tussen Partijen schriftelijk zijn overeengekomen.</w:t>
      </w:r>
    </w:p>
    <w:p w14:paraId="7853AF02" w14:textId="77777777" w:rsidR="009C2CE6" w:rsidRPr="004E797B" w:rsidRDefault="009C2CE6" w:rsidP="004E797B">
      <w:pPr>
        <w:overflowPunct/>
        <w:autoSpaceDE/>
        <w:autoSpaceDN/>
        <w:adjustRightInd/>
        <w:ind w:left="567" w:hanging="567"/>
        <w:textAlignment w:val="auto"/>
        <w:rPr>
          <w:rFonts w:cs="Arial"/>
          <w:szCs w:val="18"/>
          <w:lang w:val="nl"/>
        </w:rPr>
      </w:pPr>
    </w:p>
    <w:p w14:paraId="54832FB5" w14:textId="77777777" w:rsidR="004E797B" w:rsidRPr="004E797B" w:rsidRDefault="004E797B" w:rsidP="004E797B">
      <w:pPr>
        <w:overflowPunct/>
        <w:autoSpaceDE/>
        <w:autoSpaceDN/>
        <w:adjustRightInd/>
        <w:ind w:left="567" w:hanging="567"/>
        <w:textAlignment w:val="auto"/>
        <w:rPr>
          <w:rFonts w:cs="Arial"/>
          <w:szCs w:val="18"/>
          <w:lang w:val="nl"/>
        </w:rPr>
      </w:pPr>
      <w:r w:rsidRPr="004E797B">
        <w:rPr>
          <w:rFonts w:cs="Arial"/>
          <w:szCs w:val="18"/>
          <w:lang w:val="nl"/>
        </w:rPr>
        <w:t>11.3</w:t>
      </w:r>
      <w:r w:rsidRPr="004E797B">
        <w:rPr>
          <w:rFonts w:cs="Arial"/>
          <w:szCs w:val="18"/>
          <w:lang w:val="nl"/>
        </w:rPr>
        <w:tab/>
        <w:t>Door ondertekening van deze Raamovereenkomst vervallen alle eventueel eerder door Partijen gemaakte mondelinge en schriftelijke afspraken omtrent het verstrekken van opdrachten tot het verrichten van Diensten, al dan niet onder een Nadere Overeenkomst.</w:t>
      </w:r>
    </w:p>
    <w:p w14:paraId="47CA265E" w14:textId="77777777" w:rsidR="004E797B" w:rsidRPr="004E797B" w:rsidRDefault="004E797B" w:rsidP="004E797B">
      <w:pPr>
        <w:overflowPunct/>
        <w:autoSpaceDE/>
        <w:autoSpaceDN/>
        <w:adjustRightInd/>
        <w:ind w:left="540" w:hanging="540"/>
        <w:textAlignment w:val="auto"/>
        <w:rPr>
          <w:rFonts w:cs="Arial"/>
          <w:szCs w:val="18"/>
          <w:lang w:val="nl"/>
        </w:rPr>
      </w:pPr>
    </w:p>
    <w:p w14:paraId="312EC867" w14:textId="77777777" w:rsidR="004E797B" w:rsidRPr="004E797B" w:rsidRDefault="004E797B" w:rsidP="004E797B">
      <w:pPr>
        <w:overflowPunct/>
        <w:autoSpaceDE/>
        <w:autoSpaceDN/>
        <w:adjustRightInd/>
        <w:ind w:left="540" w:hanging="540"/>
        <w:textAlignment w:val="auto"/>
        <w:rPr>
          <w:rFonts w:cs="Arial"/>
          <w:szCs w:val="18"/>
          <w:lang w:val="nl"/>
        </w:rPr>
      </w:pPr>
    </w:p>
    <w:p w14:paraId="6ACAF29A" w14:textId="77777777" w:rsidR="004E797B" w:rsidRPr="004E797B" w:rsidRDefault="004E797B" w:rsidP="004E797B">
      <w:pPr>
        <w:overflowPunct/>
        <w:autoSpaceDE/>
        <w:autoSpaceDN/>
        <w:adjustRightInd/>
        <w:ind w:left="540" w:hanging="540"/>
        <w:textAlignment w:val="auto"/>
        <w:rPr>
          <w:rFonts w:cs="Arial"/>
          <w:szCs w:val="18"/>
          <w:lang w:val="nl"/>
        </w:rPr>
      </w:pPr>
    </w:p>
    <w:p w14:paraId="06CA0053" w14:textId="77777777" w:rsidR="004E797B" w:rsidRPr="004E797B" w:rsidRDefault="004E797B" w:rsidP="004E797B">
      <w:pPr>
        <w:suppressAutoHyphens/>
        <w:overflowPunct/>
        <w:autoSpaceDE/>
        <w:autoSpaceDN/>
        <w:adjustRightInd/>
        <w:ind w:left="600" w:right="-1" w:hanging="600"/>
        <w:textAlignment w:val="auto"/>
        <w:rPr>
          <w:rFonts w:cs="Arial"/>
          <w:szCs w:val="18"/>
          <w:lang w:val="nl"/>
        </w:rPr>
      </w:pPr>
    </w:p>
    <w:p w14:paraId="0E7B25BB" w14:textId="77777777" w:rsidR="004E797B" w:rsidRPr="004E797B" w:rsidRDefault="004E797B" w:rsidP="004E797B">
      <w:pPr>
        <w:suppressAutoHyphens/>
        <w:overflowPunct/>
        <w:autoSpaceDE/>
        <w:autoSpaceDN/>
        <w:adjustRightInd/>
        <w:spacing w:after="120"/>
        <w:textAlignment w:val="auto"/>
        <w:rPr>
          <w:rFonts w:cs="Arial"/>
          <w:szCs w:val="18"/>
          <w:lang w:val="nl"/>
        </w:rPr>
      </w:pPr>
      <w:r w:rsidRPr="004E797B">
        <w:rPr>
          <w:rFonts w:cs="Arial"/>
          <w:szCs w:val="18"/>
          <w:lang w:val="nl"/>
        </w:rPr>
        <w:t>Aldus op de laatste van de twee hierna genoemde data overeengekomen en in tweevoud ondertekend,</w:t>
      </w:r>
    </w:p>
    <w:p w14:paraId="2563258A" w14:textId="77777777" w:rsidR="004E797B" w:rsidRPr="004E797B" w:rsidRDefault="004E797B" w:rsidP="004E797B">
      <w:pPr>
        <w:suppressAutoHyphens/>
        <w:overflowPunct/>
        <w:autoSpaceDE/>
        <w:autoSpaceDN/>
        <w:adjustRightInd/>
        <w:ind w:right="-1"/>
        <w:textAlignment w:val="auto"/>
        <w:rPr>
          <w:rFonts w:cs="Arial"/>
          <w:szCs w:val="18"/>
          <w:lang w:val="nl"/>
        </w:rPr>
      </w:pPr>
    </w:p>
    <w:p w14:paraId="67A3F838" w14:textId="77777777" w:rsidR="004E797B" w:rsidRPr="004E797B" w:rsidRDefault="004E797B" w:rsidP="004E797B">
      <w:pPr>
        <w:suppressAutoHyphens/>
        <w:overflowPunct/>
        <w:autoSpaceDE/>
        <w:autoSpaceDN/>
        <w:adjustRightInd/>
        <w:ind w:right="-1"/>
        <w:textAlignment w:val="auto"/>
        <w:rPr>
          <w:rFonts w:cs="Arial"/>
          <w:szCs w:val="18"/>
          <w:lang w:val="nl"/>
        </w:rPr>
      </w:pPr>
    </w:p>
    <w:p w14:paraId="18767B6D" w14:textId="61744DE7" w:rsidR="004E797B" w:rsidRPr="004E797B" w:rsidRDefault="003B37F9" w:rsidP="004E797B">
      <w:pPr>
        <w:tabs>
          <w:tab w:val="left" w:pos="5103"/>
        </w:tabs>
        <w:suppressAutoHyphens/>
        <w:overflowPunct/>
        <w:autoSpaceDE/>
        <w:autoSpaceDN/>
        <w:adjustRightInd/>
        <w:spacing w:line="280" w:lineRule="atLeast"/>
        <w:ind w:right="-1"/>
        <w:textAlignment w:val="auto"/>
        <w:rPr>
          <w:rFonts w:cs="Arial"/>
          <w:szCs w:val="18"/>
          <w:lang w:val="nl"/>
        </w:rPr>
      </w:pPr>
      <w:r>
        <w:rPr>
          <w:rFonts w:cs="Arial"/>
          <w:szCs w:val="18"/>
          <w:lang w:val="nl"/>
        </w:rPr>
        <w:t>Amersfoort</w:t>
      </w:r>
      <w:r w:rsidR="004E797B" w:rsidRPr="004E797B">
        <w:rPr>
          <w:rFonts w:cs="Arial"/>
          <w:szCs w:val="18"/>
          <w:lang w:val="nl"/>
        </w:rPr>
        <w:t xml:space="preserve">, [datum] </w:t>
      </w:r>
      <w:r w:rsidR="004E797B" w:rsidRPr="004E797B">
        <w:rPr>
          <w:rFonts w:cs="Arial"/>
          <w:szCs w:val="18"/>
          <w:lang w:val="nl"/>
        </w:rPr>
        <w:tab/>
        <w:t>[Plaats], [datum]</w:t>
      </w:r>
    </w:p>
    <w:p w14:paraId="1469BA79" w14:textId="77777777" w:rsidR="004E797B" w:rsidRPr="004E797B" w:rsidRDefault="004E797B" w:rsidP="004E797B">
      <w:pPr>
        <w:tabs>
          <w:tab w:val="left" w:pos="5103"/>
        </w:tabs>
        <w:suppressAutoHyphens/>
        <w:overflowPunct/>
        <w:autoSpaceDE/>
        <w:autoSpaceDN/>
        <w:adjustRightInd/>
        <w:spacing w:line="280" w:lineRule="atLeast"/>
        <w:ind w:right="-1"/>
        <w:textAlignment w:val="auto"/>
        <w:rPr>
          <w:rFonts w:cs="Arial"/>
          <w:szCs w:val="18"/>
          <w:lang w:val="nl"/>
        </w:rPr>
      </w:pPr>
    </w:p>
    <w:p w14:paraId="37237E70" w14:textId="77777777" w:rsidR="004E797B" w:rsidRPr="004E797B" w:rsidRDefault="004E797B" w:rsidP="004E797B">
      <w:pPr>
        <w:tabs>
          <w:tab w:val="left" w:pos="5103"/>
        </w:tabs>
        <w:suppressAutoHyphens/>
        <w:overflowPunct/>
        <w:autoSpaceDE/>
        <w:autoSpaceDN/>
        <w:adjustRightInd/>
        <w:spacing w:line="280" w:lineRule="atLeast"/>
        <w:ind w:right="-1"/>
        <w:textAlignment w:val="auto"/>
        <w:rPr>
          <w:rFonts w:cs="Arial"/>
          <w:szCs w:val="18"/>
          <w:lang w:val="nl"/>
        </w:rPr>
      </w:pPr>
    </w:p>
    <w:p w14:paraId="67B6574A" w14:textId="77777777" w:rsidR="004E797B" w:rsidRPr="004E797B" w:rsidRDefault="004E797B" w:rsidP="004E797B">
      <w:pPr>
        <w:tabs>
          <w:tab w:val="left" w:pos="5103"/>
        </w:tabs>
        <w:suppressAutoHyphens/>
        <w:overflowPunct/>
        <w:autoSpaceDE/>
        <w:autoSpaceDN/>
        <w:adjustRightInd/>
        <w:spacing w:line="280" w:lineRule="atLeast"/>
        <w:ind w:right="-1"/>
        <w:textAlignment w:val="auto"/>
        <w:rPr>
          <w:rFonts w:cs="Arial"/>
          <w:szCs w:val="18"/>
          <w:lang w:val="nl"/>
        </w:rPr>
      </w:pPr>
    </w:p>
    <w:p w14:paraId="6B224479" w14:textId="77777777" w:rsidR="0097606A" w:rsidRDefault="0097606A" w:rsidP="0097606A">
      <w:pPr>
        <w:overflowPunct/>
        <w:autoSpaceDE/>
        <w:autoSpaceDN/>
        <w:adjustRightInd/>
        <w:textAlignment w:val="auto"/>
        <w:rPr>
          <w:rStyle w:val="Zwaar"/>
          <w:sz w:val="24"/>
          <w:szCs w:val="24"/>
        </w:rPr>
      </w:pPr>
    </w:p>
    <w:bookmarkEnd w:id="0"/>
    <w:bookmarkEnd w:id="1"/>
    <w:bookmarkEnd w:id="2"/>
    <w:sectPr w:rsidR="0097606A" w:rsidSect="003E5923">
      <w:headerReference w:type="even" r:id="rId10"/>
      <w:footerReference w:type="default" r:id="rId11"/>
      <w:headerReference w:type="first" r:id="rId12"/>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6E9BD" w14:textId="77777777" w:rsidR="004E797B" w:rsidRDefault="004E797B">
      <w:r>
        <w:separator/>
      </w:r>
    </w:p>
  </w:endnote>
  <w:endnote w:type="continuationSeparator" w:id="0">
    <w:p w14:paraId="000D86B2" w14:textId="77777777" w:rsidR="004E797B" w:rsidRDefault="004E7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480FB" w14:textId="7A3000F8" w:rsidR="007112DE" w:rsidRPr="00081451" w:rsidRDefault="007112DE" w:rsidP="00FA02A1">
    <w:pPr>
      <w:pStyle w:val="Voettekst"/>
      <w:jc w:val="center"/>
    </w:pPr>
    <w:r w:rsidRPr="00081451">
      <w:rPr>
        <w:sz w:val="14"/>
        <w:szCs w:val="16"/>
      </w:rP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sidR="00037678">
          <w:rPr>
            <w:noProof/>
          </w:rPr>
          <w:t>7</w:t>
        </w:r>
        <w:r>
          <w:rPr>
            <w:noProof/>
          </w:rPr>
          <w:fldChar w:fldCharType="end"/>
        </w:r>
      </w:sdtContent>
    </w:sdt>
  </w:p>
  <w:p w14:paraId="2D94DA07" w14:textId="77777777" w:rsidR="007112DE" w:rsidRDefault="007112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D91AD" w14:textId="77777777" w:rsidR="004E797B" w:rsidRDefault="004E797B">
      <w:r>
        <w:separator/>
      </w:r>
    </w:p>
  </w:footnote>
  <w:footnote w:type="continuationSeparator" w:id="0">
    <w:p w14:paraId="30F26FC3" w14:textId="77777777" w:rsidR="004E797B" w:rsidRDefault="004E7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9119C" w14:textId="77777777" w:rsidR="007112DE" w:rsidRDefault="003B37F9">
    <w:pPr>
      <w:pStyle w:val="Koptekst"/>
    </w:pPr>
    <w:r>
      <w:rPr>
        <w:noProof/>
      </w:rPr>
      <w:pict w14:anchorId="6F29E8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1DAE6" w14:textId="77777777" w:rsidR="007112DE" w:rsidRDefault="003B37F9">
    <w:pPr>
      <w:pStyle w:val="Koptekst"/>
    </w:pPr>
    <w:r>
      <w:rPr>
        <w:noProof/>
      </w:rPr>
      <w:pict w14:anchorId="35D397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20D5"/>
    <w:multiLevelType w:val="hybridMultilevel"/>
    <w:tmpl w:val="1F6AA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623B79"/>
    <w:multiLevelType w:val="hybridMultilevel"/>
    <w:tmpl w:val="96F017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600487"/>
    <w:multiLevelType w:val="hybridMultilevel"/>
    <w:tmpl w:val="CB3C3A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C5153C"/>
    <w:multiLevelType w:val="hybridMultilevel"/>
    <w:tmpl w:val="84B8ED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DF80E13"/>
    <w:multiLevelType w:val="multilevel"/>
    <w:tmpl w:val="144055D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1A76728"/>
    <w:multiLevelType w:val="hybridMultilevel"/>
    <w:tmpl w:val="C584F362"/>
    <w:lvl w:ilvl="0" w:tplc="B6BCF574">
      <w:start w:val="1"/>
      <w:numFmt w:val="decimal"/>
      <w:lvlText w:val="%1."/>
      <w:lvlJc w:val="left"/>
      <w:pPr>
        <w:ind w:left="644" w:hanging="360"/>
      </w:pPr>
      <w:rPr>
        <w:b w:val="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8" w15:restartNumberingAfterBreak="0">
    <w:nsid w:val="121B38C5"/>
    <w:multiLevelType w:val="multilevel"/>
    <w:tmpl w:val="7BD4EA92"/>
    <w:numStyleLink w:val="OpmaakprofielOpmaakprofielOpmaakprofielGenummerdLinks1cmVerkeerd-o"/>
  </w:abstractNum>
  <w:abstractNum w:abstractNumId="9" w15:restartNumberingAfterBreak="0">
    <w:nsid w:val="165D2222"/>
    <w:multiLevelType w:val="hybridMultilevel"/>
    <w:tmpl w:val="5F8E4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F9438A"/>
    <w:multiLevelType w:val="multilevel"/>
    <w:tmpl w:val="37A2BB24"/>
    <w:lvl w:ilvl="0">
      <w:start w:val="1"/>
      <w:numFmt w:val="decimal"/>
      <w:lvlText w:val="%1."/>
      <w:lvlJc w:val="left"/>
      <w:pPr>
        <w:tabs>
          <w:tab w:val="num" w:pos="0"/>
        </w:tabs>
        <w:ind w:left="284" w:hanging="284"/>
      </w:pPr>
      <w:rPr>
        <w:rFonts w:hint="default"/>
        <w:sz w:val="18"/>
        <w:szCs w:val="1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20BC0C8D"/>
    <w:multiLevelType w:val="hybridMultilevel"/>
    <w:tmpl w:val="6FE4F1F2"/>
    <w:lvl w:ilvl="0" w:tplc="1890C8E8">
      <w:start w:val="1"/>
      <w:numFmt w:val="decimal"/>
      <w:lvlText w:val="%1."/>
      <w:lvlJc w:val="left"/>
      <w:pPr>
        <w:ind w:left="720" w:hanging="360"/>
      </w:pPr>
      <w:rPr>
        <w:rFonts w:ascii="Agrofont" w:eastAsia="Times New Roman" w:hAnsi="Agrofont"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4158EE"/>
    <w:multiLevelType w:val="hybridMultilevel"/>
    <w:tmpl w:val="C8D88A36"/>
    <w:lvl w:ilvl="0" w:tplc="1890C8E8">
      <w:start w:val="1"/>
      <w:numFmt w:val="decimal"/>
      <w:lvlText w:val="%1."/>
      <w:lvlJc w:val="left"/>
      <w:pPr>
        <w:ind w:left="720" w:hanging="360"/>
      </w:pPr>
      <w:rPr>
        <w:rFonts w:ascii="Agrofont" w:eastAsia="Times New Roman" w:hAnsi="Agrofont"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9D1E3E"/>
    <w:multiLevelType w:val="hybridMultilevel"/>
    <w:tmpl w:val="B4FA79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DE0254"/>
    <w:multiLevelType w:val="hybridMultilevel"/>
    <w:tmpl w:val="DAD24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3E3E52"/>
    <w:multiLevelType w:val="hybridMultilevel"/>
    <w:tmpl w:val="F1F4D5DE"/>
    <w:lvl w:ilvl="0" w:tplc="68723B6A">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BFA2234"/>
    <w:multiLevelType w:val="hybridMultilevel"/>
    <w:tmpl w:val="AA727376"/>
    <w:lvl w:ilvl="0" w:tplc="059C77C2">
      <w:start w:val="1"/>
      <w:numFmt w:val="decimal"/>
      <w:lvlText w:val="%1."/>
      <w:lvlJc w:val="left"/>
      <w:pPr>
        <w:ind w:left="720" w:hanging="360"/>
      </w:pPr>
      <w:rPr>
        <w:rFonts w:hint="default"/>
        <w:i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F6068C"/>
    <w:multiLevelType w:val="hybridMultilevel"/>
    <w:tmpl w:val="65DE7DEE"/>
    <w:lvl w:ilvl="0" w:tplc="70B677F8">
      <w:start w:val="1"/>
      <w:numFmt w:val="decimal"/>
      <w:lvlText w:val="%1."/>
      <w:lvlJc w:val="left"/>
      <w:pPr>
        <w:ind w:left="720" w:hanging="360"/>
      </w:pPr>
      <w:rPr>
        <w:rFonts w:ascii="Agrofont" w:eastAsia="Times New Roman" w:hAnsi="Agrofont" w:cs="Arial"/>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0816FFF"/>
    <w:multiLevelType w:val="hybridMultilevel"/>
    <w:tmpl w:val="BBE007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30" w15:restartNumberingAfterBreak="0">
    <w:nsid w:val="68E01873"/>
    <w:multiLevelType w:val="hybridMultilevel"/>
    <w:tmpl w:val="3FFAC8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8E32B6D"/>
    <w:multiLevelType w:val="hybridMultilevel"/>
    <w:tmpl w:val="51B05334"/>
    <w:lvl w:ilvl="0" w:tplc="7B78276E">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A020FBB"/>
    <w:multiLevelType w:val="hybridMultilevel"/>
    <w:tmpl w:val="7A92D168"/>
    <w:lvl w:ilvl="0" w:tplc="87A2C59C">
      <w:numFmt w:val="bullet"/>
      <w:lvlText w:val="-"/>
      <w:lvlJc w:val="left"/>
      <w:pPr>
        <w:ind w:left="360" w:hanging="360"/>
      </w:pPr>
      <w:rPr>
        <w:rFonts w:ascii="Agrofont" w:eastAsia="Times New Roman" w:hAnsi="Agrofont"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1051410"/>
    <w:multiLevelType w:val="hybridMultilevel"/>
    <w:tmpl w:val="E384E4EC"/>
    <w:lvl w:ilvl="0" w:tplc="B442B6FA">
      <w:start w:val="1"/>
      <w:numFmt w:val="decimal"/>
      <w:lvlText w:val="%1."/>
      <w:lvlJc w:val="left"/>
      <w:pPr>
        <w:ind w:left="720" w:hanging="360"/>
      </w:pPr>
      <w:rPr>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1FA63EB"/>
    <w:multiLevelType w:val="hybridMultilevel"/>
    <w:tmpl w:val="22EAB12E"/>
    <w:lvl w:ilvl="0" w:tplc="B3D6B10E">
      <w:start w:val="1"/>
      <w:numFmt w:val="decimal"/>
      <w:lvlText w:val="%1."/>
      <w:lvlJc w:val="left"/>
      <w:pPr>
        <w:ind w:left="720" w:hanging="360"/>
      </w:pPr>
      <w:rPr>
        <w:rFonts w:ascii="Agrofont" w:eastAsia="Times New Roman" w:hAnsi="Agrofont" w:cs="Arial"/>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37" w15:restartNumberingAfterBreak="0">
    <w:nsid w:val="7EF37C19"/>
    <w:multiLevelType w:val="hybridMultilevel"/>
    <w:tmpl w:val="CDF235A0"/>
    <w:lvl w:ilvl="0" w:tplc="D9FA02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36"/>
  </w:num>
  <w:num w:numId="3">
    <w:abstractNumId w:val="34"/>
  </w:num>
  <w:num w:numId="4">
    <w:abstractNumId w:val="23"/>
  </w:num>
  <w:num w:numId="5">
    <w:abstractNumId w:val="27"/>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
  </w:num>
  <w:num w:numId="10">
    <w:abstractNumId w:val="21"/>
  </w:num>
  <w:num w:numId="11">
    <w:abstractNumId w:val="14"/>
  </w:num>
  <w:num w:numId="12">
    <w:abstractNumId w:val="18"/>
  </w:num>
  <w:num w:numId="13">
    <w:abstractNumId w:val="28"/>
  </w:num>
  <w:num w:numId="14">
    <w:abstractNumId w:val="29"/>
  </w:num>
  <w:num w:numId="15">
    <w:abstractNumId w:val="22"/>
  </w:num>
  <w:num w:numId="16">
    <w:abstractNumId w:val="7"/>
  </w:num>
  <w:num w:numId="17">
    <w:abstractNumId w:val="32"/>
  </w:num>
  <w:num w:numId="18">
    <w:abstractNumId w:val="4"/>
  </w:num>
  <w:num w:numId="19">
    <w:abstractNumId w:val="33"/>
  </w:num>
  <w:num w:numId="20">
    <w:abstractNumId w:val="1"/>
  </w:num>
  <w:num w:numId="21">
    <w:abstractNumId w:val="26"/>
  </w:num>
  <w:num w:numId="22">
    <w:abstractNumId w:val="3"/>
  </w:num>
  <w:num w:numId="23">
    <w:abstractNumId w:val="35"/>
  </w:num>
  <w:num w:numId="24">
    <w:abstractNumId w:val="25"/>
  </w:num>
  <w:num w:numId="25">
    <w:abstractNumId w:val="20"/>
  </w:num>
  <w:num w:numId="26">
    <w:abstractNumId w:val="11"/>
  </w:num>
  <w:num w:numId="27">
    <w:abstractNumId w:val="12"/>
  </w:num>
  <w:num w:numId="28">
    <w:abstractNumId w:val="0"/>
  </w:num>
  <w:num w:numId="29">
    <w:abstractNumId w:val="17"/>
  </w:num>
  <w:num w:numId="30">
    <w:abstractNumId w:val="30"/>
  </w:num>
  <w:num w:numId="31">
    <w:abstractNumId w:val="16"/>
  </w:num>
  <w:num w:numId="32">
    <w:abstractNumId w:val="37"/>
  </w:num>
  <w:num w:numId="33">
    <w:abstractNumId w:val="31"/>
  </w:num>
  <w:num w:numId="34">
    <w:abstractNumId w:val="15"/>
  </w:num>
  <w:num w:numId="35">
    <w:abstractNumId w:val="9"/>
  </w:num>
  <w:num w:numId="36">
    <w:abstractNumId w:val="6"/>
  </w:num>
  <w:num w:numId="37">
    <w:abstractNumId w:val="13"/>
  </w:num>
  <w:num w:numId="38">
    <w:abstractNumId w:val="8"/>
    <w:lvlOverride w:ilvl="0">
      <w:lvl w:ilvl="0">
        <w:start w:val="1"/>
        <w:numFmt w:val="lowerLetter"/>
        <w:lvlText w:val="%1."/>
        <w:lvlJc w:val="left"/>
        <w:pPr>
          <w:tabs>
            <w:tab w:val="num" w:pos="0"/>
          </w:tabs>
          <w:ind w:left="284" w:hanging="284"/>
        </w:pPr>
        <w:rPr>
          <w:rFonts w:ascii="Arial" w:hAnsi="Arial" w:cs="Arial" w:hint="default"/>
          <w:sz w:val="18"/>
          <w:szCs w:val="18"/>
        </w:rPr>
      </w:lvl>
    </w:lvlOverride>
  </w:num>
  <w:num w:numId="39">
    <w:abstractNumId w:val="19"/>
  </w:num>
  <w:num w:numId="4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97B"/>
    <w:rsid w:val="0000012C"/>
    <w:rsid w:val="000028C8"/>
    <w:rsid w:val="00002BA4"/>
    <w:rsid w:val="00004D72"/>
    <w:rsid w:val="00005E1A"/>
    <w:rsid w:val="00005FC6"/>
    <w:rsid w:val="00011880"/>
    <w:rsid w:val="00020632"/>
    <w:rsid w:val="000275E5"/>
    <w:rsid w:val="000330BE"/>
    <w:rsid w:val="00033621"/>
    <w:rsid w:val="00036CDF"/>
    <w:rsid w:val="00037678"/>
    <w:rsid w:val="0004600F"/>
    <w:rsid w:val="00051602"/>
    <w:rsid w:val="00057DD1"/>
    <w:rsid w:val="00061638"/>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1493"/>
    <w:rsid w:val="000F260A"/>
    <w:rsid w:val="000F5C03"/>
    <w:rsid w:val="000F6C8C"/>
    <w:rsid w:val="000F78E0"/>
    <w:rsid w:val="000F7D9C"/>
    <w:rsid w:val="001019B1"/>
    <w:rsid w:val="00104579"/>
    <w:rsid w:val="0010525B"/>
    <w:rsid w:val="00105C78"/>
    <w:rsid w:val="001212DE"/>
    <w:rsid w:val="00124603"/>
    <w:rsid w:val="00131571"/>
    <w:rsid w:val="0013258B"/>
    <w:rsid w:val="00132DA7"/>
    <w:rsid w:val="0013477F"/>
    <w:rsid w:val="00135A99"/>
    <w:rsid w:val="001370D5"/>
    <w:rsid w:val="001405D7"/>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40272"/>
    <w:rsid w:val="00242923"/>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607FF"/>
    <w:rsid w:val="003627F5"/>
    <w:rsid w:val="00364091"/>
    <w:rsid w:val="00366186"/>
    <w:rsid w:val="00366D14"/>
    <w:rsid w:val="00367088"/>
    <w:rsid w:val="00370A8F"/>
    <w:rsid w:val="00375786"/>
    <w:rsid w:val="00387D3B"/>
    <w:rsid w:val="00394032"/>
    <w:rsid w:val="00394C5D"/>
    <w:rsid w:val="00395288"/>
    <w:rsid w:val="00395E2E"/>
    <w:rsid w:val="003A0485"/>
    <w:rsid w:val="003A33C4"/>
    <w:rsid w:val="003A4E69"/>
    <w:rsid w:val="003B37F9"/>
    <w:rsid w:val="003B5373"/>
    <w:rsid w:val="003C1ABB"/>
    <w:rsid w:val="003C63EF"/>
    <w:rsid w:val="003D0310"/>
    <w:rsid w:val="003D3392"/>
    <w:rsid w:val="003D578E"/>
    <w:rsid w:val="003D7297"/>
    <w:rsid w:val="003D7399"/>
    <w:rsid w:val="003E1117"/>
    <w:rsid w:val="003E11F8"/>
    <w:rsid w:val="003E2E70"/>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86750"/>
    <w:rsid w:val="004901AE"/>
    <w:rsid w:val="004925CA"/>
    <w:rsid w:val="00492CD9"/>
    <w:rsid w:val="00495B26"/>
    <w:rsid w:val="004A4CAE"/>
    <w:rsid w:val="004A6298"/>
    <w:rsid w:val="004A725E"/>
    <w:rsid w:val="004B3AAE"/>
    <w:rsid w:val="004B3EA3"/>
    <w:rsid w:val="004C05E4"/>
    <w:rsid w:val="004C195C"/>
    <w:rsid w:val="004C55E1"/>
    <w:rsid w:val="004D01D0"/>
    <w:rsid w:val="004D124D"/>
    <w:rsid w:val="004D242A"/>
    <w:rsid w:val="004D3AA8"/>
    <w:rsid w:val="004D3E1D"/>
    <w:rsid w:val="004D4139"/>
    <w:rsid w:val="004D72A5"/>
    <w:rsid w:val="004D7614"/>
    <w:rsid w:val="004D7ECE"/>
    <w:rsid w:val="004E412F"/>
    <w:rsid w:val="004E4A3E"/>
    <w:rsid w:val="004E66B8"/>
    <w:rsid w:val="004E797B"/>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6391C"/>
    <w:rsid w:val="00564989"/>
    <w:rsid w:val="00564BC5"/>
    <w:rsid w:val="00572129"/>
    <w:rsid w:val="005759BA"/>
    <w:rsid w:val="00576A66"/>
    <w:rsid w:val="00587F79"/>
    <w:rsid w:val="00592D32"/>
    <w:rsid w:val="005A6359"/>
    <w:rsid w:val="005B1A6D"/>
    <w:rsid w:val="005B3280"/>
    <w:rsid w:val="005B5660"/>
    <w:rsid w:val="005B7DC7"/>
    <w:rsid w:val="005D1435"/>
    <w:rsid w:val="005D490E"/>
    <w:rsid w:val="005D7BC2"/>
    <w:rsid w:val="005E0393"/>
    <w:rsid w:val="005E29FB"/>
    <w:rsid w:val="005E6CB9"/>
    <w:rsid w:val="005E7890"/>
    <w:rsid w:val="005F12FC"/>
    <w:rsid w:val="005F1430"/>
    <w:rsid w:val="006020BD"/>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FCA"/>
    <w:rsid w:val="006F7DAB"/>
    <w:rsid w:val="00700023"/>
    <w:rsid w:val="007002CA"/>
    <w:rsid w:val="00702CCD"/>
    <w:rsid w:val="007112DE"/>
    <w:rsid w:val="00713607"/>
    <w:rsid w:val="0071615F"/>
    <w:rsid w:val="00716AB9"/>
    <w:rsid w:val="00726F14"/>
    <w:rsid w:val="00730091"/>
    <w:rsid w:val="00736848"/>
    <w:rsid w:val="0074231F"/>
    <w:rsid w:val="00750A35"/>
    <w:rsid w:val="007535A3"/>
    <w:rsid w:val="007538D1"/>
    <w:rsid w:val="007657AF"/>
    <w:rsid w:val="00770BA3"/>
    <w:rsid w:val="00773C3D"/>
    <w:rsid w:val="00776076"/>
    <w:rsid w:val="00776253"/>
    <w:rsid w:val="00782DE7"/>
    <w:rsid w:val="00786B9D"/>
    <w:rsid w:val="00787CBC"/>
    <w:rsid w:val="007B0C7A"/>
    <w:rsid w:val="007B387F"/>
    <w:rsid w:val="007B492E"/>
    <w:rsid w:val="007C06C9"/>
    <w:rsid w:val="007C15C8"/>
    <w:rsid w:val="007C271C"/>
    <w:rsid w:val="007C2F93"/>
    <w:rsid w:val="007C346C"/>
    <w:rsid w:val="007C78EC"/>
    <w:rsid w:val="007D619F"/>
    <w:rsid w:val="007D6953"/>
    <w:rsid w:val="007E16DD"/>
    <w:rsid w:val="007E2719"/>
    <w:rsid w:val="007E6800"/>
    <w:rsid w:val="007E73D6"/>
    <w:rsid w:val="007F4AAB"/>
    <w:rsid w:val="007F5108"/>
    <w:rsid w:val="008049BE"/>
    <w:rsid w:val="008105CE"/>
    <w:rsid w:val="0081143A"/>
    <w:rsid w:val="008133BD"/>
    <w:rsid w:val="0081568A"/>
    <w:rsid w:val="008210DC"/>
    <w:rsid w:val="00822D90"/>
    <w:rsid w:val="0083225B"/>
    <w:rsid w:val="0084004D"/>
    <w:rsid w:val="008405F1"/>
    <w:rsid w:val="008422F9"/>
    <w:rsid w:val="0084290E"/>
    <w:rsid w:val="00845EEA"/>
    <w:rsid w:val="00850504"/>
    <w:rsid w:val="00850673"/>
    <w:rsid w:val="0085127F"/>
    <w:rsid w:val="00852C4A"/>
    <w:rsid w:val="00857676"/>
    <w:rsid w:val="00864D8A"/>
    <w:rsid w:val="00876012"/>
    <w:rsid w:val="008770D4"/>
    <w:rsid w:val="008902DA"/>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606A"/>
    <w:rsid w:val="0097702C"/>
    <w:rsid w:val="0097753A"/>
    <w:rsid w:val="009907D3"/>
    <w:rsid w:val="00995660"/>
    <w:rsid w:val="009A388C"/>
    <w:rsid w:val="009A4F12"/>
    <w:rsid w:val="009A7776"/>
    <w:rsid w:val="009B335E"/>
    <w:rsid w:val="009B578E"/>
    <w:rsid w:val="009C1F57"/>
    <w:rsid w:val="009C2CE6"/>
    <w:rsid w:val="009C521A"/>
    <w:rsid w:val="009C5CB5"/>
    <w:rsid w:val="009C6B19"/>
    <w:rsid w:val="009D1BE1"/>
    <w:rsid w:val="009D30E7"/>
    <w:rsid w:val="009D4F2B"/>
    <w:rsid w:val="009E04DE"/>
    <w:rsid w:val="009E07ED"/>
    <w:rsid w:val="009E5E58"/>
    <w:rsid w:val="009F0657"/>
    <w:rsid w:val="009F6803"/>
    <w:rsid w:val="00A02BA6"/>
    <w:rsid w:val="00A07AED"/>
    <w:rsid w:val="00A1671F"/>
    <w:rsid w:val="00A20C01"/>
    <w:rsid w:val="00A31D6F"/>
    <w:rsid w:val="00A327FD"/>
    <w:rsid w:val="00A331FF"/>
    <w:rsid w:val="00A47CEE"/>
    <w:rsid w:val="00A54CA5"/>
    <w:rsid w:val="00A57844"/>
    <w:rsid w:val="00A6035D"/>
    <w:rsid w:val="00A61500"/>
    <w:rsid w:val="00A6396C"/>
    <w:rsid w:val="00A651B8"/>
    <w:rsid w:val="00A7082E"/>
    <w:rsid w:val="00A715D5"/>
    <w:rsid w:val="00A759C4"/>
    <w:rsid w:val="00A85A67"/>
    <w:rsid w:val="00A86CCB"/>
    <w:rsid w:val="00A872A9"/>
    <w:rsid w:val="00A8768F"/>
    <w:rsid w:val="00A9054A"/>
    <w:rsid w:val="00A97661"/>
    <w:rsid w:val="00AA1AE0"/>
    <w:rsid w:val="00AA3CB2"/>
    <w:rsid w:val="00AA5271"/>
    <w:rsid w:val="00AB7E99"/>
    <w:rsid w:val="00AC6B27"/>
    <w:rsid w:val="00AC6D1C"/>
    <w:rsid w:val="00AD2261"/>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237"/>
    <w:rsid w:val="00B319E4"/>
    <w:rsid w:val="00B34897"/>
    <w:rsid w:val="00B442ED"/>
    <w:rsid w:val="00B5621A"/>
    <w:rsid w:val="00B62A28"/>
    <w:rsid w:val="00B62AB5"/>
    <w:rsid w:val="00B72B8A"/>
    <w:rsid w:val="00B72FCD"/>
    <w:rsid w:val="00B739AA"/>
    <w:rsid w:val="00B755CD"/>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BF5DBD"/>
    <w:rsid w:val="00C06BD5"/>
    <w:rsid w:val="00C1234C"/>
    <w:rsid w:val="00C17197"/>
    <w:rsid w:val="00C250A8"/>
    <w:rsid w:val="00C25193"/>
    <w:rsid w:val="00C27DFD"/>
    <w:rsid w:val="00C27FCA"/>
    <w:rsid w:val="00C33D20"/>
    <w:rsid w:val="00C34716"/>
    <w:rsid w:val="00C36710"/>
    <w:rsid w:val="00C373C5"/>
    <w:rsid w:val="00C374C1"/>
    <w:rsid w:val="00C377DA"/>
    <w:rsid w:val="00C4492A"/>
    <w:rsid w:val="00C50E72"/>
    <w:rsid w:val="00C55B3C"/>
    <w:rsid w:val="00C5735C"/>
    <w:rsid w:val="00C575FB"/>
    <w:rsid w:val="00C603A5"/>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4CD0"/>
    <w:rsid w:val="00D3639B"/>
    <w:rsid w:val="00D374CC"/>
    <w:rsid w:val="00D63525"/>
    <w:rsid w:val="00D64CB2"/>
    <w:rsid w:val="00D71074"/>
    <w:rsid w:val="00D90678"/>
    <w:rsid w:val="00D90A69"/>
    <w:rsid w:val="00D922DE"/>
    <w:rsid w:val="00D9403A"/>
    <w:rsid w:val="00D95593"/>
    <w:rsid w:val="00D95A01"/>
    <w:rsid w:val="00DA1BE6"/>
    <w:rsid w:val="00DA7991"/>
    <w:rsid w:val="00DA7C30"/>
    <w:rsid w:val="00DB16DA"/>
    <w:rsid w:val="00DB2D26"/>
    <w:rsid w:val="00DC2FAD"/>
    <w:rsid w:val="00DC586A"/>
    <w:rsid w:val="00DC74DC"/>
    <w:rsid w:val="00DD16D6"/>
    <w:rsid w:val="00DE269E"/>
    <w:rsid w:val="00DE49BB"/>
    <w:rsid w:val="00DE7800"/>
    <w:rsid w:val="00DF1D2B"/>
    <w:rsid w:val="00DF23B6"/>
    <w:rsid w:val="00DF3A8A"/>
    <w:rsid w:val="00DF4E33"/>
    <w:rsid w:val="00DF7208"/>
    <w:rsid w:val="00E03762"/>
    <w:rsid w:val="00E03C11"/>
    <w:rsid w:val="00E063B9"/>
    <w:rsid w:val="00E06ADB"/>
    <w:rsid w:val="00E07A1B"/>
    <w:rsid w:val="00E12257"/>
    <w:rsid w:val="00E16F22"/>
    <w:rsid w:val="00E21BA5"/>
    <w:rsid w:val="00E24A20"/>
    <w:rsid w:val="00E24AC5"/>
    <w:rsid w:val="00E31E57"/>
    <w:rsid w:val="00E33BCA"/>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826AF"/>
    <w:rsid w:val="00E9007B"/>
    <w:rsid w:val="00E93CB4"/>
    <w:rsid w:val="00EA24D0"/>
    <w:rsid w:val="00EA5AE6"/>
    <w:rsid w:val="00EA6A4E"/>
    <w:rsid w:val="00EB0C28"/>
    <w:rsid w:val="00EB14D7"/>
    <w:rsid w:val="00EB1C23"/>
    <w:rsid w:val="00EB2206"/>
    <w:rsid w:val="00EB6101"/>
    <w:rsid w:val="00EB64A7"/>
    <w:rsid w:val="00EC0C1E"/>
    <w:rsid w:val="00EC5250"/>
    <w:rsid w:val="00ED124C"/>
    <w:rsid w:val="00EE1ADD"/>
    <w:rsid w:val="00EE1E7C"/>
    <w:rsid w:val="00EE42C1"/>
    <w:rsid w:val="00EF1D46"/>
    <w:rsid w:val="00EF3194"/>
    <w:rsid w:val="00EF3D97"/>
    <w:rsid w:val="00EF48D5"/>
    <w:rsid w:val="00EF4B03"/>
    <w:rsid w:val="00F00081"/>
    <w:rsid w:val="00F06AC0"/>
    <w:rsid w:val="00F07954"/>
    <w:rsid w:val="00F102E8"/>
    <w:rsid w:val="00F11648"/>
    <w:rsid w:val="00F201C4"/>
    <w:rsid w:val="00F25194"/>
    <w:rsid w:val="00F32903"/>
    <w:rsid w:val="00F35C37"/>
    <w:rsid w:val="00F413C0"/>
    <w:rsid w:val="00F5102F"/>
    <w:rsid w:val="00F51E9B"/>
    <w:rsid w:val="00F564E2"/>
    <w:rsid w:val="00F73135"/>
    <w:rsid w:val="00F75726"/>
    <w:rsid w:val="00F83A50"/>
    <w:rsid w:val="00F83DF0"/>
    <w:rsid w:val="00F9017B"/>
    <w:rsid w:val="00F918D7"/>
    <w:rsid w:val="00F957A4"/>
    <w:rsid w:val="00F95B58"/>
    <w:rsid w:val="00FA02A1"/>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07B997"/>
  <w15:docId w15:val="{DCF917D4-81A9-4DC4-9C53-FBA86AE8D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405D7"/>
    <w:rPr>
      <w:color w:val="808080"/>
    </w:rPr>
  </w:style>
  <w:style w:type="numbering" w:customStyle="1" w:styleId="OpmaakprofielOpmaakprofielOpmaakprofielGenummerdLinks1cmVerkeerd-o">
    <w:name w:val="Opmaakprofiel Opmaakprofiel Opmaakprofiel Genummerd Links:  1 cm Verkeerd-o..."/>
    <w:basedOn w:val="Geenlijst"/>
    <w:rsid w:val="004E797B"/>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AATSBOSBEHEER.INTERN\Applicaties\Sjablonen\Office2013\Juridisch\Verwerkersovereenkomst%20ARIV-2018.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bs:GrowBusinessDocument xmlns:gbs="http://www.software-innovation.no/growBusinessDocument" gbs:officeVersion="2007" gbs:sourceId="" gbs:entity="Document" gbs:templateDesignerVersion="3.1 F">
  <gbs:Title gbs:loadFromGrowBusiness="OnProduce" gbs:saveInGrowBusiness="False" gbs:connected="true" gbs:recno="" gbs:entity="" gbs:datatype="string" gbs:key="3181839454" gbs:removeContentControl="0"/>
  <gbs:OurRef.Name2 gbs:loadFromGrowBusiness="OnProduce" gbs:saveInGrowBusiness="False" gbs:connected="true" gbs:recno="" gbs:entity="" gbs:datatype="string" gbs:key="3890508134" gbs:removeContentControl="0"/>
  <gbs:OurRef.Name3 gbs:loadFromGrowBusiness="OnProduce" gbs:saveInGrowBusiness="False" gbs:connected="true" gbs:recno="" gbs:entity="" gbs:datatype="string" gbs:key="2825466418" gbs:removeContentControl="0"/>
  <gbs:DocumentNumber gbs:loadFromGrowBusiness="OnProduce" gbs:saveInGrowBusiness="False" gbs:connected="true" gbs:recno="" gbs:entity="" gbs:datatype="string" gbs:key="3552404874" gbs:removeContentControl="0"/>
  <gbs:ToCase.Name gbs:loadFromGrowBusiness="OnProduce" gbs:saveInGrowBusiness="False" gbs:connected="true" gbs:recno="" gbs:entity="" gbs:datatype="string" gbs:key="4006691140" gbs:removeContentControl="0"/>
  <gbs:ToCase.CF_cmsicontractnummer gbs:loadFromGrowBusiness="OnProduce" gbs:saveInGrowBusiness="False" gbs:connected="true" gbs:recno="" gbs:entity="" gbs:datatype="string" gbs:key="2014871853" gbs:removeContentControl="0"/>
</gbs:GrowBusinessDocument>
</file>

<file path=customXml/itemProps1.xml><?xml version="1.0" encoding="utf-8"?>
<ds:datastoreItem xmlns:ds="http://schemas.openxmlformats.org/officeDocument/2006/customXml" ds:itemID="{4B3EA63B-474D-4998-BAD2-4FF16990F167}">
  <ds:schemaRefs>
    <ds:schemaRef ds:uri="http://schemas.openxmlformats.org/officeDocument/2006/bibliography"/>
  </ds:schemaRefs>
</ds:datastoreItem>
</file>

<file path=customXml/itemProps2.xml><?xml version="1.0" encoding="utf-8"?>
<ds:datastoreItem xmlns:ds="http://schemas.openxmlformats.org/officeDocument/2006/customXml" ds:itemID="{72AB7CC5-D53E-419B-A7F8-C471774930EC}">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Verwerkersovereenkomst ARIV-2018.dotx</Template>
  <TotalTime>3</TotalTime>
  <Pages>6</Pages>
  <Words>2518</Words>
  <Characters>15994</Characters>
  <Application>Microsoft Office Word</Application>
  <DocSecurity>0</DocSecurity>
  <Lines>133</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Rugebregt, Arlette</dc:creator>
  <cp:keywords/>
  <cp:lastModifiedBy>Rugebregt, Arlette</cp:lastModifiedBy>
  <cp:revision>3</cp:revision>
  <dcterms:created xsi:type="dcterms:W3CDTF">2022-05-30T15:00:00Z</dcterms:created>
  <dcterms:modified xsi:type="dcterms:W3CDTF">2022-05-30T15:02:00Z</dcterms:modified>
</cp:coreProperties>
</file>