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2488B" w14:textId="77777777" w:rsidR="001B7872" w:rsidRPr="000F6A94" w:rsidRDefault="001B7872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1325C01F" w14:textId="77777777" w:rsidR="001B7872" w:rsidRPr="000F6A94" w:rsidRDefault="001B7872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2A482943" w14:textId="77777777" w:rsidR="001B7872" w:rsidRPr="005A61C6" w:rsidRDefault="001B7872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2D63AFD1" w14:textId="4C9EAAB0" w:rsidR="001B7872" w:rsidRPr="00BF5D75" w:rsidRDefault="001B7872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847436">
        <w:rPr>
          <w:rFonts w:ascii="Calibri" w:hAnsi="Calibri" w:cs="Arial"/>
          <w:b/>
          <w:sz w:val="24"/>
          <w:szCs w:val="24"/>
        </w:rPr>
        <w:t xml:space="preserve">Verklaring akkoord concept Overeenkomst met betrekking tot de Europese Aanbesteding </w:t>
      </w:r>
      <w:r w:rsidR="00847436" w:rsidRPr="00847436">
        <w:rPr>
          <w:rFonts w:ascii="Calibri" w:hAnsi="Calibri" w:cs="Arial"/>
          <w:b/>
          <w:sz w:val="24"/>
          <w:szCs w:val="24"/>
        </w:rPr>
        <w:t>2022-SM1002</w:t>
      </w:r>
      <w:r w:rsidRPr="00847436">
        <w:rPr>
          <w:rFonts w:ascii="Calibri" w:hAnsi="Calibri" w:cs="Arial"/>
          <w:b/>
          <w:sz w:val="24"/>
          <w:szCs w:val="24"/>
        </w:rPr>
        <w:t xml:space="preserve"> ten behoeve van </w:t>
      </w:r>
      <w:r w:rsidR="00847436" w:rsidRPr="00847436">
        <w:rPr>
          <w:rFonts w:ascii="Calibri" w:hAnsi="Calibri" w:cs="Arial"/>
          <w:b/>
          <w:sz w:val="24"/>
          <w:szCs w:val="24"/>
        </w:rPr>
        <w:t>Stichting voor Christelijk Speciaal Onderwijs Groningen (SCSOG)</w:t>
      </w:r>
      <w:r w:rsidRPr="00847436">
        <w:rPr>
          <w:rFonts w:ascii="Calibri" w:hAnsi="Calibri" w:cs="Arial"/>
          <w:b/>
          <w:sz w:val="24"/>
          <w:szCs w:val="24"/>
        </w:rPr>
        <w:t>.</w:t>
      </w:r>
      <w:r w:rsidRPr="00BF5D75">
        <w:rPr>
          <w:rFonts w:ascii="Calibri" w:hAnsi="Calibri" w:cs="Arial"/>
          <w:b/>
          <w:sz w:val="24"/>
          <w:szCs w:val="24"/>
        </w:rPr>
        <w:br/>
      </w:r>
    </w:p>
    <w:p w14:paraId="645CB728" w14:textId="77777777" w:rsidR="001B7872" w:rsidRPr="005A61C6" w:rsidRDefault="001B7872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53EB7400" w14:textId="77777777" w:rsidR="001B7872" w:rsidRPr="005A61C6" w:rsidRDefault="001B7872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0ACE0CE7" w14:textId="77777777" w:rsidR="001B7872" w:rsidRPr="005A61C6" w:rsidRDefault="001B7872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1DD1B8C9" w14:textId="77777777" w:rsidR="001B7872" w:rsidRPr="005A61C6" w:rsidRDefault="001B7872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1AAB9B5" w14:textId="77777777" w:rsidR="001B7872" w:rsidRPr="001D5A7A" w:rsidRDefault="001B7872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5DA3218E" w14:textId="77777777" w:rsidR="001B7872" w:rsidRPr="001D5A7A" w:rsidRDefault="001B7872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564B2564" w14:textId="77777777" w:rsidR="001B7872" w:rsidRPr="005A61C6" w:rsidRDefault="001B7872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1BE6613F" w14:textId="77777777" w:rsidR="001B7872" w:rsidRPr="005A61C6" w:rsidRDefault="001B7872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702D6149" w14:textId="77777777" w:rsidR="001B7872" w:rsidRPr="005A61C6" w:rsidRDefault="001B7872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17FA1E97" w14:textId="13B289C9" w:rsidR="001B7872" w:rsidRPr="00847436" w:rsidRDefault="001B7872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>aanbestedin</w:t>
      </w:r>
      <w:r w:rsidRPr="00847436">
        <w:rPr>
          <w:rFonts w:ascii="Calibri" w:hAnsi="Calibri" w:cs="Arial"/>
          <w:sz w:val="22"/>
          <w:szCs w:val="22"/>
        </w:rPr>
        <w:t xml:space="preserve">g </w:t>
      </w:r>
      <w:r w:rsidR="00847436" w:rsidRPr="00847436">
        <w:rPr>
          <w:rFonts w:ascii="Calibri" w:hAnsi="Calibri" w:cs="Arial"/>
          <w:sz w:val="22"/>
          <w:szCs w:val="22"/>
        </w:rPr>
        <w:t>2022-SM1002:</w:t>
      </w:r>
    </w:p>
    <w:p w14:paraId="71743E13" w14:textId="77777777" w:rsidR="001B7872" w:rsidRPr="005A61C6" w:rsidRDefault="001B7872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37E5A16" w14:textId="20E3AED8" w:rsidR="001B7872" w:rsidRPr="00847436" w:rsidRDefault="005B70B8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 w:rsidR="001B7872" w:rsidRPr="00847436">
        <w:rPr>
          <w:rFonts w:ascii="Calibri" w:hAnsi="Calibri" w:cs="Arial"/>
          <w:sz w:val="22"/>
          <w:szCs w:val="22"/>
        </w:rPr>
        <w:t xml:space="preserve">Bijlage </w:t>
      </w:r>
      <w:r w:rsidR="00847436" w:rsidRPr="00847436">
        <w:rPr>
          <w:rFonts w:ascii="Calibri" w:hAnsi="Calibri" w:cs="Arial"/>
          <w:sz w:val="22"/>
          <w:szCs w:val="22"/>
        </w:rPr>
        <w:t>C</w:t>
      </w:r>
      <w:r w:rsidR="001B7872" w:rsidRPr="00847436">
        <w:rPr>
          <w:rFonts w:ascii="Calibri" w:hAnsi="Calibri" w:cs="Calibri"/>
          <w:sz w:val="22"/>
          <w:szCs w:val="22"/>
        </w:rPr>
        <w:t xml:space="preserve"> </w:t>
      </w:r>
      <w:r w:rsidR="001B7872" w:rsidRPr="00847436">
        <w:rPr>
          <w:rFonts w:ascii="Calibri" w:hAnsi="Calibri" w:cs="Calibri"/>
          <w:sz w:val="22"/>
          <w:szCs w:val="22"/>
        </w:rPr>
        <w:tab/>
        <w:t xml:space="preserve">Concept overeenkomst </w:t>
      </w:r>
      <w:r w:rsidR="00847436" w:rsidRPr="00847436">
        <w:rPr>
          <w:rFonts w:ascii="Calibri" w:hAnsi="Calibri" w:cs="Calibri"/>
          <w:sz w:val="22"/>
          <w:szCs w:val="22"/>
        </w:rPr>
        <w:t>Schoonmaak</w:t>
      </w:r>
    </w:p>
    <w:p w14:paraId="0FFB7167" w14:textId="77777777" w:rsidR="001B7872" w:rsidRDefault="001B7872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C3A31B1" w14:textId="77777777" w:rsidR="001B7872" w:rsidRDefault="001B7872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F9132C3" w14:textId="77777777" w:rsidR="001B7872" w:rsidRDefault="001B7872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055260E" w14:textId="77777777" w:rsidR="001B7872" w:rsidRDefault="001B7872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7DA197F0" w14:textId="77777777" w:rsidR="001B7872" w:rsidRDefault="001B7872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B4EBC83" w14:textId="77777777" w:rsidR="001B7872" w:rsidRPr="005A61C6" w:rsidRDefault="001B7872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56A2BDD6" w14:textId="77777777" w:rsidR="001B7872" w:rsidRDefault="001B7872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3C59A930" w14:textId="77777777" w:rsidR="001B7872" w:rsidRDefault="001B7872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56BC663C" w14:textId="77777777" w:rsidR="001B7872" w:rsidRDefault="001B7872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14AAF6CC" w14:textId="77777777" w:rsidR="001B7872" w:rsidRDefault="001B7872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7DCAB245" w14:textId="77777777" w:rsidR="001B7872" w:rsidRDefault="001B7872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1B7872" w14:paraId="7E04C503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6425E9D0" w14:textId="77777777" w:rsidR="001B7872" w:rsidRPr="00BF5D75" w:rsidRDefault="001B7872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1D87CE5F" w14:textId="77777777" w:rsidR="001B7872" w:rsidRDefault="001B7872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1B7872" w14:paraId="679C8EC6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1806EE44" w14:textId="77777777" w:rsidR="001B7872" w:rsidRPr="00BF5D75" w:rsidRDefault="001B7872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5CEF6903" w14:textId="77777777" w:rsidR="001B7872" w:rsidRDefault="001B7872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1B7872" w14:paraId="1A2C0377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7C1E3757" w14:textId="77777777" w:rsidR="001B7872" w:rsidRPr="00BF5D75" w:rsidRDefault="001B7872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2E3DF6A6" w14:textId="77777777" w:rsidR="001B7872" w:rsidRDefault="001B7872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1B7872" w14:paraId="25C2B610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258DB8CF" w14:textId="77777777" w:rsidR="001B7872" w:rsidRPr="00BF5D75" w:rsidRDefault="001B7872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48F7A91A" w14:textId="77777777" w:rsidR="001B7872" w:rsidRDefault="001B7872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601F245C" w14:textId="77777777" w:rsidR="001B7872" w:rsidRDefault="001B7872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39CF5915" w14:textId="77777777" w:rsidR="001B7872" w:rsidRDefault="001B7872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1B7872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6299493A" w14:textId="77777777" w:rsidR="001B7872" w:rsidRPr="005A61C6" w:rsidRDefault="001B7872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1B7872" w:rsidRPr="005A61C6" w:rsidSect="001B7872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77E37" w14:textId="77777777" w:rsidR="001B7872" w:rsidRDefault="001B7872">
      <w:r>
        <w:separator/>
      </w:r>
    </w:p>
  </w:endnote>
  <w:endnote w:type="continuationSeparator" w:id="0">
    <w:p w14:paraId="4FDEB122" w14:textId="77777777" w:rsidR="001B7872" w:rsidRDefault="001B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B8FCC" w14:textId="77777777" w:rsidR="001B7872" w:rsidRDefault="001B7872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F093C8E" wp14:editId="206509C0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7E233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B6EDD43" wp14:editId="172B515F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05B50" w14:textId="77777777" w:rsidR="001B7872" w:rsidRDefault="001B7872">
      <w:r>
        <w:separator/>
      </w:r>
    </w:p>
  </w:footnote>
  <w:footnote w:type="continuationSeparator" w:id="0">
    <w:p w14:paraId="459D30CC" w14:textId="77777777" w:rsidR="001B7872" w:rsidRDefault="001B7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417E9" w14:textId="77777777" w:rsidR="001B7872" w:rsidRDefault="001B7872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4696AF3" wp14:editId="6B38D9D2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5FF7E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F33CF75" wp14:editId="61AAAAFF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B7872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B70B8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47436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0569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4784ED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verklaring.dot</Template>
  <TotalTime>3</TotalTime>
  <Pages>1</Pages>
  <Words>75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Jan Veenstra</cp:lastModifiedBy>
  <cp:revision>3</cp:revision>
  <cp:lastPrinted>2011-04-29T11:47:00Z</cp:lastPrinted>
  <dcterms:created xsi:type="dcterms:W3CDTF">2022-03-01T12:25:00Z</dcterms:created>
  <dcterms:modified xsi:type="dcterms:W3CDTF">2022-03-03T16:44:00Z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