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60C0E" w14:textId="77777777" w:rsidR="006A7423" w:rsidRPr="00121EB2" w:rsidRDefault="006A7423"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61995418" w14:textId="77777777" w:rsidR="006A7423" w:rsidRPr="00121EB2" w:rsidRDefault="006A7423"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23C02D8" w14:textId="77777777" w:rsidR="006A7423" w:rsidRPr="002146DC" w:rsidRDefault="006A7423" w:rsidP="00895F3A">
      <w:pPr>
        <w:rPr>
          <w:rFonts w:asciiTheme="minorHAnsi" w:hAnsiTheme="minorHAnsi" w:cstheme="minorHAnsi"/>
          <w:b/>
          <w:sz w:val="22"/>
          <w:szCs w:val="22"/>
        </w:rPr>
      </w:pPr>
    </w:p>
    <w:p w14:paraId="63460869" w14:textId="1EDFEA90" w:rsidR="006A7423" w:rsidRDefault="006A7423"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822D09">
        <w:rPr>
          <w:rFonts w:ascii="Calibri" w:hAnsi="Calibri" w:cs="Arial"/>
          <w:b/>
          <w:sz w:val="24"/>
          <w:szCs w:val="24"/>
        </w:rPr>
        <w:t xml:space="preserve">Europese Aanbesteding </w:t>
      </w:r>
      <w:r w:rsidR="00822D09" w:rsidRPr="00822D09">
        <w:rPr>
          <w:rFonts w:ascii="Calibri" w:hAnsi="Calibri" w:cs="Arial"/>
          <w:b/>
          <w:sz w:val="24"/>
          <w:szCs w:val="24"/>
        </w:rPr>
        <w:t>2022-SM1002</w:t>
      </w:r>
      <w:r w:rsidRPr="00822D09">
        <w:rPr>
          <w:rFonts w:ascii="Calibri" w:hAnsi="Calibri" w:cs="Arial"/>
          <w:b/>
          <w:sz w:val="24"/>
          <w:szCs w:val="24"/>
        </w:rPr>
        <w:t xml:space="preserve"> ten behoeve van </w:t>
      </w:r>
      <w:r w:rsidR="00822D09" w:rsidRPr="00822D09">
        <w:rPr>
          <w:rFonts w:ascii="Calibri" w:hAnsi="Calibri" w:cs="Arial"/>
          <w:b/>
          <w:sz w:val="24"/>
          <w:szCs w:val="24"/>
        </w:rPr>
        <w:t>Stichting voor Christelijk Speciaal Onderwijs Groningen (SCSOG)</w:t>
      </w:r>
      <w:r w:rsidRPr="00822D09">
        <w:rPr>
          <w:rFonts w:ascii="Calibri" w:hAnsi="Calibri" w:cs="Arial"/>
          <w:b/>
          <w:sz w:val="24"/>
          <w:szCs w:val="24"/>
        </w:rPr>
        <w:t>.</w:t>
      </w:r>
      <w:r w:rsidRPr="00BF5D75">
        <w:rPr>
          <w:rFonts w:ascii="Calibri" w:hAnsi="Calibri" w:cs="Arial"/>
          <w:b/>
          <w:sz w:val="24"/>
          <w:szCs w:val="24"/>
        </w:rPr>
        <w:br/>
      </w:r>
    </w:p>
    <w:p w14:paraId="10BD8C39" w14:textId="77777777" w:rsidR="006A7423" w:rsidRPr="002146DC" w:rsidRDefault="006A7423"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52B925A5" w14:textId="77777777" w:rsidR="006A7423" w:rsidRPr="002146DC" w:rsidRDefault="006A7423" w:rsidP="00895F3A">
      <w:pPr>
        <w:rPr>
          <w:rFonts w:asciiTheme="minorHAnsi" w:hAnsiTheme="minorHAnsi" w:cstheme="minorHAnsi"/>
          <w:sz w:val="22"/>
          <w:szCs w:val="22"/>
        </w:rPr>
      </w:pPr>
    </w:p>
    <w:p w14:paraId="23E61AF6" w14:textId="77777777" w:rsidR="006A7423" w:rsidRPr="002146DC" w:rsidRDefault="006A7423"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DA5180C" w14:textId="77777777" w:rsidR="006A7423" w:rsidRPr="002146DC" w:rsidRDefault="006A7423" w:rsidP="00895F3A">
      <w:pPr>
        <w:keepNext/>
        <w:jc w:val="both"/>
        <w:outlineLvl w:val="5"/>
        <w:rPr>
          <w:rFonts w:asciiTheme="minorHAnsi" w:hAnsiTheme="minorHAnsi" w:cstheme="minorHAnsi"/>
          <w:b/>
          <w:bCs/>
          <w:sz w:val="22"/>
          <w:szCs w:val="22"/>
        </w:rPr>
      </w:pPr>
    </w:p>
    <w:p w14:paraId="5198658A" w14:textId="77777777" w:rsidR="006A7423" w:rsidRPr="002146DC" w:rsidRDefault="006A742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5E7C4F86" w14:textId="77777777" w:rsidR="006A7423" w:rsidRDefault="006A742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6203B333" w14:textId="77777777" w:rsidR="006A7423" w:rsidRPr="002146DC" w:rsidRDefault="006A742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42FE9E78" w14:textId="77777777" w:rsidR="006A7423" w:rsidRPr="002146DC" w:rsidRDefault="006A7423" w:rsidP="00895F3A">
      <w:pPr>
        <w:jc w:val="both"/>
        <w:rPr>
          <w:rFonts w:asciiTheme="minorHAnsi" w:hAnsiTheme="minorHAnsi" w:cstheme="minorHAnsi"/>
          <w:sz w:val="22"/>
          <w:szCs w:val="22"/>
        </w:rPr>
      </w:pPr>
    </w:p>
    <w:p w14:paraId="3D122D7F" w14:textId="77777777" w:rsidR="006A7423" w:rsidRPr="002146DC" w:rsidRDefault="006A7423"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7D683B0C" w14:textId="77777777" w:rsidR="006A7423" w:rsidRPr="002146DC" w:rsidRDefault="006A7423" w:rsidP="00895F3A">
      <w:pPr>
        <w:rPr>
          <w:rFonts w:asciiTheme="minorHAnsi" w:eastAsia="MS Mincho" w:hAnsiTheme="minorHAnsi" w:cstheme="minorHAnsi"/>
          <w:bCs/>
          <w:sz w:val="22"/>
          <w:szCs w:val="22"/>
        </w:rPr>
      </w:pPr>
    </w:p>
    <w:p w14:paraId="22AE3A5D" w14:textId="77777777" w:rsidR="006A7423" w:rsidRPr="00C0118D" w:rsidRDefault="006A7423"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1101D722" w14:textId="77777777" w:rsidR="006A7423" w:rsidRPr="00C0118D" w:rsidRDefault="006A7423" w:rsidP="00895F3A">
      <w:pPr>
        <w:ind w:left="426"/>
        <w:rPr>
          <w:rFonts w:asciiTheme="minorHAnsi" w:eastAsia="MS Mincho" w:hAnsiTheme="minorHAnsi" w:cstheme="minorHAnsi"/>
          <w:bCs/>
          <w:sz w:val="22"/>
          <w:szCs w:val="22"/>
        </w:rPr>
      </w:pPr>
    </w:p>
    <w:p w14:paraId="0EA6E28F" w14:textId="77777777" w:rsidR="006A7423" w:rsidRPr="00C0118D" w:rsidRDefault="006A7423"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334E4C0F" w14:textId="77777777" w:rsidR="006A7423" w:rsidRPr="00C0118D" w:rsidRDefault="006A7423" w:rsidP="00895F3A">
      <w:pPr>
        <w:ind w:left="426"/>
        <w:rPr>
          <w:rFonts w:asciiTheme="minorHAnsi" w:eastAsia="MS Mincho" w:hAnsiTheme="minorHAnsi" w:cstheme="minorHAnsi"/>
          <w:bCs/>
          <w:sz w:val="22"/>
          <w:szCs w:val="22"/>
        </w:rPr>
      </w:pPr>
    </w:p>
    <w:p w14:paraId="5DC8B98F" w14:textId="77777777" w:rsidR="006A7423" w:rsidRPr="000E2408" w:rsidRDefault="006A7423"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822D09">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is van de onderhavige opdracht gelet op aard, omzet en omvang.</w:t>
      </w:r>
    </w:p>
    <w:p w14:paraId="7883822E" w14:textId="77777777" w:rsidR="006A7423" w:rsidRDefault="006A7423"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6A7423" w14:paraId="2A36C9E3"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82619BE" w14:textId="77777777" w:rsidR="006A7423" w:rsidRPr="00BF5D75" w:rsidRDefault="006A742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18B671C1" w14:textId="77777777" w:rsidR="006A7423" w:rsidRDefault="006A7423"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6A7423" w14:paraId="3E1811D5"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12EBDBF7" w14:textId="77777777" w:rsidR="006A7423" w:rsidRPr="00BF5D75" w:rsidRDefault="006A742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7D6245AE" w14:textId="77777777" w:rsidR="006A7423" w:rsidRDefault="006A742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6A7423" w14:paraId="20CF7947"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3C70E854" w14:textId="77777777" w:rsidR="006A7423" w:rsidRPr="00BF5D75" w:rsidRDefault="006A742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528DB116" w14:textId="77777777" w:rsidR="006A7423" w:rsidRDefault="006A7423"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6A7423" w14:paraId="580D1B5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26C5BEE" w14:textId="77777777" w:rsidR="006A7423" w:rsidRPr="00BF5D75" w:rsidRDefault="006A742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20F89B6" w14:textId="77777777" w:rsidR="006A7423" w:rsidRDefault="006A742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4922D333" w14:textId="77777777" w:rsidR="006A7423" w:rsidRDefault="006A742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09DE2A27" w14:textId="77777777" w:rsidR="006A7423" w:rsidRDefault="006A7423" w:rsidP="00BE1A92">
      <w:pPr>
        <w:pStyle w:val="Koptekst"/>
        <w:tabs>
          <w:tab w:val="clear" w:pos="4536"/>
          <w:tab w:val="clear" w:pos="9072"/>
          <w:tab w:val="left" w:pos="1276"/>
        </w:tabs>
        <w:rPr>
          <w:rFonts w:ascii="Calibri" w:hAnsi="Calibri" w:cs="Arial"/>
          <w:sz w:val="22"/>
          <w:szCs w:val="22"/>
        </w:rPr>
        <w:sectPr w:rsidR="006A7423" w:rsidSect="00584A86">
          <w:headerReference w:type="default" r:id="rId8"/>
          <w:footerReference w:type="default" r:id="rId9"/>
          <w:pgSz w:w="11906" w:h="16838" w:code="9"/>
          <w:pgMar w:top="1985" w:right="926" w:bottom="567" w:left="1418" w:header="708" w:footer="708" w:gutter="0"/>
          <w:pgNumType w:start="1"/>
          <w:cols w:space="708"/>
        </w:sectPr>
      </w:pPr>
    </w:p>
    <w:p w14:paraId="2B03DC55" w14:textId="77777777" w:rsidR="006A7423" w:rsidRPr="005A61C6" w:rsidRDefault="006A7423" w:rsidP="00BE1A92">
      <w:pPr>
        <w:pStyle w:val="Koptekst"/>
        <w:tabs>
          <w:tab w:val="clear" w:pos="4536"/>
          <w:tab w:val="clear" w:pos="9072"/>
          <w:tab w:val="left" w:pos="1276"/>
        </w:tabs>
        <w:rPr>
          <w:rFonts w:ascii="Calibri" w:hAnsi="Calibri" w:cs="Arial"/>
          <w:sz w:val="22"/>
          <w:szCs w:val="22"/>
        </w:rPr>
      </w:pPr>
    </w:p>
    <w:sectPr w:rsidR="006A7423" w:rsidRPr="005A61C6" w:rsidSect="006A7423">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BC6D" w14:textId="77777777" w:rsidR="006A7423" w:rsidRDefault="006A7423">
      <w:r>
        <w:separator/>
      </w:r>
    </w:p>
  </w:endnote>
  <w:endnote w:type="continuationSeparator" w:id="0">
    <w:p w14:paraId="45365BDF" w14:textId="77777777" w:rsidR="006A7423" w:rsidRDefault="006A7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BD63" w14:textId="77777777" w:rsidR="006A7423" w:rsidRDefault="006A7423">
    <w:pPr>
      <w:pStyle w:val="Voettekst"/>
    </w:pPr>
    <w:r>
      <w:rPr>
        <w:noProof/>
      </w:rPr>
      <w:drawing>
        <wp:anchor distT="0" distB="0" distL="114300" distR="114300" simplePos="0" relativeHeight="251663360" behindDoc="1" locked="0" layoutInCell="1" allowOverlap="1" wp14:anchorId="5344926F" wp14:editId="08B29933">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42CB" w14:textId="77777777" w:rsidR="00BF5D75" w:rsidRDefault="00121EB2">
    <w:pPr>
      <w:pStyle w:val="Voettekst"/>
    </w:pPr>
    <w:r>
      <w:rPr>
        <w:noProof/>
      </w:rPr>
      <w:drawing>
        <wp:anchor distT="0" distB="0" distL="114300" distR="114300" simplePos="0" relativeHeight="251660288" behindDoc="1" locked="0" layoutInCell="1" allowOverlap="1" wp14:anchorId="4CD03DEC" wp14:editId="6BE46CB6">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86B44" w14:textId="77777777" w:rsidR="006A7423" w:rsidRDefault="006A7423">
      <w:r>
        <w:separator/>
      </w:r>
    </w:p>
  </w:footnote>
  <w:footnote w:type="continuationSeparator" w:id="0">
    <w:p w14:paraId="67558F90" w14:textId="77777777" w:rsidR="006A7423" w:rsidRDefault="006A7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436C" w14:textId="77777777" w:rsidR="006A7423" w:rsidRDefault="006A7423">
    <w:pPr>
      <w:pStyle w:val="Koptekst"/>
    </w:pPr>
    <w:r>
      <w:rPr>
        <w:noProof/>
      </w:rPr>
      <w:drawing>
        <wp:anchor distT="0" distB="0" distL="114300" distR="114300" simplePos="0" relativeHeight="251662336" behindDoc="1" locked="0" layoutInCell="1" allowOverlap="1" wp14:anchorId="3FA5767E" wp14:editId="49BF8455">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E8A7" w14:textId="77777777" w:rsidR="00121EB2" w:rsidRDefault="00121EB2">
    <w:pPr>
      <w:pStyle w:val="Koptekst"/>
    </w:pPr>
    <w:r>
      <w:rPr>
        <w:noProof/>
      </w:rPr>
      <w:drawing>
        <wp:anchor distT="0" distB="0" distL="114300" distR="114300" simplePos="0" relativeHeight="251659264" behindDoc="1" locked="0" layoutInCell="1" allowOverlap="1" wp14:anchorId="46ABEA15" wp14:editId="4C3FF614">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56260"/>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A742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2D09"/>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CE994"/>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1</TotalTime>
  <Pages>1</Pages>
  <Words>239</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2</cp:revision>
  <cp:lastPrinted>2011-04-29T11:47:00Z</cp:lastPrinted>
  <dcterms:created xsi:type="dcterms:W3CDTF">2022-03-01T12:28:00Z</dcterms:created>
  <dcterms:modified xsi:type="dcterms:W3CDTF">2022-03-01T12:29:00Z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