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23" w:rsidRPr="000744F5" w:rsidRDefault="00815A23" w:rsidP="00815A23">
      <w:pPr>
        <w:rPr>
          <w:szCs w:val="18"/>
        </w:rPr>
      </w:pPr>
      <w:bookmarkStart w:id="0" w:name="_GoBack"/>
      <w:bookmarkEnd w:id="0"/>
    </w:p>
    <w:tbl>
      <w:tblPr>
        <w:tblW w:w="9771" w:type="dxa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522"/>
        <w:gridCol w:w="2316"/>
        <w:gridCol w:w="3326"/>
        <w:gridCol w:w="3607"/>
      </w:tblGrid>
      <w:tr w:rsidR="003B1B8B" w:rsidRPr="003B1B8B" w:rsidTr="003B1B8B">
        <w:tc>
          <w:tcPr>
            <w:tcW w:w="2838" w:type="dxa"/>
            <w:gridSpan w:val="2"/>
            <w:tcBorders>
              <w:bottom w:val="single" w:sz="12" w:space="0" w:color="auto"/>
            </w:tcBorders>
            <w:shd w:val="clear" w:color="auto" w:fill="8DB3E2" w:themeFill="text2" w:themeFillTint="66"/>
          </w:tcPr>
          <w:p w:rsidR="003B1B8B" w:rsidRPr="003B1B8B" w:rsidRDefault="003B1B8B" w:rsidP="003B1B8B">
            <w:pPr>
              <w:rPr>
                <w:b/>
                <w:bCs/>
                <w:sz w:val="16"/>
                <w:szCs w:val="16"/>
              </w:rPr>
            </w:pPr>
            <w:r w:rsidRPr="003B1B8B">
              <w:rPr>
                <w:b/>
                <w:bCs/>
                <w:sz w:val="16"/>
                <w:szCs w:val="16"/>
              </w:rPr>
              <w:t>Referentie behoort toe aan:</w:t>
            </w:r>
          </w:p>
        </w:tc>
        <w:tc>
          <w:tcPr>
            <w:tcW w:w="6933" w:type="dxa"/>
            <w:gridSpan w:val="2"/>
            <w:shd w:val="clear" w:color="auto" w:fill="8DB3E2" w:themeFill="text2" w:themeFillTint="66"/>
          </w:tcPr>
          <w:p w:rsidR="003B1B8B" w:rsidRPr="003B1B8B" w:rsidRDefault="003B1B8B" w:rsidP="003B1B8B">
            <w:pPr>
              <w:rPr>
                <w:b/>
                <w:bCs/>
                <w:sz w:val="16"/>
                <w:szCs w:val="16"/>
              </w:rPr>
            </w:pPr>
            <w:r w:rsidRPr="003B1B8B">
              <w:rPr>
                <w:b/>
                <w:bCs/>
                <w:sz w:val="16"/>
                <w:szCs w:val="16"/>
              </w:rPr>
              <w:t>&lt;naam Inschrijver/</w:t>
            </w:r>
            <w:proofErr w:type="spellStart"/>
            <w:r w:rsidRPr="003B1B8B">
              <w:rPr>
                <w:b/>
                <w:bCs/>
                <w:sz w:val="16"/>
                <w:szCs w:val="16"/>
              </w:rPr>
              <w:t>Combinant</w:t>
            </w:r>
            <w:proofErr w:type="spellEnd"/>
            <w:r w:rsidRPr="003B1B8B">
              <w:rPr>
                <w:b/>
                <w:bCs/>
                <w:sz w:val="16"/>
                <w:szCs w:val="16"/>
              </w:rPr>
              <w:t>/onderaannemer&gt;</w:t>
            </w:r>
          </w:p>
          <w:p w:rsidR="003B1B8B" w:rsidRPr="003B1B8B" w:rsidRDefault="003B1B8B" w:rsidP="003B1B8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9771" w:type="dxa"/>
            <w:gridSpan w:val="4"/>
            <w:tcBorders>
              <w:top w:val="single" w:sz="12" w:space="0" w:color="auto"/>
            </w:tcBorders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 xml:space="preserve">Referentieproject bij kerncompetentie:           (aanvinken wat van toepassing is:)               </w:t>
            </w:r>
          </w:p>
          <w:p w:rsidR="00F07AC4" w:rsidRPr="00F07AC4" w:rsidRDefault="003B1B8B" w:rsidP="00F07AC4">
            <w:pPr>
              <w:numPr>
                <w:ilvl w:val="0"/>
                <w:numId w:val="15"/>
              </w:numPr>
              <w:rPr>
                <w:bCs/>
                <w:sz w:val="16"/>
                <w:szCs w:val="16"/>
              </w:rPr>
            </w:pPr>
            <w:r w:rsidRPr="00F07AC4">
              <w:rPr>
                <w:b/>
                <w:bCs/>
                <w:sz w:val="16"/>
                <w:szCs w:val="16"/>
              </w:rPr>
              <w:t>KC1:</w:t>
            </w:r>
            <w:r w:rsidRPr="003B1B8B">
              <w:rPr>
                <w:bCs/>
                <w:sz w:val="16"/>
                <w:szCs w:val="16"/>
              </w:rPr>
              <w:t xml:space="preserve"> </w:t>
            </w:r>
            <w:r w:rsidR="00F07AC4" w:rsidRPr="00F07AC4">
              <w:rPr>
                <w:b/>
                <w:bCs/>
                <w:sz w:val="16"/>
                <w:szCs w:val="16"/>
              </w:rPr>
              <w:t>Maaien watergangen en oevers</w:t>
            </w:r>
          </w:p>
          <w:p w:rsidR="00F07AC4" w:rsidRDefault="00F07AC4" w:rsidP="00F07AC4">
            <w:pPr>
              <w:ind w:left="284"/>
              <w:rPr>
                <w:bCs/>
                <w:sz w:val="16"/>
                <w:szCs w:val="16"/>
              </w:rPr>
            </w:pPr>
            <w:r w:rsidRPr="00F07AC4">
              <w:rPr>
                <w:bCs/>
                <w:sz w:val="16"/>
                <w:szCs w:val="16"/>
              </w:rPr>
              <w:t xml:space="preserve">Inschrijver beschikt over aantoonbare ervaring met </w:t>
            </w:r>
          </w:p>
          <w:p w:rsidR="00F07AC4" w:rsidRPr="00F07AC4" w:rsidRDefault="00F07AC4" w:rsidP="00F07AC4">
            <w:pPr>
              <w:ind w:left="284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- </w:t>
            </w:r>
            <w:r w:rsidRPr="00F07AC4">
              <w:rPr>
                <w:bCs/>
                <w:sz w:val="16"/>
                <w:szCs w:val="16"/>
              </w:rPr>
              <w:t>het meerjarig onderhoud van watergangen in de vorm van maaien van watergangen en oevers (doorstroomprofiel en oeverbeplanting) inclusief kroosverwijdering en bladvissen in binnenstedelijk gebied;</w:t>
            </w:r>
          </w:p>
          <w:p w:rsidR="00F07AC4" w:rsidRPr="00F07AC4" w:rsidRDefault="00F07AC4" w:rsidP="00F07AC4">
            <w:pPr>
              <w:ind w:left="284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- </w:t>
            </w:r>
            <w:r w:rsidRPr="00F07AC4">
              <w:rPr>
                <w:bCs/>
                <w:sz w:val="16"/>
                <w:szCs w:val="16"/>
              </w:rPr>
              <w:t>met een minimale omvang van 175.000 m2;</w:t>
            </w:r>
          </w:p>
          <w:p w:rsidR="00F07AC4" w:rsidRPr="00F07AC4" w:rsidRDefault="00F07AC4" w:rsidP="00F07AC4">
            <w:pPr>
              <w:ind w:left="284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- </w:t>
            </w:r>
            <w:r w:rsidRPr="00F07AC4">
              <w:rPr>
                <w:bCs/>
                <w:sz w:val="16"/>
                <w:szCs w:val="16"/>
              </w:rPr>
              <w:t xml:space="preserve">waarbij wordt verstaan onder "meerjarig: minimaal 2 jaar (in het kader van partnerschap dat de gemeente met inschrijver wenst te vormen. Inschrijver is "het tweede paar ogen" van de gemeente t.a.v. het onderhoud van de watergangen. </w:t>
            </w:r>
          </w:p>
          <w:p w:rsidR="00F07AC4" w:rsidRPr="00F07AC4" w:rsidRDefault="00F07AC4" w:rsidP="00F07AC4">
            <w:pPr>
              <w:ind w:left="284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- </w:t>
            </w:r>
            <w:r w:rsidRPr="00F07AC4">
              <w:rPr>
                <w:bCs/>
                <w:sz w:val="16"/>
                <w:szCs w:val="16"/>
              </w:rPr>
              <w:t>waarbij  Inschrijver ten behoeve van de referentieopdracht als hoofdaannemer eindverantwoordelijk was voor uitvoering en de tevredenheid van Opdrachtgever ten aanzien van de uitvoering.</w:t>
            </w:r>
          </w:p>
          <w:p w:rsidR="00F07AC4" w:rsidRDefault="00F07AC4" w:rsidP="00F07AC4">
            <w:pPr>
              <w:rPr>
                <w:b/>
                <w:bCs/>
                <w:sz w:val="16"/>
                <w:szCs w:val="16"/>
              </w:rPr>
            </w:pPr>
          </w:p>
          <w:p w:rsidR="00F07AC4" w:rsidRPr="00F07AC4" w:rsidRDefault="00F07AC4" w:rsidP="00F07AC4">
            <w:pPr>
              <w:rPr>
                <w:b/>
                <w:bCs/>
                <w:sz w:val="16"/>
                <w:szCs w:val="16"/>
              </w:rPr>
            </w:pPr>
            <w:r w:rsidRPr="00F07AC4">
              <w:rPr>
                <w:b/>
                <w:bCs/>
                <w:sz w:val="16"/>
                <w:szCs w:val="16"/>
              </w:rPr>
              <w:t xml:space="preserve">De referentie dient te zijn voorzien van een tevredenheidsverklaring van de betreffende opdrachtgever. </w:t>
            </w:r>
          </w:p>
          <w:p w:rsidR="00F07AC4" w:rsidRPr="00F07AC4" w:rsidRDefault="00F07AC4" w:rsidP="00F07AC4">
            <w:pPr>
              <w:ind w:left="284"/>
              <w:rPr>
                <w:b/>
                <w:bCs/>
                <w:sz w:val="16"/>
                <w:szCs w:val="16"/>
              </w:rPr>
            </w:pPr>
          </w:p>
          <w:p w:rsidR="003B1B8B" w:rsidRPr="003B1B8B" w:rsidRDefault="00F07AC4" w:rsidP="00F07AC4">
            <w:pPr>
              <w:rPr>
                <w:bCs/>
                <w:sz w:val="16"/>
                <w:szCs w:val="16"/>
              </w:rPr>
            </w:pPr>
            <w:r w:rsidRPr="00F07AC4">
              <w:rPr>
                <w:b/>
                <w:bCs/>
                <w:sz w:val="16"/>
                <w:szCs w:val="16"/>
              </w:rPr>
              <w:t>De referentie is op het moment van Inschrijven maximaal 3 jaar oud (gerekend vanaf het moment van oplevering tot Inschrijving) en dient in zijn geheel uitgevoerd en afgerond te zijn.</w:t>
            </w:r>
          </w:p>
          <w:p w:rsidR="003B1B8B" w:rsidRPr="003B1B8B" w:rsidRDefault="003B1B8B" w:rsidP="00F07AC4">
            <w:pPr>
              <w:ind w:left="644"/>
              <w:rPr>
                <w:bCs/>
                <w:sz w:val="16"/>
                <w:szCs w:val="16"/>
              </w:rPr>
            </w:pPr>
          </w:p>
        </w:tc>
      </w:tr>
      <w:tr w:rsidR="003B1B8B" w:rsidRPr="003B1B8B" w:rsidTr="006D1675">
        <w:trPr>
          <w:trHeight w:val="394"/>
        </w:trPr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NAW-gegevens referentieproject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Naam organisatie 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Naam contactpersoon</w:t>
            </w:r>
          </w:p>
        </w:tc>
        <w:tc>
          <w:tcPr>
            <w:tcW w:w="3607" w:type="dxa"/>
          </w:tcPr>
          <w:p w:rsid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156546" w:rsidRPr="003B1B8B" w:rsidRDefault="00156546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Telefoonnummer</w:t>
            </w:r>
          </w:p>
        </w:tc>
        <w:tc>
          <w:tcPr>
            <w:tcW w:w="3607" w:type="dxa"/>
          </w:tcPr>
          <w:p w:rsid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156546" w:rsidRPr="003B1B8B" w:rsidRDefault="00156546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Naam en omschrijving van het project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rPr>
          <w:trHeight w:val="567"/>
        </w:trPr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Aanneemsom van het project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Opdrachtwaarde ex BTW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</w:tc>
      </w:tr>
      <w:tr w:rsidR="003B1B8B" w:rsidRPr="003B1B8B" w:rsidTr="006D1675">
        <w:trPr>
          <w:trHeight w:val="1114"/>
        </w:trPr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3B1B8B">
              <w:rPr>
                <w:sz w:val="16"/>
                <w:szCs w:val="16"/>
              </w:rPr>
              <w:t>onderaanneming</w:t>
            </w:r>
            <w:proofErr w:type="spellEnd"/>
            <w:r w:rsidRPr="003B1B8B">
              <w:rPr>
                <w:sz w:val="16"/>
                <w:szCs w:val="16"/>
              </w:rPr>
              <w:t xml:space="preserve"> is uitgevoerd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Looptijd project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Datum aanvang project</w:t>
            </w:r>
          </w:p>
        </w:tc>
        <w:tc>
          <w:tcPr>
            <w:tcW w:w="3607" w:type="dxa"/>
          </w:tcPr>
          <w:p w:rsid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156546" w:rsidRPr="003B1B8B" w:rsidRDefault="00156546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Datum oplevering project</w:t>
            </w:r>
          </w:p>
        </w:tc>
        <w:tc>
          <w:tcPr>
            <w:tcW w:w="3607" w:type="dxa"/>
          </w:tcPr>
          <w:p w:rsid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156546" w:rsidRPr="003B1B8B" w:rsidRDefault="00156546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Combinatie/</w:t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samenwerkingsverband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Is het project in combinatie uitgevoerd (aanvinken wat van toepassing is)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numPr>
                <w:ilvl w:val="0"/>
                <w:numId w:val="16"/>
              </w:numPr>
              <w:tabs>
                <w:tab w:val="num" w:pos="284"/>
              </w:tabs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Ja</w:t>
            </w:r>
          </w:p>
          <w:p w:rsidR="003B1B8B" w:rsidRPr="003B1B8B" w:rsidRDefault="003B1B8B" w:rsidP="003B1B8B">
            <w:pPr>
              <w:numPr>
                <w:ilvl w:val="0"/>
                <w:numId w:val="16"/>
              </w:numPr>
              <w:tabs>
                <w:tab w:val="num" w:pos="284"/>
              </w:tabs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Nee</w:t>
            </w: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Benoem uw eigen aandeel in de combinatie qua werkzaamheden en wat de waarde daarvan was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Eventuele </w:t>
            </w:r>
            <w:proofErr w:type="spellStart"/>
            <w:r w:rsidRPr="003B1B8B">
              <w:rPr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Naam onderaannemers</w:t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Adres onderaannemer(s)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Werkzaamheden project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Korte beschrijving van de werkzaamheden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Korte beschrijving van de in </w:t>
            </w:r>
            <w:proofErr w:type="spellStart"/>
            <w:r w:rsidRPr="003B1B8B">
              <w:rPr>
                <w:sz w:val="16"/>
                <w:szCs w:val="16"/>
              </w:rPr>
              <w:t>onderaanneming</w:t>
            </w:r>
            <w:proofErr w:type="spellEnd"/>
            <w:r w:rsidRPr="003B1B8B">
              <w:rPr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</w:tbl>
    <w:p w:rsidR="003B1B8B" w:rsidRPr="003B1B8B" w:rsidRDefault="003B1B8B" w:rsidP="003B1B8B">
      <w:pPr>
        <w:rPr>
          <w:sz w:val="16"/>
          <w:szCs w:val="16"/>
          <w:highlight w:val="yellow"/>
        </w:rPr>
      </w:pPr>
    </w:p>
    <w:p w:rsidR="00815A23" w:rsidRDefault="00815A23" w:rsidP="00815A23">
      <w:pPr>
        <w:rPr>
          <w:sz w:val="16"/>
          <w:szCs w:val="16"/>
          <w:highlight w:val="yellow"/>
        </w:rPr>
      </w:pPr>
    </w:p>
    <w:p w:rsidR="00C779C0" w:rsidRDefault="00C779C0" w:rsidP="00815A23">
      <w:pPr>
        <w:rPr>
          <w:sz w:val="16"/>
          <w:szCs w:val="16"/>
          <w:highlight w:val="yellow"/>
        </w:rPr>
      </w:pPr>
    </w:p>
    <w:tbl>
      <w:tblPr>
        <w:tblStyle w:val="Tabelraster"/>
        <w:tblW w:w="8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73"/>
        <w:gridCol w:w="4273"/>
      </w:tblGrid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b/>
                <w:sz w:val="16"/>
                <w:szCs w:val="16"/>
              </w:rPr>
            </w:pPr>
            <w:r w:rsidRPr="00815A23">
              <w:rPr>
                <w:b/>
                <w:sz w:val="16"/>
                <w:szCs w:val="16"/>
              </w:rPr>
              <w:t xml:space="preserve">Inschrijver / </w:t>
            </w:r>
            <w:proofErr w:type="spellStart"/>
            <w:r w:rsidRPr="00815A23">
              <w:rPr>
                <w:b/>
                <w:sz w:val="16"/>
                <w:szCs w:val="16"/>
              </w:rPr>
              <w:t>Combinant</w:t>
            </w:r>
            <w:proofErr w:type="spellEnd"/>
            <w:r w:rsidRPr="00815A23">
              <w:rPr>
                <w:b/>
                <w:sz w:val="16"/>
                <w:szCs w:val="16"/>
              </w:rPr>
              <w:t xml:space="preserve"> 1</w:t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b/>
                <w:sz w:val="16"/>
                <w:szCs w:val="16"/>
              </w:rPr>
            </w:pPr>
            <w:proofErr w:type="spellStart"/>
            <w:r w:rsidRPr="00815A23">
              <w:rPr>
                <w:b/>
                <w:sz w:val="16"/>
                <w:szCs w:val="16"/>
              </w:rPr>
              <w:t>Combinant</w:t>
            </w:r>
            <w:proofErr w:type="spellEnd"/>
            <w:r w:rsidRPr="00815A23">
              <w:rPr>
                <w:b/>
                <w:sz w:val="16"/>
                <w:szCs w:val="16"/>
              </w:rPr>
              <w:t xml:space="preserve"> 2</w:t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Op: </w:t>
            </w:r>
            <w:r w:rsidRPr="00815A23">
              <w:rPr>
                <w:sz w:val="16"/>
                <w:szCs w:val="16"/>
                <w:highlight w:val="cyan"/>
              </w:rPr>
              <w:t>dag maand jaar</w:t>
            </w: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Op: </w:t>
            </w:r>
            <w:r w:rsidRPr="00815A23">
              <w:rPr>
                <w:sz w:val="16"/>
                <w:szCs w:val="16"/>
                <w:highlight w:val="cyan"/>
              </w:rPr>
              <w:t>dag maand jaar</w:t>
            </w: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Te:  </w:t>
            </w:r>
            <w:r w:rsidRPr="00815A23">
              <w:rPr>
                <w:sz w:val="16"/>
                <w:szCs w:val="16"/>
                <w:highlight w:val="cyan"/>
              </w:rPr>
              <w:t>plaats</w:t>
            </w: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Te:  </w:t>
            </w:r>
            <w:r w:rsidRPr="00815A23">
              <w:rPr>
                <w:sz w:val="16"/>
                <w:szCs w:val="16"/>
                <w:highlight w:val="cyan"/>
              </w:rPr>
              <w:t>plaats</w:t>
            </w: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Door,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naam en voorletters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functie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Door,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naam en voorletters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functie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als rechtsgeldig vertegenwoordiger van</w:t>
            </w: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als rechtsgeldig vertegenwoordiger van</w:t>
            </w: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onderneming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Handtekening:</w:t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onderneming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Handtekening:</w:t>
            </w:r>
          </w:p>
        </w:tc>
      </w:tr>
    </w:tbl>
    <w:p w:rsidR="00815A23" w:rsidRPr="00815A23" w:rsidRDefault="00815A23" w:rsidP="00815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6"/>
          <w:szCs w:val="16"/>
        </w:rPr>
      </w:pPr>
      <w:r w:rsidRPr="00815A23">
        <w:rPr>
          <w:rFonts w:cs="Arial"/>
          <w:spacing w:val="-2"/>
          <w:sz w:val="16"/>
          <w:szCs w:val="16"/>
        </w:rPr>
        <w:t xml:space="preserve">Indien de Inschrijver met het </w:t>
      </w:r>
      <w:proofErr w:type="spellStart"/>
      <w:r w:rsidRPr="00815A23">
        <w:rPr>
          <w:rFonts w:cs="Arial"/>
          <w:spacing w:val="-2"/>
          <w:sz w:val="16"/>
          <w:szCs w:val="16"/>
        </w:rPr>
        <w:t>bovengestelde</w:t>
      </w:r>
      <w:proofErr w:type="spellEnd"/>
      <w:r w:rsidRPr="00815A23">
        <w:rPr>
          <w:rFonts w:cs="Arial"/>
          <w:spacing w:val="-2"/>
          <w:sz w:val="16"/>
          <w:szCs w:val="16"/>
        </w:rPr>
        <w:t xml:space="preserve"> akkoord gaat en dit d.m.v. ondertekening aangeeft en desondanks elders in zijn inschrijving een voorbehoud maakt ten aanzien van het </w:t>
      </w:r>
      <w:proofErr w:type="spellStart"/>
      <w:r w:rsidRPr="00815A23">
        <w:rPr>
          <w:rFonts w:cs="Arial"/>
          <w:spacing w:val="-2"/>
          <w:sz w:val="16"/>
          <w:szCs w:val="16"/>
        </w:rPr>
        <w:t>bovengestelde</w:t>
      </w:r>
      <w:proofErr w:type="spellEnd"/>
      <w:r w:rsidRPr="00815A23">
        <w:rPr>
          <w:rFonts w:cs="Arial"/>
          <w:spacing w:val="-2"/>
          <w:sz w:val="16"/>
          <w:szCs w:val="16"/>
        </w:rPr>
        <w:t>, dan prevaleert de ondertekening op deze Bijlage.</w:t>
      </w:r>
    </w:p>
    <w:p w:rsidR="0025132B" w:rsidRPr="0025132B" w:rsidRDefault="0025132B" w:rsidP="000744F5">
      <w:pPr>
        <w:spacing w:line="240" w:lineRule="auto"/>
      </w:pPr>
    </w:p>
    <w:sectPr w:rsidR="0025132B" w:rsidRPr="0025132B" w:rsidSect="005F59B6">
      <w:headerReference w:type="default" r:id="rId8"/>
      <w:footerReference w:type="even" r:id="rId9"/>
      <w:pgSz w:w="11907" w:h="16840" w:code="9"/>
      <w:pgMar w:top="1276" w:right="1701" w:bottom="1135" w:left="1440" w:header="680" w:footer="57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01B" w:rsidRDefault="00EE101B">
      <w:pPr>
        <w:spacing w:line="240" w:lineRule="auto"/>
      </w:pPr>
      <w:r>
        <w:separator/>
      </w:r>
    </w:p>
  </w:endnote>
  <w:endnote w:type="continuationSeparator" w:id="0">
    <w:p w:rsidR="00EE101B" w:rsidRDefault="00EE10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01B" w:rsidRDefault="00EE101B" w:rsidP="00F35F51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01B" w:rsidRDefault="00EE101B">
      <w:pPr>
        <w:spacing w:line="240" w:lineRule="auto"/>
      </w:pPr>
      <w:r>
        <w:separator/>
      </w:r>
    </w:p>
  </w:footnote>
  <w:footnote w:type="continuationSeparator" w:id="0">
    <w:p w:rsidR="00EE101B" w:rsidRDefault="00EE10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B8B" w:rsidRPr="003B1B8B" w:rsidRDefault="00156546" w:rsidP="00156546">
    <w:pPr>
      <w:pStyle w:val="Koptekst"/>
      <w:ind w:left="0" w:firstLine="1418"/>
      <w:rPr>
        <w:b/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34D00CF" wp14:editId="2C24CD35">
          <wp:simplePos x="0" y="0"/>
          <wp:positionH relativeFrom="margin">
            <wp:posOffset>4791075</wp:posOffset>
          </wp:positionH>
          <wp:positionV relativeFrom="paragraph">
            <wp:posOffset>-245110</wp:posOffset>
          </wp:positionV>
          <wp:extent cx="1371600" cy="609771"/>
          <wp:effectExtent l="0" t="0" r="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09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101B">
      <w:rPr>
        <w:noProof/>
      </w:rPr>
      <w:drawing>
        <wp:anchor distT="0" distB="0" distL="114300" distR="114300" simplePos="0" relativeHeight="251659264" behindDoc="0" locked="0" layoutInCell="1" allowOverlap="1" wp14:anchorId="094A878A" wp14:editId="0B3E6D70">
          <wp:simplePos x="0" y="0"/>
          <wp:positionH relativeFrom="column">
            <wp:posOffset>-257175</wp:posOffset>
          </wp:positionH>
          <wp:positionV relativeFrom="paragraph">
            <wp:posOffset>-250825</wp:posOffset>
          </wp:positionV>
          <wp:extent cx="1135673" cy="295275"/>
          <wp:effectExtent l="0" t="0" r="7620" b="0"/>
          <wp:wrapNone/>
          <wp:docPr id="19" name="Afbeelding 19" descr="Kopie van SCD_logo_kleur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 descr="Kopie van SCD_logo_kleur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979" cy="29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1B8B" w:rsidRPr="003B1B8B">
      <w:rPr>
        <w:b/>
        <w:i/>
      </w:rPr>
      <w:t>2</w:t>
    </w:r>
    <w:r w:rsidR="00646EDF">
      <w:rPr>
        <w:b/>
        <w:i/>
      </w:rPr>
      <w:t>100</w:t>
    </w:r>
    <w:r w:rsidR="00F07AC4">
      <w:rPr>
        <w:b/>
        <w:i/>
      </w:rPr>
      <w:t>10</w:t>
    </w:r>
    <w:r w:rsidR="003B1B8B" w:rsidRPr="003B1B8B">
      <w:rPr>
        <w:b/>
        <w:i/>
      </w:rPr>
      <w:t xml:space="preserve">GZD </w:t>
    </w:r>
    <w:r w:rsidR="00F07AC4">
      <w:rPr>
        <w:b/>
        <w:i/>
      </w:rPr>
      <w:t>Onderhoud watergangen 2</w:t>
    </w:r>
    <w:r w:rsidR="003B1B8B" w:rsidRPr="003B1B8B">
      <w:rPr>
        <w:b/>
        <w:i/>
      </w:rPr>
      <w:t>02</w:t>
    </w:r>
    <w:r w:rsidR="00F07AC4">
      <w:rPr>
        <w:b/>
        <w:i/>
      </w:rPr>
      <w:t>2</w:t>
    </w:r>
    <w:r w:rsidR="003B1B8B" w:rsidRPr="003B1B8B">
      <w:rPr>
        <w:b/>
        <w:i/>
      </w:rPr>
      <w:t xml:space="preserve"> – 20</w:t>
    </w:r>
    <w:r w:rsidR="00646EDF">
      <w:rPr>
        <w:b/>
        <w:i/>
      </w:rPr>
      <w:t>2</w:t>
    </w:r>
    <w:r w:rsidR="00F07AC4">
      <w:rPr>
        <w:b/>
        <w:i/>
      </w:rPr>
      <w:t>3</w:t>
    </w:r>
  </w:p>
  <w:p w:rsidR="00EE101B" w:rsidRDefault="00EE101B" w:rsidP="00816581">
    <w:pPr>
      <w:pStyle w:val="Koptekst"/>
      <w:jc w:val="center"/>
      <w:rPr>
        <w:i/>
        <w:lang w:val="en-US"/>
      </w:rPr>
    </w:pPr>
  </w:p>
  <w:p w:rsidR="00512728" w:rsidRPr="00816581" w:rsidRDefault="00512728" w:rsidP="00512728">
    <w:pPr>
      <w:pStyle w:val="Koptekst"/>
      <w:jc w:val="right"/>
      <w:rPr>
        <w:lang w:val="en-US"/>
      </w:rPr>
    </w:pPr>
    <w:bookmarkStart w:id="1" w:name="_Toc439929073"/>
    <w:bookmarkStart w:id="2" w:name="_Toc444069741"/>
    <w:bookmarkStart w:id="3" w:name="_Toc446069800"/>
    <w:bookmarkStart w:id="4" w:name="_Toc453148890"/>
    <w:bookmarkStart w:id="5" w:name="_Toc467572917"/>
    <w:bookmarkStart w:id="6" w:name="_Toc473544426"/>
    <w:bookmarkStart w:id="7" w:name="_Toc473902120"/>
    <w:bookmarkStart w:id="8" w:name="_Toc474145892"/>
    <w:r>
      <w:rPr>
        <w:b/>
        <w:sz w:val="20"/>
        <w:szCs w:val="20"/>
      </w:rPr>
      <w:t xml:space="preserve">Bijlage </w:t>
    </w:r>
    <w:r w:rsidR="003B1B8B">
      <w:rPr>
        <w:b/>
        <w:sz w:val="20"/>
        <w:szCs w:val="20"/>
      </w:rPr>
      <w:t>F</w:t>
    </w:r>
    <w:r>
      <w:rPr>
        <w:b/>
        <w:sz w:val="20"/>
        <w:szCs w:val="20"/>
      </w:rPr>
      <w:t xml:space="preserve"> Opgave </w:t>
    </w:r>
    <w:r w:rsidRPr="00815A23">
      <w:rPr>
        <w:b/>
        <w:sz w:val="20"/>
        <w:szCs w:val="20"/>
      </w:rPr>
      <w:t>Referentieprojecten</w:t>
    </w:r>
    <w:bookmarkEnd w:id="1"/>
    <w:bookmarkEnd w:id="2"/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6E0F54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EAC1208"/>
    <w:multiLevelType w:val="multilevel"/>
    <w:tmpl w:val="651418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lvlRestart w:val="0"/>
      <w:pStyle w:val="Kop4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28523FF"/>
    <w:multiLevelType w:val="hybridMultilevel"/>
    <w:tmpl w:val="5E7C36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E0B09"/>
    <w:multiLevelType w:val="hybridMultilevel"/>
    <w:tmpl w:val="FB7EAF9C"/>
    <w:lvl w:ilvl="0" w:tplc="4202D486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B54E25"/>
    <w:multiLevelType w:val="hybridMultilevel"/>
    <w:tmpl w:val="2FAE8ED0"/>
    <w:lvl w:ilvl="0" w:tplc="21FAE2A2">
      <w:start w:val="1"/>
      <w:numFmt w:val="decimal"/>
      <w:lvlRestart w:val="0"/>
      <w:pStyle w:val="Nummering"/>
      <w:lvlText w:val="%1."/>
      <w:lvlJc w:val="left"/>
      <w:pPr>
        <w:tabs>
          <w:tab w:val="num" w:pos="1277"/>
        </w:tabs>
        <w:ind w:left="1277" w:hanging="426"/>
      </w:pPr>
      <w:rPr>
        <w:rFonts w:ascii="Verdana" w:hAnsi="Verdana" w:cs="Times New Roman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32B341C"/>
    <w:multiLevelType w:val="hybridMultilevel"/>
    <w:tmpl w:val="611AB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173F5"/>
    <w:multiLevelType w:val="hybridMultilevel"/>
    <w:tmpl w:val="B5481BD2"/>
    <w:lvl w:ilvl="0" w:tplc="04130001">
      <w:start w:val="1"/>
      <w:numFmt w:val="upperLetter"/>
      <w:pStyle w:val="Appendix"/>
      <w:lvlText w:val="%1."/>
      <w:lvlJc w:val="left"/>
      <w:pPr>
        <w:tabs>
          <w:tab w:val="num" w:pos="0"/>
        </w:tabs>
        <w:ind w:hanging="567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8EF45FA"/>
    <w:multiLevelType w:val="hybridMultilevel"/>
    <w:tmpl w:val="AE38153C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D3808"/>
    <w:multiLevelType w:val="hybridMultilevel"/>
    <w:tmpl w:val="6FDA56E6"/>
    <w:lvl w:ilvl="0" w:tplc="A3905F7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4CACFAE8">
      <w:start w:val="1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82068"/>
    <w:multiLevelType w:val="hybridMultilevel"/>
    <w:tmpl w:val="D8DC3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40BB0"/>
    <w:multiLevelType w:val="hybridMultilevel"/>
    <w:tmpl w:val="385A40EC"/>
    <w:lvl w:ilvl="0" w:tplc="FFFFFFFF">
      <w:start w:val="5"/>
      <w:numFmt w:val="bullet"/>
      <w:pStyle w:val="Lijstopsomteken2"/>
      <w:lvlText w:val="-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5AFA6EA0"/>
    <w:multiLevelType w:val="hybridMultilevel"/>
    <w:tmpl w:val="2B5CD45A"/>
    <w:lvl w:ilvl="0" w:tplc="FFFFFFFF">
      <w:start w:val="1"/>
      <w:numFmt w:val="bullet"/>
      <w:pStyle w:val="Opsomming"/>
      <w:lvlText w:val="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38418B"/>
    <w:multiLevelType w:val="hybridMultilevel"/>
    <w:tmpl w:val="41CA3884"/>
    <w:lvl w:ilvl="0" w:tplc="4CACFAE8">
      <w:start w:val="1"/>
      <w:numFmt w:val="bullet"/>
      <w:lvlText w:val="-"/>
      <w:lvlJc w:val="left"/>
      <w:pPr>
        <w:ind w:left="1428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5081FB2"/>
    <w:multiLevelType w:val="multilevel"/>
    <w:tmpl w:val="6A8E3350"/>
    <w:lvl w:ilvl="0">
      <w:start w:val="1"/>
      <w:numFmt w:val="decimal"/>
      <w:lvlText w:val="%1."/>
      <w:lvlJc w:val="left"/>
      <w:pPr>
        <w:tabs>
          <w:tab w:val="num" w:pos="1534"/>
        </w:tabs>
        <w:ind w:left="153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66"/>
        </w:tabs>
        <w:ind w:left="1966" w:hanging="432"/>
      </w:pPr>
      <w:rPr>
        <w:rFonts w:cs="Times New Roman" w:hint="default"/>
      </w:rPr>
    </w:lvl>
    <w:lvl w:ilvl="2">
      <w:start w:val="1"/>
      <w:numFmt w:val="decimal"/>
      <w:pStyle w:val="OpmaakprofielKop3Eersteregel127cm"/>
      <w:lvlText w:val="%1.%2.%3."/>
      <w:lvlJc w:val="left"/>
      <w:pPr>
        <w:tabs>
          <w:tab w:val="num" w:pos="2398"/>
        </w:tabs>
        <w:ind w:left="2398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02"/>
        </w:tabs>
        <w:ind w:left="29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06"/>
        </w:tabs>
        <w:ind w:left="34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0"/>
        </w:tabs>
        <w:ind w:left="39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4"/>
        </w:tabs>
        <w:ind w:left="44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34"/>
        </w:tabs>
        <w:ind w:left="49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94"/>
        </w:tabs>
        <w:ind w:left="5494" w:hanging="1440"/>
      </w:pPr>
      <w:rPr>
        <w:rFonts w:cs="Times New Roman" w:hint="default"/>
      </w:rPr>
    </w:lvl>
  </w:abstractNum>
  <w:abstractNum w:abstractNumId="14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1F76FC"/>
    <w:multiLevelType w:val="hybridMultilevel"/>
    <w:tmpl w:val="8F5A09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4"/>
  </w:num>
  <w:num w:numId="5">
    <w:abstractNumId w:val="6"/>
  </w:num>
  <w:num w:numId="6">
    <w:abstractNumId w:val="13"/>
  </w:num>
  <w:num w:numId="7">
    <w:abstractNumId w:val="10"/>
  </w:num>
  <w:num w:numId="8">
    <w:abstractNumId w:val="7"/>
  </w:num>
  <w:num w:numId="9">
    <w:abstractNumId w:val="15"/>
  </w:num>
  <w:num w:numId="10">
    <w:abstractNumId w:val="2"/>
  </w:num>
  <w:num w:numId="11">
    <w:abstractNumId w:val="5"/>
  </w:num>
  <w:num w:numId="12">
    <w:abstractNumId w:val="3"/>
  </w:num>
  <w:num w:numId="13">
    <w:abstractNumId w:val="8"/>
  </w:num>
  <w:num w:numId="14">
    <w:abstractNumId w:val="12"/>
  </w:num>
  <w:num w:numId="15">
    <w:abstractNumId w:val="16"/>
  </w:num>
  <w:num w:numId="16">
    <w:abstractNumId w:val="14"/>
  </w:num>
  <w:num w:numId="1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9"/>
  <w:hyphenationZone w:val="425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FB"/>
    <w:rsid w:val="0000045A"/>
    <w:rsid w:val="00000520"/>
    <w:rsid w:val="0000092D"/>
    <w:rsid w:val="0000397E"/>
    <w:rsid w:val="00005091"/>
    <w:rsid w:val="0000573B"/>
    <w:rsid w:val="0000657B"/>
    <w:rsid w:val="00007679"/>
    <w:rsid w:val="0000770A"/>
    <w:rsid w:val="00007943"/>
    <w:rsid w:val="0000797D"/>
    <w:rsid w:val="00011C43"/>
    <w:rsid w:val="00011D18"/>
    <w:rsid w:val="00012F15"/>
    <w:rsid w:val="00017153"/>
    <w:rsid w:val="000177C2"/>
    <w:rsid w:val="00023D33"/>
    <w:rsid w:val="0002679E"/>
    <w:rsid w:val="00026EE6"/>
    <w:rsid w:val="0002774C"/>
    <w:rsid w:val="00027ECC"/>
    <w:rsid w:val="0003021F"/>
    <w:rsid w:val="000318B9"/>
    <w:rsid w:val="000326A3"/>
    <w:rsid w:val="00036DE9"/>
    <w:rsid w:val="00041131"/>
    <w:rsid w:val="0005090E"/>
    <w:rsid w:val="000511DA"/>
    <w:rsid w:val="0005390C"/>
    <w:rsid w:val="000542E5"/>
    <w:rsid w:val="000549E7"/>
    <w:rsid w:val="00055952"/>
    <w:rsid w:val="00055B1B"/>
    <w:rsid w:val="00057893"/>
    <w:rsid w:val="00061014"/>
    <w:rsid w:val="00062ADE"/>
    <w:rsid w:val="00063000"/>
    <w:rsid w:val="000649A0"/>
    <w:rsid w:val="00064A5B"/>
    <w:rsid w:val="00066E90"/>
    <w:rsid w:val="00070406"/>
    <w:rsid w:val="00071682"/>
    <w:rsid w:val="000744F5"/>
    <w:rsid w:val="000752D1"/>
    <w:rsid w:val="00075491"/>
    <w:rsid w:val="00077F8C"/>
    <w:rsid w:val="00080E3B"/>
    <w:rsid w:val="00081449"/>
    <w:rsid w:val="0008606F"/>
    <w:rsid w:val="000870FD"/>
    <w:rsid w:val="0008776F"/>
    <w:rsid w:val="00087B08"/>
    <w:rsid w:val="0009037D"/>
    <w:rsid w:val="00090FF7"/>
    <w:rsid w:val="000915D5"/>
    <w:rsid w:val="00094A4A"/>
    <w:rsid w:val="000959E4"/>
    <w:rsid w:val="000965C5"/>
    <w:rsid w:val="000A1393"/>
    <w:rsid w:val="000A1483"/>
    <w:rsid w:val="000A3E61"/>
    <w:rsid w:val="000B05AB"/>
    <w:rsid w:val="000B17B4"/>
    <w:rsid w:val="000B2B08"/>
    <w:rsid w:val="000B355E"/>
    <w:rsid w:val="000B3C83"/>
    <w:rsid w:val="000B3EAF"/>
    <w:rsid w:val="000B42E3"/>
    <w:rsid w:val="000B4484"/>
    <w:rsid w:val="000B4F38"/>
    <w:rsid w:val="000C2D48"/>
    <w:rsid w:val="000C4341"/>
    <w:rsid w:val="000C4D00"/>
    <w:rsid w:val="000C57AD"/>
    <w:rsid w:val="000D1D3B"/>
    <w:rsid w:val="000D3F8C"/>
    <w:rsid w:val="000D44F5"/>
    <w:rsid w:val="000D6DF3"/>
    <w:rsid w:val="000E2B9B"/>
    <w:rsid w:val="000E3902"/>
    <w:rsid w:val="000E4287"/>
    <w:rsid w:val="000E4EB1"/>
    <w:rsid w:val="000E6252"/>
    <w:rsid w:val="000F03CE"/>
    <w:rsid w:val="000F0F38"/>
    <w:rsid w:val="000F1A34"/>
    <w:rsid w:val="000F2DEF"/>
    <w:rsid w:val="000F473B"/>
    <w:rsid w:val="000F4982"/>
    <w:rsid w:val="000F4CF9"/>
    <w:rsid w:val="000F519F"/>
    <w:rsid w:val="000F613A"/>
    <w:rsid w:val="000F6AAA"/>
    <w:rsid w:val="00101583"/>
    <w:rsid w:val="00101F58"/>
    <w:rsid w:val="001052BD"/>
    <w:rsid w:val="001105BB"/>
    <w:rsid w:val="00113B28"/>
    <w:rsid w:val="0011407E"/>
    <w:rsid w:val="001145F5"/>
    <w:rsid w:val="00114EAE"/>
    <w:rsid w:val="001153B0"/>
    <w:rsid w:val="001177D3"/>
    <w:rsid w:val="00117B80"/>
    <w:rsid w:val="00117DA5"/>
    <w:rsid w:val="00124CA8"/>
    <w:rsid w:val="00130141"/>
    <w:rsid w:val="00130537"/>
    <w:rsid w:val="00132966"/>
    <w:rsid w:val="00132AE8"/>
    <w:rsid w:val="001376F2"/>
    <w:rsid w:val="00140E83"/>
    <w:rsid w:val="0014169F"/>
    <w:rsid w:val="00142039"/>
    <w:rsid w:val="00142264"/>
    <w:rsid w:val="00145777"/>
    <w:rsid w:val="00150678"/>
    <w:rsid w:val="0015105C"/>
    <w:rsid w:val="00152860"/>
    <w:rsid w:val="001534C2"/>
    <w:rsid w:val="00153ACC"/>
    <w:rsid w:val="001541D4"/>
    <w:rsid w:val="00155B95"/>
    <w:rsid w:val="00156546"/>
    <w:rsid w:val="00156EF5"/>
    <w:rsid w:val="00156F84"/>
    <w:rsid w:val="00157B48"/>
    <w:rsid w:val="00160BCB"/>
    <w:rsid w:val="00161E09"/>
    <w:rsid w:val="001636FB"/>
    <w:rsid w:val="0016391E"/>
    <w:rsid w:val="00165086"/>
    <w:rsid w:val="00166A2D"/>
    <w:rsid w:val="00166BF9"/>
    <w:rsid w:val="0017185A"/>
    <w:rsid w:val="00172489"/>
    <w:rsid w:val="0017473C"/>
    <w:rsid w:val="0017478E"/>
    <w:rsid w:val="00174CFA"/>
    <w:rsid w:val="001767AD"/>
    <w:rsid w:val="00176E46"/>
    <w:rsid w:val="00177725"/>
    <w:rsid w:val="00180C4B"/>
    <w:rsid w:val="00184C82"/>
    <w:rsid w:val="00185143"/>
    <w:rsid w:val="00186367"/>
    <w:rsid w:val="00187FC1"/>
    <w:rsid w:val="00191C0A"/>
    <w:rsid w:val="00195A05"/>
    <w:rsid w:val="001962F3"/>
    <w:rsid w:val="001A1E9B"/>
    <w:rsid w:val="001A353A"/>
    <w:rsid w:val="001A4F14"/>
    <w:rsid w:val="001A54F4"/>
    <w:rsid w:val="001A6472"/>
    <w:rsid w:val="001A6F93"/>
    <w:rsid w:val="001B0339"/>
    <w:rsid w:val="001B111E"/>
    <w:rsid w:val="001B12D0"/>
    <w:rsid w:val="001B451E"/>
    <w:rsid w:val="001B45E2"/>
    <w:rsid w:val="001B48DA"/>
    <w:rsid w:val="001B661D"/>
    <w:rsid w:val="001C1293"/>
    <w:rsid w:val="001C1F4E"/>
    <w:rsid w:val="001C2C03"/>
    <w:rsid w:val="001C4E1F"/>
    <w:rsid w:val="001D16A3"/>
    <w:rsid w:val="001D195C"/>
    <w:rsid w:val="001D5F4D"/>
    <w:rsid w:val="001D6F37"/>
    <w:rsid w:val="001E3E4B"/>
    <w:rsid w:val="001E56F4"/>
    <w:rsid w:val="001F26DA"/>
    <w:rsid w:val="001F3335"/>
    <w:rsid w:val="001F3B73"/>
    <w:rsid w:val="001F3C65"/>
    <w:rsid w:val="001F3D2E"/>
    <w:rsid w:val="001F4535"/>
    <w:rsid w:val="001F5B57"/>
    <w:rsid w:val="002033D8"/>
    <w:rsid w:val="00203BB7"/>
    <w:rsid w:val="00204210"/>
    <w:rsid w:val="0021040A"/>
    <w:rsid w:val="00210E14"/>
    <w:rsid w:val="00212FFC"/>
    <w:rsid w:val="002139FF"/>
    <w:rsid w:val="002167D6"/>
    <w:rsid w:val="00217BB9"/>
    <w:rsid w:val="00220B10"/>
    <w:rsid w:val="00221785"/>
    <w:rsid w:val="002249F5"/>
    <w:rsid w:val="00224AAC"/>
    <w:rsid w:val="00225F49"/>
    <w:rsid w:val="00227A73"/>
    <w:rsid w:val="00231E02"/>
    <w:rsid w:val="00232AD4"/>
    <w:rsid w:val="00233AEE"/>
    <w:rsid w:val="00233F02"/>
    <w:rsid w:val="00234DBF"/>
    <w:rsid w:val="00236864"/>
    <w:rsid w:val="00237123"/>
    <w:rsid w:val="00237142"/>
    <w:rsid w:val="00237311"/>
    <w:rsid w:val="00237FA3"/>
    <w:rsid w:val="00241B26"/>
    <w:rsid w:val="0024219E"/>
    <w:rsid w:val="00243D5A"/>
    <w:rsid w:val="002449DE"/>
    <w:rsid w:val="00246AA6"/>
    <w:rsid w:val="00247E5A"/>
    <w:rsid w:val="0025132B"/>
    <w:rsid w:val="00252A72"/>
    <w:rsid w:val="00252EB5"/>
    <w:rsid w:val="002536AC"/>
    <w:rsid w:val="00260347"/>
    <w:rsid w:val="0026091F"/>
    <w:rsid w:val="00260F29"/>
    <w:rsid w:val="00261FD3"/>
    <w:rsid w:val="00262EE5"/>
    <w:rsid w:val="0026380E"/>
    <w:rsid w:val="002640B7"/>
    <w:rsid w:val="0026600B"/>
    <w:rsid w:val="00270C97"/>
    <w:rsid w:val="00272512"/>
    <w:rsid w:val="00273C03"/>
    <w:rsid w:val="00277112"/>
    <w:rsid w:val="0028085E"/>
    <w:rsid w:val="00280CDD"/>
    <w:rsid w:val="00284364"/>
    <w:rsid w:val="002857E8"/>
    <w:rsid w:val="00286065"/>
    <w:rsid w:val="00286D1A"/>
    <w:rsid w:val="002902C1"/>
    <w:rsid w:val="00295041"/>
    <w:rsid w:val="00295E9B"/>
    <w:rsid w:val="00296785"/>
    <w:rsid w:val="002969BF"/>
    <w:rsid w:val="002969F3"/>
    <w:rsid w:val="002A1532"/>
    <w:rsid w:val="002A1BAF"/>
    <w:rsid w:val="002A1EBE"/>
    <w:rsid w:val="002A41C8"/>
    <w:rsid w:val="002A526E"/>
    <w:rsid w:val="002B450D"/>
    <w:rsid w:val="002B569B"/>
    <w:rsid w:val="002B6B93"/>
    <w:rsid w:val="002C29C5"/>
    <w:rsid w:val="002C3D79"/>
    <w:rsid w:val="002C52AE"/>
    <w:rsid w:val="002C5625"/>
    <w:rsid w:val="002C5C5C"/>
    <w:rsid w:val="002C5FF5"/>
    <w:rsid w:val="002D1C89"/>
    <w:rsid w:val="002D2331"/>
    <w:rsid w:val="002D3A89"/>
    <w:rsid w:val="002D4F0C"/>
    <w:rsid w:val="002D5EE5"/>
    <w:rsid w:val="002D69C0"/>
    <w:rsid w:val="002D6BAE"/>
    <w:rsid w:val="002D6E6F"/>
    <w:rsid w:val="002E075D"/>
    <w:rsid w:val="002E1EB5"/>
    <w:rsid w:val="002E3070"/>
    <w:rsid w:val="002E667F"/>
    <w:rsid w:val="002F13AA"/>
    <w:rsid w:val="002F2413"/>
    <w:rsid w:val="002F3F5F"/>
    <w:rsid w:val="002F49D7"/>
    <w:rsid w:val="002F58F5"/>
    <w:rsid w:val="002F6EAF"/>
    <w:rsid w:val="00300AA8"/>
    <w:rsid w:val="003019A2"/>
    <w:rsid w:val="00303DD7"/>
    <w:rsid w:val="0030464B"/>
    <w:rsid w:val="0030657A"/>
    <w:rsid w:val="00306659"/>
    <w:rsid w:val="0031152A"/>
    <w:rsid w:val="00311DC1"/>
    <w:rsid w:val="0031259F"/>
    <w:rsid w:val="0031272A"/>
    <w:rsid w:val="003135DB"/>
    <w:rsid w:val="003143B3"/>
    <w:rsid w:val="00315C75"/>
    <w:rsid w:val="003163FB"/>
    <w:rsid w:val="00324A59"/>
    <w:rsid w:val="00330117"/>
    <w:rsid w:val="00330BBF"/>
    <w:rsid w:val="00331077"/>
    <w:rsid w:val="00336CC1"/>
    <w:rsid w:val="00341423"/>
    <w:rsid w:val="003415D8"/>
    <w:rsid w:val="003434A0"/>
    <w:rsid w:val="00347FD7"/>
    <w:rsid w:val="00350445"/>
    <w:rsid w:val="00351843"/>
    <w:rsid w:val="00352C43"/>
    <w:rsid w:val="00353C23"/>
    <w:rsid w:val="00354777"/>
    <w:rsid w:val="0035518F"/>
    <w:rsid w:val="00355922"/>
    <w:rsid w:val="003559B4"/>
    <w:rsid w:val="00355A03"/>
    <w:rsid w:val="003575E4"/>
    <w:rsid w:val="00361275"/>
    <w:rsid w:val="00363972"/>
    <w:rsid w:val="003647E4"/>
    <w:rsid w:val="0036719A"/>
    <w:rsid w:val="00367AD6"/>
    <w:rsid w:val="00373C93"/>
    <w:rsid w:val="00373EA8"/>
    <w:rsid w:val="00374249"/>
    <w:rsid w:val="0037513C"/>
    <w:rsid w:val="00375B5C"/>
    <w:rsid w:val="0037643B"/>
    <w:rsid w:val="00381357"/>
    <w:rsid w:val="00382A14"/>
    <w:rsid w:val="00383410"/>
    <w:rsid w:val="00383438"/>
    <w:rsid w:val="00385A5E"/>
    <w:rsid w:val="0038663B"/>
    <w:rsid w:val="00386F80"/>
    <w:rsid w:val="00391332"/>
    <w:rsid w:val="00392819"/>
    <w:rsid w:val="0039313A"/>
    <w:rsid w:val="00395966"/>
    <w:rsid w:val="00395DEA"/>
    <w:rsid w:val="003A18BF"/>
    <w:rsid w:val="003A30C9"/>
    <w:rsid w:val="003A5077"/>
    <w:rsid w:val="003A74AE"/>
    <w:rsid w:val="003B1B8B"/>
    <w:rsid w:val="003B457A"/>
    <w:rsid w:val="003B4906"/>
    <w:rsid w:val="003C1089"/>
    <w:rsid w:val="003C1C55"/>
    <w:rsid w:val="003C3E36"/>
    <w:rsid w:val="003D17C0"/>
    <w:rsid w:val="003D1835"/>
    <w:rsid w:val="003D42B5"/>
    <w:rsid w:val="003D6031"/>
    <w:rsid w:val="003D6EAD"/>
    <w:rsid w:val="003E0384"/>
    <w:rsid w:val="003E2F99"/>
    <w:rsid w:val="003E38FF"/>
    <w:rsid w:val="003F0E8A"/>
    <w:rsid w:val="003F3D2F"/>
    <w:rsid w:val="0040474C"/>
    <w:rsid w:val="00405CF7"/>
    <w:rsid w:val="00414822"/>
    <w:rsid w:val="00417B70"/>
    <w:rsid w:val="004268D6"/>
    <w:rsid w:val="00427740"/>
    <w:rsid w:val="004313B8"/>
    <w:rsid w:val="0043191E"/>
    <w:rsid w:val="00431F6C"/>
    <w:rsid w:val="004338FD"/>
    <w:rsid w:val="00433E3E"/>
    <w:rsid w:val="00433F70"/>
    <w:rsid w:val="00435337"/>
    <w:rsid w:val="004377BD"/>
    <w:rsid w:val="00440DDA"/>
    <w:rsid w:val="0044249E"/>
    <w:rsid w:val="00444920"/>
    <w:rsid w:val="004455FD"/>
    <w:rsid w:val="004479BA"/>
    <w:rsid w:val="00450B93"/>
    <w:rsid w:val="004539FC"/>
    <w:rsid w:val="00454F46"/>
    <w:rsid w:val="00455136"/>
    <w:rsid w:val="00456B82"/>
    <w:rsid w:val="00462ECF"/>
    <w:rsid w:val="0046533D"/>
    <w:rsid w:val="004658FF"/>
    <w:rsid w:val="00471E7B"/>
    <w:rsid w:val="00472652"/>
    <w:rsid w:val="00472D54"/>
    <w:rsid w:val="004736F7"/>
    <w:rsid w:val="00474A11"/>
    <w:rsid w:val="00474FE8"/>
    <w:rsid w:val="0047537D"/>
    <w:rsid w:val="00476809"/>
    <w:rsid w:val="00477DFC"/>
    <w:rsid w:val="0048056B"/>
    <w:rsid w:val="0048204D"/>
    <w:rsid w:val="00482682"/>
    <w:rsid w:val="0048332E"/>
    <w:rsid w:val="004833E3"/>
    <w:rsid w:val="00484325"/>
    <w:rsid w:val="0049708B"/>
    <w:rsid w:val="00497DEB"/>
    <w:rsid w:val="004A14EC"/>
    <w:rsid w:val="004A21E9"/>
    <w:rsid w:val="004A45AC"/>
    <w:rsid w:val="004A4914"/>
    <w:rsid w:val="004A6BC5"/>
    <w:rsid w:val="004B0A82"/>
    <w:rsid w:val="004B16B6"/>
    <w:rsid w:val="004B1F9B"/>
    <w:rsid w:val="004B24AE"/>
    <w:rsid w:val="004B25CE"/>
    <w:rsid w:val="004B2FB0"/>
    <w:rsid w:val="004B3828"/>
    <w:rsid w:val="004B396C"/>
    <w:rsid w:val="004B7F8E"/>
    <w:rsid w:val="004C48FB"/>
    <w:rsid w:val="004C4D3C"/>
    <w:rsid w:val="004C5733"/>
    <w:rsid w:val="004D457A"/>
    <w:rsid w:val="004D6047"/>
    <w:rsid w:val="004E016B"/>
    <w:rsid w:val="004E0AAF"/>
    <w:rsid w:val="004E0FF8"/>
    <w:rsid w:val="004E4157"/>
    <w:rsid w:val="004E5F90"/>
    <w:rsid w:val="004F042F"/>
    <w:rsid w:val="004F15A5"/>
    <w:rsid w:val="004F1AB3"/>
    <w:rsid w:val="004F570C"/>
    <w:rsid w:val="004F6443"/>
    <w:rsid w:val="004F687C"/>
    <w:rsid w:val="004F6FF9"/>
    <w:rsid w:val="004F7216"/>
    <w:rsid w:val="00502427"/>
    <w:rsid w:val="00503851"/>
    <w:rsid w:val="00503C34"/>
    <w:rsid w:val="00504EC8"/>
    <w:rsid w:val="005071B9"/>
    <w:rsid w:val="00507F18"/>
    <w:rsid w:val="00512728"/>
    <w:rsid w:val="00513921"/>
    <w:rsid w:val="00523F6D"/>
    <w:rsid w:val="00525A04"/>
    <w:rsid w:val="005262FB"/>
    <w:rsid w:val="00527A77"/>
    <w:rsid w:val="005300FE"/>
    <w:rsid w:val="00530873"/>
    <w:rsid w:val="00530D26"/>
    <w:rsid w:val="005312C3"/>
    <w:rsid w:val="00531E32"/>
    <w:rsid w:val="005336E9"/>
    <w:rsid w:val="00533779"/>
    <w:rsid w:val="0053765A"/>
    <w:rsid w:val="00537EE8"/>
    <w:rsid w:val="005405D7"/>
    <w:rsid w:val="00540C3A"/>
    <w:rsid w:val="00541E3F"/>
    <w:rsid w:val="00544D41"/>
    <w:rsid w:val="00545B5F"/>
    <w:rsid w:val="00546171"/>
    <w:rsid w:val="0055059B"/>
    <w:rsid w:val="00550792"/>
    <w:rsid w:val="0055134A"/>
    <w:rsid w:val="00553558"/>
    <w:rsid w:val="00557B28"/>
    <w:rsid w:val="00561BB6"/>
    <w:rsid w:val="00562070"/>
    <w:rsid w:val="005620F4"/>
    <w:rsid w:val="005637AF"/>
    <w:rsid w:val="00563A41"/>
    <w:rsid w:val="00563AED"/>
    <w:rsid w:val="005676DB"/>
    <w:rsid w:val="005678BA"/>
    <w:rsid w:val="00570B02"/>
    <w:rsid w:val="0057227A"/>
    <w:rsid w:val="00575582"/>
    <w:rsid w:val="005764DE"/>
    <w:rsid w:val="005800AC"/>
    <w:rsid w:val="00580379"/>
    <w:rsid w:val="0058513C"/>
    <w:rsid w:val="00585BA0"/>
    <w:rsid w:val="00590631"/>
    <w:rsid w:val="00590F9B"/>
    <w:rsid w:val="00594413"/>
    <w:rsid w:val="0059509D"/>
    <w:rsid w:val="00595D52"/>
    <w:rsid w:val="00596227"/>
    <w:rsid w:val="005972B5"/>
    <w:rsid w:val="005972BA"/>
    <w:rsid w:val="005A02F5"/>
    <w:rsid w:val="005A1478"/>
    <w:rsid w:val="005A720A"/>
    <w:rsid w:val="005B06EF"/>
    <w:rsid w:val="005B3AC8"/>
    <w:rsid w:val="005B3D01"/>
    <w:rsid w:val="005B427D"/>
    <w:rsid w:val="005B7549"/>
    <w:rsid w:val="005C01C6"/>
    <w:rsid w:val="005C0527"/>
    <w:rsid w:val="005C0924"/>
    <w:rsid w:val="005C1B66"/>
    <w:rsid w:val="005C5A7D"/>
    <w:rsid w:val="005C6275"/>
    <w:rsid w:val="005C651F"/>
    <w:rsid w:val="005C7250"/>
    <w:rsid w:val="005C7E0D"/>
    <w:rsid w:val="005D0DC1"/>
    <w:rsid w:val="005D1CD4"/>
    <w:rsid w:val="005D3786"/>
    <w:rsid w:val="005D52A0"/>
    <w:rsid w:val="005D6343"/>
    <w:rsid w:val="005D6CCD"/>
    <w:rsid w:val="005E0411"/>
    <w:rsid w:val="005E0483"/>
    <w:rsid w:val="005E2AE4"/>
    <w:rsid w:val="005E36A0"/>
    <w:rsid w:val="005F0D80"/>
    <w:rsid w:val="005F161B"/>
    <w:rsid w:val="005F2748"/>
    <w:rsid w:val="005F59B6"/>
    <w:rsid w:val="005F7CE7"/>
    <w:rsid w:val="00602147"/>
    <w:rsid w:val="006023F0"/>
    <w:rsid w:val="0060403E"/>
    <w:rsid w:val="00604EB8"/>
    <w:rsid w:val="00605F4F"/>
    <w:rsid w:val="00606BF6"/>
    <w:rsid w:val="00610E62"/>
    <w:rsid w:val="0061262A"/>
    <w:rsid w:val="00614044"/>
    <w:rsid w:val="00614643"/>
    <w:rsid w:val="00614D85"/>
    <w:rsid w:val="00615A44"/>
    <w:rsid w:val="00617700"/>
    <w:rsid w:val="006226A8"/>
    <w:rsid w:val="00622FD1"/>
    <w:rsid w:val="00627272"/>
    <w:rsid w:val="00632F8E"/>
    <w:rsid w:val="00634557"/>
    <w:rsid w:val="0063495C"/>
    <w:rsid w:val="006360F1"/>
    <w:rsid w:val="00636389"/>
    <w:rsid w:val="00640EE3"/>
    <w:rsid w:val="00642E70"/>
    <w:rsid w:val="006435E5"/>
    <w:rsid w:val="006466F3"/>
    <w:rsid w:val="00646EDF"/>
    <w:rsid w:val="00647F75"/>
    <w:rsid w:val="00651152"/>
    <w:rsid w:val="0065220C"/>
    <w:rsid w:val="0065260C"/>
    <w:rsid w:val="00653831"/>
    <w:rsid w:val="00657C4D"/>
    <w:rsid w:val="0066065F"/>
    <w:rsid w:val="00662E26"/>
    <w:rsid w:val="00663729"/>
    <w:rsid w:val="006638C9"/>
    <w:rsid w:val="00663FA0"/>
    <w:rsid w:val="006644B6"/>
    <w:rsid w:val="00667E3F"/>
    <w:rsid w:val="006776C8"/>
    <w:rsid w:val="00680093"/>
    <w:rsid w:val="00680E18"/>
    <w:rsid w:val="00681360"/>
    <w:rsid w:val="00681BA9"/>
    <w:rsid w:val="00683AAB"/>
    <w:rsid w:val="00684755"/>
    <w:rsid w:val="00685036"/>
    <w:rsid w:val="006856FA"/>
    <w:rsid w:val="006868FC"/>
    <w:rsid w:val="006921C4"/>
    <w:rsid w:val="006923D2"/>
    <w:rsid w:val="006953B8"/>
    <w:rsid w:val="00696822"/>
    <w:rsid w:val="00696DE9"/>
    <w:rsid w:val="006A11FD"/>
    <w:rsid w:val="006A12D1"/>
    <w:rsid w:val="006A23A5"/>
    <w:rsid w:val="006A2A70"/>
    <w:rsid w:val="006A31A5"/>
    <w:rsid w:val="006A3C45"/>
    <w:rsid w:val="006A4BB9"/>
    <w:rsid w:val="006A4E0F"/>
    <w:rsid w:val="006A6AED"/>
    <w:rsid w:val="006B0DD4"/>
    <w:rsid w:val="006B2622"/>
    <w:rsid w:val="006B333F"/>
    <w:rsid w:val="006B4070"/>
    <w:rsid w:val="006B7871"/>
    <w:rsid w:val="006C0A41"/>
    <w:rsid w:val="006C39E7"/>
    <w:rsid w:val="006C3F29"/>
    <w:rsid w:val="006C415D"/>
    <w:rsid w:val="006C4999"/>
    <w:rsid w:val="006C5E61"/>
    <w:rsid w:val="006D2B5F"/>
    <w:rsid w:val="006D30C5"/>
    <w:rsid w:val="006D33D2"/>
    <w:rsid w:val="006D513A"/>
    <w:rsid w:val="006D57D5"/>
    <w:rsid w:val="006D5E73"/>
    <w:rsid w:val="006D6D73"/>
    <w:rsid w:val="006E0475"/>
    <w:rsid w:val="006E18DA"/>
    <w:rsid w:val="006E256A"/>
    <w:rsid w:val="006E31D6"/>
    <w:rsid w:val="006E3D3E"/>
    <w:rsid w:val="006E69ED"/>
    <w:rsid w:val="006F162F"/>
    <w:rsid w:val="006F28E0"/>
    <w:rsid w:val="006F2A86"/>
    <w:rsid w:val="006F55C1"/>
    <w:rsid w:val="006F6B10"/>
    <w:rsid w:val="006F7DD6"/>
    <w:rsid w:val="00701137"/>
    <w:rsid w:val="00701EFA"/>
    <w:rsid w:val="00702CBB"/>
    <w:rsid w:val="00702FA9"/>
    <w:rsid w:val="00703DFA"/>
    <w:rsid w:val="00704BA9"/>
    <w:rsid w:val="007056AF"/>
    <w:rsid w:val="007057F6"/>
    <w:rsid w:val="00714720"/>
    <w:rsid w:val="00715E1C"/>
    <w:rsid w:val="007163C4"/>
    <w:rsid w:val="00722EFB"/>
    <w:rsid w:val="00722F2C"/>
    <w:rsid w:val="007232A9"/>
    <w:rsid w:val="00723393"/>
    <w:rsid w:val="00725D94"/>
    <w:rsid w:val="00727D75"/>
    <w:rsid w:val="007324B7"/>
    <w:rsid w:val="0073250E"/>
    <w:rsid w:val="00733B95"/>
    <w:rsid w:val="007344D5"/>
    <w:rsid w:val="007357DB"/>
    <w:rsid w:val="007406DC"/>
    <w:rsid w:val="00741E7A"/>
    <w:rsid w:val="00753706"/>
    <w:rsid w:val="00755306"/>
    <w:rsid w:val="00760FAB"/>
    <w:rsid w:val="00762209"/>
    <w:rsid w:val="0076258C"/>
    <w:rsid w:val="00763F4E"/>
    <w:rsid w:val="00763F97"/>
    <w:rsid w:val="00765162"/>
    <w:rsid w:val="00767552"/>
    <w:rsid w:val="00772D2C"/>
    <w:rsid w:val="00773589"/>
    <w:rsid w:val="00773BEF"/>
    <w:rsid w:val="007751A1"/>
    <w:rsid w:val="0077565A"/>
    <w:rsid w:val="00775CAF"/>
    <w:rsid w:val="007802E9"/>
    <w:rsid w:val="007803BC"/>
    <w:rsid w:val="007804EB"/>
    <w:rsid w:val="00781707"/>
    <w:rsid w:val="00783BAA"/>
    <w:rsid w:val="007841CA"/>
    <w:rsid w:val="007858F7"/>
    <w:rsid w:val="007930C1"/>
    <w:rsid w:val="00795030"/>
    <w:rsid w:val="0079531C"/>
    <w:rsid w:val="00795CAE"/>
    <w:rsid w:val="00797C19"/>
    <w:rsid w:val="007A0F9D"/>
    <w:rsid w:val="007A4DF0"/>
    <w:rsid w:val="007A515B"/>
    <w:rsid w:val="007A5CD5"/>
    <w:rsid w:val="007A67C0"/>
    <w:rsid w:val="007A7B82"/>
    <w:rsid w:val="007B1711"/>
    <w:rsid w:val="007B2258"/>
    <w:rsid w:val="007B3DE3"/>
    <w:rsid w:val="007B516E"/>
    <w:rsid w:val="007B5D9C"/>
    <w:rsid w:val="007B5DF1"/>
    <w:rsid w:val="007B6A7F"/>
    <w:rsid w:val="007B732A"/>
    <w:rsid w:val="007B76EF"/>
    <w:rsid w:val="007C035B"/>
    <w:rsid w:val="007C1321"/>
    <w:rsid w:val="007C35BF"/>
    <w:rsid w:val="007C393F"/>
    <w:rsid w:val="007C60E5"/>
    <w:rsid w:val="007C6ABD"/>
    <w:rsid w:val="007D2A29"/>
    <w:rsid w:val="007D4CBE"/>
    <w:rsid w:val="007E3783"/>
    <w:rsid w:val="007E391F"/>
    <w:rsid w:val="007E4F97"/>
    <w:rsid w:val="007E578F"/>
    <w:rsid w:val="007E7DA0"/>
    <w:rsid w:val="007F005F"/>
    <w:rsid w:val="007F2765"/>
    <w:rsid w:val="007F4705"/>
    <w:rsid w:val="007F6282"/>
    <w:rsid w:val="007F67E4"/>
    <w:rsid w:val="007F7712"/>
    <w:rsid w:val="007F77F7"/>
    <w:rsid w:val="00802775"/>
    <w:rsid w:val="008029B2"/>
    <w:rsid w:val="00804708"/>
    <w:rsid w:val="00804944"/>
    <w:rsid w:val="008067B7"/>
    <w:rsid w:val="00807056"/>
    <w:rsid w:val="00807788"/>
    <w:rsid w:val="0081006F"/>
    <w:rsid w:val="00810B20"/>
    <w:rsid w:val="00810F32"/>
    <w:rsid w:val="0081191C"/>
    <w:rsid w:val="008123D8"/>
    <w:rsid w:val="00814A2E"/>
    <w:rsid w:val="00815A23"/>
    <w:rsid w:val="00815E29"/>
    <w:rsid w:val="00816581"/>
    <w:rsid w:val="00816798"/>
    <w:rsid w:val="00820469"/>
    <w:rsid w:val="00821AF3"/>
    <w:rsid w:val="00821CE7"/>
    <w:rsid w:val="008221DC"/>
    <w:rsid w:val="00824640"/>
    <w:rsid w:val="00825B79"/>
    <w:rsid w:val="00831839"/>
    <w:rsid w:val="00834145"/>
    <w:rsid w:val="00836B77"/>
    <w:rsid w:val="008403DD"/>
    <w:rsid w:val="00841273"/>
    <w:rsid w:val="0084214D"/>
    <w:rsid w:val="00850512"/>
    <w:rsid w:val="00852B0E"/>
    <w:rsid w:val="00853744"/>
    <w:rsid w:val="0086003D"/>
    <w:rsid w:val="008603B7"/>
    <w:rsid w:val="00860558"/>
    <w:rsid w:val="00860A68"/>
    <w:rsid w:val="008616BB"/>
    <w:rsid w:val="00861807"/>
    <w:rsid w:val="00862BFE"/>
    <w:rsid w:val="0086404F"/>
    <w:rsid w:val="0086707D"/>
    <w:rsid w:val="00873E12"/>
    <w:rsid w:val="008745E5"/>
    <w:rsid w:val="00875FFC"/>
    <w:rsid w:val="0087632B"/>
    <w:rsid w:val="008764CA"/>
    <w:rsid w:val="00877304"/>
    <w:rsid w:val="00877B4B"/>
    <w:rsid w:val="00880299"/>
    <w:rsid w:val="00893C79"/>
    <w:rsid w:val="00896017"/>
    <w:rsid w:val="008A1CB8"/>
    <w:rsid w:val="008A4E67"/>
    <w:rsid w:val="008A6DBD"/>
    <w:rsid w:val="008B00F7"/>
    <w:rsid w:val="008B1395"/>
    <w:rsid w:val="008B4BD9"/>
    <w:rsid w:val="008B741C"/>
    <w:rsid w:val="008C34C0"/>
    <w:rsid w:val="008C37B5"/>
    <w:rsid w:val="008C72D6"/>
    <w:rsid w:val="008C785D"/>
    <w:rsid w:val="008C7F93"/>
    <w:rsid w:val="008D1E83"/>
    <w:rsid w:val="008D2A8B"/>
    <w:rsid w:val="008D438D"/>
    <w:rsid w:val="008D67A6"/>
    <w:rsid w:val="008E1B28"/>
    <w:rsid w:val="008E2A8B"/>
    <w:rsid w:val="008E6346"/>
    <w:rsid w:val="008E6AB3"/>
    <w:rsid w:val="008F062B"/>
    <w:rsid w:val="008F09F8"/>
    <w:rsid w:val="008F296C"/>
    <w:rsid w:val="008F2F57"/>
    <w:rsid w:val="008F4D82"/>
    <w:rsid w:val="009003CF"/>
    <w:rsid w:val="00900876"/>
    <w:rsid w:val="00902364"/>
    <w:rsid w:val="0090255A"/>
    <w:rsid w:val="00903157"/>
    <w:rsid w:val="00904409"/>
    <w:rsid w:val="009054C5"/>
    <w:rsid w:val="0090651A"/>
    <w:rsid w:val="00907370"/>
    <w:rsid w:val="009109DE"/>
    <w:rsid w:val="00912C97"/>
    <w:rsid w:val="0091779B"/>
    <w:rsid w:val="0092048E"/>
    <w:rsid w:val="00921519"/>
    <w:rsid w:val="00922B16"/>
    <w:rsid w:val="0092479E"/>
    <w:rsid w:val="009255F9"/>
    <w:rsid w:val="00926855"/>
    <w:rsid w:val="00927386"/>
    <w:rsid w:val="00930049"/>
    <w:rsid w:val="00930A5F"/>
    <w:rsid w:val="0093172F"/>
    <w:rsid w:val="00932D20"/>
    <w:rsid w:val="00934F1B"/>
    <w:rsid w:val="00945B15"/>
    <w:rsid w:val="00945C94"/>
    <w:rsid w:val="00946E61"/>
    <w:rsid w:val="00947D3C"/>
    <w:rsid w:val="00950973"/>
    <w:rsid w:val="0095636C"/>
    <w:rsid w:val="00963FBB"/>
    <w:rsid w:val="00964DD4"/>
    <w:rsid w:val="00967FA7"/>
    <w:rsid w:val="00971C97"/>
    <w:rsid w:val="00974215"/>
    <w:rsid w:val="00975914"/>
    <w:rsid w:val="00983C99"/>
    <w:rsid w:val="0098585C"/>
    <w:rsid w:val="00990707"/>
    <w:rsid w:val="009924F9"/>
    <w:rsid w:val="00992711"/>
    <w:rsid w:val="00996BF3"/>
    <w:rsid w:val="00997308"/>
    <w:rsid w:val="00997A05"/>
    <w:rsid w:val="009A1174"/>
    <w:rsid w:val="009A21BA"/>
    <w:rsid w:val="009A26B6"/>
    <w:rsid w:val="009A273B"/>
    <w:rsid w:val="009A28BD"/>
    <w:rsid w:val="009A455E"/>
    <w:rsid w:val="009A4E8B"/>
    <w:rsid w:val="009A7437"/>
    <w:rsid w:val="009B1AC8"/>
    <w:rsid w:val="009B20B7"/>
    <w:rsid w:val="009B5C28"/>
    <w:rsid w:val="009C08F0"/>
    <w:rsid w:val="009C0FD7"/>
    <w:rsid w:val="009C11D1"/>
    <w:rsid w:val="009C120D"/>
    <w:rsid w:val="009C5171"/>
    <w:rsid w:val="009C576B"/>
    <w:rsid w:val="009D15BC"/>
    <w:rsid w:val="009D4BDB"/>
    <w:rsid w:val="009D4CFD"/>
    <w:rsid w:val="009D5AEE"/>
    <w:rsid w:val="009D7BAA"/>
    <w:rsid w:val="009E0DB7"/>
    <w:rsid w:val="009E2E0E"/>
    <w:rsid w:val="009E703A"/>
    <w:rsid w:val="009E7A79"/>
    <w:rsid w:val="009F11BD"/>
    <w:rsid w:val="009F1D52"/>
    <w:rsid w:val="009F20D6"/>
    <w:rsid w:val="009F3293"/>
    <w:rsid w:val="009F4116"/>
    <w:rsid w:val="009F4313"/>
    <w:rsid w:val="009F6A52"/>
    <w:rsid w:val="009F7038"/>
    <w:rsid w:val="00A011D7"/>
    <w:rsid w:val="00A01AA0"/>
    <w:rsid w:val="00A01C37"/>
    <w:rsid w:val="00A01DC1"/>
    <w:rsid w:val="00A04ABC"/>
    <w:rsid w:val="00A050C4"/>
    <w:rsid w:val="00A05332"/>
    <w:rsid w:val="00A06078"/>
    <w:rsid w:val="00A06B5D"/>
    <w:rsid w:val="00A10656"/>
    <w:rsid w:val="00A119EE"/>
    <w:rsid w:val="00A12C83"/>
    <w:rsid w:val="00A134EF"/>
    <w:rsid w:val="00A137CA"/>
    <w:rsid w:val="00A14BEC"/>
    <w:rsid w:val="00A152DA"/>
    <w:rsid w:val="00A15927"/>
    <w:rsid w:val="00A15E8C"/>
    <w:rsid w:val="00A162E6"/>
    <w:rsid w:val="00A16D7C"/>
    <w:rsid w:val="00A200D7"/>
    <w:rsid w:val="00A228AD"/>
    <w:rsid w:val="00A23B18"/>
    <w:rsid w:val="00A2447B"/>
    <w:rsid w:val="00A25CD9"/>
    <w:rsid w:val="00A26BF9"/>
    <w:rsid w:val="00A27D5A"/>
    <w:rsid w:val="00A27FD4"/>
    <w:rsid w:val="00A3275E"/>
    <w:rsid w:val="00A32BE0"/>
    <w:rsid w:val="00A337A6"/>
    <w:rsid w:val="00A33CC6"/>
    <w:rsid w:val="00A35DF9"/>
    <w:rsid w:val="00A367EA"/>
    <w:rsid w:val="00A36AC8"/>
    <w:rsid w:val="00A4104C"/>
    <w:rsid w:val="00A43B16"/>
    <w:rsid w:val="00A448B9"/>
    <w:rsid w:val="00A45B4D"/>
    <w:rsid w:val="00A4646F"/>
    <w:rsid w:val="00A50DE3"/>
    <w:rsid w:val="00A61946"/>
    <w:rsid w:val="00A62003"/>
    <w:rsid w:val="00A62EBB"/>
    <w:rsid w:val="00A64878"/>
    <w:rsid w:val="00A64EAE"/>
    <w:rsid w:val="00A66E75"/>
    <w:rsid w:val="00A73DB7"/>
    <w:rsid w:val="00A765B5"/>
    <w:rsid w:val="00A77A0E"/>
    <w:rsid w:val="00A817C2"/>
    <w:rsid w:val="00A84305"/>
    <w:rsid w:val="00A84459"/>
    <w:rsid w:val="00A85098"/>
    <w:rsid w:val="00A90FAC"/>
    <w:rsid w:val="00A9331D"/>
    <w:rsid w:val="00A9373B"/>
    <w:rsid w:val="00A95C48"/>
    <w:rsid w:val="00A95EF3"/>
    <w:rsid w:val="00A9636C"/>
    <w:rsid w:val="00AA2704"/>
    <w:rsid w:val="00AA4898"/>
    <w:rsid w:val="00AA5B52"/>
    <w:rsid w:val="00AA7726"/>
    <w:rsid w:val="00AB5A90"/>
    <w:rsid w:val="00AB6364"/>
    <w:rsid w:val="00AB6976"/>
    <w:rsid w:val="00AC08F3"/>
    <w:rsid w:val="00AC30C5"/>
    <w:rsid w:val="00AC3F0D"/>
    <w:rsid w:val="00AC44D3"/>
    <w:rsid w:val="00AC58EF"/>
    <w:rsid w:val="00AC5F70"/>
    <w:rsid w:val="00AD2BB3"/>
    <w:rsid w:val="00AD2E01"/>
    <w:rsid w:val="00AD304C"/>
    <w:rsid w:val="00AD6A4D"/>
    <w:rsid w:val="00AD6BFB"/>
    <w:rsid w:val="00AE1EE6"/>
    <w:rsid w:val="00AE6398"/>
    <w:rsid w:val="00AE70CB"/>
    <w:rsid w:val="00AE7E8D"/>
    <w:rsid w:val="00AF2831"/>
    <w:rsid w:val="00AF2B92"/>
    <w:rsid w:val="00AF2D23"/>
    <w:rsid w:val="00AF34DF"/>
    <w:rsid w:val="00AF3929"/>
    <w:rsid w:val="00B015BF"/>
    <w:rsid w:val="00B03F00"/>
    <w:rsid w:val="00B079EF"/>
    <w:rsid w:val="00B139C7"/>
    <w:rsid w:val="00B14387"/>
    <w:rsid w:val="00B15EFA"/>
    <w:rsid w:val="00B2037E"/>
    <w:rsid w:val="00B21109"/>
    <w:rsid w:val="00B23F66"/>
    <w:rsid w:val="00B2690D"/>
    <w:rsid w:val="00B2703D"/>
    <w:rsid w:val="00B30CBF"/>
    <w:rsid w:val="00B31BCB"/>
    <w:rsid w:val="00B34652"/>
    <w:rsid w:val="00B34C62"/>
    <w:rsid w:val="00B35151"/>
    <w:rsid w:val="00B35A28"/>
    <w:rsid w:val="00B36264"/>
    <w:rsid w:val="00B37BD3"/>
    <w:rsid w:val="00B40604"/>
    <w:rsid w:val="00B41156"/>
    <w:rsid w:val="00B411E5"/>
    <w:rsid w:val="00B4137D"/>
    <w:rsid w:val="00B41BAF"/>
    <w:rsid w:val="00B41D4D"/>
    <w:rsid w:val="00B41FFB"/>
    <w:rsid w:val="00B42CD5"/>
    <w:rsid w:val="00B430B3"/>
    <w:rsid w:val="00B448FD"/>
    <w:rsid w:val="00B45FBD"/>
    <w:rsid w:val="00B47165"/>
    <w:rsid w:val="00B47420"/>
    <w:rsid w:val="00B47E82"/>
    <w:rsid w:val="00B51FBE"/>
    <w:rsid w:val="00B52ABC"/>
    <w:rsid w:val="00B539F9"/>
    <w:rsid w:val="00B5481F"/>
    <w:rsid w:val="00B55F8E"/>
    <w:rsid w:val="00B56438"/>
    <w:rsid w:val="00B57484"/>
    <w:rsid w:val="00B600A2"/>
    <w:rsid w:val="00B6250A"/>
    <w:rsid w:val="00B659C5"/>
    <w:rsid w:val="00B66C38"/>
    <w:rsid w:val="00B67949"/>
    <w:rsid w:val="00B70BC5"/>
    <w:rsid w:val="00B72813"/>
    <w:rsid w:val="00B76131"/>
    <w:rsid w:val="00B76E6E"/>
    <w:rsid w:val="00B80372"/>
    <w:rsid w:val="00B81166"/>
    <w:rsid w:val="00B83074"/>
    <w:rsid w:val="00B84222"/>
    <w:rsid w:val="00B85C6B"/>
    <w:rsid w:val="00B86EC4"/>
    <w:rsid w:val="00B9146F"/>
    <w:rsid w:val="00B9159C"/>
    <w:rsid w:val="00B921A9"/>
    <w:rsid w:val="00B95797"/>
    <w:rsid w:val="00B963D6"/>
    <w:rsid w:val="00B970DF"/>
    <w:rsid w:val="00BA0DCE"/>
    <w:rsid w:val="00BA2121"/>
    <w:rsid w:val="00BA3E78"/>
    <w:rsid w:val="00BA62D1"/>
    <w:rsid w:val="00BA654B"/>
    <w:rsid w:val="00BB5582"/>
    <w:rsid w:val="00BC355A"/>
    <w:rsid w:val="00BC3C95"/>
    <w:rsid w:val="00BC7407"/>
    <w:rsid w:val="00BD38D5"/>
    <w:rsid w:val="00BD7167"/>
    <w:rsid w:val="00BE1B7C"/>
    <w:rsid w:val="00BE1CFB"/>
    <w:rsid w:val="00BE22EE"/>
    <w:rsid w:val="00BE6E0F"/>
    <w:rsid w:val="00BE742E"/>
    <w:rsid w:val="00BF0B5E"/>
    <w:rsid w:val="00BF0E31"/>
    <w:rsid w:val="00BF5383"/>
    <w:rsid w:val="00BF60A0"/>
    <w:rsid w:val="00BF6DF5"/>
    <w:rsid w:val="00BF714C"/>
    <w:rsid w:val="00C01838"/>
    <w:rsid w:val="00C06047"/>
    <w:rsid w:val="00C113A7"/>
    <w:rsid w:val="00C14B63"/>
    <w:rsid w:val="00C15764"/>
    <w:rsid w:val="00C16660"/>
    <w:rsid w:val="00C25621"/>
    <w:rsid w:val="00C30AF4"/>
    <w:rsid w:val="00C3212F"/>
    <w:rsid w:val="00C33A83"/>
    <w:rsid w:val="00C33B8D"/>
    <w:rsid w:val="00C35B46"/>
    <w:rsid w:val="00C37F23"/>
    <w:rsid w:val="00C40772"/>
    <w:rsid w:val="00C42760"/>
    <w:rsid w:val="00C44555"/>
    <w:rsid w:val="00C44847"/>
    <w:rsid w:val="00C44904"/>
    <w:rsid w:val="00C45CD4"/>
    <w:rsid w:val="00C4622A"/>
    <w:rsid w:val="00C473B9"/>
    <w:rsid w:val="00C5023C"/>
    <w:rsid w:val="00C56171"/>
    <w:rsid w:val="00C561B4"/>
    <w:rsid w:val="00C561F8"/>
    <w:rsid w:val="00C57425"/>
    <w:rsid w:val="00C57D8A"/>
    <w:rsid w:val="00C60134"/>
    <w:rsid w:val="00C6082C"/>
    <w:rsid w:val="00C60C55"/>
    <w:rsid w:val="00C61402"/>
    <w:rsid w:val="00C62697"/>
    <w:rsid w:val="00C668F0"/>
    <w:rsid w:val="00C706EF"/>
    <w:rsid w:val="00C7405B"/>
    <w:rsid w:val="00C7519C"/>
    <w:rsid w:val="00C75389"/>
    <w:rsid w:val="00C75FC2"/>
    <w:rsid w:val="00C7724C"/>
    <w:rsid w:val="00C7750C"/>
    <w:rsid w:val="00C77835"/>
    <w:rsid w:val="00C779C0"/>
    <w:rsid w:val="00C77E11"/>
    <w:rsid w:val="00C84BB0"/>
    <w:rsid w:val="00C8533D"/>
    <w:rsid w:val="00C86573"/>
    <w:rsid w:val="00C86952"/>
    <w:rsid w:val="00C86DBE"/>
    <w:rsid w:val="00C87E0A"/>
    <w:rsid w:val="00C90A1E"/>
    <w:rsid w:val="00C945AE"/>
    <w:rsid w:val="00C95E63"/>
    <w:rsid w:val="00CA02EB"/>
    <w:rsid w:val="00CA1045"/>
    <w:rsid w:val="00CA2E4C"/>
    <w:rsid w:val="00CA3D81"/>
    <w:rsid w:val="00CA5645"/>
    <w:rsid w:val="00CA5F73"/>
    <w:rsid w:val="00CA6251"/>
    <w:rsid w:val="00CA6D9D"/>
    <w:rsid w:val="00CA7E39"/>
    <w:rsid w:val="00CB0E95"/>
    <w:rsid w:val="00CB4D44"/>
    <w:rsid w:val="00CB5F4A"/>
    <w:rsid w:val="00CB623E"/>
    <w:rsid w:val="00CB79EE"/>
    <w:rsid w:val="00CB7E51"/>
    <w:rsid w:val="00CC2BAB"/>
    <w:rsid w:val="00CC42E5"/>
    <w:rsid w:val="00CC4C83"/>
    <w:rsid w:val="00CC55BA"/>
    <w:rsid w:val="00CC7B82"/>
    <w:rsid w:val="00CD3759"/>
    <w:rsid w:val="00CD3C19"/>
    <w:rsid w:val="00CD5DC3"/>
    <w:rsid w:val="00CE05D9"/>
    <w:rsid w:val="00CE52EF"/>
    <w:rsid w:val="00CE59E8"/>
    <w:rsid w:val="00CE5E73"/>
    <w:rsid w:val="00CE716A"/>
    <w:rsid w:val="00CE753E"/>
    <w:rsid w:val="00CF09C9"/>
    <w:rsid w:val="00CF09F1"/>
    <w:rsid w:val="00CF0D9C"/>
    <w:rsid w:val="00CF0E9F"/>
    <w:rsid w:val="00CF330C"/>
    <w:rsid w:val="00CF5F6B"/>
    <w:rsid w:val="00CF6D62"/>
    <w:rsid w:val="00D00120"/>
    <w:rsid w:val="00D00E93"/>
    <w:rsid w:val="00D01010"/>
    <w:rsid w:val="00D04468"/>
    <w:rsid w:val="00D04BB1"/>
    <w:rsid w:val="00D10975"/>
    <w:rsid w:val="00D11947"/>
    <w:rsid w:val="00D1543F"/>
    <w:rsid w:val="00D1557B"/>
    <w:rsid w:val="00D168BB"/>
    <w:rsid w:val="00D20C9B"/>
    <w:rsid w:val="00D211B9"/>
    <w:rsid w:val="00D22FF4"/>
    <w:rsid w:val="00D24B1B"/>
    <w:rsid w:val="00D26222"/>
    <w:rsid w:val="00D2789F"/>
    <w:rsid w:val="00D31019"/>
    <w:rsid w:val="00D31FC5"/>
    <w:rsid w:val="00D33E75"/>
    <w:rsid w:val="00D34AE4"/>
    <w:rsid w:val="00D355D5"/>
    <w:rsid w:val="00D36695"/>
    <w:rsid w:val="00D36C25"/>
    <w:rsid w:val="00D41675"/>
    <w:rsid w:val="00D4354B"/>
    <w:rsid w:val="00D46DBA"/>
    <w:rsid w:val="00D50C6D"/>
    <w:rsid w:val="00D5304B"/>
    <w:rsid w:val="00D53428"/>
    <w:rsid w:val="00D54898"/>
    <w:rsid w:val="00D55A05"/>
    <w:rsid w:val="00D55A72"/>
    <w:rsid w:val="00D55EBA"/>
    <w:rsid w:val="00D56DA1"/>
    <w:rsid w:val="00D61624"/>
    <w:rsid w:val="00D710F9"/>
    <w:rsid w:val="00D715D7"/>
    <w:rsid w:val="00D7164A"/>
    <w:rsid w:val="00D72762"/>
    <w:rsid w:val="00D7349E"/>
    <w:rsid w:val="00D73E78"/>
    <w:rsid w:val="00D73F14"/>
    <w:rsid w:val="00D74AC7"/>
    <w:rsid w:val="00D757FD"/>
    <w:rsid w:val="00D75F70"/>
    <w:rsid w:val="00D7777C"/>
    <w:rsid w:val="00D8211E"/>
    <w:rsid w:val="00D83B12"/>
    <w:rsid w:val="00D83EB8"/>
    <w:rsid w:val="00D84E90"/>
    <w:rsid w:val="00D85470"/>
    <w:rsid w:val="00D90D19"/>
    <w:rsid w:val="00D93132"/>
    <w:rsid w:val="00D954D8"/>
    <w:rsid w:val="00D96BB0"/>
    <w:rsid w:val="00DA546B"/>
    <w:rsid w:val="00DA6AC9"/>
    <w:rsid w:val="00DB0500"/>
    <w:rsid w:val="00DB07A3"/>
    <w:rsid w:val="00DB2BA6"/>
    <w:rsid w:val="00DB3AD8"/>
    <w:rsid w:val="00DB636C"/>
    <w:rsid w:val="00DC088F"/>
    <w:rsid w:val="00DC1457"/>
    <w:rsid w:val="00DC1677"/>
    <w:rsid w:val="00DC1A47"/>
    <w:rsid w:val="00DC6547"/>
    <w:rsid w:val="00DC6A81"/>
    <w:rsid w:val="00DC750C"/>
    <w:rsid w:val="00DD1459"/>
    <w:rsid w:val="00DD45E9"/>
    <w:rsid w:val="00DD4BDA"/>
    <w:rsid w:val="00DD55F4"/>
    <w:rsid w:val="00DE09E9"/>
    <w:rsid w:val="00DE3F33"/>
    <w:rsid w:val="00DE6940"/>
    <w:rsid w:val="00DE7440"/>
    <w:rsid w:val="00DF0C47"/>
    <w:rsid w:val="00DF13DE"/>
    <w:rsid w:val="00DF233C"/>
    <w:rsid w:val="00DF5DB2"/>
    <w:rsid w:val="00DF65F2"/>
    <w:rsid w:val="00DF7814"/>
    <w:rsid w:val="00DF78CD"/>
    <w:rsid w:val="00DF79FC"/>
    <w:rsid w:val="00E02365"/>
    <w:rsid w:val="00E06B49"/>
    <w:rsid w:val="00E06BE9"/>
    <w:rsid w:val="00E06FB2"/>
    <w:rsid w:val="00E119D9"/>
    <w:rsid w:val="00E12921"/>
    <w:rsid w:val="00E137D1"/>
    <w:rsid w:val="00E13A57"/>
    <w:rsid w:val="00E13D30"/>
    <w:rsid w:val="00E213EA"/>
    <w:rsid w:val="00E230AE"/>
    <w:rsid w:val="00E262A4"/>
    <w:rsid w:val="00E305BA"/>
    <w:rsid w:val="00E31245"/>
    <w:rsid w:val="00E35D56"/>
    <w:rsid w:val="00E40335"/>
    <w:rsid w:val="00E429EB"/>
    <w:rsid w:val="00E43CBB"/>
    <w:rsid w:val="00E44056"/>
    <w:rsid w:val="00E47710"/>
    <w:rsid w:val="00E47AD2"/>
    <w:rsid w:val="00E51A04"/>
    <w:rsid w:val="00E530E6"/>
    <w:rsid w:val="00E54F99"/>
    <w:rsid w:val="00E55185"/>
    <w:rsid w:val="00E55EAA"/>
    <w:rsid w:val="00E63794"/>
    <w:rsid w:val="00E637FD"/>
    <w:rsid w:val="00E6409E"/>
    <w:rsid w:val="00E64B74"/>
    <w:rsid w:val="00E6636F"/>
    <w:rsid w:val="00E668B8"/>
    <w:rsid w:val="00E66BF7"/>
    <w:rsid w:val="00E706C2"/>
    <w:rsid w:val="00E72640"/>
    <w:rsid w:val="00E727EB"/>
    <w:rsid w:val="00E733FC"/>
    <w:rsid w:val="00E744BA"/>
    <w:rsid w:val="00E7760E"/>
    <w:rsid w:val="00E810FB"/>
    <w:rsid w:val="00E81430"/>
    <w:rsid w:val="00E81724"/>
    <w:rsid w:val="00E84D35"/>
    <w:rsid w:val="00E87EAE"/>
    <w:rsid w:val="00E92129"/>
    <w:rsid w:val="00E93FED"/>
    <w:rsid w:val="00E94182"/>
    <w:rsid w:val="00E946FE"/>
    <w:rsid w:val="00E95E44"/>
    <w:rsid w:val="00E95F3E"/>
    <w:rsid w:val="00E9706E"/>
    <w:rsid w:val="00E97BF4"/>
    <w:rsid w:val="00EA0605"/>
    <w:rsid w:val="00EA0CC9"/>
    <w:rsid w:val="00EA2156"/>
    <w:rsid w:val="00EA341F"/>
    <w:rsid w:val="00EA4B66"/>
    <w:rsid w:val="00EA5EAF"/>
    <w:rsid w:val="00EA6797"/>
    <w:rsid w:val="00EB0201"/>
    <w:rsid w:val="00EB2AAE"/>
    <w:rsid w:val="00EB3A4A"/>
    <w:rsid w:val="00EB50B1"/>
    <w:rsid w:val="00EB762E"/>
    <w:rsid w:val="00EC20F2"/>
    <w:rsid w:val="00EC2286"/>
    <w:rsid w:val="00EC29BC"/>
    <w:rsid w:val="00EC2B80"/>
    <w:rsid w:val="00EC351F"/>
    <w:rsid w:val="00EC694F"/>
    <w:rsid w:val="00ED12E4"/>
    <w:rsid w:val="00ED1632"/>
    <w:rsid w:val="00ED1ECD"/>
    <w:rsid w:val="00ED2A0F"/>
    <w:rsid w:val="00ED3221"/>
    <w:rsid w:val="00ED36DD"/>
    <w:rsid w:val="00ED5959"/>
    <w:rsid w:val="00ED5C97"/>
    <w:rsid w:val="00ED63ED"/>
    <w:rsid w:val="00EE101B"/>
    <w:rsid w:val="00EE2499"/>
    <w:rsid w:val="00EE5BFD"/>
    <w:rsid w:val="00EF0184"/>
    <w:rsid w:val="00EF1FA2"/>
    <w:rsid w:val="00EF32D4"/>
    <w:rsid w:val="00EF4A5F"/>
    <w:rsid w:val="00EF517B"/>
    <w:rsid w:val="00EF6A57"/>
    <w:rsid w:val="00EF7562"/>
    <w:rsid w:val="00EF793C"/>
    <w:rsid w:val="00F03145"/>
    <w:rsid w:val="00F03462"/>
    <w:rsid w:val="00F0376A"/>
    <w:rsid w:val="00F057C2"/>
    <w:rsid w:val="00F0737F"/>
    <w:rsid w:val="00F07AC4"/>
    <w:rsid w:val="00F106E9"/>
    <w:rsid w:val="00F11F92"/>
    <w:rsid w:val="00F14B87"/>
    <w:rsid w:val="00F1531B"/>
    <w:rsid w:val="00F17743"/>
    <w:rsid w:val="00F17E56"/>
    <w:rsid w:val="00F21010"/>
    <w:rsid w:val="00F25973"/>
    <w:rsid w:val="00F25B2F"/>
    <w:rsid w:val="00F2720A"/>
    <w:rsid w:val="00F274F1"/>
    <w:rsid w:val="00F3069D"/>
    <w:rsid w:val="00F33C3C"/>
    <w:rsid w:val="00F35F51"/>
    <w:rsid w:val="00F43125"/>
    <w:rsid w:val="00F43155"/>
    <w:rsid w:val="00F45D0F"/>
    <w:rsid w:val="00F4728F"/>
    <w:rsid w:val="00F50610"/>
    <w:rsid w:val="00F52CF0"/>
    <w:rsid w:val="00F57407"/>
    <w:rsid w:val="00F606E2"/>
    <w:rsid w:val="00F608F4"/>
    <w:rsid w:val="00F60905"/>
    <w:rsid w:val="00F61BDD"/>
    <w:rsid w:val="00F66A6D"/>
    <w:rsid w:val="00F70B53"/>
    <w:rsid w:val="00F7218E"/>
    <w:rsid w:val="00F72D79"/>
    <w:rsid w:val="00F74B2F"/>
    <w:rsid w:val="00F75CB8"/>
    <w:rsid w:val="00F77938"/>
    <w:rsid w:val="00F77B80"/>
    <w:rsid w:val="00F8032D"/>
    <w:rsid w:val="00F8460B"/>
    <w:rsid w:val="00F84622"/>
    <w:rsid w:val="00F84F1C"/>
    <w:rsid w:val="00F8600A"/>
    <w:rsid w:val="00F86AC9"/>
    <w:rsid w:val="00F87E8B"/>
    <w:rsid w:val="00F903B4"/>
    <w:rsid w:val="00F908E1"/>
    <w:rsid w:val="00F90FA9"/>
    <w:rsid w:val="00F927BF"/>
    <w:rsid w:val="00F927DF"/>
    <w:rsid w:val="00F938FB"/>
    <w:rsid w:val="00F9656B"/>
    <w:rsid w:val="00F96A58"/>
    <w:rsid w:val="00F970A8"/>
    <w:rsid w:val="00F97A26"/>
    <w:rsid w:val="00FA0010"/>
    <w:rsid w:val="00FA1D01"/>
    <w:rsid w:val="00FA2C3D"/>
    <w:rsid w:val="00FA3C31"/>
    <w:rsid w:val="00FA5723"/>
    <w:rsid w:val="00FB09FA"/>
    <w:rsid w:val="00FB0A55"/>
    <w:rsid w:val="00FB1EF6"/>
    <w:rsid w:val="00FB4637"/>
    <w:rsid w:val="00FB7036"/>
    <w:rsid w:val="00FC2E2E"/>
    <w:rsid w:val="00FC454B"/>
    <w:rsid w:val="00FC60C9"/>
    <w:rsid w:val="00FC7693"/>
    <w:rsid w:val="00FD005D"/>
    <w:rsid w:val="00FD0B4F"/>
    <w:rsid w:val="00FD1250"/>
    <w:rsid w:val="00FD3F99"/>
    <w:rsid w:val="00FD759D"/>
    <w:rsid w:val="00FE0545"/>
    <w:rsid w:val="00FE1D9E"/>
    <w:rsid w:val="00FE222D"/>
    <w:rsid w:val="00FE63FA"/>
    <w:rsid w:val="00FE6BF7"/>
    <w:rsid w:val="00FE7037"/>
    <w:rsid w:val="00FE784B"/>
    <w:rsid w:val="00FF1FD5"/>
    <w:rsid w:val="00FF20E8"/>
    <w:rsid w:val="00FF3433"/>
    <w:rsid w:val="00FF3D10"/>
    <w:rsid w:val="00FF6198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736F71AE"/>
  <w15:docId w15:val="{4322DD7E-5DA2-4F42-93D7-997D758E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657A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aliases w:val="Section Heading,sectionHeading"/>
    <w:basedOn w:val="Standaard"/>
    <w:next w:val="Standaard"/>
    <w:link w:val="Kop1Char"/>
    <w:uiPriority w:val="99"/>
    <w:qFormat/>
    <w:rsid w:val="004B7F8E"/>
    <w:pPr>
      <w:keepNext/>
      <w:pageBreakBefore/>
      <w:numPr>
        <w:numId w:val="3"/>
      </w:numPr>
      <w:pBdr>
        <w:bottom w:val="single" w:sz="4" w:space="1" w:color="auto"/>
      </w:pBdr>
      <w:tabs>
        <w:tab w:val="left" w:pos="851"/>
      </w:tabs>
      <w:spacing w:after="240" w:line="240" w:lineRule="auto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aliases w:val="Reset numbering,paragraaf,2scr"/>
    <w:basedOn w:val="Standaard"/>
    <w:next w:val="Standaard"/>
    <w:link w:val="Kop2Char"/>
    <w:uiPriority w:val="99"/>
    <w:qFormat/>
    <w:rsid w:val="004B7F8E"/>
    <w:pPr>
      <w:keepNext/>
      <w:numPr>
        <w:ilvl w:val="1"/>
        <w:numId w:val="3"/>
      </w:numPr>
      <w:spacing w:before="480" w:line="240" w:lineRule="auto"/>
      <w:outlineLvl w:val="1"/>
    </w:pPr>
    <w:rPr>
      <w:b/>
      <w:bCs/>
      <w:sz w:val="24"/>
      <w:szCs w:val="28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e"/>
    <w:basedOn w:val="Standaard"/>
    <w:next w:val="Standaard"/>
    <w:link w:val="Kop3Char"/>
    <w:uiPriority w:val="99"/>
    <w:qFormat/>
    <w:rsid w:val="00D61624"/>
    <w:pPr>
      <w:keepNext/>
      <w:numPr>
        <w:ilvl w:val="2"/>
        <w:numId w:val="3"/>
      </w:numPr>
      <w:tabs>
        <w:tab w:val="left" w:pos="851"/>
      </w:tabs>
      <w:spacing w:before="240" w:after="60" w:line="240" w:lineRule="auto"/>
      <w:outlineLvl w:val="2"/>
    </w:pPr>
    <w:rPr>
      <w:rFonts w:cs="Arial"/>
      <w:b/>
      <w:bCs/>
      <w:szCs w:val="26"/>
    </w:rPr>
  </w:style>
  <w:style w:type="paragraph" w:styleId="Kop4">
    <w:name w:val="heading 4"/>
    <w:aliases w:val="Level 2 - a"/>
    <w:basedOn w:val="Standaard"/>
    <w:next w:val="Standaard"/>
    <w:link w:val="Kop4Char"/>
    <w:uiPriority w:val="99"/>
    <w:qFormat/>
    <w:rsid w:val="00D61624"/>
    <w:pPr>
      <w:keepNext/>
      <w:numPr>
        <w:ilvl w:val="3"/>
        <w:numId w:val="3"/>
      </w:numPr>
      <w:spacing w:before="240"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D61624"/>
    <w:pPr>
      <w:keepNext/>
      <w:keepLines/>
      <w:overflowPunct w:val="0"/>
      <w:autoSpaceDE w:val="0"/>
      <w:autoSpaceDN w:val="0"/>
      <w:adjustRightInd w:val="0"/>
      <w:spacing w:before="200" w:line="240" w:lineRule="auto"/>
      <w:textAlignment w:val="baseline"/>
      <w:outlineLvl w:val="4"/>
    </w:pPr>
    <w:rPr>
      <w:rFonts w:ascii="Tahoma" w:hAnsi="Tahoma"/>
      <w:sz w:val="20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uiPriority w:val="99"/>
    <w:qFormat/>
    <w:rsid w:val="00D61624"/>
    <w:pPr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Tahoma" w:hAnsi="Tahoma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uiPriority w:val="99"/>
    <w:qFormat/>
    <w:rsid w:val="00D61624"/>
    <w:pPr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Arial" w:hAnsi="Arial"/>
      <w:sz w:val="20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9"/>
    <w:qFormat/>
    <w:rsid w:val="00D61624"/>
    <w:pPr>
      <w:keepNext/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Tahoma" w:hAnsi="Tahoma"/>
      <w:bCs/>
      <w:sz w:val="3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9"/>
    <w:qFormat/>
    <w:rsid w:val="00D61624"/>
    <w:pPr>
      <w:keepLines/>
      <w:tabs>
        <w:tab w:val="left" w:pos="426"/>
      </w:tabs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Tahoma" w:hAnsi="Tahoma"/>
      <w:b/>
      <w:sz w:val="24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"/>
    <w:link w:val="Kop1"/>
    <w:uiPriority w:val="99"/>
    <w:locked/>
    <w:rsid w:val="002F6EAF"/>
    <w:rPr>
      <w:rFonts w:ascii="Verdana" w:hAnsi="Verdana"/>
      <w:b/>
      <w:bCs/>
      <w:kern w:val="32"/>
      <w:sz w:val="28"/>
      <w:szCs w:val="32"/>
    </w:rPr>
  </w:style>
  <w:style w:type="character" w:customStyle="1" w:styleId="Kop2Char">
    <w:name w:val="Kop 2 Char"/>
    <w:aliases w:val="Reset numbering Char,paragraaf Char,2scr Char"/>
    <w:link w:val="Kop2"/>
    <w:uiPriority w:val="99"/>
    <w:locked/>
    <w:rsid w:val="00AF3929"/>
    <w:rPr>
      <w:rFonts w:ascii="Verdana" w:hAnsi="Verdana"/>
      <w:b/>
      <w:bCs/>
      <w:sz w:val="24"/>
      <w:szCs w:val="28"/>
    </w:rPr>
  </w:style>
  <w:style w:type="character" w:customStyle="1" w:styleId="Heading3Char1">
    <w:name w:val="Heading 3 Char1"/>
    <w:aliases w:val="Level 1 - 1 Char,Voorwoord Char,subparagraaf Char,Subparagraaf Char,h3 Char,Heading 3s Char,3 Char,Bold 12 Char,L3 Char,3scr Char,Episteem PvA Kop 3 Char,Heading 3 Char Char,H3 Char Char,H3 Char1,Third Level Topic Char,Org Heading 1 Char"/>
    <w:uiPriority w:val="9"/>
    <w:semiHidden/>
    <w:rsid w:val="00EC7C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op4Char">
    <w:name w:val="Kop 4 Char"/>
    <w:aliases w:val="Level 2 - a Char"/>
    <w:link w:val="Kop4"/>
    <w:uiPriority w:val="99"/>
    <w:rsid w:val="00EC7CEC"/>
    <w:rPr>
      <w:rFonts w:ascii="Verdana" w:hAnsi="Verdana"/>
      <w:b/>
      <w:bCs/>
      <w:sz w:val="18"/>
      <w:szCs w:val="28"/>
    </w:rPr>
  </w:style>
  <w:style w:type="character" w:customStyle="1" w:styleId="Kop5Char">
    <w:name w:val="Kop 5 Char"/>
    <w:aliases w:val="Level 3 - i Char"/>
    <w:link w:val="Kop5"/>
    <w:uiPriority w:val="9"/>
    <w:semiHidden/>
    <w:rsid w:val="00EC7C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link w:val="Kop6"/>
    <w:uiPriority w:val="9"/>
    <w:semiHidden/>
    <w:rsid w:val="00EC7CEC"/>
    <w:rPr>
      <w:rFonts w:ascii="Calibri" w:eastAsia="Times New Roman" w:hAnsi="Calibri" w:cs="Times New Roman"/>
      <w:b/>
      <w:bCs/>
    </w:rPr>
  </w:style>
  <w:style w:type="character" w:customStyle="1" w:styleId="Kop7Char">
    <w:name w:val="Kop 7 Char"/>
    <w:aliases w:val="Legal Level 1.1. Char"/>
    <w:link w:val="Kop7"/>
    <w:uiPriority w:val="9"/>
    <w:semiHidden/>
    <w:rsid w:val="00EC7CEC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aliases w:val="Legal Level 1.1.1. Char1,Legal Level 1.1.1. Char Char"/>
    <w:link w:val="Kop8"/>
    <w:uiPriority w:val="9"/>
    <w:semiHidden/>
    <w:rsid w:val="00EC7C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aliases w:val="Legal Level 1.1.1.1. Char"/>
    <w:link w:val="Kop9"/>
    <w:uiPriority w:val="9"/>
    <w:semiHidden/>
    <w:rsid w:val="00EC7CEC"/>
    <w:rPr>
      <w:rFonts w:ascii="Cambria" w:eastAsia="Times New Roman" w:hAnsi="Cambria" w:cs="Times New Roman"/>
    </w:rPr>
  </w:style>
  <w:style w:type="paragraph" w:styleId="Adresenvelop">
    <w:name w:val="envelope address"/>
    <w:basedOn w:val="Standaard"/>
    <w:uiPriority w:val="99"/>
    <w:semiHidden/>
    <w:rsid w:val="00D61624"/>
    <w:pPr>
      <w:framePr w:w="7921" w:h="1979" w:hRule="exact" w:hSpace="142" w:vSpace="142" w:wrap="around" w:vAnchor="page" w:hAnchor="page" w:xAlign="center" w:y="5104"/>
      <w:ind w:left="2880"/>
    </w:pPr>
    <w:rPr>
      <w:rFonts w:cs="Arial"/>
    </w:rPr>
  </w:style>
  <w:style w:type="paragraph" w:styleId="Bijschrift">
    <w:name w:val="caption"/>
    <w:basedOn w:val="Standaard"/>
    <w:next w:val="Standaard"/>
    <w:uiPriority w:val="99"/>
    <w:qFormat/>
    <w:rsid w:val="00D61624"/>
    <w:pPr>
      <w:spacing w:before="120" w:after="120"/>
    </w:pPr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99"/>
    <w:rsid w:val="00D61624"/>
    <w:pPr>
      <w:keepNext/>
      <w:pageBreakBefore/>
      <w:spacing w:after="600" w:line="240" w:lineRule="auto"/>
    </w:pPr>
    <w:rPr>
      <w:sz w:val="28"/>
    </w:rPr>
  </w:style>
  <w:style w:type="paragraph" w:styleId="Inhopg1">
    <w:name w:val="toc 1"/>
    <w:basedOn w:val="Standaard"/>
    <w:next w:val="Standaard"/>
    <w:autoRedefine/>
    <w:uiPriority w:val="39"/>
    <w:rsid w:val="00BF60A0"/>
    <w:pPr>
      <w:tabs>
        <w:tab w:val="left" w:pos="1440"/>
        <w:tab w:val="right" w:leader="underscore" w:pos="8630"/>
      </w:tabs>
      <w:spacing w:before="300" w:after="60" w:line="240" w:lineRule="auto"/>
      <w:ind w:left="539" w:hanging="539"/>
    </w:pPr>
    <w:rPr>
      <w:caps/>
      <w:noProof/>
      <w:szCs w:val="28"/>
    </w:rPr>
  </w:style>
  <w:style w:type="paragraph" w:styleId="Inhopg2">
    <w:name w:val="toc 2"/>
    <w:basedOn w:val="Standaard"/>
    <w:next w:val="Standaard"/>
    <w:autoRedefine/>
    <w:uiPriority w:val="39"/>
    <w:rsid w:val="004B7F8E"/>
    <w:pPr>
      <w:tabs>
        <w:tab w:val="left" w:pos="1260"/>
        <w:tab w:val="right" w:leader="underscore" w:pos="8630"/>
      </w:tabs>
      <w:spacing w:line="240" w:lineRule="auto"/>
      <w:ind w:left="1260" w:hanging="720"/>
    </w:pPr>
    <w:rPr>
      <w:noProof/>
    </w:rPr>
  </w:style>
  <w:style w:type="paragraph" w:styleId="Inhopg3">
    <w:name w:val="toc 3"/>
    <w:basedOn w:val="Standaard"/>
    <w:next w:val="Standaard"/>
    <w:autoRedefine/>
    <w:uiPriority w:val="99"/>
    <w:semiHidden/>
    <w:rsid w:val="00D61624"/>
    <w:pPr>
      <w:ind w:left="360"/>
    </w:pPr>
  </w:style>
  <w:style w:type="paragraph" w:styleId="Inhopg4">
    <w:name w:val="toc 4"/>
    <w:basedOn w:val="Standaard"/>
    <w:next w:val="Standaard"/>
    <w:autoRedefine/>
    <w:uiPriority w:val="99"/>
    <w:semiHidden/>
    <w:rsid w:val="00D61624"/>
    <w:pPr>
      <w:ind w:left="540"/>
    </w:pPr>
  </w:style>
  <w:style w:type="paragraph" w:styleId="Inhopg5">
    <w:name w:val="toc 5"/>
    <w:basedOn w:val="Standaard"/>
    <w:next w:val="Standaard"/>
    <w:autoRedefine/>
    <w:uiPriority w:val="99"/>
    <w:semiHidden/>
    <w:rsid w:val="00D61624"/>
    <w:pPr>
      <w:ind w:left="720"/>
    </w:pPr>
  </w:style>
  <w:style w:type="paragraph" w:styleId="Inhopg6">
    <w:name w:val="toc 6"/>
    <w:basedOn w:val="Standaard"/>
    <w:next w:val="Standaard"/>
    <w:autoRedefine/>
    <w:uiPriority w:val="99"/>
    <w:semiHidden/>
    <w:rsid w:val="00D61624"/>
    <w:pPr>
      <w:ind w:left="900"/>
    </w:pPr>
  </w:style>
  <w:style w:type="paragraph" w:styleId="Inhopg7">
    <w:name w:val="toc 7"/>
    <w:basedOn w:val="Standaard"/>
    <w:next w:val="Standaard"/>
    <w:autoRedefine/>
    <w:uiPriority w:val="99"/>
    <w:semiHidden/>
    <w:rsid w:val="00D61624"/>
    <w:pPr>
      <w:ind w:left="1080"/>
    </w:pPr>
  </w:style>
  <w:style w:type="paragraph" w:styleId="Inhopg8">
    <w:name w:val="toc 8"/>
    <w:basedOn w:val="Standaard"/>
    <w:next w:val="Standaard"/>
    <w:autoRedefine/>
    <w:uiPriority w:val="99"/>
    <w:semiHidden/>
    <w:rsid w:val="00D61624"/>
    <w:pPr>
      <w:ind w:left="1260"/>
    </w:pPr>
  </w:style>
  <w:style w:type="paragraph" w:styleId="Inhopg9">
    <w:name w:val="toc 9"/>
    <w:basedOn w:val="Standaard"/>
    <w:next w:val="Standaard"/>
    <w:autoRedefine/>
    <w:uiPriority w:val="99"/>
    <w:semiHidden/>
    <w:rsid w:val="00D61624"/>
    <w:pPr>
      <w:ind w:left="1440"/>
    </w:pPr>
  </w:style>
  <w:style w:type="character" w:styleId="Hyperlink">
    <w:name w:val="Hyperlink"/>
    <w:uiPriority w:val="99"/>
    <w:rsid w:val="00D61624"/>
    <w:rPr>
      <w:rFonts w:cs="Times New Roman"/>
      <w:color w:val="0000FF"/>
      <w:u w:val="single"/>
    </w:rPr>
  </w:style>
  <w:style w:type="paragraph" w:customStyle="1" w:styleId="Inhoudsopgave">
    <w:name w:val="Inhoudsopgave"/>
    <w:basedOn w:val="Standaard"/>
    <w:uiPriority w:val="99"/>
    <w:rsid w:val="00D61624"/>
    <w:pPr>
      <w:pBdr>
        <w:bottom w:val="single" w:sz="4" w:space="1" w:color="auto"/>
      </w:pBdr>
      <w:spacing w:after="600" w:line="240" w:lineRule="auto"/>
    </w:pPr>
    <w:rPr>
      <w:b/>
      <w:bCs/>
      <w:sz w:val="28"/>
    </w:rPr>
  </w:style>
  <w:style w:type="paragraph" w:styleId="Koptekst">
    <w:name w:val="header"/>
    <w:aliases w:val="tussenkop"/>
    <w:basedOn w:val="Standaard"/>
    <w:link w:val="KoptekstChar"/>
    <w:uiPriority w:val="99"/>
    <w:rsid w:val="00D61624"/>
    <w:pPr>
      <w:tabs>
        <w:tab w:val="center" w:pos="4320"/>
        <w:tab w:val="right" w:pos="8640"/>
      </w:tabs>
      <w:ind w:left="-57"/>
    </w:pPr>
    <w:rPr>
      <w:sz w:val="14"/>
    </w:rPr>
  </w:style>
  <w:style w:type="character" w:customStyle="1" w:styleId="KoptekstChar">
    <w:name w:val="Koptekst Char"/>
    <w:aliases w:val="tussenkop Char"/>
    <w:link w:val="Koptekst"/>
    <w:uiPriority w:val="99"/>
    <w:semiHidden/>
    <w:rsid w:val="00EC7CEC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rsid w:val="00D61624"/>
    <w:pPr>
      <w:pBdr>
        <w:top w:val="single" w:sz="4" w:space="1" w:color="auto"/>
      </w:pBdr>
      <w:tabs>
        <w:tab w:val="right" w:pos="8640"/>
      </w:tabs>
    </w:pPr>
    <w:rPr>
      <w:noProof/>
      <w:sz w:val="14"/>
    </w:rPr>
  </w:style>
  <w:style w:type="character" w:customStyle="1" w:styleId="VoettekstChar">
    <w:name w:val="Voettekst Char"/>
    <w:link w:val="Voettekst"/>
    <w:uiPriority w:val="99"/>
    <w:rsid w:val="00EC7CEC"/>
    <w:rPr>
      <w:rFonts w:ascii="Verdana" w:hAnsi="Verdana"/>
      <w:sz w:val="18"/>
      <w:szCs w:val="24"/>
    </w:rPr>
  </w:style>
  <w:style w:type="character" w:styleId="Paginanummer">
    <w:name w:val="page number"/>
    <w:uiPriority w:val="99"/>
    <w:semiHidden/>
    <w:rsid w:val="00D61624"/>
    <w:rPr>
      <w:rFonts w:cs="Times New Roman"/>
    </w:rPr>
  </w:style>
  <w:style w:type="character" w:styleId="GevolgdeHyperlink">
    <w:name w:val="FollowedHyperlink"/>
    <w:uiPriority w:val="99"/>
    <w:semiHidden/>
    <w:rsid w:val="00D61624"/>
    <w:rPr>
      <w:rFonts w:cs="Times New Roman"/>
      <w:color w:val="800080"/>
      <w:u w:val="single"/>
    </w:rPr>
  </w:style>
  <w:style w:type="paragraph" w:styleId="Ondertitel">
    <w:name w:val="Subtitle"/>
    <w:basedOn w:val="Standaard"/>
    <w:link w:val="OndertitelChar"/>
    <w:uiPriority w:val="99"/>
    <w:qFormat/>
    <w:rsid w:val="00D61624"/>
    <w:pPr>
      <w:shd w:val="solid" w:color="FFFFFF" w:fill="FFFFFF"/>
      <w:spacing w:after="60"/>
      <w:jc w:val="right"/>
      <w:outlineLvl w:val="1"/>
    </w:pPr>
    <w:rPr>
      <w:rFonts w:cs="Arial"/>
      <w:noProof/>
      <w:sz w:val="40"/>
    </w:rPr>
  </w:style>
  <w:style w:type="character" w:customStyle="1" w:styleId="OndertitelChar">
    <w:name w:val="Ondertitel Char"/>
    <w:link w:val="Ondertitel"/>
    <w:uiPriority w:val="11"/>
    <w:rsid w:val="00EC7CEC"/>
    <w:rPr>
      <w:rFonts w:ascii="Cambria" w:eastAsia="Times New Roman" w:hAnsi="Cambria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D61624"/>
    <w:pPr>
      <w:shd w:val="solid" w:color="FFFFFF" w:fill="FFFFFF"/>
      <w:spacing w:after="60"/>
      <w:jc w:val="right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TitelChar">
    <w:name w:val="Titel Char"/>
    <w:link w:val="Titel"/>
    <w:uiPriority w:val="10"/>
    <w:rsid w:val="00EC7CE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Referentie">
    <w:name w:val="Referentie"/>
    <w:basedOn w:val="Standaard"/>
    <w:uiPriority w:val="99"/>
    <w:rsid w:val="00D61624"/>
    <w:pPr>
      <w:framePr w:hSpace="142" w:wrap="notBeside" w:hAnchor="text" w:xAlign="right" w:yAlign="bottom" w:anchorLock="1"/>
      <w:spacing w:before="60" w:after="60"/>
    </w:pPr>
  </w:style>
  <w:style w:type="paragraph" w:customStyle="1" w:styleId="Referentie2">
    <w:name w:val="Referentie 2"/>
    <w:basedOn w:val="Standaard"/>
    <w:uiPriority w:val="99"/>
    <w:rsid w:val="00D61624"/>
    <w:pPr>
      <w:framePr w:hSpace="142" w:wrap="notBeside" w:hAnchor="text" w:xAlign="right" w:yAlign="bottom" w:anchorLock="1"/>
      <w:spacing w:before="60" w:after="60"/>
    </w:pPr>
  </w:style>
  <w:style w:type="paragraph" w:styleId="Plattetekstinspringen">
    <w:name w:val="Body Text Indent"/>
    <w:basedOn w:val="Standaard"/>
    <w:link w:val="PlattetekstinspringenChar"/>
    <w:uiPriority w:val="99"/>
    <w:semiHidden/>
    <w:rsid w:val="00D61624"/>
  </w:style>
  <w:style w:type="character" w:customStyle="1" w:styleId="PlattetekstinspringenChar">
    <w:name w:val="Platte tekst inspringen Char"/>
    <w:link w:val="Plattetekstinspringen"/>
    <w:uiPriority w:val="99"/>
    <w:semiHidden/>
    <w:rsid w:val="00EC7CEC"/>
    <w:rPr>
      <w:rFonts w:ascii="Verdana" w:hAnsi="Verdana"/>
      <w:sz w:val="18"/>
      <w:szCs w:val="24"/>
    </w:rPr>
  </w:style>
  <w:style w:type="paragraph" w:customStyle="1" w:styleId="Nummering">
    <w:name w:val="Nummering"/>
    <w:basedOn w:val="Standaard"/>
    <w:uiPriority w:val="99"/>
    <w:rsid w:val="00D61624"/>
    <w:pPr>
      <w:numPr>
        <w:numId w:val="4"/>
      </w:numPr>
    </w:pPr>
  </w:style>
  <w:style w:type="paragraph" w:styleId="Lijstnummering">
    <w:name w:val="List Number"/>
    <w:basedOn w:val="Standaard"/>
    <w:uiPriority w:val="99"/>
    <w:semiHidden/>
    <w:rsid w:val="00D61624"/>
    <w:pPr>
      <w:numPr>
        <w:numId w:val="1"/>
      </w:numPr>
    </w:pPr>
  </w:style>
  <w:style w:type="paragraph" w:customStyle="1" w:styleId="Opsomming">
    <w:name w:val="Opsomming"/>
    <w:basedOn w:val="Nummering"/>
    <w:uiPriority w:val="99"/>
    <w:rsid w:val="00D61624"/>
    <w:pPr>
      <w:numPr>
        <w:numId w:val="2"/>
      </w:numPr>
    </w:pPr>
  </w:style>
  <w:style w:type="paragraph" w:customStyle="1" w:styleId="Inleiding">
    <w:name w:val="Inleiding"/>
    <w:basedOn w:val="Standaard"/>
    <w:next w:val="Standaard"/>
    <w:uiPriority w:val="99"/>
    <w:rsid w:val="00D61624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rsid w:val="00D61624"/>
    <w:rPr>
      <w:i/>
      <w:iCs/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EC7CEC"/>
    <w:rPr>
      <w:rFonts w:ascii="Verdana" w:hAnsi="Verdana"/>
      <w:sz w:val="20"/>
      <w:szCs w:val="20"/>
    </w:rPr>
  </w:style>
  <w:style w:type="character" w:styleId="Voetnootmarkering">
    <w:name w:val="footnote reference"/>
    <w:uiPriority w:val="99"/>
    <w:semiHidden/>
    <w:rsid w:val="00D61624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D61624"/>
    <w:rPr>
      <w:i/>
      <w:iCs/>
      <w:sz w:val="16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EC7CEC"/>
    <w:rPr>
      <w:rFonts w:ascii="Verdana" w:hAnsi="Verdana"/>
      <w:sz w:val="20"/>
      <w:szCs w:val="20"/>
    </w:rPr>
  </w:style>
  <w:style w:type="character" w:styleId="Eindnootmarkering">
    <w:name w:val="endnote reference"/>
    <w:uiPriority w:val="99"/>
    <w:semiHidden/>
    <w:rsid w:val="00D61624"/>
    <w:rPr>
      <w:rFonts w:cs="Times New Roman"/>
      <w:vertAlign w:val="superscript"/>
    </w:rPr>
  </w:style>
  <w:style w:type="character" w:styleId="Verwijzingopmerking">
    <w:name w:val="annotation reference"/>
    <w:uiPriority w:val="99"/>
    <w:semiHidden/>
    <w:rsid w:val="00D61624"/>
    <w:rPr>
      <w:rFonts w:cs="Times New Roman"/>
      <w:sz w:val="16"/>
    </w:rPr>
  </w:style>
  <w:style w:type="paragraph" w:customStyle="1" w:styleId="Blanco">
    <w:name w:val="Blanco"/>
    <w:basedOn w:val="Nummering"/>
    <w:uiPriority w:val="99"/>
    <w:rsid w:val="00D61624"/>
    <w:rPr>
      <w:color w:val="FFFFFF"/>
    </w:rPr>
  </w:style>
  <w:style w:type="paragraph" w:styleId="Tekstopmerking">
    <w:name w:val="annotation text"/>
    <w:basedOn w:val="Standaard"/>
    <w:link w:val="TekstopmerkingChar"/>
    <w:uiPriority w:val="99"/>
    <w:semiHidden/>
    <w:rsid w:val="00D61624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6638C9"/>
    <w:rPr>
      <w:rFonts w:ascii="Verdana" w:hAnsi="Verdana"/>
    </w:rPr>
  </w:style>
  <w:style w:type="paragraph" w:styleId="Tekstzonderopmaak">
    <w:name w:val="Plain Text"/>
    <w:basedOn w:val="Standaard"/>
    <w:link w:val="TekstzonderopmaakChar"/>
    <w:uiPriority w:val="99"/>
    <w:rsid w:val="00D61624"/>
    <w:pPr>
      <w:spacing w:line="240" w:lineRule="auto"/>
    </w:pPr>
    <w:rPr>
      <w:rFonts w:ascii="Courier New" w:hAnsi="Courier New" w:cs="Courier New"/>
      <w:i/>
      <w:iCs/>
      <w:color w:val="0000FF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rsid w:val="00EC7CEC"/>
    <w:rPr>
      <w:rFonts w:ascii="Courier New" w:hAnsi="Courier New" w:cs="Courier New"/>
      <w:sz w:val="20"/>
      <w:szCs w:val="20"/>
    </w:rPr>
  </w:style>
  <w:style w:type="paragraph" w:customStyle="1" w:styleId="CcList">
    <w:name w:val="Cc List"/>
    <w:basedOn w:val="Standaard"/>
    <w:uiPriority w:val="99"/>
    <w:rsid w:val="00D61624"/>
    <w:pPr>
      <w:spacing w:line="240" w:lineRule="auto"/>
    </w:pPr>
    <w:rPr>
      <w:rFonts w:ascii="Times New Roman" w:hAnsi="Times New Roman"/>
      <w:i/>
      <w:iCs/>
      <w:color w:val="0000FF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rsid w:val="00D61624"/>
    <w:pPr>
      <w:spacing w:line="240" w:lineRule="auto"/>
    </w:pPr>
    <w:rPr>
      <w:i/>
      <w:iCs/>
      <w:color w:val="3366FF"/>
      <w:sz w:val="20"/>
      <w:szCs w:val="20"/>
    </w:rPr>
  </w:style>
  <w:style w:type="character" w:customStyle="1" w:styleId="PlattetekstChar">
    <w:name w:val="Platte tekst Char"/>
    <w:link w:val="Plattetekst"/>
    <w:uiPriority w:val="99"/>
    <w:semiHidden/>
    <w:rsid w:val="00EC7CEC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61624"/>
    <w:pPr>
      <w:spacing w:line="240" w:lineRule="auto"/>
      <w:ind w:left="851"/>
    </w:pPr>
    <w:rPr>
      <w:rFonts w:ascii="Times New Roman" w:hAnsi="Times New Roman"/>
      <w:i/>
      <w:iCs/>
      <w:color w:val="0000FF"/>
      <w:sz w:val="20"/>
      <w:szCs w:val="20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EC7CEC"/>
    <w:rPr>
      <w:rFonts w:ascii="Verdana" w:hAnsi="Verdana"/>
      <w:sz w:val="18"/>
      <w:szCs w:val="24"/>
    </w:rPr>
  </w:style>
  <w:style w:type="paragraph" w:customStyle="1" w:styleId="BlueComment">
    <w:name w:val="Blue Comment"/>
    <w:basedOn w:val="Standaard"/>
    <w:uiPriority w:val="99"/>
    <w:rsid w:val="00D61624"/>
    <w:pPr>
      <w:spacing w:line="240" w:lineRule="auto"/>
    </w:pPr>
    <w:rPr>
      <w:rFonts w:ascii="Times New Roman" w:hAnsi="Times New Roman"/>
      <w:i/>
      <w:color w:val="0000F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/>
      <w:sz w:val="16"/>
    </w:rPr>
  </w:style>
  <w:style w:type="table" w:styleId="Tabelraster">
    <w:name w:val="Table Grid"/>
    <w:basedOn w:val="Standaardtab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uiPriority w:val="99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waar">
    <w:name w:val="Strong"/>
    <w:uiPriority w:val="99"/>
    <w:qFormat/>
    <w:rPr>
      <w:rFonts w:cs="Times New Roman"/>
      <w:b/>
    </w:rPr>
  </w:style>
  <w:style w:type="paragraph" w:customStyle="1" w:styleId="Kopjevet">
    <w:name w:val="Kopje (vet)"/>
    <w:basedOn w:val="Standaard"/>
    <w:next w:val="Standaard"/>
    <w:link w:val="KopjevetChar"/>
    <w:uiPriority w:val="99"/>
    <w:pPr>
      <w:keepNext/>
      <w:spacing w:before="300" w:after="120" w:line="240" w:lineRule="atLeast"/>
      <w:outlineLvl w:val="2"/>
    </w:pPr>
    <w:rPr>
      <w:b/>
      <w:sz w:val="20"/>
    </w:rPr>
  </w:style>
  <w:style w:type="character" w:customStyle="1" w:styleId="KopjevetChar">
    <w:name w:val="Kopje (vet) Char"/>
    <w:link w:val="Kopjevet"/>
    <w:uiPriority w:val="99"/>
    <w:locked/>
    <w:rPr>
      <w:rFonts w:ascii="Verdana" w:hAnsi="Verdana"/>
      <w:b/>
      <w:sz w:val="24"/>
      <w:lang w:val="nl-NL" w:eastAsia="nl-NL"/>
    </w:rPr>
  </w:style>
  <w:style w:type="paragraph" w:customStyle="1" w:styleId="Paragraaf">
    <w:name w:val="Paragraaf"/>
    <w:basedOn w:val="Standaard"/>
    <w:next w:val="Standaard"/>
    <w:uiPriority w:val="99"/>
    <w:pPr>
      <w:keepNext/>
      <w:spacing w:before="300" w:after="120" w:line="240" w:lineRule="atLeast"/>
      <w:outlineLvl w:val="1"/>
    </w:pPr>
    <w:rPr>
      <w:b/>
      <w:sz w:val="26"/>
    </w:rPr>
  </w:style>
  <w:style w:type="paragraph" w:customStyle="1" w:styleId="Hoofdstuk">
    <w:name w:val="Hoofdstuk"/>
    <w:basedOn w:val="Standaard"/>
    <w:next w:val="Standaard"/>
    <w:uiPriority w:val="99"/>
    <w:pPr>
      <w:keepNext/>
      <w:pageBreakBefore/>
      <w:spacing w:before="360" w:after="260" w:line="240" w:lineRule="atLeast"/>
      <w:outlineLvl w:val="0"/>
    </w:pPr>
    <w:rPr>
      <w:rFonts w:ascii="Trebuchet MS" w:hAnsi="Trebuchet MS"/>
      <w:b/>
      <w:sz w:val="36"/>
    </w:rPr>
  </w:style>
  <w:style w:type="character" w:styleId="Nadruk">
    <w:name w:val="Emphasis"/>
    <w:uiPriority w:val="99"/>
    <w:qFormat/>
    <w:rPr>
      <w:rFonts w:cs="Times New Roman"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7CEC"/>
    <w:rPr>
      <w:rFonts w:ascii="Verdana" w:hAnsi="Verdana"/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rsid w:val="00A36AC8"/>
    <w:rPr>
      <w:rFonts w:ascii="Times New Roman" w:hAnsi="Times New Roman"/>
      <w:sz w:val="24"/>
    </w:rPr>
  </w:style>
  <w:style w:type="paragraph" w:styleId="Revisie">
    <w:name w:val="Revision"/>
    <w:hidden/>
    <w:uiPriority w:val="99"/>
    <w:semiHidden/>
    <w:rsid w:val="006E256A"/>
    <w:rPr>
      <w:rFonts w:ascii="Verdana" w:hAnsi="Verdana"/>
      <w:sz w:val="18"/>
      <w:szCs w:val="24"/>
    </w:rPr>
  </w:style>
  <w:style w:type="paragraph" w:styleId="Lijstopsomteken">
    <w:name w:val="List Bullet"/>
    <w:basedOn w:val="Standaard"/>
    <w:uiPriority w:val="99"/>
    <w:rsid w:val="00252A72"/>
  </w:style>
  <w:style w:type="paragraph" w:customStyle="1" w:styleId="Appendix">
    <w:name w:val="Appendix"/>
    <w:basedOn w:val="Kop1"/>
    <w:next w:val="Standaard"/>
    <w:uiPriority w:val="99"/>
    <w:rsid w:val="00873E12"/>
    <w:pPr>
      <w:keepLines/>
      <w:numPr>
        <w:numId w:val="5"/>
      </w:numPr>
      <w:pBdr>
        <w:bottom w:val="none" w:sz="0" w:space="0" w:color="auto"/>
      </w:pBdr>
      <w:tabs>
        <w:tab w:val="clear" w:pos="851"/>
        <w:tab w:val="num" w:pos="1276"/>
      </w:tabs>
      <w:spacing w:before="130" w:after="280" w:line="280" w:lineRule="atLeast"/>
      <w:ind w:left="0"/>
      <w:outlineLvl w:val="9"/>
    </w:pPr>
    <w:rPr>
      <w:rFonts w:ascii="Times New Roman" w:hAnsi="Times New Roman"/>
      <w:bCs w:val="0"/>
      <w:kern w:val="0"/>
      <w:sz w:val="24"/>
      <w:szCs w:val="20"/>
      <w:lang w:eastAsia="en-US"/>
    </w:rPr>
  </w:style>
  <w:style w:type="paragraph" w:customStyle="1" w:styleId="Standaardtekst">
    <w:name w:val="Standaardtekst"/>
    <w:basedOn w:val="Standaard"/>
    <w:link w:val="StandaardtekstChar"/>
    <w:uiPriority w:val="99"/>
    <w:rsid w:val="00873E12"/>
    <w:pPr>
      <w:spacing w:line="240" w:lineRule="auto"/>
    </w:pPr>
    <w:rPr>
      <w:rFonts w:ascii="Times New Roman" w:hAnsi="Times New Roman"/>
      <w:sz w:val="24"/>
      <w:szCs w:val="20"/>
    </w:rPr>
  </w:style>
  <w:style w:type="character" w:customStyle="1" w:styleId="StandaardtekstChar">
    <w:name w:val="Standaardtekst Char"/>
    <w:link w:val="Standaardtekst"/>
    <w:uiPriority w:val="99"/>
    <w:locked/>
    <w:rsid w:val="00873E12"/>
    <w:rPr>
      <w:rFonts w:eastAsia="MS Mincho"/>
      <w:sz w:val="24"/>
      <w:lang w:val="nl-NL" w:eastAsia="nl-NL"/>
    </w:rPr>
  </w:style>
  <w:style w:type="character" w:customStyle="1" w:styleId="underline1">
    <w:name w:val="underline1"/>
    <w:uiPriority w:val="99"/>
    <w:rsid w:val="00873E12"/>
    <w:rPr>
      <w:u w:val="single"/>
    </w:rPr>
  </w:style>
  <w:style w:type="paragraph" w:customStyle="1" w:styleId="standaardAD">
    <w:name w:val="standaard AD"/>
    <w:basedOn w:val="Standaard"/>
    <w:link w:val="standaardADChar"/>
    <w:autoRedefine/>
    <w:uiPriority w:val="99"/>
    <w:rsid w:val="00080E3B"/>
    <w:pPr>
      <w:widowControl w:val="0"/>
      <w:tabs>
        <w:tab w:val="left" w:pos="6527"/>
        <w:tab w:val="left" w:pos="7482"/>
      </w:tabs>
      <w:adjustRightInd w:val="0"/>
      <w:spacing w:line="240" w:lineRule="auto"/>
      <w:ind w:left="21" w:right="-108" w:hanging="21"/>
      <w:textAlignment w:val="baseline"/>
    </w:pPr>
    <w:rPr>
      <w:szCs w:val="18"/>
    </w:rPr>
  </w:style>
  <w:style w:type="character" w:customStyle="1" w:styleId="standaardADChar">
    <w:name w:val="standaard AD Char"/>
    <w:link w:val="standaardAD"/>
    <w:uiPriority w:val="99"/>
    <w:locked/>
    <w:rsid w:val="00080E3B"/>
    <w:rPr>
      <w:rFonts w:ascii="Verdana" w:hAnsi="Verdana"/>
      <w:sz w:val="18"/>
    </w:rPr>
  </w:style>
  <w:style w:type="paragraph" w:customStyle="1" w:styleId="BijlageKop1">
    <w:name w:val="Bijlage Kop 1"/>
    <w:basedOn w:val="Kop1"/>
    <w:next w:val="Standaard"/>
    <w:link w:val="BijlageKop1Char"/>
    <w:uiPriority w:val="99"/>
    <w:rsid w:val="00AF3929"/>
    <w:pPr>
      <w:pBdr>
        <w:bottom w:val="none" w:sz="0" w:space="0" w:color="auto"/>
      </w:pBdr>
      <w:tabs>
        <w:tab w:val="clear" w:pos="851"/>
        <w:tab w:val="left" w:pos="680"/>
      </w:tabs>
      <w:spacing w:before="240" w:after="60" w:line="240" w:lineRule="exact"/>
    </w:pPr>
    <w:rPr>
      <w:rFonts w:ascii="TheMixBold-Plain" w:hAnsi="TheMixBold-Plain"/>
      <w:bCs w:val="0"/>
      <w:caps/>
      <w:szCs w:val="28"/>
    </w:rPr>
  </w:style>
  <w:style w:type="character" w:customStyle="1" w:styleId="BijlageKop1Char">
    <w:name w:val="Bijlage Kop 1 Char"/>
    <w:link w:val="BijlageKop1"/>
    <w:uiPriority w:val="99"/>
    <w:locked/>
    <w:rsid w:val="00AF3929"/>
    <w:rPr>
      <w:rFonts w:ascii="TheMixBold-Plain" w:hAnsi="TheMixBold-Plain"/>
      <w:b/>
      <w:caps/>
      <w:kern w:val="32"/>
      <w:sz w:val="28"/>
      <w:szCs w:val="28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uiPriority w:val="99"/>
    <w:rsid w:val="00C706EF"/>
    <w:pPr>
      <w:widowControl w:val="0"/>
      <w:adjustRightInd w:val="0"/>
      <w:spacing w:line="240" w:lineRule="auto"/>
      <w:textAlignment w:val="baseline"/>
    </w:pPr>
    <w:rPr>
      <w:szCs w:val="18"/>
    </w:rPr>
  </w:style>
  <w:style w:type="character" w:customStyle="1" w:styleId="StandaardtekstparagraaflChar">
    <w:name w:val="Standaard tekst paragraafl Char"/>
    <w:link w:val="Standaardtekstparagraafl"/>
    <w:uiPriority w:val="99"/>
    <w:locked/>
    <w:rsid w:val="00C706EF"/>
    <w:rPr>
      <w:rFonts w:ascii="Verdana" w:hAnsi="Verdana"/>
      <w:sz w:val="18"/>
      <w:lang w:val="nl-NL" w:eastAsia="nl-NL"/>
    </w:rPr>
  </w:style>
  <w:style w:type="paragraph" w:customStyle="1" w:styleId="bijlageformulier">
    <w:name w:val="bijlage formulier"/>
    <w:basedOn w:val="Standaard"/>
    <w:autoRedefine/>
    <w:uiPriority w:val="99"/>
    <w:rsid w:val="009255F9"/>
    <w:pPr>
      <w:widowControl w:val="0"/>
      <w:adjustRightInd w:val="0"/>
      <w:spacing w:line="240" w:lineRule="auto"/>
      <w:textAlignment w:val="baseline"/>
    </w:pPr>
    <w:rPr>
      <w:b/>
      <w:sz w:val="20"/>
      <w:szCs w:val="20"/>
    </w:rPr>
  </w:style>
  <w:style w:type="paragraph" w:customStyle="1" w:styleId="Algvoorw">
    <w:name w:val="Algvoorw"/>
    <w:basedOn w:val="Kop1"/>
    <w:uiPriority w:val="99"/>
    <w:rsid w:val="00D1557B"/>
    <w:pPr>
      <w:pageBreakBefore w:val="0"/>
      <w:numPr>
        <w:numId w:val="0"/>
      </w:numPr>
      <w:pBdr>
        <w:bottom w:val="none" w:sz="0" w:space="0" w:color="auto"/>
      </w:pBdr>
      <w:tabs>
        <w:tab w:val="clear" w:pos="851"/>
        <w:tab w:val="left" w:pos="1800"/>
      </w:tabs>
      <w:spacing w:before="240" w:after="60"/>
      <w:outlineLvl w:val="9"/>
    </w:pPr>
    <w:rPr>
      <w:kern w:val="28"/>
      <w:sz w:val="20"/>
      <w:szCs w:val="20"/>
    </w:rPr>
  </w:style>
  <w:style w:type="character" w:customStyle="1" w:styleId="OpmaakprofielUnivers10pt">
    <w:name w:val="Opmaakprofiel Univers 10 pt"/>
    <w:uiPriority w:val="99"/>
    <w:rsid w:val="00AC44D3"/>
    <w:rPr>
      <w:rFonts w:ascii="Univers" w:hAnsi="Univers"/>
      <w:sz w:val="20"/>
    </w:rPr>
  </w:style>
  <w:style w:type="paragraph" w:customStyle="1" w:styleId="OpmaakprofielKop3Eersteregel127cm">
    <w:name w:val="Opmaakprofiel Kop 3 + Eerste regel:  1.27 cm"/>
    <w:basedOn w:val="Kop3"/>
    <w:autoRedefine/>
    <w:uiPriority w:val="99"/>
    <w:rsid w:val="00BD38D5"/>
    <w:pPr>
      <w:numPr>
        <w:numId w:val="6"/>
      </w:numPr>
      <w:tabs>
        <w:tab w:val="clear" w:pos="851"/>
        <w:tab w:val="num" w:pos="2160"/>
      </w:tabs>
    </w:pPr>
    <w:rPr>
      <w:rFonts w:ascii="Arial" w:hAnsi="Arial" w:cs="Times New Roman"/>
      <w:iCs/>
      <w:sz w:val="24"/>
      <w:szCs w:val="20"/>
    </w:rPr>
  </w:style>
  <w:style w:type="paragraph" w:styleId="Lijstopsomteken2">
    <w:name w:val="List Bullet 2"/>
    <w:basedOn w:val="Standaard"/>
    <w:uiPriority w:val="99"/>
    <w:rsid w:val="001B12D0"/>
    <w:pPr>
      <w:numPr>
        <w:numId w:val="7"/>
      </w:numPr>
    </w:pPr>
  </w:style>
  <w:style w:type="paragraph" w:styleId="Plattetekst2">
    <w:name w:val="Body Text 2"/>
    <w:basedOn w:val="Standaard"/>
    <w:link w:val="Plattetekst2Char"/>
    <w:uiPriority w:val="99"/>
    <w:rsid w:val="00A04ABC"/>
    <w:pPr>
      <w:spacing w:after="120" w:line="480" w:lineRule="auto"/>
    </w:pPr>
    <w:rPr>
      <w:rFonts w:cs="Verdana"/>
      <w:sz w:val="17"/>
      <w:szCs w:val="17"/>
    </w:rPr>
  </w:style>
  <w:style w:type="character" w:customStyle="1" w:styleId="Plattetekst2Char">
    <w:name w:val="Platte tekst 2 Char"/>
    <w:link w:val="Plattetekst2"/>
    <w:uiPriority w:val="99"/>
    <w:semiHidden/>
    <w:rsid w:val="00EC7CEC"/>
    <w:rPr>
      <w:rFonts w:ascii="Verdana" w:hAnsi="Verdana"/>
      <w:sz w:val="18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rsid w:val="00A04ABC"/>
    <w:pPr>
      <w:spacing w:line="240" w:lineRule="auto"/>
      <w:ind w:left="200" w:hanging="200"/>
    </w:pPr>
    <w:rPr>
      <w:rFonts w:ascii="Times New Roman" w:hAnsi="Times New Roman"/>
      <w:sz w:val="20"/>
      <w:szCs w:val="20"/>
    </w:rPr>
  </w:style>
  <w:style w:type="character" w:customStyle="1" w:styleId="CharChar1">
    <w:name w:val="Char Char1"/>
    <w:uiPriority w:val="99"/>
    <w:rsid w:val="005B06EF"/>
    <w:rPr>
      <w:rFonts w:ascii="Arial" w:hAnsi="Arial"/>
      <w:b/>
      <w:color w:val="000000"/>
      <w:lang w:val="nl-NL" w:eastAsia="nl-NL"/>
    </w:rPr>
  </w:style>
  <w:style w:type="paragraph" w:customStyle="1" w:styleId="bronvermelding">
    <w:name w:val="bronvermelding"/>
    <w:basedOn w:val="Standaard"/>
    <w:uiPriority w:val="99"/>
    <w:rsid w:val="005B06EF"/>
    <w:pPr>
      <w:widowControl w:val="0"/>
      <w:tabs>
        <w:tab w:val="right" w:pos="9360"/>
      </w:tabs>
      <w:suppressAutoHyphens/>
      <w:spacing w:line="240" w:lineRule="auto"/>
    </w:pPr>
    <w:rPr>
      <w:rFonts w:ascii="CG Times" w:hAnsi="CG Times"/>
      <w:sz w:val="20"/>
      <w:szCs w:val="20"/>
      <w:lang w:val="en-US"/>
    </w:rPr>
  </w:style>
  <w:style w:type="paragraph" w:customStyle="1" w:styleId="Bloktekst1">
    <w:name w:val="Bloktekst1"/>
    <w:basedOn w:val="Standaard"/>
    <w:uiPriority w:val="99"/>
    <w:rsid w:val="00B9159C"/>
    <w:pPr>
      <w:tabs>
        <w:tab w:val="left" w:pos="-1440"/>
        <w:tab w:val="left" w:pos="-720"/>
        <w:tab w:val="left" w:pos="0"/>
        <w:tab w:val="left" w:pos="720"/>
        <w:tab w:val="left" w:pos="1440"/>
        <w:tab w:val="left" w:pos="1782"/>
        <w:tab w:val="left" w:pos="2160"/>
      </w:tabs>
      <w:overflowPunct w:val="0"/>
      <w:autoSpaceDE w:val="0"/>
      <w:autoSpaceDN w:val="0"/>
      <w:adjustRightInd w:val="0"/>
      <w:spacing w:line="240" w:lineRule="auto"/>
      <w:ind w:left="2160" w:right="-142" w:hanging="2160"/>
      <w:textAlignment w:val="baseline"/>
    </w:pPr>
    <w:rPr>
      <w:rFonts w:ascii="Arial" w:hAnsi="Arial"/>
      <w:sz w:val="20"/>
      <w:szCs w:val="20"/>
    </w:rPr>
  </w:style>
  <w:style w:type="paragraph" w:customStyle="1" w:styleId="Default">
    <w:name w:val="Default"/>
    <w:rsid w:val="00176E4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Formattitelvoorblad">
    <w:name w:val="Format_titel_voorblad"/>
    <w:basedOn w:val="Default"/>
    <w:next w:val="Default"/>
    <w:uiPriority w:val="99"/>
    <w:rsid w:val="00176E46"/>
    <w:rPr>
      <w:rFonts w:cs="Times New Roman"/>
      <w:color w:val="auto"/>
    </w:rPr>
  </w:style>
  <w:style w:type="paragraph" w:styleId="Geenafstand">
    <w:name w:val="No Spacing"/>
    <w:uiPriority w:val="99"/>
    <w:qFormat/>
    <w:rsid w:val="00A14BEC"/>
    <w:rPr>
      <w:rFonts w:ascii="Calibri" w:hAnsi="Calibri"/>
      <w:sz w:val="22"/>
      <w:szCs w:val="22"/>
      <w:lang w:eastAsia="en-US"/>
    </w:rPr>
  </w:style>
  <w:style w:type="table" w:customStyle="1" w:styleId="TableGrid1">
    <w:name w:val="TableGrid1"/>
    <w:uiPriority w:val="99"/>
    <w:rsid w:val="005E36A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uiPriority w:val="99"/>
    <w:rsid w:val="00A06B5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0649A0"/>
    <w:pPr>
      <w:ind w:left="708"/>
    </w:pPr>
  </w:style>
  <w:style w:type="character" w:customStyle="1" w:styleId="Kop3Char">
    <w:name w:val="Kop 3 Char"/>
    <w:aliases w:val="Level 1 - 1 Char1,Voorwoord Char1,subparagraaf Char1,Subparagraaf Char1,h3 Char1,Heading 3s Char1,3 Char1,Bold 12 Char1,L3 Char1,3scr Char1,Episteem PvA Kop 3 Char1,Heading 3 Char Char1,H3 Char Char1,H3 Char2,Third Level Topic Char1,Map Char"/>
    <w:link w:val="Kop3"/>
    <w:uiPriority w:val="99"/>
    <w:locked/>
    <w:rsid w:val="0002679E"/>
    <w:rPr>
      <w:rFonts w:ascii="Verdana" w:hAnsi="Verdana" w:cs="Arial"/>
      <w:b/>
      <w:bCs/>
      <w:sz w:val="18"/>
      <w:szCs w:val="26"/>
    </w:rPr>
  </w:style>
  <w:style w:type="table" w:customStyle="1" w:styleId="LightList-Accent111">
    <w:name w:val="Light List - Accent 111"/>
    <w:uiPriority w:val="99"/>
    <w:rsid w:val="00815A2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815A23"/>
    <w:rPr>
      <w:rFonts w:eastAsia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Standaardalinea-lettertype"/>
    <w:rsid w:val="00815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51">
          <w:marLeft w:val="-7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94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8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8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40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9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8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8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98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8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8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3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34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is.QNEXTION\Documents\Drechtsteden\_templates\A08%20Projecteindrap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0B232-51DA-4E4A-A694-A9FC81ECD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A08 Projecteindrapport</Template>
  <TotalTime>3</TotalTime>
  <Pages>2</Pages>
  <Words>348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PJ13-024 - Uitfaseren TD domein</vt:lpstr>
    </vt:vector>
  </TitlesOfParts>
  <Company>SC Drechtsteden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PJ13-024 - Uitfaseren TD domein</dc:title>
  <dc:subject>Plan van Aanpak</dc:subject>
  <dc:creator>R. van Erkel</dc:creator>
  <cp:keywords/>
  <dc:description/>
  <cp:lastModifiedBy>Kuling-Bakker, J (Jacqueline)</cp:lastModifiedBy>
  <cp:revision>3</cp:revision>
  <cp:lastPrinted>2016-03-17T13:10:00Z</cp:lastPrinted>
  <dcterms:created xsi:type="dcterms:W3CDTF">2021-11-18T09:22:00Z</dcterms:created>
  <dcterms:modified xsi:type="dcterms:W3CDTF">2021-11-18T09:27:00Z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ummer">
    <vt:lpwstr>Vul documentnummer in</vt:lpwstr>
  </property>
  <property fmtid="{D5CDD505-2E9C-101B-9397-08002B2CF9AE}" pid="3" name="Datum">
    <vt:lpwstr>Vul datum in</vt:lpwstr>
  </property>
  <property fmtid="{D5CDD505-2E9C-101B-9397-08002B2CF9AE}" pid="4" name="Versie">
    <vt:lpwstr>Vul versienummer in</vt:lpwstr>
  </property>
  <property fmtid="{D5CDD505-2E9C-101B-9397-08002B2CF9AE}" pid="5" name="Status">
    <vt:lpwstr>Concept</vt:lpwstr>
  </property>
  <property fmtid="{D5CDD505-2E9C-101B-9397-08002B2CF9AE}" pid="6" name="Project">
    <vt:lpwstr>ICT op orde</vt:lpwstr>
  </property>
</Properties>
</file>