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2C77F4" w14:textId="475B1151" w:rsidR="008921F8" w:rsidRPr="00EC36C5" w:rsidRDefault="008921F8" w:rsidP="005A1626">
      <w:pPr>
        <w:pStyle w:val="Plattetekst"/>
        <w:rPr>
          <w:rFonts w:ascii="Calibri Light" w:hAnsi="Calibri Light" w:cs="Calibri Light"/>
        </w:rPr>
      </w:pPr>
      <w:bookmarkStart w:id="0" w:name="_GoBack"/>
      <w:bookmarkEnd w:id="0"/>
      <w:r w:rsidRPr="00EC36C5">
        <w:rPr>
          <w:rFonts w:ascii="Calibri Light" w:hAnsi="Calibri Light" w:cs="Calibri Light"/>
        </w:rPr>
        <w:t xml:space="preserve">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 </w:t>
      </w:r>
    </w:p>
    <w:p w14:paraId="5602984B" w14:textId="77777777" w:rsidR="008921F8" w:rsidRPr="00EC36C5" w:rsidRDefault="008921F8" w:rsidP="005A1626">
      <w:pPr>
        <w:pStyle w:val="Plattetekst"/>
        <w:rPr>
          <w:rFonts w:ascii="Calibri Light" w:hAnsi="Calibri Light" w:cs="Calibri Light"/>
        </w:rPr>
      </w:pPr>
    </w:p>
    <w:p w14:paraId="3C99481E" w14:textId="77777777" w:rsidR="008921F8" w:rsidRPr="00EC36C5" w:rsidRDefault="008921F8" w:rsidP="005A1626">
      <w:pPr>
        <w:pStyle w:val="Plattetekst"/>
        <w:rPr>
          <w:rFonts w:ascii="Calibri Light" w:hAnsi="Calibri Light" w:cs="Calibri Light"/>
        </w:rPr>
      </w:pPr>
      <w:r w:rsidRPr="00EC36C5">
        <w:rPr>
          <w:rFonts w:ascii="Calibri Light" w:hAnsi="Calibri Light" w:cs="Calibri Light"/>
        </w:rPr>
        <w:t>Deze garantstelling dient te worden afgegeven door de natuurlijke persoon of rechtspersoon waarop de Inschrijver zich beroept.</w:t>
      </w:r>
    </w:p>
    <w:p w14:paraId="5F707CB1" w14:textId="03F8CACC" w:rsidR="008921F8" w:rsidRPr="00EC36C5" w:rsidRDefault="008921F8" w:rsidP="005A1626">
      <w:pPr>
        <w:pStyle w:val="Plattetekst"/>
        <w:rPr>
          <w:rFonts w:ascii="Calibri Light" w:hAnsi="Calibri Light" w:cs="Calibri Light"/>
        </w:rPr>
      </w:pPr>
      <w:r w:rsidRPr="00EC36C5">
        <w:rPr>
          <w:rFonts w:ascii="Calibri Light" w:hAnsi="Calibri Light" w:cs="Calibri Light"/>
        </w:rPr>
        <w:t>Hiermee verklaart  ________________________________________</w:t>
      </w:r>
      <w:r w:rsidR="005A1626" w:rsidRPr="00EC36C5">
        <w:rPr>
          <w:rFonts w:ascii="Calibri Light" w:hAnsi="Calibri Light" w:cs="Calibri Light"/>
        </w:rPr>
        <w:t>________________</w:t>
      </w:r>
      <w:r w:rsidR="00177A23" w:rsidRPr="00EC36C5">
        <w:rPr>
          <w:rFonts w:ascii="Calibri Light" w:hAnsi="Calibri Light" w:cs="Calibri Light"/>
        </w:rPr>
        <w:t>______________</w:t>
      </w:r>
      <w:r w:rsidR="005A1626" w:rsidRPr="00EC36C5">
        <w:rPr>
          <w:rFonts w:ascii="Calibri Light" w:hAnsi="Calibri Light" w:cs="Calibri Light"/>
        </w:rPr>
        <w:t>_</w:t>
      </w:r>
      <w:r w:rsidRPr="00EC36C5">
        <w:rPr>
          <w:rFonts w:ascii="Calibri Light" w:hAnsi="Calibri Light" w:cs="Calibri Light"/>
        </w:rPr>
        <w:t xml:space="preserve"> </w:t>
      </w:r>
      <w:r w:rsidR="00177A23" w:rsidRPr="00EC36C5">
        <w:rPr>
          <w:rFonts w:ascii="Calibri Light" w:hAnsi="Calibri Light" w:cs="Calibri Light"/>
        </w:rPr>
        <w:br/>
      </w:r>
      <w:r w:rsidRPr="00EC36C5">
        <w:rPr>
          <w:rFonts w:ascii="Calibri Light" w:hAnsi="Calibri Light" w:cs="Calibri Light"/>
        </w:rPr>
        <w:t>(naam natuurlijke of rechtspersoon)</w:t>
      </w:r>
    </w:p>
    <w:p w14:paraId="796C6B50" w14:textId="632B0F8C" w:rsidR="008921F8" w:rsidRPr="00EC36C5" w:rsidRDefault="00177A23" w:rsidP="005A1626">
      <w:pPr>
        <w:pStyle w:val="Plattetekst"/>
        <w:rPr>
          <w:rFonts w:ascii="Calibri Light" w:hAnsi="Calibri Light" w:cs="Calibri Light"/>
        </w:rPr>
      </w:pPr>
      <w:r w:rsidRPr="00EC36C5">
        <w:rPr>
          <w:rFonts w:ascii="Calibri Light" w:hAnsi="Calibri Light" w:cs="Calibri Light"/>
        </w:rPr>
        <w:br/>
      </w:r>
      <w:r w:rsidR="008921F8" w:rsidRPr="00EC36C5">
        <w:rPr>
          <w:rFonts w:ascii="Calibri Light" w:hAnsi="Calibri Light" w:cs="Calibri Light"/>
        </w:rPr>
        <w:t xml:space="preserve">dat </w:t>
      </w:r>
      <w:r w:rsidR="005A1626" w:rsidRPr="00EC36C5">
        <w:rPr>
          <w:rFonts w:ascii="Calibri Light" w:hAnsi="Calibri Light" w:cs="Calibri Light"/>
        </w:rPr>
        <w:br/>
      </w:r>
    </w:p>
    <w:p w14:paraId="4F5DD42C" w14:textId="7A88A45C" w:rsidR="008921F8" w:rsidRP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_________________________________________________</w:t>
      </w:r>
      <w:r w:rsidR="005A1626" w:rsidRPr="00EC36C5">
        <w:rPr>
          <w:rFonts w:ascii="Calibri Light" w:hAnsi="Calibri Light" w:cs="Calibri Light"/>
        </w:rPr>
        <w:t>_______________</w:t>
      </w:r>
      <w:r w:rsidR="00177A23" w:rsidRPr="00EC36C5">
        <w:rPr>
          <w:rFonts w:ascii="Calibri Light" w:hAnsi="Calibri Light" w:cs="Calibri Light"/>
        </w:rPr>
        <w:t>_</w:t>
      </w:r>
      <w:r w:rsidR="00177A23" w:rsidRPr="00EC36C5">
        <w:rPr>
          <w:rFonts w:ascii="Calibri Light" w:hAnsi="Calibri Light" w:cs="Calibri Light"/>
        </w:rPr>
        <w:br/>
      </w:r>
      <w:r w:rsidRPr="00EC36C5">
        <w:rPr>
          <w:rFonts w:ascii="Calibri Light" w:hAnsi="Calibri Light" w:cs="Calibri Light"/>
        </w:rPr>
        <w:t>(naam onderneming Inschrijver)</w:t>
      </w:r>
    </w:p>
    <w:p w14:paraId="5DA17C6A" w14:textId="77777777" w:rsidR="008921F8" w:rsidRPr="00EC36C5" w:rsidRDefault="008921F8" w:rsidP="005A1626">
      <w:pPr>
        <w:pStyle w:val="Plattetekst"/>
        <w:rPr>
          <w:rFonts w:ascii="Calibri Light" w:hAnsi="Calibri Light" w:cs="Calibri Light"/>
        </w:rPr>
      </w:pPr>
    </w:p>
    <w:p w14:paraId="172EE5F2" w14:textId="6E7606A4"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Daadwerkelijk kan beschikken over de middelen waarop ten bewijze van voldoende financiële en economische draagkracht door de Inschrijver een beroep op hem wordt gedaan.</w:t>
      </w:r>
    </w:p>
    <w:p w14:paraId="7D383CEB" w14:textId="77777777" w:rsidR="008921F8" w:rsidRPr="00EC36C5" w:rsidRDefault="008921F8" w:rsidP="005A1626">
      <w:pPr>
        <w:pStyle w:val="Plattetekst"/>
        <w:rPr>
          <w:rFonts w:ascii="Calibri Light" w:hAnsi="Calibri Light" w:cs="Calibri Light"/>
        </w:rPr>
      </w:pPr>
    </w:p>
    <w:p w14:paraId="01E0DCB1"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________________________________________________</w:t>
      </w:r>
      <w:r w:rsidR="005A1626" w:rsidRPr="00EC36C5">
        <w:rPr>
          <w:rFonts w:ascii="Calibri Light" w:hAnsi="Calibri Light" w:cs="Calibri Light"/>
        </w:rPr>
        <w:t>_______________</w:t>
      </w:r>
      <w:r w:rsidR="00EC36C5">
        <w:rPr>
          <w:rFonts w:ascii="Calibri Light" w:hAnsi="Calibri Light" w:cs="Calibri Light"/>
        </w:rPr>
        <w:t>__</w:t>
      </w:r>
    </w:p>
    <w:p w14:paraId="7185F290" w14:textId="2A7F2B3F"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w:t>
      </w:r>
    </w:p>
    <w:p w14:paraId="3AB76D6F" w14:textId="77777777" w:rsidR="008921F8" w:rsidRPr="00EC36C5" w:rsidRDefault="008921F8" w:rsidP="005A1626">
      <w:pPr>
        <w:pStyle w:val="Plattetekst"/>
        <w:rPr>
          <w:rFonts w:ascii="Calibri Light" w:hAnsi="Calibri Light" w:cs="Calibri Light"/>
        </w:rPr>
      </w:pPr>
    </w:p>
    <w:p w14:paraId="29EDFD30" w14:textId="6B63E4F5"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bij  gunning van de Opdracht  aan de Inschrijver hoofdelijk aansprakelijk is voor de uitvoering van de betrokken Opdracht. </w:t>
      </w:r>
    </w:p>
    <w:p w14:paraId="2A16E751" w14:textId="77777777" w:rsidR="008921F8" w:rsidRPr="00EC36C5" w:rsidRDefault="008921F8" w:rsidP="005A1626">
      <w:pPr>
        <w:pStyle w:val="Plattetekst"/>
        <w:ind w:left="708"/>
        <w:rPr>
          <w:rFonts w:ascii="Calibri Light" w:hAnsi="Calibri Light" w:cs="Calibri Light"/>
        </w:rPr>
      </w:pPr>
    </w:p>
    <w:p w14:paraId="4BB4CFD6" w14:textId="67E36309"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Dat op hem geen uitsluitingsgrond als bedoeld in artikel 2.86 of 2.87 van de Aanbestedingswet 2012 van toepassing is.</w:t>
      </w:r>
    </w:p>
    <w:p w14:paraId="72963488" w14:textId="77777777" w:rsidR="008921F8" w:rsidRPr="00EC36C5" w:rsidRDefault="008921F8" w:rsidP="005A1626">
      <w:pPr>
        <w:pStyle w:val="Plattetekst"/>
        <w:ind w:left="708"/>
        <w:rPr>
          <w:rFonts w:ascii="Calibri Light" w:hAnsi="Calibri Light" w:cs="Calibri Light"/>
        </w:rPr>
      </w:pPr>
    </w:p>
    <w:p w14:paraId="076A45E9" w14:textId="2086375A" w:rsidR="008921F8" w:rsidRPr="00EC36C5" w:rsidRDefault="008921F8" w:rsidP="005A1626">
      <w:pPr>
        <w:pStyle w:val="Plattetekst"/>
        <w:ind w:left="708"/>
        <w:rPr>
          <w:rFonts w:ascii="Calibri Light" w:hAnsi="Calibri Light" w:cs="Calibri Light"/>
        </w:rPr>
      </w:pPr>
      <w:r w:rsidRPr="00EC36C5">
        <w:rPr>
          <w:rFonts w:ascii="Calibri Light" w:hAnsi="Calibri Light" w:cs="Calibri Light"/>
        </w:rPr>
        <w:t xml:space="preserve">Dat hij zelf voldoet aan de door de Aanbestedende Dienst gestelde geschiktheidseisen met betrekking tot de financiële en economische draagkracht, waarvoor de Inschrijver een beroep op hem heeft gedaan.  </w:t>
      </w:r>
    </w:p>
    <w:p w14:paraId="1308C2E8" w14:textId="77777777" w:rsidR="008921F8" w:rsidRPr="00EC36C5" w:rsidRDefault="008921F8" w:rsidP="005A1626">
      <w:pPr>
        <w:pStyle w:val="Plattetekst"/>
        <w:rPr>
          <w:rFonts w:ascii="Calibri Light" w:hAnsi="Calibri Light" w:cs="Calibri Light"/>
        </w:rPr>
      </w:pPr>
    </w:p>
    <w:p w14:paraId="6B66C7A9" w14:textId="77777777" w:rsidR="00EC36C5" w:rsidRDefault="008921F8" w:rsidP="005A1626">
      <w:pPr>
        <w:pStyle w:val="Plattetekst"/>
        <w:numPr>
          <w:ilvl w:val="0"/>
          <w:numId w:val="5"/>
        </w:numPr>
        <w:rPr>
          <w:rFonts w:ascii="Calibri Light" w:hAnsi="Calibri Light" w:cs="Calibri Light"/>
        </w:rPr>
      </w:pPr>
      <w:r w:rsidRPr="00EC36C5">
        <w:rPr>
          <w:rFonts w:ascii="Calibri Light" w:hAnsi="Calibri Light" w:cs="Calibri Light"/>
        </w:rPr>
        <w:t>________________________________</w:t>
      </w:r>
      <w:r w:rsidR="005A1626" w:rsidRPr="00EC36C5">
        <w:rPr>
          <w:rFonts w:ascii="Calibri Light" w:hAnsi="Calibri Light" w:cs="Calibri Light"/>
        </w:rPr>
        <w:t>_________________________________</w:t>
      </w:r>
      <w:r w:rsidR="00EC36C5">
        <w:rPr>
          <w:rFonts w:ascii="Calibri Light" w:hAnsi="Calibri Light" w:cs="Calibri Light"/>
        </w:rPr>
        <w:t xml:space="preserve"> </w:t>
      </w:r>
    </w:p>
    <w:p w14:paraId="5229E7CA" w14:textId="171A6A25" w:rsidR="008921F8" w:rsidRPr="00EC36C5" w:rsidRDefault="008921F8" w:rsidP="00EC36C5">
      <w:pPr>
        <w:pStyle w:val="Plattetekst"/>
        <w:ind w:left="720"/>
        <w:rPr>
          <w:rFonts w:ascii="Calibri Light" w:hAnsi="Calibri Light" w:cs="Calibri Light"/>
        </w:rPr>
      </w:pPr>
      <w:r w:rsidRPr="00EC36C5">
        <w:rPr>
          <w:rFonts w:ascii="Calibri Light" w:hAnsi="Calibri Light" w:cs="Calibri Light"/>
        </w:rPr>
        <w:t>(naam natuurlijke of rechtspersoon) wel/niet* tot hetzelfde concern als de inschrijver behoort.</w:t>
      </w:r>
    </w:p>
    <w:p w14:paraId="485257C0" w14:textId="19FD4229" w:rsidR="00177A23" w:rsidRPr="00EC36C5" w:rsidRDefault="00177A23" w:rsidP="00177A23">
      <w:pPr>
        <w:pStyle w:val="Plattetekst"/>
        <w:rPr>
          <w:rFonts w:ascii="Calibri Light" w:hAnsi="Calibri Light" w:cs="Calibri Light"/>
        </w:rPr>
      </w:pPr>
    </w:p>
    <w:p w14:paraId="26674DF8" w14:textId="6426EAE0" w:rsidR="0059242D" w:rsidRPr="002B0CA7" w:rsidRDefault="0059242D">
      <w:pPr>
        <w:rPr>
          <w:vertAlign w:val="subscript"/>
          <w:lang w:val="nl-NL"/>
        </w:rPr>
      </w:pPr>
      <w:r>
        <w:rPr>
          <w:noProof/>
          <w:lang w:val="nl-NL" w:eastAsia="nl-NL"/>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sdtdh="http://schemas.microsoft.com/office/word/2020/wordml/sdtdatahash" xmlns:w16="http://schemas.microsoft.com/office/word/2018/wordml" xmlns:w16cex="http://schemas.microsoft.com/office/word/2018/wordml/cex">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49E3882A"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38EB9005"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4000E4B6"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7D52EC3C" w14:textId="77777777" w:rsidR="00EC36C5" w:rsidRDefault="00EC36C5" w:rsidP="00EC36C5">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78FE831E" w14:textId="18B429F8" w:rsidR="0059242D" w:rsidRPr="0059242D" w:rsidRDefault="00EC36C5" w:rsidP="00EC36C5">
      <w:pPr>
        <w:pStyle w:val="Plattetekst"/>
        <w:spacing w:before="225"/>
        <w:ind w:left="107"/>
        <w:jc w:val="both"/>
        <w:rPr>
          <w:rFonts w:ascii="Verdana" w:hAnsi="Verdana"/>
          <w:color w:val="000000" w:themeColor="text1"/>
        </w:rPr>
      </w:pPr>
      <w:r>
        <w:rPr>
          <w:rFonts w:ascii="Calibri Light" w:hAnsi="Calibri Light" w:cs="Calibri Light"/>
          <w:color w:val="000000" w:themeColor="text1"/>
        </w:rPr>
        <w:t xml:space="preserve">Handtekening tekeningbevoegde: </w:t>
      </w:r>
    </w:p>
    <w:sectPr w:rsidR="0059242D" w:rsidRPr="0059242D"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A0CD40" w14:textId="77777777" w:rsidR="007633E7" w:rsidRDefault="007633E7" w:rsidP="00567705">
      <w:r>
        <w:separator/>
      </w:r>
    </w:p>
  </w:endnote>
  <w:endnote w:type="continuationSeparator" w:id="0">
    <w:p w14:paraId="7B52A026" w14:textId="77777777" w:rsidR="007633E7" w:rsidRDefault="007633E7"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DEFD85" w14:textId="0FC42378" w:rsidR="007633E7" w:rsidRDefault="007633E7">
    <w:pPr>
      <w:pStyle w:val="Voettekst"/>
    </w:pPr>
    <w:r>
      <w:rPr>
        <w:noProof/>
        <w:lang w:val="nl-NL" w:eastAsia="nl-NL"/>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482411DD" w14:textId="325A0061" w:rsidR="007633E7" w:rsidRDefault="007633E7" w:rsidP="00EC36C5">
                          <w:pPr>
                            <w:rPr>
                              <w:lang w:val="nl-NL"/>
                            </w:rPr>
                          </w:pPr>
                          <w:r>
                            <w:rPr>
                              <w:rFonts w:ascii="Verdana" w:hAnsi="Verdana"/>
                              <w:color w:val="FFFFFF" w:themeColor="background1"/>
                              <w:sz w:val="20"/>
                              <w:lang w:val="nl-NL"/>
                            </w:rPr>
                            <w:t>Beheersing Eikenprocessierups Diamant-groep DG22-200</w:t>
                          </w:r>
                          <w:r w:rsidRPr="00EC36C5">
                            <w:rPr>
                              <w:rFonts w:ascii="Verdana" w:hAnsi="Verdana"/>
                              <w:color w:val="FFFFFF" w:themeColor="background1"/>
                              <w:sz w:val="20"/>
                              <w:lang w:val="nl-NL"/>
                            </w:rPr>
                            <w:t xml:space="preserve"> </w:t>
                          </w:r>
                        </w:p>
                        <w:p w14:paraId="0D14F518" w14:textId="1CB43363" w:rsidR="007633E7" w:rsidRPr="00657E4F" w:rsidRDefault="007633E7"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482411DD" w14:textId="325A0061" w:rsidR="007633E7" w:rsidRDefault="007633E7" w:rsidP="00EC36C5">
                    <w:pPr>
                      <w:rPr>
                        <w:lang w:val="nl-NL"/>
                      </w:rPr>
                    </w:pPr>
                    <w:r>
                      <w:rPr>
                        <w:rFonts w:ascii="Verdana" w:hAnsi="Verdana"/>
                        <w:color w:val="FFFFFF" w:themeColor="background1"/>
                        <w:sz w:val="20"/>
                        <w:lang w:val="nl-NL"/>
                      </w:rPr>
                      <w:t>Beheersing Eikenprocessierups Diamant-groep DG22-200</w:t>
                    </w:r>
                    <w:r w:rsidRPr="00EC36C5">
                      <w:rPr>
                        <w:rFonts w:ascii="Verdana" w:hAnsi="Verdana"/>
                        <w:color w:val="FFFFFF" w:themeColor="background1"/>
                        <w:sz w:val="20"/>
                        <w:lang w:val="nl-NL"/>
                      </w:rPr>
                      <w:t xml:space="preserve"> </w:t>
                    </w:r>
                  </w:p>
                  <w:p w14:paraId="0D14F518" w14:textId="1CB43363" w:rsidR="007633E7" w:rsidRPr="00657E4F" w:rsidRDefault="007633E7" w:rsidP="00CA5F26">
                    <w:pPr>
                      <w:rPr>
                        <w:lang w:val="nl-NL"/>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CD39CB" w14:textId="77777777" w:rsidR="007633E7" w:rsidRDefault="007633E7" w:rsidP="00567705">
      <w:r>
        <w:separator/>
      </w:r>
    </w:p>
  </w:footnote>
  <w:footnote w:type="continuationSeparator" w:id="0">
    <w:p w14:paraId="635BF4AA" w14:textId="77777777" w:rsidR="007633E7" w:rsidRDefault="007633E7" w:rsidP="005677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EA1E45" w14:textId="0BAB0F45" w:rsidR="007633E7" w:rsidRDefault="007633E7">
    <w:pPr>
      <w:pStyle w:val="Koptekst"/>
    </w:pPr>
    <w:r>
      <w:rPr>
        <w:noProof/>
        <w:lang w:val="nl-NL" w:eastAsia="nl-NL"/>
      </w:rPr>
      <w:drawing>
        <wp:anchor distT="0" distB="0" distL="114300" distR="114300" simplePos="0" relativeHeight="251658240" behindDoc="1" locked="0" layoutInCell="1" allowOverlap="1" wp14:anchorId="0D4FB6EA" wp14:editId="7FFBE73D">
          <wp:simplePos x="0" y="0"/>
          <wp:positionH relativeFrom="page">
            <wp:align>right</wp:align>
          </wp:positionH>
          <wp:positionV relativeFrom="page">
            <wp:posOffset>-57150</wp:posOffset>
          </wp:positionV>
          <wp:extent cx="7614285" cy="10763250"/>
          <wp:effectExtent l="0" t="0" r="5715" b="0"/>
          <wp:wrapTight wrapText="bothSides">
            <wp:wrapPolygon edited="0">
              <wp:start x="20373" y="0"/>
              <wp:lineTo x="20373" y="612"/>
              <wp:lineTo x="2216" y="879"/>
              <wp:lineTo x="1189" y="879"/>
              <wp:lineTo x="1189" y="2217"/>
              <wp:lineTo x="8971" y="2447"/>
              <wp:lineTo x="20373" y="2447"/>
              <wp:lineTo x="20373" y="18350"/>
              <wp:lineTo x="10862" y="18962"/>
              <wp:lineTo x="10808" y="19574"/>
              <wp:lineTo x="0" y="19803"/>
              <wp:lineTo x="0" y="21562"/>
              <wp:lineTo x="20806" y="21562"/>
              <wp:lineTo x="20860" y="21562"/>
              <wp:lineTo x="21238" y="21409"/>
              <wp:lineTo x="21562" y="21065"/>
              <wp:lineTo x="21562" y="19803"/>
              <wp:lineTo x="10754" y="19574"/>
              <wp:lineTo x="10808" y="18962"/>
              <wp:lineTo x="21562" y="18962"/>
              <wp:lineTo x="21562" y="0"/>
              <wp:lineTo x="20373"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r>
      <w:rPr>
        <w:noProof/>
        <w:lang w:val="nl-NL" w:eastAsia="nl-NL"/>
      </w:rPr>
      <mc:AlternateContent>
        <mc:Choice Requires="wps">
          <w:drawing>
            <wp:anchor distT="0" distB="0" distL="114300" distR="114300" simplePos="0" relativeHeight="251660288" behindDoc="0" locked="0" layoutInCell="1" allowOverlap="1" wp14:anchorId="76CEB4B0" wp14:editId="50FBF24F">
              <wp:simplePos x="0" y="0"/>
              <wp:positionH relativeFrom="column">
                <wp:posOffset>-525722</wp:posOffset>
              </wp:positionH>
              <wp:positionV relativeFrom="paragraph">
                <wp:posOffset>1094212</wp:posOffset>
              </wp:positionV>
              <wp:extent cx="6650182" cy="645795"/>
              <wp:effectExtent l="57150" t="57150" r="55880" b="59055"/>
              <wp:wrapNone/>
              <wp:docPr id="7" name="Tekstvak 7"/>
              <wp:cNvGraphicFramePr/>
              <a:graphic xmlns:a="http://schemas.openxmlformats.org/drawingml/2006/main">
                <a:graphicData uri="http://schemas.microsoft.com/office/word/2010/wordprocessingShape">
                  <wps:wsp>
                    <wps:cNvSpPr txBox="1"/>
                    <wps:spPr>
                      <a:xfrm>
                        <a:off x="0" y="0"/>
                        <a:ext cx="6650182"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57C4EFCC" w:rsidR="007633E7" w:rsidRPr="009321BE" w:rsidRDefault="007633E7">
                          <w:pPr>
                            <w:rPr>
                              <w:rFonts w:ascii="Verdana" w:hAnsi="Verdana"/>
                              <w:color w:val="252C5F"/>
                              <w:sz w:val="28"/>
                              <w:szCs w:val="28"/>
                              <w:lang w:val="nl-NL"/>
                            </w:rPr>
                          </w:pPr>
                          <w:r w:rsidRPr="009321BE">
                            <w:rPr>
                              <w:rFonts w:ascii="Verdana" w:hAnsi="Verdana"/>
                              <w:color w:val="252C5F"/>
                              <w:sz w:val="28"/>
                              <w:szCs w:val="28"/>
                              <w:lang w:val="nl-NL"/>
                            </w:rPr>
                            <w:t>Bijlage</w:t>
                          </w:r>
                          <w:r>
                            <w:rPr>
                              <w:rFonts w:ascii="Verdana" w:hAnsi="Verdana"/>
                              <w:color w:val="252C5F"/>
                              <w:sz w:val="28"/>
                              <w:szCs w:val="28"/>
                              <w:lang w:val="nl-NL"/>
                            </w:rPr>
                            <w:t xml:space="preserve"> 5</w:t>
                          </w:r>
                          <w:r w:rsidRPr="009321BE">
                            <w:rPr>
                              <w:rFonts w:ascii="Verdana" w:hAnsi="Verdana"/>
                              <w:color w:val="252C5F"/>
                              <w:sz w:val="28"/>
                              <w:szCs w:val="28"/>
                              <w:lang w:val="nl-NL"/>
                            </w:rPr>
                            <w:t xml:space="preserve"> | </w:t>
                          </w:r>
                          <w:r w:rsidRPr="005A1626">
                            <w:rPr>
                              <w:rFonts w:ascii="Verdana" w:hAnsi="Verdana"/>
                              <w:color w:val="252C5F"/>
                              <w:sz w:val="28"/>
                              <w:szCs w:val="28"/>
                              <w:lang w:val="nl-NL"/>
                            </w:rPr>
                            <w:t>Verklaring hoofdelijke aansprakelijkheid c.q. garantstelling</w:t>
                          </w:r>
                          <w:r>
                            <w:rPr>
                              <w:rFonts w:ascii="Verdana" w:hAnsi="Verdana"/>
                              <w:color w:val="252C5F"/>
                              <w:sz w:val="28"/>
                              <w:szCs w:val="28"/>
                              <w:lang w:val="nl-NL"/>
                            </w:rPr>
                            <w:tab/>
                          </w:r>
                        </w:p>
                        <w:p w14:paraId="60508BFC" w14:textId="77777777" w:rsidR="007633E7" w:rsidRPr="005A1626" w:rsidRDefault="007633E7">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23.6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" fillcolor="white [3201]" stroked="f" strokeweight=".5pt">
              <v:textbox>
                <w:txbxContent>
                  <w:p w14:paraId="0333ABC8" w14:textId="57C4EFCC" w:rsidR="007633E7" w:rsidRPr="009321BE" w:rsidRDefault="007633E7">
                    <w:pPr>
                      <w:rPr>
                        <w:rFonts w:ascii="Verdana" w:hAnsi="Verdana"/>
                        <w:color w:val="252C5F"/>
                        <w:sz w:val="28"/>
                        <w:szCs w:val="28"/>
                        <w:lang w:val="nl-NL"/>
                      </w:rPr>
                    </w:pPr>
                    <w:r w:rsidRPr="009321BE">
                      <w:rPr>
                        <w:rFonts w:ascii="Verdana" w:hAnsi="Verdana"/>
                        <w:color w:val="252C5F"/>
                        <w:sz w:val="28"/>
                        <w:szCs w:val="28"/>
                        <w:lang w:val="nl-NL"/>
                      </w:rPr>
                      <w:t>Bijlage</w:t>
                    </w:r>
                    <w:r>
                      <w:rPr>
                        <w:rFonts w:ascii="Verdana" w:hAnsi="Verdana"/>
                        <w:color w:val="252C5F"/>
                        <w:sz w:val="28"/>
                        <w:szCs w:val="28"/>
                        <w:lang w:val="nl-NL"/>
                      </w:rPr>
                      <w:t xml:space="preserve"> 5</w:t>
                    </w:r>
                    <w:r w:rsidRPr="009321BE">
                      <w:rPr>
                        <w:rFonts w:ascii="Verdana" w:hAnsi="Verdana"/>
                        <w:color w:val="252C5F"/>
                        <w:sz w:val="28"/>
                        <w:szCs w:val="28"/>
                        <w:lang w:val="nl-NL"/>
                      </w:rPr>
                      <w:t xml:space="preserve"> | </w:t>
                    </w:r>
                    <w:r w:rsidRPr="005A1626">
                      <w:rPr>
                        <w:rFonts w:ascii="Verdana" w:hAnsi="Verdana"/>
                        <w:color w:val="252C5F"/>
                        <w:sz w:val="28"/>
                        <w:szCs w:val="28"/>
                        <w:lang w:val="nl-NL"/>
                      </w:rPr>
                      <w:t>Verklaring hoofdelijke aansprakelijkheid c.q. garantstelling</w:t>
                    </w:r>
                    <w:r>
                      <w:rPr>
                        <w:rFonts w:ascii="Verdana" w:hAnsi="Verdana"/>
                        <w:color w:val="252C5F"/>
                        <w:sz w:val="28"/>
                        <w:szCs w:val="28"/>
                        <w:lang w:val="nl-NL"/>
                      </w:rPr>
                      <w:tab/>
                    </w:r>
                  </w:p>
                  <w:p w14:paraId="60508BFC" w14:textId="77777777" w:rsidR="007633E7" w:rsidRPr="005A1626" w:rsidRDefault="007633E7">
                    <w:pPr>
                      <w:rPr>
                        <w:lang w:val="nl-NL"/>
                      </w:rPr>
                    </w:pPr>
                  </w:p>
                </w:txbxContent>
              </v:textbox>
            </v:shape>
          </w:pict>
        </mc:Fallback>
      </mc:AlternateContent>
    </w:r>
    <w:r>
      <w:rPr>
        <w:noProof/>
        <w:lang w:val="nl-NL" w:eastAsia="nl-NL"/>
      </w:rPr>
      <mc:AlternateContent>
        <mc:Choice Requires="wps">
          <w:drawing>
            <wp:anchor distT="0" distB="0" distL="114300" distR="114300" simplePos="0" relativeHeight="251661312" behindDoc="0" locked="0" layoutInCell="1" allowOverlap="1" wp14:anchorId="2642E525" wp14:editId="3C758A6E">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2EB22D2A" w:rsidR="007633E7" w:rsidRPr="00C023A6" w:rsidRDefault="007633E7">
                          <w:pPr>
                            <w:rPr>
                              <w:rFonts w:ascii="Verdana" w:hAnsi="Verdana"/>
                              <w:lang w:val="nl-NL"/>
                            </w:rPr>
                          </w:pPr>
                          <w:r>
                            <w:rPr>
                              <w:rFonts w:ascii="Verdana" w:hAnsi="Verdana"/>
                              <w:lang w:val="nl-NL"/>
                            </w:rPr>
                            <w:t xml:space="preserve">             </w:t>
                          </w:r>
                          <w:r w:rsidRPr="00E7011D">
                            <w:rPr>
                              <w:noProof/>
                              <w:lang w:val="nl-NL" w:eastAsia="nl-NL"/>
                            </w:rPr>
                            <w:drawing>
                              <wp:inline distT="0" distB="0" distL="0" distR="0" wp14:anchorId="319D5859" wp14:editId="7906E092">
                                <wp:extent cx="2036777" cy="614680"/>
                                <wp:effectExtent l="0" t="0" r="190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04125" cy="63500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2EB22D2A" w:rsidR="007633E7" w:rsidRPr="00C023A6" w:rsidRDefault="007633E7">
                    <w:pPr>
                      <w:rPr>
                        <w:rFonts w:ascii="Verdana" w:hAnsi="Verdana"/>
                        <w:lang w:val="nl-NL"/>
                      </w:rPr>
                    </w:pPr>
                    <w:r>
                      <w:rPr>
                        <w:rFonts w:ascii="Verdana" w:hAnsi="Verdana"/>
                        <w:lang w:val="nl-NL"/>
                      </w:rPr>
                      <w:t xml:space="preserve">             </w:t>
                    </w:r>
                    <w:r w:rsidRPr="00E7011D">
                      <w:drawing>
                        <wp:inline distT="0" distB="0" distL="0" distR="0" wp14:anchorId="319D5859" wp14:editId="7906E092">
                          <wp:extent cx="2036777" cy="614680"/>
                          <wp:effectExtent l="0" t="0" r="190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04125" cy="635005"/>
                                  </a:xfrm>
                                  <a:prstGeom prst="rect">
                                    <a:avLst/>
                                  </a:prstGeom>
                                  <a:noFill/>
                                  <a:ln>
                                    <a:noFill/>
                                  </a:ln>
                                </pic:spPr>
                              </pic:pic>
                            </a:graphicData>
                          </a:graphic>
                        </wp:inline>
                      </w:drawing>
                    </w:r>
                  </w:p>
                </w:txbxContent>
              </v:textbox>
            </v:shape>
          </w:pict>
        </mc:Fallback>
      </mc:AlternateContent>
    </w:r>
  </w:p>
  <w:p w14:paraId="117F9AE2" w14:textId="4CFAF44F" w:rsidR="007633E7" w:rsidRDefault="007633E7">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5pt;height:6pt;visibility:visible;mso-wrap-style:square" o:bullet="t">
        <v:imagedata r:id="rId1" o:title=""/>
      </v:shape>
    </w:pict>
  </w:numPicBullet>
  <w:abstractNum w:abstractNumId="0" w15:restartNumberingAfterBreak="0">
    <w:nsid w:val="220731C4"/>
    <w:multiLevelType w:val="hybridMultilevel"/>
    <w:tmpl w:val="C25CF248"/>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0E95DF8"/>
    <w:multiLevelType w:val="hybridMultilevel"/>
    <w:tmpl w:val="D610CA0E"/>
    <w:lvl w:ilvl="0" w:tplc="24147688">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705"/>
    <w:rsid w:val="00056E94"/>
    <w:rsid w:val="000C2E3F"/>
    <w:rsid w:val="00101155"/>
    <w:rsid w:val="00177A23"/>
    <w:rsid w:val="00182C5A"/>
    <w:rsid w:val="002976B2"/>
    <w:rsid w:val="002B0CA7"/>
    <w:rsid w:val="002B6558"/>
    <w:rsid w:val="0034311C"/>
    <w:rsid w:val="00356915"/>
    <w:rsid w:val="003C4890"/>
    <w:rsid w:val="003E67DB"/>
    <w:rsid w:val="00410215"/>
    <w:rsid w:val="00537B11"/>
    <w:rsid w:val="005664E0"/>
    <w:rsid w:val="00567705"/>
    <w:rsid w:val="0059242D"/>
    <w:rsid w:val="005A1626"/>
    <w:rsid w:val="00631D24"/>
    <w:rsid w:val="00635C7D"/>
    <w:rsid w:val="006409B8"/>
    <w:rsid w:val="0064128C"/>
    <w:rsid w:val="00657E4F"/>
    <w:rsid w:val="006C3BBE"/>
    <w:rsid w:val="00710D8E"/>
    <w:rsid w:val="0071593F"/>
    <w:rsid w:val="0072527C"/>
    <w:rsid w:val="007633E7"/>
    <w:rsid w:val="007822F0"/>
    <w:rsid w:val="007A0213"/>
    <w:rsid w:val="007A2F93"/>
    <w:rsid w:val="007F418D"/>
    <w:rsid w:val="008115A6"/>
    <w:rsid w:val="00822518"/>
    <w:rsid w:val="00862269"/>
    <w:rsid w:val="008921F8"/>
    <w:rsid w:val="008B03B9"/>
    <w:rsid w:val="009321BE"/>
    <w:rsid w:val="00952879"/>
    <w:rsid w:val="009627A9"/>
    <w:rsid w:val="009C3C5B"/>
    <w:rsid w:val="00AB72AC"/>
    <w:rsid w:val="00B65D54"/>
    <w:rsid w:val="00C023A6"/>
    <w:rsid w:val="00C618C2"/>
    <w:rsid w:val="00CA5F26"/>
    <w:rsid w:val="00CE4749"/>
    <w:rsid w:val="00CF3C55"/>
    <w:rsid w:val="00D731C2"/>
    <w:rsid w:val="00D81B00"/>
    <w:rsid w:val="00E7011D"/>
    <w:rsid w:val="00EC36C5"/>
    <w:rsid w:val="00ED562F"/>
    <w:rsid w:val="00FB5C13"/>
    <w:rsid w:val="00FF2A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089821">
      <w:bodyDiv w:val="1"/>
      <w:marLeft w:val="0"/>
      <w:marRight w:val="0"/>
      <w:marTop w:val="0"/>
      <w:marBottom w:val="0"/>
      <w:divBdr>
        <w:top w:val="none" w:sz="0" w:space="0" w:color="auto"/>
        <w:left w:val="none" w:sz="0" w:space="0" w:color="auto"/>
        <w:bottom w:val="none" w:sz="0" w:space="0" w:color="auto"/>
        <w:right w:val="none" w:sz="0" w:space="0" w:color="auto"/>
      </w:divBdr>
    </w:div>
    <w:div w:id="2102213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0.wmf"/><Relationship Id="rId2" Type="http://schemas.openxmlformats.org/officeDocument/2006/relationships/image" Target="media/image3.wmf"/><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419FFB-4D2F-4298-9A2F-700B903FE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3C7B5C09</Template>
  <TotalTime>0</TotalTime>
  <Pages>1</Pages>
  <Words>278</Words>
  <Characters>1531</Characters>
  <Application>Microsoft Office Word</Application>
  <DocSecurity>4</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2022-02-10T13:41:00Z</dcterms:created>
  <dcterms:modified xsi:type="dcterms:W3CDTF">2022-02-10T13:41:00Z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-926160422</vt:i4>
  </property>
</Properties>
</file>