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E6087" w14:textId="67468A22" w:rsidR="001208F4" w:rsidRPr="009505FC" w:rsidRDefault="001208F4" w:rsidP="001208F4">
      <w:pPr>
        <w:pStyle w:val="Plattetekst"/>
        <w:spacing w:before="1"/>
        <w:rPr>
          <w:rFonts w:ascii="Calibri Light" w:hAnsi="Calibri Light" w:cs="Calibri Light"/>
        </w:rPr>
      </w:pPr>
      <w:bookmarkStart w:id="0" w:name="_GoBack"/>
      <w:bookmarkEnd w:id="0"/>
      <w:r w:rsidRPr="009505FC">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659A1B2B" w14:textId="77777777" w:rsidR="001208F4" w:rsidRPr="009505FC" w:rsidRDefault="001208F4"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7777777" w:rsidR="009505FC" w:rsidRDefault="009505FC" w:rsidP="008735E7">
      <w:pPr>
        <w:pStyle w:val="Plattetekst"/>
        <w:spacing w:before="1"/>
        <w:ind w:left="720"/>
        <w:rPr>
          <w:rFonts w:ascii="Calibri Light" w:hAnsi="Calibri Light" w:cs="Calibri Light"/>
        </w:rPr>
      </w:pP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2ED3E75" w14:textId="3EFBB13B" w:rsidR="009505FC" w:rsidRDefault="00873761" w:rsidP="009505FC">
                          <w:pPr>
                            <w:rPr>
                              <w:lang w:val="nl-NL"/>
                            </w:rPr>
                          </w:pPr>
                          <w:r>
                            <w:rPr>
                              <w:rFonts w:ascii="Verdana" w:hAnsi="Verdana"/>
                              <w:color w:val="FFFFFF" w:themeColor="background1"/>
                              <w:sz w:val="20"/>
                              <w:lang w:val="nl-NL"/>
                            </w:rPr>
                            <w:t>Beheersing Eikenprocessierups Diamant-groep DG22-200</w:t>
                          </w:r>
                          <w:r w:rsidR="009505FC" w:rsidRPr="009505FC">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22ED3E75" w14:textId="3EFBB13B" w:rsidR="009505FC" w:rsidRDefault="00873761" w:rsidP="009505FC">
                    <w:pPr>
                      <w:rPr>
                        <w:lang w:val="nl-NL"/>
                      </w:rPr>
                    </w:pPr>
                    <w:r>
                      <w:rPr>
                        <w:rFonts w:ascii="Verdana" w:hAnsi="Verdana"/>
                        <w:color w:val="FFFFFF" w:themeColor="background1"/>
                        <w:sz w:val="20"/>
                        <w:lang w:val="nl-NL"/>
                      </w:rPr>
                      <w:t>Beheersing Eikenprocessierups Diamant-groep DG22-200</w:t>
                    </w:r>
                    <w:r w:rsidR="009505FC" w:rsidRPr="009505FC">
                      <w:rPr>
                        <w:rFonts w:ascii="Verdana" w:hAnsi="Verdana"/>
                        <w:color w:val="FFFFFF" w:themeColor="background1"/>
                        <w:sz w:val="20"/>
                        <w:lang w:val="nl-NL"/>
                      </w:rPr>
                      <w:t xml:space="preserve"> </w:t>
                    </w:r>
                  </w:p>
                  <w:p w14:paraId="0D14F518" w14:textId="112A683A"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A1E45" w14:textId="287161DF" w:rsidR="00567705" w:rsidRDefault="00873761">
    <w:pPr>
      <w:pStyle w:val="Koptekst"/>
    </w:pPr>
    <w:r>
      <w:rPr>
        <w:noProof/>
        <w:lang w:val="nl-NL" w:eastAsia="nl-NL"/>
      </w:rPr>
      <w:drawing>
        <wp:anchor distT="0" distB="0" distL="114300" distR="114300" simplePos="0" relativeHeight="251658240" behindDoc="1" locked="0" layoutInCell="1" allowOverlap="1" wp14:anchorId="0D4FB6EA" wp14:editId="7280FEC7">
          <wp:simplePos x="0" y="0"/>
          <wp:positionH relativeFrom="page">
            <wp:align>right</wp:align>
          </wp:positionH>
          <wp:positionV relativeFrom="page">
            <wp:posOffset>-50004</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1208F4">
      <w:rPr>
        <w:noProof/>
        <w:lang w:val="nl-NL" w:eastAsia="nl-NL"/>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lang w:val="nl-NL" w:eastAsia="nl-NL"/>
      </w:rPr>
      <mc:AlternateContent>
        <mc:Choice Requires="wps">
          <w:drawing>
            <wp:anchor distT="0" distB="0" distL="114300" distR="114300" simplePos="0" relativeHeight="251661312" behindDoc="0" locked="0" layoutInCell="1" allowOverlap="1" wp14:anchorId="2642E525" wp14:editId="20C46B86">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rPr>
                              <w:noProof/>
                              <w:lang w:val="nl-NL" w:eastAsia="nl-NL"/>
                            </w:rPr>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5pt;height: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705"/>
    <w:rsid w:val="0004264E"/>
    <w:rsid w:val="00056E94"/>
    <w:rsid w:val="000C2E3F"/>
    <w:rsid w:val="00101155"/>
    <w:rsid w:val="001208F4"/>
    <w:rsid w:val="00182C5A"/>
    <w:rsid w:val="0024617F"/>
    <w:rsid w:val="002976B2"/>
    <w:rsid w:val="002B0CA7"/>
    <w:rsid w:val="002B6558"/>
    <w:rsid w:val="003C4890"/>
    <w:rsid w:val="003E67DB"/>
    <w:rsid w:val="00410215"/>
    <w:rsid w:val="00415810"/>
    <w:rsid w:val="00537B11"/>
    <w:rsid w:val="005664E0"/>
    <w:rsid w:val="00567705"/>
    <w:rsid w:val="005810A6"/>
    <w:rsid w:val="0059242D"/>
    <w:rsid w:val="00631D24"/>
    <w:rsid w:val="006409B8"/>
    <w:rsid w:val="006411AD"/>
    <w:rsid w:val="0064128C"/>
    <w:rsid w:val="00657E4F"/>
    <w:rsid w:val="006C3BBE"/>
    <w:rsid w:val="00710D8E"/>
    <w:rsid w:val="0072527C"/>
    <w:rsid w:val="007822F0"/>
    <w:rsid w:val="007D47C4"/>
    <w:rsid w:val="008115A6"/>
    <w:rsid w:val="00822518"/>
    <w:rsid w:val="00862269"/>
    <w:rsid w:val="008735E7"/>
    <w:rsid w:val="00873761"/>
    <w:rsid w:val="008B03B9"/>
    <w:rsid w:val="009321BE"/>
    <w:rsid w:val="009505FC"/>
    <w:rsid w:val="00952879"/>
    <w:rsid w:val="009627A9"/>
    <w:rsid w:val="00973843"/>
    <w:rsid w:val="009C3C5B"/>
    <w:rsid w:val="00A02384"/>
    <w:rsid w:val="00AB72AC"/>
    <w:rsid w:val="00B65D54"/>
    <w:rsid w:val="00C023A6"/>
    <w:rsid w:val="00C65B41"/>
    <w:rsid w:val="00CA5F26"/>
    <w:rsid w:val="00CE4749"/>
    <w:rsid w:val="00CF3C55"/>
    <w:rsid w:val="00D731C2"/>
    <w:rsid w:val="00D81B00"/>
    <w:rsid w:val="00E34BAC"/>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0.wmf"/><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C3972-1668-4EFC-BFFE-41A2FBF2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3C7B5C09</Template>
  <TotalTime>0</TotalTime>
  <Pages>1</Pages>
  <Words>245</Words>
  <Characters>1352</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2022-02-10T13:42:00Z</dcterms:created>
  <dcterms:modified xsi:type="dcterms:W3CDTF">2022-02-10T13:42:00Z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-1798129190</vt:i4>
  </property>
</Properties>
</file>