
<file path=[Content_Types].xml><?xml version="1.0" encoding="utf-8"?>
<Types xmlns="http://schemas.openxmlformats.org/package/2006/content-types">
  <Default Extension="png" ContentType="image/png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Normal"/>
        <w:tblpPr w:leftFromText="141" w:rightFromText="141" w:vertAnchor="text" w:horzAnchor="margin" w:tblpX="-572" w:tblpY="-52"/>
        <w:tblW w:w="9776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4673"/>
        <w:gridCol w:w="5103"/>
      </w:tblGrid>
      <w:tr w:rsidR="00CB34EA" w:rsidRPr="00056220" w14:paraId="58E23675" w14:textId="77777777" w:rsidTr="00CB34EA">
        <w:trPr>
          <w:trHeight w:val="1010"/>
        </w:trPr>
        <w:tc>
          <w:tcPr>
            <w:tcW w:w="4673" w:type="dxa"/>
            <w:tcBorders>
              <w:right w:val="single" w:sz="4" w:space="0" w:color="FFFFFF"/>
            </w:tcBorders>
            <w:shd w:val="clear" w:color="auto" w:fill="212E63"/>
          </w:tcPr>
          <w:p w14:paraId="26E6D2D3" w14:textId="7DA27931" w:rsidR="00CB34EA" w:rsidRPr="00056220" w:rsidRDefault="00CB34EA" w:rsidP="008F6697">
            <w:pPr>
              <w:pStyle w:val="TableParagraph"/>
              <w:spacing w:before="75" w:line="256" w:lineRule="auto"/>
              <w:ind w:left="80"/>
              <w:rPr>
                <w:rFonts w:ascii="Calibri Light" w:hAnsi="Calibri Light" w:cs="Calibri Light"/>
                <w:b/>
                <w:sz w:val="24"/>
                <w:szCs w:val="24"/>
                <w:lang w:val="nl-NL"/>
              </w:rPr>
            </w:pPr>
            <w:bookmarkStart w:id="0" w:name="_GoBack"/>
            <w:bookmarkEnd w:id="0"/>
            <w:r w:rsidRPr="00056220">
              <w:rPr>
                <w:rFonts w:ascii="Calibri Light" w:hAnsi="Calibri Light" w:cs="Calibri Light"/>
                <w:b/>
                <w:bCs/>
                <w:color w:val="FFFFFF" w:themeColor="background1"/>
                <w:sz w:val="24"/>
                <w:szCs w:val="24"/>
                <w:lang w:val="nl-NL"/>
              </w:rPr>
              <w:t>Referentie</w:t>
            </w:r>
            <w:r w:rsidRPr="00056220">
              <w:rPr>
                <w:rFonts w:ascii="Calibri Light" w:hAnsi="Calibri Light" w:cs="Calibri Light"/>
                <w:b/>
                <w:bCs/>
                <w:color w:val="FFFFFF" w:themeColor="background1"/>
                <w:sz w:val="24"/>
                <w:szCs w:val="24"/>
              </w:rPr>
              <w:t xml:space="preserve"> - </w:t>
            </w:r>
            <w:r w:rsidRPr="00056220">
              <w:rPr>
                <w:rFonts w:ascii="Calibri Light" w:hAnsi="Calibri Light" w:cs="Calibri Light"/>
                <w:b/>
                <w:bCs/>
                <w:color w:val="FFFFFF" w:themeColor="background1"/>
                <w:sz w:val="24"/>
                <w:szCs w:val="24"/>
                <w:lang w:val="nl-NL"/>
              </w:rPr>
              <w:t>organisatiegegevens</w:t>
            </w:r>
          </w:p>
        </w:tc>
        <w:tc>
          <w:tcPr>
            <w:tcW w:w="5103" w:type="dxa"/>
            <w:tcBorders>
              <w:left w:val="single" w:sz="4" w:space="0" w:color="FFFFFF"/>
            </w:tcBorders>
            <w:shd w:val="clear" w:color="auto" w:fill="212E63"/>
          </w:tcPr>
          <w:p w14:paraId="315D06FF" w14:textId="1BB96C6D" w:rsidR="00CB34EA" w:rsidRPr="00056220" w:rsidRDefault="00CB34EA" w:rsidP="008F6697">
            <w:pPr>
              <w:pStyle w:val="TableParagraph"/>
              <w:spacing w:before="75"/>
              <w:ind w:left="80"/>
              <w:rPr>
                <w:rFonts w:ascii="Calibri Light" w:hAnsi="Calibri Light" w:cs="Calibri Light"/>
                <w:b/>
                <w:sz w:val="20"/>
                <w:szCs w:val="20"/>
              </w:rPr>
            </w:pPr>
          </w:p>
        </w:tc>
      </w:tr>
      <w:tr w:rsidR="00CB34EA" w:rsidRPr="00056220" w14:paraId="0BB389A6" w14:textId="77777777" w:rsidTr="00CB34EA">
        <w:trPr>
          <w:trHeight w:val="559"/>
        </w:trPr>
        <w:tc>
          <w:tcPr>
            <w:tcW w:w="4673" w:type="dxa"/>
            <w:shd w:val="clear" w:color="auto" w:fill="auto"/>
          </w:tcPr>
          <w:p w14:paraId="652F29D4" w14:textId="03266E17" w:rsidR="00056220" w:rsidRPr="00056220" w:rsidRDefault="00CB34EA" w:rsidP="00255DE4">
            <w:pPr>
              <w:pStyle w:val="TableParagraph"/>
              <w:ind w:left="19" w:right="198"/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  <w:r w:rsidRPr="00056220">
              <w:rPr>
                <w:rFonts w:ascii="Calibri Light" w:hAnsi="Calibri Light" w:cs="Calibri Light"/>
                <w:sz w:val="20"/>
                <w:szCs w:val="20"/>
                <w:lang w:val="nl-NL"/>
              </w:rPr>
              <w:t>Naam opdracht gevende Organisatie</w:t>
            </w:r>
          </w:p>
          <w:p w14:paraId="745A2AD0" w14:textId="77777777" w:rsidR="00CB34EA" w:rsidRPr="00056220" w:rsidRDefault="00CB34EA" w:rsidP="00056220">
            <w:pPr>
              <w:jc w:val="center"/>
              <w:rPr>
                <w:rFonts w:ascii="Calibri Light" w:hAnsi="Calibri Light" w:cs="Calibri Light"/>
              </w:rPr>
            </w:pPr>
          </w:p>
        </w:tc>
        <w:tc>
          <w:tcPr>
            <w:tcW w:w="5103" w:type="dxa"/>
            <w:shd w:val="clear" w:color="auto" w:fill="auto"/>
          </w:tcPr>
          <w:p w14:paraId="7EEAAB1E" w14:textId="4A368826" w:rsidR="00CB34EA" w:rsidRPr="00056220" w:rsidRDefault="00CB34EA" w:rsidP="00D931AC">
            <w:pPr>
              <w:pStyle w:val="TableParagraph"/>
              <w:ind w:left="80"/>
              <w:rPr>
                <w:rFonts w:ascii="Calibri Light" w:hAnsi="Calibri Light" w:cs="Calibri Light"/>
                <w:color w:val="002060"/>
                <w:sz w:val="20"/>
                <w:szCs w:val="20"/>
              </w:rPr>
            </w:pPr>
          </w:p>
        </w:tc>
      </w:tr>
      <w:tr w:rsidR="00CB34EA" w:rsidRPr="00056220" w14:paraId="536C7217" w14:textId="77777777" w:rsidTr="00CB34EA">
        <w:trPr>
          <w:trHeight w:val="559"/>
        </w:trPr>
        <w:tc>
          <w:tcPr>
            <w:tcW w:w="4673" w:type="dxa"/>
            <w:shd w:val="clear" w:color="auto" w:fill="FFF1E2"/>
          </w:tcPr>
          <w:p w14:paraId="7FE9B4E0" w14:textId="35369D97" w:rsidR="00CB34EA" w:rsidRPr="00056220" w:rsidRDefault="00CB34EA" w:rsidP="00255DE4">
            <w:pPr>
              <w:pStyle w:val="TableParagraph"/>
              <w:ind w:left="19" w:right="198"/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  <w:r w:rsidRPr="00056220">
              <w:rPr>
                <w:rFonts w:ascii="Calibri Light" w:hAnsi="Calibri Light" w:cs="Calibri Light"/>
                <w:sz w:val="20"/>
                <w:szCs w:val="20"/>
                <w:lang w:val="nl-NL"/>
              </w:rPr>
              <w:t>Postadres, postcode en plaats (land)</w:t>
            </w:r>
          </w:p>
        </w:tc>
        <w:tc>
          <w:tcPr>
            <w:tcW w:w="5103" w:type="dxa"/>
            <w:shd w:val="clear" w:color="auto" w:fill="FFF1E2"/>
          </w:tcPr>
          <w:p w14:paraId="2A7130DE" w14:textId="2911F812" w:rsidR="00CB34EA" w:rsidRPr="00056220" w:rsidRDefault="00CB34EA" w:rsidP="00D931AC">
            <w:pPr>
              <w:pStyle w:val="TableParagraph"/>
              <w:ind w:left="80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</w:tc>
      </w:tr>
      <w:tr w:rsidR="00CB34EA" w:rsidRPr="00056220" w14:paraId="2EDC0459" w14:textId="77777777" w:rsidTr="00CB34EA">
        <w:trPr>
          <w:trHeight w:val="559"/>
        </w:trPr>
        <w:tc>
          <w:tcPr>
            <w:tcW w:w="4673" w:type="dxa"/>
            <w:shd w:val="clear" w:color="auto" w:fill="auto"/>
          </w:tcPr>
          <w:p w14:paraId="0261B41A" w14:textId="76D76202" w:rsidR="00CB34EA" w:rsidRPr="00056220" w:rsidRDefault="00CB34EA" w:rsidP="00255DE4">
            <w:pPr>
              <w:pStyle w:val="TableParagraph"/>
              <w:ind w:left="19" w:right="198"/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  <w:r w:rsidRPr="00056220">
              <w:rPr>
                <w:rFonts w:ascii="Calibri Light" w:hAnsi="Calibri Light" w:cs="Calibri Light"/>
                <w:sz w:val="20"/>
                <w:szCs w:val="20"/>
                <w:lang w:val="nl-NL"/>
              </w:rPr>
              <w:t>Telefoonnummer algemeen</w:t>
            </w:r>
          </w:p>
        </w:tc>
        <w:tc>
          <w:tcPr>
            <w:tcW w:w="5103" w:type="dxa"/>
            <w:shd w:val="clear" w:color="auto" w:fill="auto"/>
          </w:tcPr>
          <w:p w14:paraId="3B83157C" w14:textId="316681FD" w:rsidR="00CB34EA" w:rsidRPr="00056220" w:rsidRDefault="00CB34EA" w:rsidP="00D931AC">
            <w:pPr>
              <w:pStyle w:val="TableParagraph"/>
              <w:ind w:left="80"/>
              <w:rPr>
                <w:rFonts w:ascii="Calibri Light" w:hAnsi="Calibri Light" w:cs="Calibri Light"/>
                <w:color w:val="002060"/>
                <w:sz w:val="20"/>
                <w:szCs w:val="20"/>
              </w:rPr>
            </w:pPr>
          </w:p>
        </w:tc>
      </w:tr>
      <w:tr w:rsidR="00CB34EA" w:rsidRPr="00056220" w14:paraId="26AF4D80" w14:textId="77777777" w:rsidTr="00CB34EA">
        <w:trPr>
          <w:trHeight w:val="559"/>
        </w:trPr>
        <w:tc>
          <w:tcPr>
            <w:tcW w:w="4673" w:type="dxa"/>
            <w:shd w:val="clear" w:color="auto" w:fill="FFF1E2"/>
          </w:tcPr>
          <w:p w14:paraId="499F9D0D" w14:textId="2B43B8A2" w:rsidR="00CB34EA" w:rsidRPr="00056220" w:rsidRDefault="00CB34EA" w:rsidP="00255DE4">
            <w:pPr>
              <w:pStyle w:val="TableParagraph"/>
              <w:ind w:left="19" w:right="198"/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  <w:r w:rsidRPr="00056220">
              <w:rPr>
                <w:rFonts w:ascii="Calibri Light" w:hAnsi="Calibri Light" w:cs="Calibri Light"/>
                <w:sz w:val="20"/>
                <w:szCs w:val="20"/>
                <w:lang w:val="nl-NL"/>
              </w:rPr>
              <w:t>Naam en functie contactpersoon</w:t>
            </w:r>
          </w:p>
        </w:tc>
        <w:tc>
          <w:tcPr>
            <w:tcW w:w="5103" w:type="dxa"/>
            <w:shd w:val="clear" w:color="auto" w:fill="FFF1E2"/>
          </w:tcPr>
          <w:p w14:paraId="3C871EA4" w14:textId="44958A45" w:rsidR="00CB34EA" w:rsidRPr="00056220" w:rsidRDefault="00CB34EA" w:rsidP="00D931AC">
            <w:pPr>
              <w:pStyle w:val="TableParagraph"/>
              <w:ind w:left="80"/>
              <w:rPr>
                <w:rFonts w:ascii="Calibri Light" w:hAnsi="Calibri Light" w:cs="Calibri Light"/>
                <w:color w:val="002060"/>
                <w:sz w:val="20"/>
                <w:szCs w:val="20"/>
              </w:rPr>
            </w:pPr>
          </w:p>
        </w:tc>
      </w:tr>
      <w:tr w:rsidR="00CB34EA" w:rsidRPr="00056220" w14:paraId="5305FD89" w14:textId="77777777" w:rsidTr="00CB34EA">
        <w:trPr>
          <w:trHeight w:val="559"/>
        </w:trPr>
        <w:tc>
          <w:tcPr>
            <w:tcW w:w="4673" w:type="dxa"/>
            <w:shd w:val="clear" w:color="auto" w:fill="auto"/>
          </w:tcPr>
          <w:p w14:paraId="722D5D85" w14:textId="7C5165DA" w:rsidR="00CB34EA" w:rsidRPr="00056220" w:rsidRDefault="00CB34EA" w:rsidP="00255DE4">
            <w:pPr>
              <w:pStyle w:val="TableParagraph"/>
              <w:ind w:left="19" w:right="198"/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  <w:r w:rsidRPr="00056220">
              <w:rPr>
                <w:rFonts w:ascii="Calibri Light" w:hAnsi="Calibri Light" w:cs="Calibri Light"/>
                <w:sz w:val="20"/>
                <w:szCs w:val="20"/>
                <w:lang w:val="nl-NL"/>
              </w:rPr>
              <w:t>Telefoonnummer rechtstreeks</w:t>
            </w:r>
          </w:p>
        </w:tc>
        <w:tc>
          <w:tcPr>
            <w:tcW w:w="5103" w:type="dxa"/>
            <w:shd w:val="clear" w:color="auto" w:fill="auto"/>
          </w:tcPr>
          <w:p w14:paraId="742F3B61" w14:textId="37E65E38" w:rsidR="00CB34EA" w:rsidRPr="00056220" w:rsidRDefault="00CB34EA" w:rsidP="00D931AC">
            <w:pPr>
              <w:pStyle w:val="TableParagraph"/>
              <w:ind w:left="80"/>
              <w:rPr>
                <w:rFonts w:ascii="Calibri Light" w:hAnsi="Calibri Light" w:cs="Calibri Light"/>
                <w:color w:val="002060"/>
                <w:sz w:val="20"/>
                <w:szCs w:val="20"/>
              </w:rPr>
            </w:pPr>
          </w:p>
        </w:tc>
      </w:tr>
    </w:tbl>
    <w:p w14:paraId="1BD703EC" w14:textId="22BE3DCB" w:rsidR="00CB34EA" w:rsidRPr="00056220" w:rsidRDefault="00CB34EA">
      <w:pPr>
        <w:rPr>
          <w:rFonts w:ascii="Calibri Light" w:hAnsi="Calibri Light" w:cs="Calibri Light"/>
          <w:sz w:val="20"/>
          <w:szCs w:val="20"/>
          <w:vertAlign w:val="subscript"/>
        </w:rPr>
      </w:pPr>
    </w:p>
    <w:p w14:paraId="77554C0A" w14:textId="1E531DC9" w:rsidR="00CB34EA" w:rsidRPr="00056220" w:rsidRDefault="00CB34EA">
      <w:pPr>
        <w:rPr>
          <w:rFonts w:ascii="Calibri Light" w:hAnsi="Calibri Light" w:cs="Calibri Light"/>
          <w:sz w:val="20"/>
          <w:szCs w:val="20"/>
          <w:vertAlign w:val="subscript"/>
        </w:rPr>
      </w:pPr>
    </w:p>
    <w:tbl>
      <w:tblPr>
        <w:tblStyle w:val="TableNormal"/>
        <w:tblpPr w:leftFromText="141" w:rightFromText="141" w:vertAnchor="text" w:horzAnchor="margin" w:tblpX="-572" w:tblpY="-52"/>
        <w:tblW w:w="9776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4673"/>
        <w:gridCol w:w="5103"/>
      </w:tblGrid>
      <w:tr w:rsidR="00CB34EA" w:rsidRPr="00056220" w14:paraId="32876B8C" w14:textId="77777777" w:rsidTr="00E10A8B">
        <w:trPr>
          <w:trHeight w:val="1010"/>
        </w:trPr>
        <w:tc>
          <w:tcPr>
            <w:tcW w:w="4673" w:type="dxa"/>
            <w:tcBorders>
              <w:right w:val="single" w:sz="4" w:space="0" w:color="FFFFFF"/>
            </w:tcBorders>
            <w:shd w:val="clear" w:color="auto" w:fill="212E63"/>
          </w:tcPr>
          <w:p w14:paraId="14BB1E46" w14:textId="77777777" w:rsidR="00CB34EA" w:rsidRPr="00056220" w:rsidRDefault="00CB34EA" w:rsidP="00E10A8B">
            <w:pPr>
              <w:pStyle w:val="TableParagraph"/>
              <w:spacing w:before="75" w:line="256" w:lineRule="auto"/>
              <w:ind w:left="80"/>
              <w:rPr>
                <w:rFonts w:ascii="Calibri Light" w:hAnsi="Calibri Light" w:cs="Calibri Light"/>
                <w:b/>
                <w:sz w:val="24"/>
                <w:szCs w:val="24"/>
                <w:lang w:val="nl-NL"/>
              </w:rPr>
            </w:pPr>
            <w:proofErr w:type="spellStart"/>
            <w:r w:rsidRPr="00056220">
              <w:rPr>
                <w:rFonts w:ascii="Calibri Light" w:hAnsi="Calibri Light" w:cs="Calibri Light"/>
                <w:b/>
                <w:bCs/>
                <w:color w:val="FFFFFF" w:themeColor="background1"/>
                <w:sz w:val="24"/>
                <w:szCs w:val="24"/>
              </w:rPr>
              <w:t>Referentie</w:t>
            </w:r>
            <w:proofErr w:type="spellEnd"/>
            <w:r w:rsidRPr="00056220">
              <w:rPr>
                <w:rFonts w:ascii="Calibri Light" w:hAnsi="Calibri Light" w:cs="Calibri Light"/>
                <w:b/>
                <w:bCs/>
                <w:color w:val="FFFFFF" w:themeColor="background1"/>
                <w:sz w:val="24"/>
                <w:szCs w:val="24"/>
              </w:rPr>
              <w:t xml:space="preserve"> - </w:t>
            </w:r>
            <w:proofErr w:type="spellStart"/>
            <w:r w:rsidRPr="00056220">
              <w:rPr>
                <w:rFonts w:ascii="Calibri Light" w:hAnsi="Calibri Light" w:cs="Calibri Light"/>
                <w:b/>
                <w:bCs/>
                <w:color w:val="FFFFFF" w:themeColor="background1"/>
                <w:sz w:val="24"/>
                <w:szCs w:val="24"/>
              </w:rPr>
              <w:t>organisatiegegevens</w:t>
            </w:r>
            <w:proofErr w:type="spellEnd"/>
          </w:p>
        </w:tc>
        <w:tc>
          <w:tcPr>
            <w:tcW w:w="5103" w:type="dxa"/>
            <w:tcBorders>
              <w:left w:val="single" w:sz="4" w:space="0" w:color="FFFFFF"/>
            </w:tcBorders>
            <w:shd w:val="clear" w:color="auto" w:fill="212E63"/>
          </w:tcPr>
          <w:p w14:paraId="69851BC6" w14:textId="77777777" w:rsidR="00CB34EA" w:rsidRPr="00056220" w:rsidRDefault="00CB34EA" w:rsidP="00E10A8B">
            <w:pPr>
              <w:pStyle w:val="TableParagraph"/>
              <w:spacing w:before="75"/>
              <w:ind w:left="80"/>
              <w:rPr>
                <w:rFonts w:ascii="Calibri Light" w:hAnsi="Calibri Light" w:cs="Calibri Light"/>
                <w:b/>
                <w:sz w:val="20"/>
                <w:szCs w:val="20"/>
              </w:rPr>
            </w:pPr>
          </w:p>
        </w:tc>
      </w:tr>
      <w:tr w:rsidR="00CB34EA" w:rsidRPr="00056220" w14:paraId="120A0918" w14:textId="77777777" w:rsidTr="00E10A8B">
        <w:trPr>
          <w:trHeight w:val="559"/>
        </w:trPr>
        <w:tc>
          <w:tcPr>
            <w:tcW w:w="4673" w:type="dxa"/>
            <w:shd w:val="clear" w:color="auto" w:fill="auto"/>
          </w:tcPr>
          <w:p w14:paraId="1035B3ED" w14:textId="0C83AA7C" w:rsidR="00CB34EA" w:rsidRPr="00056220" w:rsidRDefault="00CB34EA" w:rsidP="00CB34EA">
            <w:pPr>
              <w:pStyle w:val="TableParagraph"/>
              <w:ind w:left="19" w:right="198"/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  <w:r w:rsidRPr="00056220">
              <w:rPr>
                <w:rFonts w:ascii="Calibri Light" w:hAnsi="Calibri Light" w:cs="Calibri Light"/>
                <w:sz w:val="20"/>
                <w:szCs w:val="20"/>
                <w:lang w:val="nl-NL"/>
              </w:rPr>
              <w:t xml:space="preserve">Datum start contract </w:t>
            </w:r>
          </w:p>
        </w:tc>
        <w:tc>
          <w:tcPr>
            <w:tcW w:w="5103" w:type="dxa"/>
            <w:shd w:val="clear" w:color="auto" w:fill="auto"/>
          </w:tcPr>
          <w:p w14:paraId="77444B4F" w14:textId="77777777" w:rsidR="00CB34EA" w:rsidRPr="00056220" w:rsidRDefault="00CB34EA" w:rsidP="00CB34EA">
            <w:pPr>
              <w:pStyle w:val="TableParagraph"/>
              <w:ind w:left="80"/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</w:p>
        </w:tc>
      </w:tr>
      <w:tr w:rsidR="00CB34EA" w:rsidRPr="00056220" w14:paraId="3EE78E70" w14:textId="77777777" w:rsidTr="00E10A8B">
        <w:trPr>
          <w:trHeight w:val="559"/>
        </w:trPr>
        <w:tc>
          <w:tcPr>
            <w:tcW w:w="4673" w:type="dxa"/>
            <w:shd w:val="clear" w:color="auto" w:fill="FFF1E2"/>
          </w:tcPr>
          <w:p w14:paraId="260B86B5" w14:textId="32300966" w:rsidR="00CB34EA" w:rsidRPr="00056220" w:rsidRDefault="00CB34EA" w:rsidP="00CB34EA">
            <w:pPr>
              <w:pStyle w:val="TableParagraph"/>
              <w:ind w:left="19" w:right="198"/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  <w:r w:rsidRPr="00056220">
              <w:rPr>
                <w:rFonts w:ascii="Calibri Light" w:hAnsi="Calibri Light" w:cs="Calibri Light"/>
                <w:sz w:val="20"/>
                <w:szCs w:val="20"/>
                <w:lang w:val="nl-NL"/>
              </w:rPr>
              <w:t xml:space="preserve">Datum eind contract </w:t>
            </w:r>
          </w:p>
        </w:tc>
        <w:tc>
          <w:tcPr>
            <w:tcW w:w="5103" w:type="dxa"/>
            <w:shd w:val="clear" w:color="auto" w:fill="FFF1E2"/>
          </w:tcPr>
          <w:p w14:paraId="233B8EF2" w14:textId="77777777" w:rsidR="00CB34EA" w:rsidRPr="00056220" w:rsidRDefault="00CB34EA" w:rsidP="00CB34EA">
            <w:pPr>
              <w:pStyle w:val="TableParagraph"/>
              <w:ind w:left="80"/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</w:p>
        </w:tc>
      </w:tr>
      <w:tr w:rsidR="00CB34EA" w:rsidRPr="00056220" w14:paraId="5EC18164" w14:textId="77777777" w:rsidTr="00E10A8B">
        <w:trPr>
          <w:trHeight w:val="559"/>
        </w:trPr>
        <w:tc>
          <w:tcPr>
            <w:tcW w:w="4673" w:type="dxa"/>
            <w:shd w:val="clear" w:color="auto" w:fill="auto"/>
          </w:tcPr>
          <w:p w14:paraId="54504530" w14:textId="77E56A4A" w:rsidR="00CB34EA" w:rsidRPr="00056220" w:rsidRDefault="00CB34EA" w:rsidP="00CB34EA">
            <w:pPr>
              <w:pStyle w:val="TableParagraph"/>
              <w:ind w:left="19" w:right="198"/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  <w:r w:rsidRPr="00056220">
              <w:rPr>
                <w:rFonts w:ascii="Calibri Light" w:hAnsi="Calibri Light" w:cs="Calibri Light"/>
                <w:sz w:val="20"/>
                <w:szCs w:val="20"/>
                <w:lang w:val="nl-NL"/>
              </w:rPr>
              <w:t xml:space="preserve">Reden beëindiging contract </w:t>
            </w:r>
          </w:p>
        </w:tc>
        <w:tc>
          <w:tcPr>
            <w:tcW w:w="5103" w:type="dxa"/>
            <w:shd w:val="clear" w:color="auto" w:fill="auto"/>
          </w:tcPr>
          <w:p w14:paraId="267B2EDC" w14:textId="77777777" w:rsidR="00CB34EA" w:rsidRPr="00056220" w:rsidRDefault="00CB34EA" w:rsidP="00CB34EA">
            <w:pPr>
              <w:pStyle w:val="TableParagraph"/>
              <w:ind w:left="80"/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</w:p>
        </w:tc>
      </w:tr>
      <w:tr w:rsidR="00CB34EA" w:rsidRPr="00056220" w14:paraId="5367992C" w14:textId="77777777" w:rsidTr="00E10A8B">
        <w:trPr>
          <w:trHeight w:val="559"/>
        </w:trPr>
        <w:tc>
          <w:tcPr>
            <w:tcW w:w="4673" w:type="dxa"/>
            <w:shd w:val="clear" w:color="auto" w:fill="FFF1E2"/>
          </w:tcPr>
          <w:p w14:paraId="408DC081" w14:textId="372B89BA" w:rsidR="00CB34EA" w:rsidRPr="00056220" w:rsidRDefault="00CB34EA" w:rsidP="00CB34EA">
            <w:pPr>
              <w:pStyle w:val="TableParagraph"/>
              <w:ind w:left="19" w:right="198"/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  <w:r w:rsidRPr="00056220">
              <w:rPr>
                <w:rFonts w:ascii="Calibri Light" w:hAnsi="Calibri Light" w:cs="Calibri Light"/>
                <w:sz w:val="20"/>
                <w:szCs w:val="20"/>
                <w:lang w:val="nl-NL"/>
              </w:rPr>
              <w:t>Gefactureerd bedrag ex BTW per jaar in de afgelopen drie jaren</w:t>
            </w:r>
          </w:p>
        </w:tc>
        <w:tc>
          <w:tcPr>
            <w:tcW w:w="5103" w:type="dxa"/>
            <w:shd w:val="clear" w:color="auto" w:fill="FFF1E2"/>
          </w:tcPr>
          <w:p w14:paraId="191EF347" w14:textId="77777777" w:rsidR="00CB34EA" w:rsidRPr="00056220" w:rsidRDefault="00CB34EA" w:rsidP="00CB34EA">
            <w:pPr>
              <w:pStyle w:val="TableParagraph"/>
              <w:ind w:left="80"/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</w:p>
        </w:tc>
      </w:tr>
      <w:tr w:rsidR="00CB34EA" w:rsidRPr="00056220" w14:paraId="3972ED29" w14:textId="77777777" w:rsidTr="00E10A8B">
        <w:trPr>
          <w:trHeight w:val="559"/>
        </w:trPr>
        <w:tc>
          <w:tcPr>
            <w:tcW w:w="4673" w:type="dxa"/>
            <w:shd w:val="clear" w:color="auto" w:fill="auto"/>
          </w:tcPr>
          <w:p w14:paraId="486C1788" w14:textId="1C4F6D54" w:rsidR="00CB34EA" w:rsidRPr="00056220" w:rsidRDefault="00CB34EA" w:rsidP="00CB34EA">
            <w:pPr>
              <w:pStyle w:val="TableParagraph"/>
              <w:ind w:left="19" w:right="198"/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  <w:r w:rsidRPr="00056220">
              <w:rPr>
                <w:rFonts w:ascii="Calibri Light" w:hAnsi="Calibri Light" w:cs="Calibri Light"/>
                <w:sz w:val="20"/>
                <w:szCs w:val="20"/>
                <w:lang w:val="nl-NL"/>
              </w:rPr>
              <w:t>Er is sprake van een vergelijkbare opdracht</w:t>
            </w:r>
          </w:p>
        </w:tc>
        <w:tc>
          <w:tcPr>
            <w:tcW w:w="5103" w:type="dxa"/>
            <w:shd w:val="clear" w:color="auto" w:fill="auto"/>
          </w:tcPr>
          <w:p w14:paraId="0710DAE3" w14:textId="14622A13" w:rsidR="00CB34EA" w:rsidRPr="00056220" w:rsidRDefault="00056220" w:rsidP="00CB34EA">
            <w:pPr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  <w:r>
              <w:rPr>
                <w:rFonts w:ascii="Calibri Light" w:hAnsi="Calibri Light" w:cs="Calibri Light"/>
                <w:sz w:val="20"/>
                <w:szCs w:val="20"/>
                <w:lang w:val="nl-NL"/>
              </w:rPr>
              <w:t xml:space="preserve">  </w:t>
            </w:r>
            <w:r w:rsidR="00CB34EA" w:rsidRPr="00056220">
              <w:rPr>
                <w:rFonts w:ascii="Calibri Light" w:hAnsi="Calibri Light" w:cs="Calibri Light"/>
                <w:sz w:val="20"/>
                <w:szCs w:val="20"/>
                <w:lang w:val="nl-NL"/>
              </w:rPr>
              <w:t>JA / NEE</w:t>
            </w:r>
          </w:p>
          <w:p w14:paraId="29432269" w14:textId="77777777" w:rsidR="00CB34EA" w:rsidRPr="00056220" w:rsidRDefault="00CB34EA" w:rsidP="00CB34EA">
            <w:pPr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</w:p>
          <w:p w14:paraId="0315AFAB" w14:textId="77777777" w:rsidR="00CB34EA" w:rsidRPr="00056220" w:rsidRDefault="00CB34EA" w:rsidP="00CB34EA">
            <w:pPr>
              <w:pStyle w:val="TableParagraph"/>
              <w:ind w:left="80"/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  <w:r w:rsidRPr="00056220">
              <w:rPr>
                <w:rFonts w:ascii="Calibri Light" w:hAnsi="Calibri Light" w:cs="Calibri Light"/>
                <w:sz w:val="20"/>
                <w:szCs w:val="20"/>
                <w:lang w:val="nl-NL"/>
              </w:rPr>
              <w:t>Toelichting toevoegen</w:t>
            </w:r>
          </w:p>
          <w:p w14:paraId="75CFA17B" w14:textId="0F8BD922" w:rsidR="00CB34EA" w:rsidRPr="00056220" w:rsidRDefault="00CB34EA" w:rsidP="00CB34EA">
            <w:pPr>
              <w:pStyle w:val="TableParagraph"/>
              <w:ind w:left="80"/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</w:p>
        </w:tc>
      </w:tr>
      <w:tr w:rsidR="00CB34EA" w:rsidRPr="00056220" w14:paraId="380F7B91" w14:textId="77777777" w:rsidTr="00E10A8B">
        <w:trPr>
          <w:trHeight w:val="559"/>
        </w:trPr>
        <w:tc>
          <w:tcPr>
            <w:tcW w:w="4673" w:type="dxa"/>
            <w:shd w:val="clear" w:color="auto" w:fill="auto"/>
          </w:tcPr>
          <w:p w14:paraId="05DF827C" w14:textId="2E21F14E" w:rsidR="00CB34EA" w:rsidRPr="00056220" w:rsidRDefault="00CB34EA" w:rsidP="00CB34EA">
            <w:pPr>
              <w:pStyle w:val="TableParagraph"/>
              <w:ind w:left="19" w:right="198"/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  <w:r w:rsidRPr="00056220">
              <w:rPr>
                <w:rFonts w:ascii="Calibri Light" w:hAnsi="Calibri Light" w:cs="Calibri Light"/>
                <w:sz w:val="20"/>
                <w:szCs w:val="20"/>
                <w:lang w:val="nl-NL"/>
              </w:rPr>
              <w:t xml:space="preserve">Opdracht in/met onderaanneming uitgevoerd?  </w:t>
            </w:r>
          </w:p>
        </w:tc>
        <w:tc>
          <w:tcPr>
            <w:tcW w:w="5103" w:type="dxa"/>
            <w:shd w:val="clear" w:color="auto" w:fill="auto"/>
          </w:tcPr>
          <w:p w14:paraId="0FB3FAE1" w14:textId="0D5F1F45" w:rsidR="00CB34EA" w:rsidRPr="00056220" w:rsidRDefault="00056220" w:rsidP="00CB34EA">
            <w:pPr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  <w:r>
              <w:rPr>
                <w:rFonts w:ascii="Calibri Light" w:hAnsi="Calibri Light" w:cs="Calibri Light"/>
                <w:sz w:val="20"/>
                <w:szCs w:val="20"/>
                <w:lang w:val="nl-NL"/>
              </w:rPr>
              <w:t xml:space="preserve">  </w:t>
            </w:r>
            <w:r w:rsidR="00CB34EA" w:rsidRPr="00056220">
              <w:rPr>
                <w:rFonts w:ascii="Calibri Light" w:hAnsi="Calibri Light" w:cs="Calibri Light"/>
                <w:sz w:val="20"/>
                <w:szCs w:val="20"/>
                <w:lang w:val="nl-NL"/>
              </w:rPr>
              <w:t>JA / NEE</w:t>
            </w:r>
          </w:p>
          <w:p w14:paraId="262E3DAF" w14:textId="77777777" w:rsidR="00CB34EA" w:rsidRPr="00056220" w:rsidRDefault="00CB34EA" w:rsidP="00CB34EA">
            <w:pPr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</w:p>
          <w:p w14:paraId="610AF322" w14:textId="77777777" w:rsidR="00CB34EA" w:rsidRPr="00056220" w:rsidRDefault="00CB34EA" w:rsidP="00CB34EA">
            <w:pPr>
              <w:pStyle w:val="TableParagraph"/>
              <w:ind w:left="80"/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  <w:r w:rsidRPr="00056220">
              <w:rPr>
                <w:rFonts w:ascii="Calibri Light" w:hAnsi="Calibri Light" w:cs="Calibri Light"/>
                <w:sz w:val="20"/>
                <w:szCs w:val="20"/>
                <w:lang w:val="nl-NL"/>
              </w:rPr>
              <w:t>Zo ja, benoem percentage eigen aandeel in het samenwerkingsverband en omschrijf aard en inhoud van de eigen werkzaamheden.</w:t>
            </w:r>
          </w:p>
          <w:p w14:paraId="3050C9C8" w14:textId="77777777" w:rsidR="00CB34EA" w:rsidRPr="00056220" w:rsidRDefault="00CB34EA" w:rsidP="00CB34EA">
            <w:pPr>
              <w:pStyle w:val="TableParagraph"/>
              <w:ind w:left="80"/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</w:p>
          <w:p w14:paraId="5E8D81BD" w14:textId="77777777" w:rsidR="00CB34EA" w:rsidRPr="00056220" w:rsidRDefault="00CB34EA" w:rsidP="00CB34EA">
            <w:pPr>
              <w:pStyle w:val="TableParagraph"/>
              <w:ind w:left="80"/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</w:p>
          <w:p w14:paraId="6A9D854B" w14:textId="2659D001" w:rsidR="00CB34EA" w:rsidRPr="00056220" w:rsidRDefault="00CB34EA" w:rsidP="00CB34EA">
            <w:pPr>
              <w:pStyle w:val="TableParagraph"/>
              <w:ind w:left="80"/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</w:p>
        </w:tc>
      </w:tr>
    </w:tbl>
    <w:p w14:paraId="18F485F2" w14:textId="77C35234" w:rsidR="00CB34EA" w:rsidRPr="00056220" w:rsidRDefault="00CB34EA">
      <w:pPr>
        <w:rPr>
          <w:rFonts w:ascii="Calibri Light" w:hAnsi="Calibri Light" w:cs="Calibri Light"/>
          <w:color w:val="FFFFFF" w:themeColor="background1"/>
          <w:vertAlign w:val="subscript"/>
        </w:rPr>
      </w:pPr>
    </w:p>
    <w:tbl>
      <w:tblPr>
        <w:tblStyle w:val="TableNormal"/>
        <w:tblpPr w:leftFromText="141" w:rightFromText="141" w:vertAnchor="text" w:horzAnchor="margin" w:tblpX="-572" w:tblpY="-52"/>
        <w:tblW w:w="9776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9776"/>
      </w:tblGrid>
      <w:tr w:rsidR="00587ADE" w:rsidRPr="00056220" w14:paraId="201CD70A" w14:textId="77777777" w:rsidTr="00587ADE">
        <w:trPr>
          <w:trHeight w:val="1010"/>
        </w:trPr>
        <w:tc>
          <w:tcPr>
            <w:tcW w:w="9776" w:type="dxa"/>
            <w:tcBorders>
              <w:right w:val="single" w:sz="4" w:space="0" w:color="FFFFFF"/>
            </w:tcBorders>
            <w:shd w:val="clear" w:color="auto" w:fill="212E63"/>
          </w:tcPr>
          <w:p w14:paraId="5D4D7A93" w14:textId="6F67392F" w:rsidR="00587ADE" w:rsidRPr="00056220" w:rsidRDefault="00587ADE" w:rsidP="00E10A8B">
            <w:pPr>
              <w:pStyle w:val="TableParagraph"/>
              <w:spacing w:before="75" w:line="256" w:lineRule="auto"/>
              <w:ind w:left="80"/>
              <w:rPr>
                <w:rFonts w:ascii="Calibri Light" w:hAnsi="Calibri Light" w:cs="Calibri Light"/>
                <w:b/>
                <w:color w:val="FFFFFF" w:themeColor="background1"/>
                <w:sz w:val="20"/>
                <w:szCs w:val="20"/>
                <w:lang w:val="nl-NL"/>
              </w:rPr>
            </w:pPr>
            <w:r w:rsidRPr="00056220">
              <w:rPr>
                <w:rFonts w:ascii="Calibri Light" w:hAnsi="Calibri Light" w:cs="Calibri Light"/>
                <w:b/>
                <w:bCs/>
                <w:color w:val="FFFFFF" w:themeColor="background1"/>
                <w:sz w:val="20"/>
                <w:szCs w:val="20"/>
                <w:lang w:val="nl-NL"/>
              </w:rPr>
              <w:lastRenderedPageBreak/>
              <w:t>Geef hier een beknopte beschrijving van de aard en de omvang van uitgevoerde werkzaamheden waaruit blijkt dat aan de gestelde kerncompetentie wordt voldaan.</w:t>
            </w:r>
          </w:p>
        </w:tc>
      </w:tr>
      <w:tr w:rsidR="00587ADE" w:rsidRPr="00056220" w14:paraId="0AB7122C" w14:textId="77777777" w:rsidTr="00A362FD">
        <w:trPr>
          <w:trHeight w:val="3939"/>
        </w:trPr>
        <w:tc>
          <w:tcPr>
            <w:tcW w:w="9776" w:type="dxa"/>
            <w:shd w:val="clear" w:color="auto" w:fill="auto"/>
          </w:tcPr>
          <w:p w14:paraId="33204B63" w14:textId="77777777" w:rsidR="00587ADE" w:rsidRPr="00056220" w:rsidRDefault="00587ADE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7F085C5C" w14:textId="77777777" w:rsidR="00587ADE" w:rsidRPr="00056220" w:rsidRDefault="00587ADE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7C06C34C" w14:textId="77777777" w:rsidR="00587ADE" w:rsidRPr="00056220" w:rsidRDefault="00587ADE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6F47C090" w14:textId="77777777" w:rsidR="00587ADE" w:rsidRPr="00056220" w:rsidRDefault="00587ADE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304E02AC" w14:textId="77777777" w:rsidR="00587ADE" w:rsidRPr="00056220" w:rsidRDefault="00587ADE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31E0CA46" w14:textId="77777777" w:rsidR="00587ADE" w:rsidRPr="00056220" w:rsidRDefault="00587ADE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3995F1DB" w14:textId="77777777" w:rsidR="00587ADE" w:rsidRPr="00056220" w:rsidRDefault="00587ADE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7C57803B" w14:textId="77777777" w:rsidR="00587ADE" w:rsidRPr="00056220" w:rsidRDefault="00587ADE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680CD296" w14:textId="77777777" w:rsidR="00587ADE" w:rsidRPr="00056220" w:rsidRDefault="00587ADE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0F6A730F" w14:textId="77777777" w:rsidR="00587ADE" w:rsidRPr="00056220" w:rsidRDefault="00587ADE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26F9DFC7" w14:textId="77777777" w:rsidR="00587ADE" w:rsidRPr="00056220" w:rsidRDefault="00587ADE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431BBD78" w14:textId="77777777" w:rsidR="00587ADE" w:rsidRPr="00056220" w:rsidRDefault="00587ADE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34E954E6" w14:textId="77777777" w:rsidR="00587ADE" w:rsidRPr="00056220" w:rsidRDefault="00587ADE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77B24197" w14:textId="77777777" w:rsidR="00587ADE" w:rsidRPr="00056220" w:rsidRDefault="00587ADE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5346294D" w14:textId="77777777" w:rsidR="00587ADE" w:rsidRPr="00056220" w:rsidRDefault="00587ADE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5848B765" w14:textId="77777777" w:rsidR="00587ADE" w:rsidRPr="00056220" w:rsidRDefault="00587ADE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27BDAD5C" w14:textId="77777777" w:rsidR="00587ADE" w:rsidRPr="00056220" w:rsidRDefault="00587ADE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3687F46E" w14:textId="531A45DB" w:rsidR="00587ADE" w:rsidRDefault="00587ADE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31F6CC0F" w14:textId="63FF2BB2" w:rsidR="00A362FD" w:rsidRDefault="00A362FD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4F3C3A1C" w14:textId="548E13F8" w:rsidR="00A362FD" w:rsidRDefault="00A362FD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69A0FC17" w14:textId="5FF3E6E1" w:rsidR="00A362FD" w:rsidRDefault="00A362FD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2AED2E7D" w14:textId="681D48B3" w:rsidR="00A362FD" w:rsidRDefault="00A362FD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467AEC52" w14:textId="74C8D1D7" w:rsidR="00A362FD" w:rsidRDefault="00A362FD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57270CF4" w14:textId="1028E38E" w:rsidR="00A362FD" w:rsidRDefault="00A362FD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0BAE7C2E" w14:textId="3FDEB007" w:rsidR="00A362FD" w:rsidRDefault="00A362FD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5D13C2AD" w14:textId="5A204149" w:rsidR="00A362FD" w:rsidRDefault="00A362FD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22757094" w14:textId="0E6C9631" w:rsidR="00A362FD" w:rsidRDefault="00A362FD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76CA80A8" w14:textId="51B6A956" w:rsidR="00A362FD" w:rsidRDefault="00A362FD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678B2F44" w14:textId="61A13A8A" w:rsidR="00A362FD" w:rsidRDefault="00A362FD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014F9D1F" w14:textId="664B71B2" w:rsidR="00A362FD" w:rsidRDefault="00A362FD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7755A5C9" w14:textId="2BC5F972" w:rsidR="00A362FD" w:rsidRDefault="00A362FD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64FF53C4" w14:textId="77777777" w:rsidR="00A362FD" w:rsidRPr="00056220" w:rsidRDefault="00A362FD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0D727048" w14:textId="32B07512" w:rsidR="00587ADE" w:rsidRPr="00056220" w:rsidRDefault="00587ADE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</w:tc>
      </w:tr>
    </w:tbl>
    <w:p w14:paraId="1B358510" w14:textId="6F3E6724" w:rsidR="00CB34EA" w:rsidRPr="00056220" w:rsidRDefault="00CB34EA">
      <w:pPr>
        <w:rPr>
          <w:rFonts w:ascii="Calibri Light" w:hAnsi="Calibri Light" w:cs="Calibri Light"/>
          <w:vertAlign w:val="subscript"/>
        </w:rPr>
      </w:pPr>
    </w:p>
    <w:tbl>
      <w:tblPr>
        <w:tblStyle w:val="TableNormal"/>
        <w:tblpPr w:leftFromText="141" w:rightFromText="141" w:vertAnchor="text" w:horzAnchor="margin" w:tblpX="-572" w:tblpY="-52"/>
        <w:tblW w:w="9776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9776"/>
      </w:tblGrid>
      <w:tr w:rsidR="00A362FD" w:rsidRPr="00056220" w14:paraId="0C982231" w14:textId="77777777" w:rsidTr="00085BC5">
        <w:trPr>
          <w:trHeight w:val="1010"/>
        </w:trPr>
        <w:tc>
          <w:tcPr>
            <w:tcW w:w="9776" w:type="dxa"/>
            <w:tcBorders>
              <w:right w:val="single" w:sz="4" w:space="0" w:color="FFFFFF"/>
            </w:tcBorders>
            <w:shd w:val="clear" w:color="auto" w:fill="212E63"/>
          </w:tcPr>
          <w:p w14:paraId="21D53D29" w14:textId="5EE63F55" w:rsidR="00A362FD" w:rsidRPr="00056220" w:rsidRDefault="00A362FD" w:rsidP="00085BC5">
            <w:pPr>
              <w:pStyle w:val="TableParagraph"/>
              <w:spacing w:before="75" w:line="256" w:lineRule="auto"/>
              <w:ind w:left="80"/>
              <w:rPr>
                <w:rFonts w:ascii="Calibri Light" w:hAnsi="Calibri Light" w:cs="Calibri Light"/>
                <w:b/>
                <w:color w:val="FFFFFF" w:themeColor="background1"/>
                <w:sz w:val="20"/>
                <w:szCs w:val="20"/>
                <w:lang w:val="nl-NL"/>
              </w:rPr>
            </w:pPr>
            <w:r>
              <w:rPr>
                <w:rFonts w:ascii="Calibri Light" w:hAnsi="Calibri Light" w:cs="Calibri Light"/>
                <w:b/>
                <w:bCs/>
                <w:color w:val="FFFFFF" w:themeColor="background1"/>
                <w:sz w:val="20"/>
                <w:szCs w:val="20"/>
                <w:lang w:val="nl-NL"/>
              </w:rPr>
              <w:lastRenderedPageBreak/>
              <w:t xml:space="preserve">Financiële onderbouwing </w:t>
            </w:r>
          </w:p>
        </w:tc>
      </w:tr>
      <w:tr w:rsidR="00A362FD" w:rsidRPr="00056220" w14:paraId="47A575B0" w14:textId="77777777" w:rsidTr="00085BC5">
        <w:trPr>
          <w:trHeight w:val="559"/>
        </w:trPr>
        <w:tc>
          <w:tcPr>
            <w:tcW w:w="9776" w:type="dxa"/>
            <w:shd w:val="clear" w:color="auto" w:fill="auto"/>
          </w:tcPr>
          <w:p w14:paraId="4364728A" w14:textId="77777777" w:rsidR="00A362FD" w:rsidRPr="00056220" w:rsidRDefault="00A362FD" w:rsidP="00085BC5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7F8AEF92" w14:textId="77777777" w:rsidR="00A362FD" w:rsidRPr="00056220" w:rsidRDefault="00A362FD" w:rsidP="00085BC5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1015B345" w14:textId="77777777" w:rsidR="00A362FD" w:rsidRPr="00056220" w:rsidRDefault="00A362FD" w:rsidP="00085BC5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2B8B2207" w14:textId="77777777" w:rsidR="00A362FD" w:rsidRPr="00056220" w:rsidRDefault="00A362FD" w:rsidP="00085BC5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13A536B8" w14:textId="323D7FBD" w:rsidR="00A362FD" w:rsidRDefault="00A362FD" w:rsidP="00085BC5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7C5A40F6" w14:textId="2D7B0C43" w:rsidR="00A362FD" w:rsidRDefault="00A362FD" w:rsidP="00085BC5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64923995" w14:textId="58B801C3" w:rsidR="00A362FD" w:rsidRDefault="00A362FD" w:rsidP="00085BC5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2628809D" w14:textId="7ADADAA7" w:rsidR="00A362FD" w:rsidRDefault="00A362FD" w:rsidP="00085BC5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39032DC8" w14:textId="4A0027E6" w:rsidR="00A362FD" w:rsidRDefault="00A362FD" w:rsidP="00085BC5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5205A35B" w14:textId="77777777" w:rsidR="00A362FD" w:rsidRPr="00056220" w:rsidRDefault="00A362FD" w:rsidP="00085BC5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3D58C61B" w14:textId="77777777" w:rsidR="00A362FD" w:rsidRPr="00056220" w:rsidRDefault="00A362FD" w:rsidP="00085BC5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11B4D0CE" w14:textId="77777777" w:rsidR="00A362FD" w:rsidRPr="00056220" w:rsidRDefault="00A362FD" w:rsidP="00085BC5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60BB1DE4" w14:textId="77777777" w:rsidR="00A362FD" w:rsidRPr="00056220" w:rsidRDefault="00A362FD" w:rsidP="00085BC5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0576905E" w14:textId="77777777" w:rsidR="00A362FD" w:rsidRPr="00056220" w:rsidRDefault="00A362FD" w:rsidP="00085BC5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308D2623" w14:textId="77777777" w:rsidR="00A362FD" w:rsidRPr="00056220" w:rsidRDefault="00A362FD" w:rsidP="00085BC5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31FCEB33" w14:textId="77777777" w:rsidR="00A362FD" w:rsidRPr="00056220" w:rsidRDefault="00A362FD" w:rsidP="00085BC5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4ED7DF3D" w14:textId="77777777" w:rsidR="00A362FD" w:rsidRPr="00056220" w:rsidRDefault="00A362FD" w:rsidP="00085BC5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4A9C0D96" w14:textId="77777777" w:rsidR="00A362FD" w:rsidRPr="00056220" w:rsidRDefault="00A362FD" w:rsidP="00085BC5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5FC218F2" w14:textId="77777777" w:rsidR="00A362FD" w:rsidRPr="00056220" w:rsidRDefault="00A362FD" w:rsidP="00085BC5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3443D382" w14:textId="77777777" w:rsidR="00A362FD" w:rsidRPr="00056220" w:rsidRDefault="00A362FD" w:rsidP="00085BC5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2915E2AB" w14:textId="77777777" w:rsidR="00A362FD" w:rsidRPr="00056220" w:rsidRDefault="00A362FD" w:rsidP="00085BC5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</w:tc>
      </w:tr>
    </w:tbl>
    <w:p w14:paraId="4807AFFC" w14:textId="69F74391" w:rsidR="00CB34EA" w:rsidRPr="00056220" w:rsidRDefault="00CB34EA">
      <w:pPr>
        <w:rPr>
          <w:rFonts w:ascii="Calibri Light" w:hAnsi="Calibri Light" w:cs="Calibri Light"/>
          <w:vertAlign w:val="subscript"/>
        </w:rPr>
      </w:pPr>
    </w:p>
    <w:p w14:paraId="1E72C1A3" w14:textId="51A09BD6" w:rsidR="00587ADE" w:rsidRDefault="00587ADE">
      <w:pPr>
        <w:rPr>
          <w:rFonts w:ascii="Calibri Light" w:hAnsi="Calibri Light" w:cs="Calibri Light"/>
          <w:vertAlign w:val="subscript"/>
        </w:rPr>
      </w:pPr>
    </w:p>
    <w:p w14:paraId="6B495CB4" w14:textId="78765974" w:rsidR="00CB34EA" w:rsidRPr="00056220" w:rsidRDefault="00CB34EA">
      <w:pPr>
        <w:rPr>
          <w:rFonts w:ascii="Calibri Light" w:hAnsi="Calibri Light" w:cs="Calibri Light"/>
          <w:vertAlign w:val="subscript"/>
        </w:rPr>
      </w:pPr>
    </w:p>
    <w:p w14:paraId="6F529EEA" w14:textId="77777777" w:rsidR="00CB34EA" w:rsidRPr="00056220" w:rsidRDefault="00CB34EA">
      <w:pPr>
        <w:rPr>
          <w:rFonts w:ascii="Calibri Light" w:hAnsi="Calibri Light" w:cs="Calibri Light"/>
          <w:vertAlign w:val="subscript"/>
        </w:rPr>
      </w:pPr>
    </w:p>
    <w:p w14:paraId="6076DC80" w14:textId="476C2BBE" w:rsidR="00D731C2" w:rsidRPr="00056220" w:rsidRDefault="002728CC">
      <w:pPr>
        <w:rPr>
          <w:rFonts w:ascii="Calibri Light" w:hAnsi="Calibri Light" w:cs="Calibri Light"/>
          <w:vertAlign w:val="subscript"/>
        </w:rPr>
      </w:pPr>
      <w:r w:rsidRPr="00056220">
        <w:rPr>
          <w:rFonts w:ascii="Calibri Light" w:hAnsi="Calibri Light" w:cs="Calibri Light"/>
          <w:noProof/>
          <w:lang w:eastAsia="nl-NL"/>
        </w:rPr>
        <mc:AlternateContent>
          <mc:Choice Requires="wps">
            <w:drawing>
              <wp:anchor distT="0" distB="0" distL="0" distR="0" simplePos="0" relativeHeight="251670528" behindDoc="0" locked="0" layoutInCell="0" allowOverlap="1" wp14:anchorId="5CAE774C" wp14:editId="591EB8A0">
                <wp:simplePos x="0" y="0"/>
                <wp:positionH relativeFrom="page">
                  <wp:posOffset>791845</wp:posOffset>
                </wp:positionH>
                <wp:positionV relativeFrom="paragraph">
                  <wp:posOffset>101600</wp:posOffset>
                </wp:positionV>
                <wp:extent cx="6192520" cy="12700"/>
                <wp:effectExtent l="0" t="0" r="0" b="0"/>
                <wp:wrapTopAndBottom/>
                <wp:docPr id="3" name="Freeform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92520" cy="12700"/>
                        </a:xfrm>
                        <a:custGeom>
                          <a:avLst/>
                          <a:gdLst>
                            <a:gd name="T0" fmla="*/ 0 w 9752"/>
                            <a:gd name="T1" fmla="*/ 0 h 20"/>
                            <a:gd name="T2" fmla="*/ 9751 w 9752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9752" h="20">
                              <a:moveTo>
                                <a:pt x="0" y="0"/>
                              </a:moveTo>
                              <a:lnTo>
                                <a:pt x="9751" y="0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F79221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polyline w14:anchorId="589DDD19" id="Freeform 11" o:spid="_x0000_s1026" style="position:absolute;z-index:2516705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62.35pt,8pt,549.9pt,8pt" coordsize="9752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" o:allowincell="f" filled="f" strokecolor="#f79221" strokeweight="1pt">
                <v:path arrowok="t" o:connecttype="custom" o:connectlocs="0,0;6191885,0" o:connectangles="0,0"/>
                <w10:wrap type="topAndBottom" anchorx="page"/>
              </v:polyline>
            </w:pict>
          </mc:Fallback>
        </mc:AlternateContent>
      </w:r>
    </w:p>
    <w:p w14:paraId="0938B5E0" w14:textId="77777777" w:rsidR="00056220" w:rsidRDefault="00056220" w:rsidP="00056220">
      <w:pPr>
        <w:pStyle w:val="Plattetekst"/>
        <w:tabs>
          <w:tab w:val="left" w:pos="2941"/>
          <w:tab w:val="left" w:pos="6754"/>
          <w:tab w:val="left" w:pos="9815"/>
        </w:tabs>
        <w:spacing w:before="113" w:line="432" w:lineRule="auto"/>
        <w:ind w:left="107" w:right="147"/>
        <w:jc w:val="both"/>
        <w:rPr>
          <w:rFonts w:ascii="Verdana" w:hAnsi="Verdana"/>
          <w:color w:val="000000" w:themeColor="text1"/>
        </w:rPr>
      </w:pPr>
      <w:r w:rsidRPr="00056220">
        <w:rPr>
          <w:rFonts w:ascii="Calibri Light" w:hAnsi="Calibri Light" w:cs="Calibri Light"/>
          <w:color w:val="000000" w:themeColor="text1"/>
        </w:rPr>
        <w:t>Naam</w:t>
      </w:r>
      <w:r>
        <w:rPr>
          <w:rFonts w:ascii="Verdana" w:hAnsi="Verdana"/>
          <w:color w:val="000000" w:themeColor="text1"/>
        </w:rPr>
        <w:t xml:space="preserve">: </w:t>
      </w:r>
      <w:r>
        <w:rPr>
          <w:rFonts w:ascii="Verdana" w:hAnsi="Verdana"/>
          <w:color w:val="000000" w:themeColor="text1"/>
          <w:u w:val="single" w:color="212E63"/>
        </w:rPr>
        <w:tab/>
      </w:r>
      <w:r>
        <w:rPr>
          <w:rFonts w:ascii="Verdana" w:hAnsi="Verdana"/>
          <w:color w:val="000000" w:themeColor="text1"/>
          <w:u w:val="single" w:color="212E63"/>
        </w:rPr>
        <w:tab/>
      </w:r>
      <w:r>
        <w:rPr>
          <w:rFonts w:ascii="Verdana" w:hAnsi="Verdana"/>
          <w:color w:val="000000" w:themeColor="text1"/>
        </w:rPr>
        <w:t xml:space="preserve"> </w:t>
      </w:r>
    </w:p>
    <w:p w14:paraId="5FA6179B" w14:textId="77777777" w:rsidR="00056220" w:rsidRDefault="00056220" w:rsidP="00056220">
      <w:pPr>
        <w:pStyle w:val="Plattetekst"/>
        <w:tabs>
          <w:tab w:val="left" w:pos="2941"/>
          <w:tab w:val="left" w:pos="6754"/>
          <w:tab w:val="left" w:pos="9815"/>
        </w:tabs>
        <w:spacing w:before="113" w:line="432" w:lineRule="auto"/>
        <w:ind w:left="107" w:right="147"/>
        <w:jc w:val="both"/>
        <w:rPr>
          <w:rFonts w:ascii="Verdana" w:hAnsi="Verdana"/>
          <w:color w:val="000000" w:themeColor="text1"/>
        </w:rPr>
      </w:pPr>
      <w:r w:rsidRPr="00056220">
        <w:rPr>
          <w:rFonts w:ascii="Calibri Light" w:hAnsi="Calibri Light" w:cs="Calibri Light"/>
          <w:color w:val="000000" w:themeColor="text1"/>
        </w:rPr>
        <w:t>Naam</w:t>
      </w:r>
      <w:r w:rsidRPr="00056220">
        <w:rPr>
          <w:rFonts w:ascii="Calibri Light" w:hAnsi="Calibri Light" w:cs="Calibri Light"/>
          <w:color w:val="000000" w:themeColor="text1"/>
          <w:spacing w:val="-14"/>
        </w:rPr>
        <w:t xml:space="preserve"> </w:t>
      </w:r>
      <w:r w:rsidRPr="00056220">
        <w:rPr>
          <w:rFonts w:ascii="Calibri Light" w:hAnsi="Calibri Light" w:cs="Calibri Light"/>
          <w:color w:val="000000" w:themeColor="text1"/>
        </w:rPr>
        <w:t>tekeningbevoegde</w:t>
      </w:r>
      <w:r>
        <w:rPr>
          <w:rFonts w:ascii="Verdana" w:hAnsi="Verdana"/>
          <w:color w:val="000000" w:themeColor="text1"/>
        </w:rPr>
        <w:t xml:space="preserve">:  </w:t>
      </w:r>
      <w:r>
        <w:rPr>
          <w:rFonts w:ascii="Verdana" w:hAnsi="Verdana"/>
          <w:color w:val="000000" w:themeColor="text1"/>
          <w:u w:val="single" w:color="212E63"/>
        </w:rPr>
        <w:tab/>
      </w:r>
      <w:r>
        <w:rPr>
          <w:rFonts w:ascii="Verdana" w:hAnsi="Verdana"/>
          <w:color w:val="000000" w:themeColor="text1"/>
          <w:u w:val="single" w:color="212E63"/>
        </w:rPr>
        <w:tab/>
      </w:r>
      <w:r>
        <w:rPr>
          <w:rFonts w:ascii="Verdana" w:hAnsi="Verdana"/>
          <w:color w:val="000000" w:themeColor="text1"/>
        </w:rPr>
        <w:t xml:space="preserve"> </w:t>
      </w:r>
    </w:p>
    <w:p w14:paraId="01E48F39" w14:textId="28777E87" w:rsidR="00056220" w:rsidRDefault="00056220" w:rsidP="00056220">
      <w:pPr>
        <w:pStyle w:val="Plattetekst"/>
        <w:tabs>
          <w:tab w:val="left" w:pos="2941"/>
          <w:tab w:val="left" w:pos="6754"/>
          <w:tab w:val="left" w:pos="9815"/>
        </w:tabs>
        <w:spacing w:before="113" w:line="432" w:lineRule="auto"/>
        <w:ind w:left="107" w:right="147"/>
        <w:jc w:val="both"/>
        <w:rPr>
          <w:rFonts w:ascii="Verdana" w:hAnsi="Verdana"/>
          <w:color w:val="000000" w:themeColor="text1"/>
        </w:rPr>
      </w:pPr>
      <w:r w:rsidRPr="00056220">
        <w:rPr>
          <w:rFonts w:ascii="Calibri Light" w:hAnsi="Calibri Light" w:cs="Calibri Light"/>
          <w:color w:val="000000" w:themeColor="text1"/>
        </w:rPr>
        <w:t>Functie</w:t>
      </w:r>
      <w:r w:rsidRPr="00056220">
        <w:rPr>
          <w:rFonts w:ascii="Calibri Light" w:hAnsi="Calibri Light" w:cs="Calibri Light"/>
          <w:color w:val="000000" w:themeColor="text1"/>
          <w:spacing w:val="-17"/>
        </w:rPr>
        <w:t xml:space="preserve"> </w:t>
      </w:r>
      <w:r w:rsidRPr="00056220">
        <w:rPr>
          <w:rFonts w:ascii="Calibri Light" w:hAnsi="Calibri Light" w:cs="Calibri Light"/>
          <w:color w:val="000000" w:themeColor="text1"/>
        </w:rPr>
        <w:t>tekeningbevoegde</w:t>
      </w:r>
      <w:r>
        <w:rPr>
          <w:rFonts w:ascii="Verdana" w:hAnsi="Verdana"/>
          <w:color w:val="000000" w:themeColor="text1"/>
        </w:rPr>
        <w:t xml:space="preserve">: </w:t>
      </w:r>
      <w:r>
        <w:rPr>
          <w:rFonts w:ascii="Verdana" w:hAnsi="Verdana"/>
          <w:color w:val="000000" w:themeColor="text1"/>
          <w:spacing w:val="10"/>
        </w:rPr>
        <w:t xml:space="preserve"> </w:t>
      </w:r>
      <w:r>
        <w:rPr>
          <w:rFonts w:ascii="Verdana" w:hAnsi="Verdana"/>
          <w:color w:val="000000" w:themeColor="text1"/>
          <w:u w:val="single" w:color="212E63"/>
        </w:rPr>
        <w:t xml:space="preserve"> </w:t>
      </w:r>
      <w:r>
        <w:rPr>
          <w:rFonts w:ascii="Verdana" w:hAnsi="Verdana"/>
          <w:color w:val="000000" w:themeColor="text1"/>
          <w:u w:val="single" w:color="212E63"/>
        </w:rPr>
        <w:tab/>
        <w:t>______________________________</w:t>
      </w:r>
      <w:r>
        <w:rPr>
          <w:rFonts w:ascii="Verdana" w:hAnsi="Verdana"/>
          <w:color w:val="000000" w:themeColor="text1"/>
        </w:rPr>
        <w:t xml:space="preserve"> </w:t>
      </w:r>
    </w:p>
    <w:p w14:paraId="38571F20" w14:textId="77777777" w:rsidR="00056220" w:rsidRDefault="00056220" w:rsidP="00056220">
      <w:pPr>
        <w:pStyle w:val="Plattetekst"/>
        <w:tabs>
          <w:tab w:val="left" w:pos="2941"/>
          <w:tab w:val="left" w:pos="6754"/>
          <w:tab w:val="left" w:pos="9815"/>
        </w:tabs>
        <w:spacing w:before="113" w:line="432" w:lineRule="auto"/>
        <w:ind w:left="107" w:right="147"/>
        <w:jc w:val="both"/>
        <w:rPr>
          <w:rFonts w:ascii="Verdana" w:hAnsi="Verdana"/>
          <w:color w:val="000000" w:themeColor="text1"/>
        </w:rPr>
      </w:pPr>
      <w:r w:rsidRPr="00056220">
        <w:rPr>
          <w:rFonts w:ascii="Calibri Light" w:hAnsi="Calibri Light" w:cs="Calibri Light"/>
          <w:color w:val="000000" w:themeColor="text1"/>
        </w:rPr>
        <w:t>Datum</w:t>
      </w:r>
      <w:r>
        <w:rPr>
          <w:rFonts w:ascii="Verdana" w:hAnsi="Verdana"/>
          <w:color w:val="000000" w:themeColor="text1"/>
        </w:rPr>
        <w:t xml:space="preserve">: </w:t>
      </w:r>
      <w:r>
        <w:rPr>
          <w:rFonts w:ascii="Verdana" w:hAnsi="Verdana"/>
          <w:color w:val="000000" w:themeColor="text1"/>
          <w:u w:val="single" w:color="212E63"/>
        </w:rPr>
        <w:t xml:space="preserve"> </w:t>
      </w:r>
      <w:r>
        <w:rPr>
          <w:rFonts w:ascii="Verdana" w:hAnsi="Verdana"/>
          <w:color w:val="000000" w:themeColor="text1"/>
          <w:u w:val="single" w:color="212E63"/>
        </w:rPr>
        <w:tab/>
        <w:t>______________________________</w:t>
      </w:r>
    </w:p>
    <w:p w14:paraId="0151E8EC" w14:textId="77777777" w:rsidR="00056220" w:rsidRPr="00056220" w:rsidRDefault="00056220" w:rsidP="00056220">
      <w:pPr>
        <w:pStyle w:val="Plattetekst"/>
        <w:spacing w:before="225"/>
        <w:ind w:left="107"/>
        <w:jc w:val="both"/>
        <w:rPr>
          <w:rFonts w:ascii="Calibri Light" w:hAnsi="Calibri Light" w:cs="Calibri Light"/>
          <w:color w:val="000000" w:themeColor="text1"/>
        </w:rPr>
      </w:pPr>
      <w:r w:rsidRPr="00056220">
        <w:rPr>
          <w:rFonts w:ascii="Calibri Light" w:hAnsi="Calibri Light" w:cs="Calibri Light"/>
          <w:color w:val="000000" w:themeColor="text1"/>
        </w:rPr>
        <w:t>Handtekening tekeningbevoegde:</w:t>
      </w:r>
    </w:p>
    <w:p w14:paraId="0C63E2AB" w14:textId="6EFB69FF" w:rsidR="00D731C2" w:rsidRPr="00056220" w:rsidRDefault="00D731C2">
      <w:pPr>
        <w:rPr>
          <w:rFonts w:ascii="Calibri Light" w:hAnsi="Calibri Light" w:cs="Calibri Light"/>
          <w:vertAlign w:val="subscript"/>
        </w:rPr>
      </w:pPr>
    </w:p>
    <w:p w14:paraId="3E1E5E76" w14:textId="2E1AB467" w:rsidR="00D731C2" w:rsidRPr="00056220" w:rsidRDefault="00D731C2">
      <w:pPr>
        <w:rPr>
          <w:rFonts w:ascii="Calibri Light" w:hAnsi="Calibri Light" w:cs="Calibri Light"/>
          <w:vertAlign w:val="subscript"/>
        </w:rPr>
      </w:pPr>
    </w:p>
    <w:p w14:paraId="51879D99" w14:textId="5AB5C9AD" w:rsidR="00D731C2" w:rsidRPr="00056220" w:rsidRDefault="00D731C2">
      <w:pPr>
        <w:rPr>
          <w:rFonts w:ascii="Calibri Light" w:hAnsi="Calibri Light" w:cs="Calibri Light"/>
          <w:vertAlign w:val="subscript"/>
        </w:rPr>
      </w:pPr>
    </w:p>
    <w:p w14:paraId="0B06DC8D" w14:textId="2147B383" w:rsidR="00D731C2" w:rsidRPr="00056220" w:rsidRDefault="00D731C2">
      <w:pPr>
        <w:rPr>
          <w:rFonts w:ascii="Calibri Light" w:hAnsi="Calibri Light" w:cs="Calibri Light"/>
          <w:vertAlign w:val="subscript"/>
        </w:rPr>
      </w:pPr>
    </w:p>
    <w:p w14:paraId="56BE7B76" w14:textId="77777777" w:rsidR="00D731C2" w:rsidRPr="00056220" w:rsidRDefault="00D731C2">
      <w:pPr>
        <w:rPr>
          <w:rFonts w:ascii="Calibri Light" w:hAnsi="Calibri Light" w:cs="Calibri Light"/>
          <w:vertAlign w:val="subscript"/>
        </w:rPr>
      </w:pPr>
    </w:p>
    <w:sectPr w:rsidR="00D731C2" w:rsidRPr="00056220" w:rsidSect="00CA5F2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/>
      <w:pgMar w:top="184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EA0CD40" w14:textId="77777777" w:rsidR="006C3BBE" w:rsidRDefault="006C3BBE" w:rsidP="00567705">
      <w:r>
        <w:separator/>
      </w:r>
    </w:p>
  </w:endnote>
  <w:endnote w:type="continuationSeparator" w:id="0">
    <w:p w14:paraId="7B52A026" w14:textId="77777777" w:rsidR="006C3BBE" w:rsidRDefault="006C3BBE" w:rsidP="005677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ontserrat-Light">
    <w:altName w:val="Cambria"/>
    <w:charset w:val="00"/>
    <w:family w:val="roman"/>
    <w:pitch w:val="variable"/>
  </w:font>
  <w:font w:name="Greycliff CF">
    <w:altName w:val="Calibri"/>
    <w:panose1 w:val="00000000000000000000"/>
    <w:charset w:val="4D"/>
    <w:family w:val="auto"/>
    <w:notTrueType/>
    <w:pitch w:val="variable"/>
    <w:sig w:usb0="00000007" w:usb1="00000000" w:usb2="00000000" w:usb3="00000000" w:csb0="00000097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Greycliff CF Demi Bold">
    <w:altName w:val="Calibri"/>
    <w:panose1 w:val="00000000000000000000"/>
    <w:charset w:val="4D"/>
    <w:family w:val="auto"/>
    <w:notTrueType/>
    <w:pitch w:val="variable"/>
    <w:sig w:usb0="00000007" w:usb1="00000000" w:usb2="00000000" w:usb3="00000000" w:csb0="00000097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6AAEB11" w14:textId="77777777" w:rsidR="00773D97" w:rsidRDefault="00773D97">
    <w:pPr>
      <w:pStyle w:val="Voetteks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DEFD85" w14:textId="0FC42378" w:rsidR="00567705" w:rsidRDefault="003C4890">
    <w:pPr>
      <w:pStyle w:val="Voettekst"/>
    </w:pPr>
    <w:r>
      <w:rPr>
        <w:noProof/>
        <w:lang w:eastAsia="nl-NL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2915A3A" wp14:editId="455D009E">
              <wp:simplePos x="0" y="0"/>
              <wp:positionH relativeFrom="column">
                <wp:posOffset>-521556</wp:posOffset>
              </wp:positionH>
              <wp:positionV relativeFrom="paragraph">
                <wp:posOffset>51435</wp:posOffset>
              </wp:positionV>
              <wp:extent cx="5740400" cy="292100"/>
              <wp:effectExtent l="0" t="0" r="0" b="0"/>
              <wp:wrapNone/>
              <wp:docPr id="4" name="Tekstvak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740400" cy="2921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A828ECB" w14:textId="17836D5E" w:rsidR="00773D97" w:rsidRDefault="00773D97" w:rsidP="00056220">
                          <w:pPr>
                            <w:rPr>
                              <w:rFonts w:ascii="Verdana" w:hAnsi="Verdana"/>
                              <w:color w:val="FFFFFF" w:themeColor="background1"/>
                              <w:sz w:val="20"/>
                            </w:rPr>
                          </w:pPr>
                          <w:r>
                            <w:rPr>
                              <w:rFonts w:ascii="Verdana" w:hAnsi="Verdana"/>
                              <w:color w:val="FFFFFF" w:themeColor="background1"/>
                              <w:sz w:val="20"/>
                            </w:rPr>
                            <w:t>Beheers</w:t>
                          </w:r>
                          <w:r w:rsidR="00805BB4">
                            <w:rPr>
                              <w:rFonts w:ascii="Verdana" w:hAnsi="Verdana"/>
                              <w:color w:val="FFFFFF" w:themeColor="background1"/>
                              <w:sz w:val="20"/>
                            </w:rPr>
                            <w:t>ing Ei</w:t>
                          </w:r>
                          <w:r>
                            <w:rPr>
                              <w:rFonts w:ascii="Verdana" w:hAnsi="Verdana"/>
                              <w:color w:val="FFFFFF" w:themeColor="background1"/>
                              <w:sz w:val="20"/>
                            </w:rPr>
                            <w:t>kenprocessierups</w:t>
                          </w:r>
                          <w:r w:rsidR="00056220">
                            <w:rPr>
                              <w:rFonts w:ascii="Verdana" w:hAnsi="Verdana"/>
                              <w:color w:val="FFFFFF" w:themeColor="background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color w:val="FFFFFF" w:themeColor="background1"/>
                              <w:sz w:val="20"/>
                            </w:rPr>
                            <w:t>Diamant-groep DG22-200</w:t>
                          </w:r>
                        </w:p>
                        <w:p w14:paraId="2409B4F5" w14:textId="4DACB05A" w:rsidR="00056220" w:rsidRDefault="00056220" w:rsidP="00056220">
                          <w:r>
                            <w:rPr>
                              <w:rFonts w:ascii="Verdana" w:hAnsi="Verdana"/>
                              <w:color w:val="FFFFFF" w:themeColor="background1"/>
                              <w:sz w:val="20"/>
                            </w:rPr>
                            <w:t xml:space="preserve"> </w:t>
                          </w:r>
                        </w:p>
                        <w:p w14:paraId="0D14F518" w14:textId="640EBA30" w:rsidR="003C4890" w:rsidRPr="00657E4F" w:rsidRDefault="003C4890" w:rsidP="00CA5F26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2915A3A" id="_x0000_t202" coordsize="21600,21600" o:spt="202" path="m,l,21600r21600,l21600,xe">
              <v:stroke joinstyle="miter"/>
              <v:path gradientshapeok="t" o:connecttype="rect"/>
            </v:shapetype>
            <v:shape id="Tekstvak 4" o:spid="_x0000_s1028" type="#_x0000_t202" style="position:absolute;margin-left:-41.05pt;margin-top:4.05pt;width:452pt;height:2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" filled="f" stroked="f" strokeweight=".5pt">
              <v:textbox>
                <w:txbxContent>
                  <w:p w14:paraId="0A828ECB" w14:textId="17836D5E" w:rsidR="00773D97" w:rsidRDefault="00773D97" w:rsidP="00056220">
                    <w:pPr>
                      <w:rPr>
                        <w:rFonts w:ascii="Verdana" w:hAnsi="Verdana"/>
                        <w:color w:val="FFFFFF" w:themeColor="background1"/>
                        <w:sz w:val="20"/>
                      </w:rPr>
                    </w:pPr>
                    <w:r>
                      <w:rPr>
                        <w:rFonts w:ascii="Verdana" w:hAnsi="Verdana"/>
                        <w:color w:val="FFFFFF" w:themeColor="background1"/>
                        <w:sz w:val="20"/>
                      </w:rPr>
                      <w:t>Beheers</w:t>
                    </w:r>
                    <w:r w:rsidR="00805BB4">
                      <w:rPr>
                        <w:rFonts w:ascii="Verdana" w:hAnsi="Verdana"/>
                        <w:color w:val="FFFFFF" w:themeColor="background1"/>
                        <w:sz w:val="20"/>
                      </w:rPr>
                      <w:t xml:space="preserve">ing </w:t>
                    </w:r>
                    <w:r w:rsidR="00805BB4">
                      <w:rPr>
                        <w:rFonts w:ascii="Verdana" w:hAnsi="Verdana"/>
                        <w:color w:val="FFFFFF" w:themeColor="background1"/>
                        <w:sz w:val="20"/>
                      </w:rPr>
                      <w:t>Ei</w:t>
                    </w:r>
                    <w:r>
                      <w:rPr>
                        <w:rFonts w:ascii="Verdana" w:hAnsi="Verdana"/>
                        <w:color w:val="FFFFFF" w:themeColor="background1"/>
                        <w:sz w:val="20"/>
                      </w:rPr>
                      <w:t>kenprocessierups</w:t>
                    </w:r>
                    <w:r w:rsidR="00056220">
                      <w:rPr>
                        <w:rFonts w:ascii="Verdana" w:hAnsi="Verdana"/>
                        <w:color w:val="FFFFFF" w:themeColor="background1"/>
                        <w:sz w:val="20"/>
                      </w:rPr>
                      <w:t xml:space="preserve"> </w:t>
                    </w:r>
                    <w:r>
                      <w:rPr>
                        <w:rFonts w:ascii="Verdana" w:hAnsi="Verdana"/>
                        <w:color w:val="FFFFFF" w:themeColor="background1"/>
                        <w:sz w:val="20"/>
                      </w:rPr>
                      <w:t>Diamant-groep DG22-200</w:t>
                    </w:r>
                  </w:p>
                  <w:p w14:paraId="2409B4F5" w14:textId="4DACB05A" w:rsidR="00056220" w:rsidRDefault="00056220" w:rsidP="00056220">
                    <w:r>
                      <w:rPr>
                        <w:rFonts w:ascii="Verdana" w:hAnsi="Verdana"/>
                        <w:color w:val="FFFFFF" w:themeColor="background1"/>
                        <w:sz w:val="20"/>
                      </w:rPr>
                      <w:t xml:space="preserve"> </w:t>
                    </w:r>
                  </w:p>
                  <w:p w14:paraId="0D14F518" w14:textId="640EBA30" w:rsidR="003C4890" w:rsidRPr="00657E4F" w:rsidRDefault="003C4890" w:rsidP="00CA5F26"/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82C88E2" w14:textId="77777777" w:rsidR="00773D97" w:rsidRDefault="00773D97">
    <w:pPr>
      <w:pStyle w:val="Voetteks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4CD39CB" w14:textId="77777777" w:rsidR="006C3BBE" w:rsidRDefault="006C3BBE" w:rsidP="00567705">
      <w:r>
        <w:separator/>
      </w:r>
    </w:p>
  </w:footnote>
  <w:footnote w:type="continuationSeparator" w:id="0">
    <w:p w14:paraId="635BF4AA" w14:textId="77777777" w:rsidR="006C3BBE" w:rsidRDefault="006C3BBE" w:rsidP="0056770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C68FBFD" w14:textId="77777777" w:rsidR="00773D97" w:rsidRDefault="00773D97">
    <w:pPr>
      <w:pStyle w:val="Kopteks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5EA1E45" w14:textId="64E39D0A" w:rsidR="00567705" w:rsidRDefault="00056220">
    <w:pPr>
      <w:pStyle w:val="Koptekst"/>
    </w:pPr>
    <w:r>
      <w:rPr>
        <w:noProof/>
        <w:lang w:eastAsia="nl-NL"/>
      </w:rPr>
      <w:drawing>
        <wp:anchor distT="0" distB="0" distL="114300" distR="114300" simplePos="0" relativeHeight="251658240" behindDoc="1" locked="0" layoutInCell="1" allowOverlap="1" wp14:anchorId="0D4FB6EA" wp14:editId="429074E5">
          <wp:simplePos x="0" y="0"/>
          <wp:positionH relativeFrom="page">
            <wp:posOffset>-95733</wp:posOffset>
          </wp:positionH>
          <wp:positionV relativeFrom="page">
            <wp:posOffset>-36356</wp:posOffset>
          </wp:positionV>
          <wp:extent cx="7614285" cy="10763250"/>
          <wp:effectExtent l="0" t="0" r="5715" b="0"/>
          <wp:wrapTight wrapText="bothSides">
            <wp:wrapPolygon edited="0">
              <wp:start x="20373" y="0"/>
              <wp:lineTo x="20373" y="612"/>
              <wp:lineTo x="2216" y="879"/>
              <wp:lineTo x="1189" y="879"/>
              <wp:lineTo x="1189" y="2217"/>
              <wp:lineTo x="8971" y="2447"/>
              <wp:lineTo x="20373" y="2447"/>
              <wp:lineTo x="20373" y="18350"/>
              <wp:lineTo x="10862" y="18962"/>
              <wp:lineTo x="10808" y="19574"/>
              <wp:lineTo x="0" y="19803"/>
              <wp:lineTo x="0" y="21562"/>
              <wp:lineTo x="20806" y="21562"/>
              <wp:lineTo x="20860" y="21562"/>
              <wp:lineTo x="21238" y="21409"/>
              <wp:lineTo x="21562" y="21065"/>
              <wp:lineTo x="21562" y="19803"/>
              <wp:lineTo x="10754" y="19574"/>
              <wp:lineTo x="10808" y="18962"/>
              <wp:lineTo x="21562" y="18962"/>
              <wp:lineTo x="21562" y="0"/>
              <wp:lineTo x="20373" y="0"/>
            </wp:wrapPolygon>
          </wp:wrapTight>
          <wp:docPr id="21" name="Afbeelding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14285" cy="107632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10D8E">
      <w:rPr>
        <w:noProof/>
        <w:lang w:eastAsia="nl-NL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642E525" wp14:editId="0B0C7030">
              <wp:simplePos x="0" y="0"/>
              <wp:positionH relativeFrom="column">
                <wp:posOffset>3729355</wp:posOffset>
              </wp:positionH>
              <wp:positionV relativeFrom="paragraph">
                <wp:posOffset>-106680</wp:posOffset>
              </wp:positionV>
              <wp:extent cx="2217420" cy="845820"/>
              <wp:effectExtent l="0" t="0" r="11430" b="11430"/>
              <wp:wrapNone/>
              <wp:docPr id="9" name="Tekstvak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217420" cy="84582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solidFill>
                          <a:prstClr val="black"/>
                        </a:solidFill>
                      </a:ln>
                    </wps:spPr>
                    <wps:txbx>
                      <w:txbxContent>
                        <w:p w14:paraId="355667EC" w14:textId="3CF5D153" w:rsidR="00C023A6" w:rsidRPr="00C023A6" w:rsidRDefault="00056220">
                          <w:pPr>
                            <w:rPr>
                              <w:rFonts w:ascii="Verdana" w:hAnsi="Verdana"/>
                            </w:rPr>
                          </w:pPr>
                          <w:r>
                            <w:rPr>
                              <w:rFonts w:ascii="Verdana" w:hAnsi="Verdana"/>
                            </w:rPr>
                            <w:t xml:space="preserve">       </w:t>
                          </w:r>
                          <w:r w:rsidR="00773D97" w:rsidRPr="00773D97">
                            <w:rPr>
                              <w:noProof/>
                              <w:lang w:eastAsia="nl-NL"/>
                            </w:rPr>
                            <w:drawing>
                              <wp:inline distT="0" distB="0" distL="0" distR="0" wp14:anchorId="3D6C3BB6" wp14:editId="78F121B4">
                                <wp:extent cx="1926873" cy="634621"/>
                                <wp:effectExtent l="0" t="0" r="0" b="0"/>
                                <wp:docPr id="2" name="Afbeelding 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069194" cy="68149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rPr>
                              <w:rFonts w:ascii="Verdana" w:hAnsi="Verdana"/>
                            </w:rPr>
                            <w:t xml:space="preserve">     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642E525" id="_x0000_t202" coordsize="21600,21600" o:spt="202" path="m,l,21600r21600,l21600,xe">
              <v:stroke joinstyle="miter"/>
              <v:path gradientshapeok="t" o:connecttype="rect"/>
            </v:shapetype>
            <v:shape id="Tekstvak 9" o:spid="_x0000_s1026" type="#_x0000_t202" style="position:absolute;margin-left:293.65pt;margin-top:-8.4pt;width:174.6pt;height:66.6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" fillcolor="white [3201]" strokeweight=".5pt">
              <v:textbox>
                <w:txbxContent>
                  <w:p w14:paraId="355667EC" w14:textId="3CF5D153" w:rsidR="00C023A6" w:rsidRPr="00C023A6" w:rsidRDefault="00056220">
                    <w:pPr>
                      <w:rPr>
                        <w:rFonts w:ascii="Verdana" w:hAnsi="Verdana"/>
                      </w:rPr>
                    </w:pPr>
                    <w:r>
                      <w:rPr>
                        <w:rFonts w:ascii="Verdana" w:hAnsi="Verdana"/>
                      </w:rPr>
                      <w:t xml:space="preserve">       </w:t>
                    </w:r>
                    <w:r w:rsidR="00773D97" w:rsidRPr="00773D97">
                      <w:drawing>
                        <wp:inline distT="0" distB="0" distL="0" distR="0" wp14:anchorId="3D6C3BB6" wp14:editId="78F121B4">
                          <wp:extent cx="1926873" cy="634621"/>
                          <wp:effectExtent l="0" t="0" r="0" b="0"/>
                          <wp:docPr id="2" name="Afbeelding 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3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069194" cy="68149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rPr>
                        <w:rFonts w:ascii="Verdana" w:hAnsi="Verdana"/>
                      </w:rPr>
                      <w:t xml:space="preserve">      </w:t>
                    </w:r>
                  </w:p>
                </w:txbxContent>
              </v:textbox>
            </v:shape>
          </w:pict>
        </mc:Fallback>
      </mc:AlternateContent>
    </w:r>
    <w:r w:rsidR="006409B8">
      <w:rPr>
        <w:noProof/>
        <w:lang w:eastAsia="nl-NL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6CEB4B0" wp14:editId="28D29498">
              <wp:simplePos x="0" y="0"/>
              <wp:positionH relativeFrom="column">
                <wp:posOffset>-521423</wp:posOffset>
              </wp:positionH>
              <wp:positionV relativeFrom="paragraph">
                <wp:posOffset>1095441</wp:posOffset>
              </wp:positionV>
              <wp:extent cx="5155325" cy="646386"/>
              <wp:effectExtent l="38100" t="38100" r="39370" b="40005"/>
              <wp:wrapNone/>
              <wp:docPr id="7" name="Tekstvak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55325" cy="646386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  <a:scene3d>
                        <a:camera prst="orthographicFront"/>
                        <a:lightRig rig="threePt" dir="t"/>
                      </a:scene3d>
                      <a:sp3d contourW="12700">
                        <a:contourClr>
                          <a:schemeClr val="bg1"/>
                        </a:contourClr>
                      </a:sp3d>
                    </wps:spPr>
                    <wps:txbx>
                      <w:txbxContent>
                        <w:p w14:paraId="0333ABC8" w14:textId="465C2904" w:rsidR="006409B8" w:rsidRPr="00056220" w:rsidRDefault="006409B8">
                          <w:pPr>
                            <w:rPr>
                              <w:rFonts w:ascii="Calibri Light" w:hAnsi="Calibri Light" w:cs="Calibri Light"/>
                              <w:b/>
                              <w:color w:val="252C5F"/>
                              <w:sz w:val="28"/>
                              <w:szCs w:val="28"/>
                            </w:rPr>
                          </w:pPr>
                          <w:r w:rsidRPr="00056220">
                            <w:rPr>
                              <w:rFonts w:ascii="Calibri Light" w:hAnsi="Calibri Light" w:cs="Calibri Light"/>
                              <w:b/>
                              <w:color w:val="252C5F"/>
                              <w:sz w:val="28"/>
                              <w:szCs w:val="28"/>
                            </w:rPr>
                            <w:t>Bijlage</w:t>
                          </w:r>
                          <w:r w:rsidR="00CA5F26" w:rsidRPr="00056220">
                            <w:rPr>
                              <w:rFonts w:ascii="Calibri Light" w:hAnsi="Calibri Light" w:cs="Calibri Light"/>
                              <w:b/>
                              <w:color w:val="252C5F"/>
                              <w:sz w:val="28"/>
                              <w:szCs w:val="28"/>
                            </w:rPr>
                            <w:t xml:space="preserve"> </w:t>
                          </w:r>
                          <w:r w:rsidR="00587ADE" w:rsidRPr="00056220">
                            <w:rPr>
                              <w:rFonts w:ascii="Calibri Light" w:hAnsi="Calibri Light" w:cs="Calibri Light"/>
                              <w:b/>
                              <w:color w:val="252C5F"/>
                              <w:sz w:val="28"/>
                              <w:szCs w:val="28"/>
                            </w:rPr>
                            <w:t>3</w:t>
                          </w:r>
                          <w:r w:rsidRPr="00056220">
                            <w:rPr>
                              <w:rFonts w:ascii="Calibri Light" w:hAnsi="Calibri Light" w:cs="Calibri Light"/>
                              <w:b/>
                              <w:color w:val="252C5F"/>
                              <w:sz w:val="28"/>
                              <w:szCs w:val="28"/>
                            </w:rPr>
                            <w:t xml:space="preserve"> |</w:t>
                          </w:r>
                          <w:r w:rsidR="00587ADE" w:rsidRPr="00056220">
                            <w:rPr>
                              <w:rFonts w:ascii="Calibri Light" w:hAnsi="Calibri Light" w:cs="Calibri Light"/>
                              <w:b/>
                              <w:color w:val="252C5F"/>
                              <w:sz w:val="28"/>
                              <w:szCs w:val="28"/>
                            </w:rPr>
                            <w:t>Referentieverklaring</w:t>
                          </w:r>
                          <w:r w:rsidR="005664E0" w:rsidRPr="00056220">
                            <w:rPr>
                              <w:rFonts w:ascii="Calibri Light" w:hAnsi="Calibri Light" w:cs="Calibri Light"/>
                              <w:b/>
                              <w:color w:val="252C5F"/>
                              <w:sz w:val="28"/>
                              <w:szCs w:val="28"/>
                            </w:rPr>
                            <w:tab/>
                          </w:r>
                        </w:p>
                        <w:p w14:paraId="60508BFC" w14:textId="77777777" w:rsidR="009C3C5B" w:rsidRDefault="009C3C5B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76CEB4B0" id="Tekstvak 7" o:spid="_x0000_s1027" type="#_x0000_t202" style="position:absolute;margin-left:-41.05pt;margin-top:86.25pt;width:405.95pt;height:50.9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" fillcolor="white [3201]" stroked="f" strokeweight=".5pt">
              <v:textbox>
                <w:txbxContent>
                  <w:p w14:paraId="0333ABC8" w14:textId="465C2904" w:rsidR="006409B8" w:rsidRPr="00056220" w:rsidRDefault="006409B8">
                    <w:pPr>
                      <w:rPr>
                        <w:rFonts w:ascii="Calibri Light" w:hAnsi="Calibri Light" w:cs="Calibri Light"/>
                        <w:b/>
                        <w:color w:val="252C5F"/>
                        <w:sz w:val="28"/>
                        <w:szCs w:val="28"/>
                      </w:rPr>
                    </w:pPr>
                    <w:r w:rsidRPr="00056220">
                      <w:rPr>
                        <w:rFonts w:ascii="Calibri Light" w:hAnsi="Calibri Light" w:cs="Calibri Light"/>
                        <w:b/>
                        <w:color w:val="252C5F"/>
                        <w:sz w:val="28"/>
                        <w:szCs w:val="28"/>
                      </w:rPr>
                      <w:t>Bijlage</w:t>
                    </w:r>
                    <w:r w:rsidR="00CA5F26" w:rsidRPr="00056220">
                      <w:rPr>
                        <w:rFonts w:ascii="Calibri Light" w:hAnsi="Calibri Light" w:cs="Calibri Light"/>
                        <w:b/>
                        <w:color w:val="252C5F"/>
                        <w:sz w:val="28"/>
                        <w:szCs w:val="28"/>
                      </w:rPr>
                      <w:t xml:space="preserve"> </w:t>
                    </w:r>
                    <w:r w:rsidR="00587ADE" w:rsidRPr="00056220">
                      <w:rPr>
                        <w:rFonts w:ascii="Calibri Light" w:hAnsi="Calibri Light" w:cs="Calibri Light"/>
                        <w:b/>
                        <w:color w:val="252C5F"/>
                        <w:sz w:val="28"/>
                        <w:szCs w:val="28"/>
                      </w:rPr>
                      <w:t>3</w:t>
                    </w:r>
                    <w:r w:rsidRPr="00056220">
                      <w:rPr>
                        <w:rFonts w:ascii="Calibri Light" w:hAnsi="Calibri Light" w:cs="Calibri Light"/>
                        <w:b/>
                        <w:color w:val="252C5F"/>
                        <w:sz w:val="28"/>
                        <w:szCs w:val="28"/>
                      </w:rPr>
                      <w:t xml:space="preserve"> |</w:t>
                    </w:r>
                    <w:r w:rsidR="00587ADE" w:rsidRPr="00056220">
                      <w:rPr>
                        <w:rFonts w:ascii="Calibri Light" w:hAnsi="Calibri Light" w:cs="Calibri Light"/>
                        <w:b/>
                        <w:color w:val="252C5F"/>
                        <w:sz w:val="28"/>
                        <w:szCs w:val="28"/>
                      </w:rPr>
                      <w:t>Referentieverklaring</w:t>
                    </w:r>
                    <w:r w:rsidR="005664E0" w:rsidRPr="00056220">
                      <w:rPr>
                        <w:rFonts w:ascii="Calibri Light" w:hAnsi="Calibri Light" w:cs="Calibri Light"/>
                        <w:b/>
                        <w:color w:val="252C5F"/>
                        <w:sz w:val="28"/>
                        <w:szCs w:val="28"/>
                      </w:rPr>
                      <w:tab/>
                    </w:r>
                  </w:p>
                  <w:p w14:paraId="60508BFC" w14:textId="77777777" w:rsidR="009C3C5B" w:rsidRDefault="009C3C5B"/>
                </w:txbxContent>
              </v:textbox>
            </v:shape>
          </w:pict>
        </mc:Fallback>
      </mc:AlternateContent>
    </w:r>
  </w:p>
  <w:p w14:paraId="117F9AE2" w14:textId="4CFAF44F" w:rsidR="00567705" w:rsidRDefault="00567705">
    <w:pPr>
      <w:pStyle w:val="Koptekst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70E1810" w14:textId="77777777" w:rsidR="00773D97" w:rsidRDefault="00773D97">
    <w:pPr>
      <w:pStyle w:val="Kopteks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5.5pt;height:5pt;visibility:visible;mso-wrap-style:square" o:bullet="t">
        <v:imagedata r:id="rId1" o:title=""/>
      </v:shape>
    </w:pict>
  </w:numPicBullet>
  <w:abstractNum w:abstractNumId="0" w15:restartNumberingAfterBreak="0">
    <w:nsid w:val="0D052F61"/>
    <w:multiLevelType w:val="hybridMultilevel"/>
    <w:tmpl w:val="C9F43E9A"/>
    <w:lvl w:ilvl="0" w:tplc="66CCF5B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BB08E5"/>
    <w:multiLevelType w:val="hybridMultilevel"/>
    <w:tmpl w:val="CB18019C"/>
    <w:lvl w:ilvl="0" w:tplc="66CCF5B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C743BD"/>
    <w:multiLevelType w:val="hybridMultilevel"/>
    <w:tmpl w:val="B4A0FC52"/>
    <w:lvl w:ilvl="0" w:tplc="66CCF5B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8525D7"/>
    <w:multiLevelType w:val="hybridMultilevel"/>
    <w:tmpl w:val="DE504202"/>
    <w:lvl w:ilvl="0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9F804BA"/>
    <w:multiLevelType w:val="hybridMultilevel"/>
    <w:tmpl w:val="880A7B5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07A7393"/>
    <w:multiLevelType w:val="hybridMultilevel"/>
    <w:tmpl w:val="5574A10C"/>
    <w:lvl w:ilvl="0" w:tplc="66CCF5B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2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7705"/>
    <w:rsid w:val="00056220"/>
    <w:rsid w:val="00056E94"/>
    <w:rsid w:val="00072525"/>
    <w:rsid w:val="000C2E3F"/>
    <w:rsid w:val="000E4A91"/>
    <w:rsid w:val="00101155"/>
    <w:rsid w:val="00182C5A"/>
    <w:rsid w:val="001D2C19"/>
    <w:rsid w:val="00255DE4"/>
    <w:rsid w:val="002728CC"/>
    <w:rsid w:val="002976B2"/>
    <w:rsid w:val="002B0CA7"/>
    <w:rsid w:val="002B6558"/>
    <w:rsid w:val="003C4890"/>
    <w:rsid w:val="003E67DB"/>
    <w:rsid w:val="00410215"/>
    <w:rsid w:val="00463364"/>
    <w:rsid w:val="004A59FD"/>
    <w:rsid w:val="00537B11"/>
    <w:rsid w:val="005664E0"/>
    <w:rsid w:val="00567705"/>
    <w:rsid w:val="00587ADE"/>
    <w:rsid w:val="0059242D"/>
    <w:rsid w:val="00631D24"/>
    <w:rsid w:val="006409B8"/>
    <w:rsid w:val="0064128C"/>
    <w:rsid w:val="00657E4F"/>
    <w:rsid w:val="00690401"/>
    <w:rsid w:val="006C3BBE"/>
    <w:rsid w:val="00710D8E"/>
    <w:rsid w:val="0072527C"/>
    <w:rsid w:val="00773D97"/>
    <w:rsid w:val="007822F0"/>
    <w:rsid w:val="007B6BAB"/>
    <w:rsid w:val="007D0B96"/>
    <w:rsid w:val="00805BB4"/>
    <w:rsid w:val="008115A6"/>
    <w:rsid w:val="00822518"/>
    <w:rsid w:val="008607EE"/>
    <w:rsid w:val="00862269"/>
    <w:rsid w:val="008B03B9"/>
    <w:rsid w:val="008F6697"/>
    <w:rsid w:val="009321BE"/>
    <w:rsid w:val="00952879"/>
    <w:rsid w:val="009627A9"/>
    <w:rsid w:val="0097400E"/>
    <w:rsid w:val="0099650D"/>
    <w:rsid w:val="009C3C5B"/>
    <w:rsid w:val="009E0ED5"/>
    <w:rsid w:val="00A362FD"/>
    <w:rsid w:val="00AB72AC"/>
    <w:rsid w:val="00C023A6"/>
    <w:rsid w:val="00CA5F26"/>
    <w:rsid w:val="00CB34EA"/>
    <w:rsid w:val="00CD1F14"/>
    <w:rsid w:val="00CE4749"/>
    <w:rsid w:val="00CF3C55"/>
    <w:rsid w:val="00D57E46"/>
    <w:rsid w:val="00D731C2"/>
    <w:rsid w:val="00D81B00"/>
    <w:rsid w:val="00D8405F"/>
    <w:rsid w:val="00D931AC"/>
    <w:rsid w:val="00DC6BA6"/>
    <w:rsid w:val="00ED5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A5C758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567705"/>
    <w:pPr>
      <w:widowControl w:val="0"/>
      <w:autoSpaceDE w:val="0"/>
      <w:autoSpaceDN w:val="0"/>
    </w:pPr>
    <w:rPr>
      <w:rFonts w:ascii="Montserrat-Light" w:eastAsia="Montserrat-Light" w:hAnsi="Montserrat-Light" w:cs="Montserrat-Light"/>
      <w:sz w:val="22"/>
      <w:szCs w:val="22"/>
    </w:rPr>
  </w:style>
  <w:style w:type="paragraph" w:styleId="Kop3">
    <w:name w:val="heading 3"/>
    <w:aliases w:val="Broodtekst"/>
    <w:basedOn w:val="Standaard"/>
    <w:link w:val="Kop3Char"/>
    <w:uiPriority w:val="9"/>
    <w:qFormat/>
    <w:rsid w:val="000C2E3F"/>
    <w:pPr>
      <w:spacing w:before="100" w:beforeAutospacing="1" w:after="100" w:afterAutospacing="1"/>
      <w:outlineLvl w:val="2"/>
    </w:pPr>
    <w:rPr>
      <w:rFonts w:ascii="Greycliff CF" w:eastAsia="Times New Roman" w:hAnsi="Greycliff CF" w:cs="Times New Roman"/>
      <w:bCs/>
      <w:sz w:val="20"/>
      <w:szCs w:val="27"/>
      <w:lang w:eastAsia="nl-NL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CB34EA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3Char">
    <w:name w:val="Kop 3 Char"/>
    <w:aliases w:val="Broodtekst Char"/>
    <w:basedOn w:val="Standaardalinea-lettertype"/>
    <w:link w:val="Kop3"/>
    <w:uiPriority w:val="9"/>
    <w:rsid w:val="000C2E3F"/>
    <w:rPr>
      <w:rFonts w:ascii="Greycliff CF" w:eastAsia="Times New Roman" w:hAnsi="Greycliff CF" w:cs="Times New Roman"/>
      <w:bCs/>
      <w:sz w:val="20"/>
      <w:szCs w:val="27"/>
      <w:lang w:eastAsia="nl-NL"/>
    </w:rPr>
  </w:style>
  <w:style w:type="paragraph" w:styleId="Koptekst">
    <w:name w:val="header"/>
    <w:aliases w:val="Ondertitel bodytekst"/>
    <w:basedOn w:val="Standaard"/>
    <w:link w:val="KoptekstChar"/>
    <w:uiPriority w:val="99"/>
    <w:unhideWhenUsed/>
    <w:qFormat/>
    <w:rsid w:val="00631D24"/>
    <w:pPr>
      <w:tabs>
        <w:tab w:val="center" w:pos="4536"/>
        <w:tab w:val="right" w:pos="9072"/>
      </w:tabs>
    </w:pPr>
    <w:rPr>
      <w:rFonts w:ascii="Greycliff CF Demi Bold" w:hAnsi="Greycliff CF Demi Bold"/>
      <w:b/>
      <w:color w:val="E58053"/>
      <w:sz w:val="60"/>
    </w:rPr>
  </w:style>
  <w:style w:type="character" w:customStyle="1" w:styleId="KoptekstChar">
    <w:name w:val="Koptekst Char"/>
    <w:aliases w:val="Ondertitel bodytekst Char"/>
    <w:basedOn w:val="Standaardalinea-lettertype"/>
    <w:link w:val="Koptekst"/>
    <w:uiPriority w:val="99"/>
    <w:rsid w:val="00631D24"/>
    <w:rPr>
      <w:rFonts w:ascii="Greycliff CF Demi Bold" w:hAnsi="Greycliff CF Demi Bold"/>
      <w:b/>
      <w:color w:val="E58053"/>
      <w:sz w:val="60"/>
    </w:rPr>
  </w:style>
  <w:style w:type="paragraph" w:styleId="Voettekst">
    <w:name w:val="footer"/>
    <w:basedOn w:val="Standaard"/>
    <w:link w:val="VoettekstChar"/>
    <w:uiPriority w:val="99"/>
    <w:unhideWhenUsed/>
    <w:rsid w:val="00567705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567705"/>
  </w:style>
  <w:style w:type="table" w:styleId="Tabelraster">
    <w:name w:val="Table Grid"/>
    <w:basedOn w:val="Standaardtabel"/>
    <w:uiPriority w:val="39"/>
    <w:rsid w:val="006409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Standaard"/>
    <w:uiPriority w:val="1"/>
    <w:qFormat/>
    <w:rsid w:val="00056E94"/>
  </w:style>
  <w:style w:type="paragraph" w:styleId="Plattetekst">
    <w:name w:val="Body Text"/>
    <w:basedOn w:val="Standaard"/>
    <w:link w:val="PlattetekstChar"/>
    <w:qFormat/>
    <w:rsid w:val="003E67DB"/>
    <w:rPr>
      <w:sz w:val="20"/>
      <w:szCs w:val="20"/>
    </w:rPr>
  </w:style>
  <w:style w:type="character" w:customStyle="1" w:styleId="PlattetekstChar">
    <w:name w:val="Platte tekst Char"/>
    <w:basedOn w:val="Standaardalinea-lettertype"/>
    <w:link w:val="Plattetekst"/>
    <w:rsid w:val="003E67DB"/>
    <w:rPr>
      <w:rFonts w:ascii="Montserrat-Light" w:eastAsia="Montserrat-Light" w:hAnsi="Montserrat-Light" w:cs="Montserrat-Light"/>
      <w:sz w:val="20"/>
      <w:szCs w:val="20"/>
    </w:rPr>
  </w:style>
  <w:style w:type="table" w:customStyle="1" w:styleId="TableNormal">
    <w:name w:val="Table Normal"/>
    <w:uiPriority w:val="2"/>
    <w:semiHidden/>
    <w:unhideWhenUsed/>
    <w:qFormat/>
    <w:rsid w:val="008F6697"/>
    <w:pPr>
      <w:widowControl w:val="0"/>
      <w:autoSpaceDE w:val="0"/>
      <w:autoSpaceDN w:val="0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Kop7Char">
    <w:name w:val="Kop 7 Char"/>
    <w:basedOn w:val="Standaardalinea-lettertype"/>
    <w:link w:val="Kop7"/>
    <w:uiPriority w:val="9"/>
    <w:semiHidden/>
    <w:rsid w:val="00CB34EA"/>
    <w:rPr>
      <w:rFonts w:asciiTheme="majorHAnsi" w:eastAsiaTheme="majorEastAsia" w:hAnsiTheme="majorHAnsi" w:cstheme="majorBidi"/>
      <w:i/>
      <w:iCs/>
      <w:color w:val="1F3763" w:themeColor="accent1" w:themeShade="7F"/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182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3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0.wmf"/><Relationship Id="rId2" Type="http://schemas.openxmlformats.org/officeDocument/2006/relationships/image" Target="media/image3.wmf"/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09B1DE7-4CED-448A-AC48-70AA25FDA0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3C7B5C09</Template>
  <TotalTime>0</TotalTime>
  <Pages>3</Pages>
  <Words>164</Words>
  <Characters>902</Characters>
  <Application>Microsoft Office Word</Application>
  <DocSecurity>4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2022-02-10T13:43:00Z</dcterms:created>
  <dcterms:modified xsi:type="dcterms:W3CDTF">2022-02-10T13:43:00Z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_AdHocReviewCycleID">
    <vt:i4>-761353607</vt:i4>
  </property>
</Properties>
</file>