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455EF608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9C7AEC" w:rsidRPr="009C7AEC">
        <w:t xml:space="preserve"> </w:t>
      </w:r>
      <w:r w:rsidR="009C7AEC" w:rsidRPr="009C7AEC">
        <w:rPr>
          <w:color w:val="CC0000"/>
          <w:sz w:val="24"/>
          <w:szCs w:val="48"/>
        </w:rPr>
        <w:t xml:space="preserve">Externe opslag archief en Scanning on </w:t>
      </w:r>
      <w:proofErr w:type="spellStart"/>
      <w:r w:rsidR="009C7AEC" w:rsidRPr="009C7AEC">
        <w:rPr>
          <w:color w:val="CC0000"/>
          <w:sz w:val="24"/>
          <w:szCs w:val="48"/>
        </w:rPr>
        <w:t>Demand</w:t>
      </w:r>
      <w:proofErr w:type="spellEnd"/>
      <w:r w:rsidR="009C7AEC">
        <w:rPr>
          <w:color w:val="CC0000"/>
          <w:sz w:val="24"/>
          <w:szCs w:val="48"/>
        </w:rPr>
        <w:t xml:space="preserve"> met kenmerk </w:t>
      </w:r>
      <w:r w:rsidR="009C7AEC" w:rsidRPr="009C7AEC">
        <w:rPr>
          <w:color w:val="CC0000"/>
          <w:sz w:val="24"/>
          <w:szCs w:val="48"/>
        </w:rPr>
        <w:t>2020-IPM_001</w:t>
      </w:r>
      <w:r w:rsidR="00C66742">
        <w:rPr>
          <w:color w:val="CC0000"/>
          <w:sz w:val="24"/>
          <w:szCs w:val="48"/>
        </w:rPr>
        <w:t xml:space="preserve"> </w:t>
      </w:r>
    </w:p>
    <w:p w14:paraId="1BCF094D" w14:textId="224184A9" w:rsidR="005D3EAB" w:rsidRDefault="005D3EAB" w:rsidP="000949B7"/>
    <w:p w14:paraId="468B0CC7" w14:textId="77777777" w:rsidR="009C7AEC" w:rsidRPr="005A0CCA" w:rsidRDefault="009C7AEC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9C7AEC">
        <w:fldChar w:fldCharType="begin"/>
      </w:r>
      <w:r w:rsidR="009C7AEC">
        <w:instrText xml:space="preserve"> DOCPROPERTY  Project  \* MERGEFORMAT </w:instrText>
      </w:r>
      <w:r w:rsidR="009C7AEC">
        <w:fldChar w:fldCharType="separate"/>
      </w:r>
      <w:r w:rsidR="0001737A">
        <w:t>&lt;titel aanbesteding&gt;</w:t>
      </w:r>
      <w:r w:rsidR="009C7AEC">
        <w:fldChar w:fldCharType="end"/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26D3C"/>
    <w:rsid w:val="00160621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A2C4B"/>
    <w:rsid w:val="005B4A08"/>
    <w:rsid w:val="005D3EAB"/>
    <w:rsid w:val="006B4BB0"/>
    <w:rsid w:val="008458F9"/>
    <w:rsid w:val="008538AB"/>
    <w:rsid w:val="008B52CF"/>
    <w:rsid w:val="00924B92"/>
    <w:rsid w:val="009C459B"/>
    <w:rsid w:val="009C7AEC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66742"/>
    <w:rsid w:val="00CA6180"/>
    <w:rsid w:val="00CC626B"/>
    <w:rsid w:val="00D57396"/>
    <w:rsid w:val="00DA2FA4"/>
    <w:rsid w:val="00DB04CC"/>
    <w:rsid w:val="00DB1E3D"/>
    <w:rsid w:val="00E44AA5"/>
    <w:rsid w:val="00E5175E"/>
    <w:rsid w:val="00E519BF"/>
    <w:rsid w:val="00E87B2D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09A5793A-EB52-42FD-A952-67DA4941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540B005A39A4B8CB71950985B7130" ma:contentTypeVersion="10" ma:contentTypeDescription="Een nieuw document maken." ma:contentTypeScope="" ma:versionID="7f879ccc0d78449fca1014d99d8747f6">
  <xsd:schema xmlns:xsd="http://www.w3.org/2001/XMLSchema" xmlns:xs="http://www.w3.org/2001/XMLSchema" xmlns:p="http://schemas.microsoft.com/office/2006/metadata/properties" xmlns:ns2="34a69c1e-efe4-46f9-bd95-a4993d42a770" xmlns:ns3="1ff934f6-c3b7-4a0a-8a42-be90485ad168" targetNamespace="http://schemas.microsoft.com/office/2006/metadata/properties" ma:root="true" ma:fieldsID="d399a25d48810120621904635fa87a8f" ns2:_="" ns3:_="">
    <xsd:import namespace="34a69c1e-efe4-46f9-bd95-a4993d42a770"/>
    <xsd:import namespace="1ff934f6-c3b7-4a0a-8a42-be90485ad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9c1e-efe4-46f9-bd95-a4993d42a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934f6-c3b7-4a0a-8a42-be90485ad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0EA78-28D4-4A85-BCC0-A99E4DED2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9c1e-efe4-46f9-bd95-a4993d42a770"/>
    <ds:schemaRef ds:uri="1ff934f6-c3b7-4a0a-8a42-be90485ad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F194E-3E76-49E6-BB5E-188578763CE5}">
  <ds:schemaRefs>
    <ds:schemaRef ds:uri="http://schemas.microsoft.com/office/2006/metadata/properties"/>
    <ds:schemaRef ds:uri="http://schemas.microsoft.com/office/2006/documentManagement/types"/>
    <ds:schemaRef ds:uri="1ff934f6-c3b7-4a0a-8a42-be90485ad168"/>
    <ds:schemaRef ds:uri="http://purl.org/dc/terms/"/>
    <ds:schemaRef ds:uri="http://schemas.openxmlformats.org/package/2006/metadata/core-properties"/>
    <ds:schemaRef ds:uri="34a69c1e-efe4-46f9-bd95-a4993d42a770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91BE4EF-B867-4947-9C43-3EB38DE7C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5</TotalTime>
  <Pages>1</Pages>
  <Words>206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Mattheijssen, Patricia</cp:lastModifiedBy>
  <cp:revision>3</cp:revision>
  <cp:lastPrinted>2019-08-21T09:08:00Z</cp:lastPrinted>
  <dcterms:created xsi:type="dcterms:W3CDTF">2022-03-03T08:44:00Z</dcterms:created>
  <dcterms:modified xsi:type="dcterms:W3CDTF">2022-03-03T09:33:00Z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0x010100D0B540B005A39A4B8CB71950985B7130</vt:lpwstr>
  </property>
</Properties>
</file>