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FF40" w14:textId="0A0E62AB" w:rsidR="00BA6488" w:rsidRPr="00105190" w:rsidRDefault="006E4EE6" w:rsidP="00105190">
      <w:pPr>
        <w:keepNext/>
        <w:keepLines/>
        <w:pageBreakBefore/>
        <w:spacing w:before="480" w:line="312" w:lineRule="auto"/>
        <w:outlineLvl w:val="0"/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</w:pPr>
      <w:r w:rsidRPr="00F46EC8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Bijlage </w:t>
      </w:r>
      <w:r w:rsidR="00956B3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>11</w:t>
      </w:r>
      <w:r w:rsidRPr="00F46EC8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 - O</w:t>
      </w:r>
      <w:r w:rsidR="00103730" w:rsidRPr="00F46EC8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pgave </w:t>
      </w:r>
      <w:r w:rsidR="006333C7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>sleutelfunctionarissen</w:t>
      </w:r>
      <w:r w:rsidR="0010519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br/>
      </w:r>
      <w:r w:rsidR="00956B30">
        <w:rPr>
          <w:rFonts w:ascii="Arial" w:hAnsi="Arial" w:cs="Arial"/>
          <w:szCs w:val="18"/>
        </w:rPr>
        <w:t>Offerteaanvraag Onderhoud Rioolinstallaties</w:t>
      </w:r>
      <w:r w:rsidR="00E912A3">
        <w:rPr>
          <w:rFonts w:ascii="Lucida Sans Unicode" w:hAnsi="Lucida Sans Unicode" w:cs="Lucida Sans Unicode"/>
          <w:szCs w:val="18"/>
        </w:rPr>
        <w:t>.</w:t>
      </w:r>
      <w:r w:rsidR="00105190">
        <w:rPr>
          <w:rFonts w:ascii="Lucida Sans Unicode" w:hAnsi="Lucida Sans Unicode" w:cs="Lucida Sans Unicode"/>
          <w:szCs w:val="18"/>
        </w:rPr>
        <w:br/>
      </w:r>
      <w:r w:rsidR="00BA6488" w:rsidRPr="00105190">
        <w:rPr>
          <w:rFonts w:ascii="Lucida Sans Unicode" w:hAnsi="Lucida Sans Unicode" w:cs="Lucida Sans Unicode"/>
          <w:szCs w:val="18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398"/>
        <w:gridCol w:w="1448"/>
        <w:gridCol w:w="912"/>
        <w:gridCol w:w="3759"/>
      </w:tblGrid>
      <w:tr w:rsidR="00FF3443" w:rsidRPr="00105190" w14:paraId="75CEA4EB" w14:textId="77777777" w:rsidTr="00FF3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663B12D2" w14:textId="2EFE5587" w:rsidR="00FF3443" w:rsidRPr="00105190" w:rsidRDefault="00FF3443" w:rsidP="00FF3443">
            <w:pPr>
              <w:rPr>
                <w:rFonts w:ascii="Lucida Sans Unicode" w:hAnsi="Lucida Sans Unicode" w:cs="Lucida Sans Unicode"/>
                <w:b w:val="0"/>
                <w:bCs w:val="0"/>
                <w:szCs w:val="18"/>
              </w:rPr>
            </w:pPr>
            <w:r>
              <w:rPr>
                <w:rFonts w:ascii="Lucida Sans Unicode" w:hAnsi="Lucida Sans Unicode" w:cs="Lucida Sans Unicode"/>
                <w:color w:val="auto"/>
                <w:szCs w:val="18"/>
              </w:rPr>
              <w:t>Sleutelfunctionaris behoort toe aan:</w:t>
            </w:r>
          </w:p>
        </w:tc>
        <w:tc>
          <w:tcPr>
            <w:tcW w:w="4671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1E8BD748" w14:textId="186682EA" w:rsidR="00FF3443" w:rsidRPr="00105190" w:rsidRDefault="00FF3443" w:rsidP="00FF34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color w:val="auto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&lt;naam inschrijver/</w:t>
            </w:r>
            <w:proofErr w:type="spellStart"/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combinant</w:t>
            </w:r>
            <w:proofErr w:type="spellEnd"/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/onderaannemer&gt;</w:t>
            </w:r>
          </w:p>
        </w:tc>
      </w:tr>
      <w:tr w:rsidR="00F34CD0" w:rsidRPr="00105190" w14:paraId="2ED3FDF9" w14:textId="77777777" w:rsidTr="00FF3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0CE3E7C3" w14:textId="4049B722" w:rsidR="00F34CD0" w:rsidRPr="00105190" w:rsidRDefault="00F34CD0" w:rsidP="00F34CD0">
            <w:pPr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1</w:t>
            </w:r>
          </w:p>
        </w:tc>
        <w:tc>
          <w:tcPr>
            <w:tcW w:w="2398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E3EE541" w14:textId="6B5BE22D" w:rsidR="00F34CD0" w:rsidRPr="00105190" w:rsidRDefault="00F34CD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Persoonsgegevens</w:t>
            </w:r>
          </w:p>
        </w:tc>
        <w:tc>
          <w:tcPr>
            <w:tcW w:w="236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DEDB80A" w14:textId="23D274CC" w:rsidR="00F34CD0" w:rsidRPr="00105190" w:rsidRDefault="00F34CD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7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3BA5822" w14:textId="0C291A6D" w:rsidR="00F34CD0" w:rsidRPr="00105190" w:rsidRDefault="00F34CD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F34CD0" w:rsidRPr="00105190" w14:paraId="1F4ABFAC" w14:textId="77777777" w:rsidTr="00FF3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15C30955" w14:textId="77777777" w:rsidR="00F34CD0" w:rsidRPr="00105190" w:rsidRDefault="00F34CD0" w:rsidP="00F34CD0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98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7649CD7B" w14:textId="77777777" w:rsidR="00F34CD0" w:rsidRPr="00105190" w:rsidRDefault="00F34CD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85CCC17" w14:textId="5F203BF3" w:rsidR="00F34CD0" w:rsidRPr="00105190" w:rsidRDefault="00F34CD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Functie:</w:t>
            </w:r>
          </w:p>
        </w:tc>
        <w:tc>
          <w:tcPr>
            <w:tcW w:w="37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B0E511D" w14:textId="160F4724" w:rsidR="00F34CD0" w:rsidRPr="00105190" w:rsidRDefault="00F34CD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F34CD0" w:rsidRPr="00105190" w14:paraId="472B342A" w14:textId="77777777" w:rsidTr="00FF3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11A7DFF6" w14:textId="77777777" w:rsidR="00F34CD0" w:rsidRPr="00105190" w:rsidRDefault="00F34CD0" w:rsidP="00F34CD0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98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704795DD" w14:textId="77777777" w:rsidR="00F34CD0" w:rsidRPr="00105190" w:rsidRDefault="00F34CD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4D33A7" w14:textId="2DCED7AD" w:rsidR="00F34CD0" w:rsidRPr="00105190" w:rsidRDefault="00882ACC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Rol:</w:t>
            </w:r>
          </w:p>
        </w:tc>
        <w:tc>
          <w:tcPr>
            <w:tcW w:w="37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DC34496" w14:textId="31A005C3" w:rsidR="00F34CD0" w:rsidRPr="00105190" w:rsidRDefault="00956B30" w:rsidP="00F34C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2201B" w:rsidRPr="00105190" w14:paraId="3000C94B" w14:textId="77777777" w:rsidTr="00901A08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86002E7" w14:textId="7A67CB71" w:rsidR="0022201B" w:rsidRPr="00105190" w:rsidRDefault="0022201B" w:rsidP="0022201B">
            <w:pPr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2</w:t>
            </w:r>
          </w:p>
        </w:tc>
        <w:tc>
          <w:tcPr>
            <w:tcW w:w="239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5C3F65" w14:textId="75FBF234" w:rsidR="0022201B" w:rsidRPr="00105190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Korte profielschets</w:t>
            </w:r>
          </w:p>
        </w:tc>
        <w:tc>
          <w:tcPr>
            <w:tcW w:w="6119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762AAAA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  <w:p w14:paraId="60A3940A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23AE4091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1AD1E0BE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3A8BB0B8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60E049B1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74C1204B" w14:textId="6149FA53" w:rsidR="0022201B" w:rsidRPr="00105190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2201B" w:rsidRPr="00105190" w14:paraId="37C0297A" w14:textId="77777777" w:rsidTr="00E72F69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916A197" w14:textId="620409C8" w:rsidR="0022201B" w:rsidRDefault="0022201B" w:rsidP="0022201B">
            <w:pPr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3</w:t>
            </w:r>
          </w:p>
        </w:tc>
        <w:tc>
          <w:tcPr>
            <w:tcW w:w="239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441FA8B" w14:textId="7AA49359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Handtekening</w:t>
            </w:r>
            <w:r w:rsidR="00736AC4">
              <w:rPr>
                <w:rFonts w:ascii="Lucida Sans Unicode" w:hAnsi="Lucida Sans Unicode" w:cs="Lucida Sans Unicode"/>
                <w:szCs w:val="18"/>
              </w:rPr>
              <w:t xml:space="preserve"> sleutelfunctionaris</w:t>
            </w:r>
          </w:p>
        </w:tc>
        <w:tc>
          <w:tcPr>
            <w:tcW w:w="6119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79A1094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33CFF764" w14:textId="77777777" w:rsidR="0022201B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6235746B" w14:textId="1C7AF32E" w:rsidR="0022201B" w:rsidRPr="00105190" w:rsidRDefault="0022201B" w:rsidP="00222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</w:tr>
    </w:tbl>
    <w:p w14:paraId="5ABC6504" w14:textId="5CFB8CC7" w:rsidR="00D85C18" w:rsidRDefault="00D85C18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398"/>
        <w:gridCol w:w="1448"/>
        <w:gridCol w:w="912"/>
        <w:gridCol w:w="3759"/>
      </w:tblGrid>
      <w:tr w:rsidR="00654D1A" w:rsidRPr="00105190" w14:paraId="1AB0D2B7" w14:textId="77777777" w:rsidTr="007C3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40563AAA" w14:textId="77777777" w:rsidR="00654D1A" w:rsidRPr="00105190" w:rsidRDefault="00654D1A" w:rsidP="007C3A66">
            <w:pPr>
              <w:rPr>
                <w:rFonts w:ascii="Lucida Sans Unicode" w:hAnsi="Lucida Sans Unicode" w:cs="Lucida Sans Unicode"/>
                <w:b w:val="0"/>
                <w:bCs w:val="0"/>
                <w:szCs w:val="18"/>
              </w:rPr>
            </w:pPr>
            <w:r>
              <w:rPr>
                <w:rFonts w:ascii="Lucida Sans Unicode" w:hAnsi="Lucida Sans Unicode" w:cs="Lucida Sans Unicode"/>
                <w:color w:val="auto"/>
                <w:szCs w:val="18"/>
              </w:rPr>
              <w:t>Sleutelfunctionaris behoort toe aan:</w:t>
            </w:r>
          </w:p>
        </w:tc>
        <w:tc>
          <w:tcPr>
            <w:tcW w:w="4671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4715642C" w14:textId="77777777" w:rsidR="00654D1A" w:rsidRPr="00105190" w:rsidRDefault="00654D1A" w:rsidP="007C3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color w:val="auto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&lt;naam inschrijver/</w:t>
            </w:r>
            <w:proofErr w:type="spellStart"/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combinant</w:t>
            </w:r>
            <w:proofErr w:type="spellEnd"/>
            <w:r w:rsidRPr="00105190">
              <w:rPr>
                <w:rFonts w:ascii="Lucida Sans Unicode" w:hAnsi="Lucida Sans Unicode" w:cs="Lucida Sans Unicode"/>
                <w:color w:val="auto"/>
                <w:szCs w:val="18"/>
              </w:rPr>
              <w:t>/onderaannemer&gt;</w:t>
            </w:r>
          </w:p>
        </w:tc>
      </w:tr>
      <w:tr w:rsidR="00654D1A" w:rsidRPr="00105190" w14:paraId="11690141" w14:textId="77777777" w:rsidTr="007C3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0C906B15" w14:textId="77777777" w:rsidR="00654D1A" w:rsidRPr="00105190" w:rsidRDefault="00654D1A" w:rsidP="007C3A66">
            <w:pPr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1</w:t>
            </w:r>
          </w:p>
        </w:tc>
        <w:tc>
          <w:tcPr>
            <w:tcW w:w="2398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B68CBBD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Persoonsgegevens</w:t>
            </w:r>
          </w:p>
        </w:tc>
        <w:tc>
          <w:tcPr>
            <w:tcW w:w="236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E5CD399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7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2E686D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654D1A" w:rsidRPr="00105190" w14:paraId="3BB38470" w14:textId="77777777" w:rsidTr="007C3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0461E46C" w14:textId="77777777" w:rsidR="00654D1A" w:rsidRPr="00105190" w:rsidRDefault="00654D1A" w:rsidP="007C3A6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98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3A84B37D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FE69B5A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Functie:</w:t>
            </w:r>
          </w:p>
        </w:tc>
        <w:tc>
          <w:tcPr>
            <w:tcW w:w="37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CE2967A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654D1A" w:rsidRPr="00105190" w14:paraId="1B9D0D9F" w14:textId="77777777" w:rsidTr="007C3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70EC866A" w14:textId="77777777" w:rsidR="00654D1A" w:rsidRPr="00105190" w:rsidRDefault="00654D1A" w:rsidP="007C3A6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98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3CED8685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F4E7973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Rol:</w:t>
            </w:r>
          </w:p>
        </w:tc>
        <w:tc>
          <w:tcPr>
            <w:tcW w:w="37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962884" w14:textId="0A73BE49" w:rsidR="00654D1A" w:rsidRPr="00105190" w:rsidRDefault="00956B30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654D1A" w:rsidRPr="00105190" w14:paraId="4C158269" w14:textId="77777777" w:rsidTr="007C3A66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320530B" w14:textId="77777777" w:rsidR="00654D1A" w:rsidRPr="00105190" w:rsidRDefault="00654D1A" w:rsidP="007C3A66">
            <w:pPr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2</w:t>
            </w:r>
          </w:p>
        </w:tc>
        <w:tc>
          <w:tcPr>
            <w:tcW w:w="239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1EC0E0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Korte profielschets</w:t>
            </w:r>
          </w:p>
        </w:tc>
        <w:tc>
          <w:tcPr>
            <w:tcW w:w="6119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DA1496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  <w:p w14:paraId="715495B5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55002B14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3A798609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6317D712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24A2A92E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0F4102CF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654D1A" w:rsidRPr="00105190" w14:paraId="714ABBC7" w14:textId="77777777" w:rsidTr="007C3A66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38CD5C" w14:textId="77777777" w:rsidR="00654D1A" w:rsidRDefault="00654D1A" w:rsidP="007C3A66">
            <w:pPr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3</w:t>
            </w:r>
          </w:p>
        </w:tc>
        <w:tc>
          <w:tcPr>
            <w:tcW w:w="239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2B2CBF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  <w:r>
              <w:rPr>
                <w:rFonts w:ascii="Lucida Sans Unicode" w:hAnsi="Lucida Sans Unicode" w:cs="Lucida Sans Unicode"/>
                <w:szCs w:val="18"/>
              </w:rPr>
              <w:t>Handtekening sleutelfunctionaris</w:t>
            </w:r>
          </w:p>
        </w:tc>
        <w:tc>
          <w:tcPr>
            <w:tcW w:w="6119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9606BA2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330E144C" w14:textId="77777777" w:rsidR="00654D1A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  <w:p w14:paraId="3E2D7769" w14:textId="77777777" w:rsidR="00654D1A" w:rsidRPr="00105190" w:rsidRDefault="00654D1A" w:rsidP="007C3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  <w:szCs w:val="18"/>
              </w:rPr>
            </w:pPr>
          </w:p>
        </w:tc>
      </w:tr>
    </w:tbl>
    <w:p w14:paraId="39549A31" w14:textId="5B12A9D1" w:rsidR="006333C7" w:rsidRDefault="006333C7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76099FBF" w14:textId="77777777" w:rsidR="00654D1A" w:rsidRDefault="00654D1A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4ABDE507" w14:textId="53115B00" w:rsidR="002F29DC" w:rsidRDefault="002F29DC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5BDCDF79" w14:textId="77777777" w:rsidR="0051636A" w:rsidRDefault="0051636A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72082B03" w14:textId="77777777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b/>
          <w:bCs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t>Handtekening rechtsgeldig vertegenwoordiger inschrijver:</w:t>
      </w:r>
    </w:p>
    <w:p w14:paraId="3E66FA64" w14:textId="77777777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F29DC" w:rsidRPr="00105190" w14:paraId="10343E63" w14:textId="77777777" w:rsidTr="00592B56">
        <w:tc>
          <w:tcPr>
            <w:tcW w:w="2718" w:type="dxa"/>
          </w:tcPr>
          <w:p w14:paraId="0FA0A22D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07A55A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68DC504C" w14:textId="77777777" w:rsidTr="00592B56">
        <w:tc>
          <w:tcPr>
            <w:tcW w:w="2718" w:type="dxa"/>
          </w:tcPr>
          <w:p w14:paraId="3F4A0C3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6C39949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EE3FFA4" w14:textId="77777777" w:rsidTr="00592B56">
        <w:tc>
          <w:tcPr>
            <w:tcW w:w="2718" w:type="dxa"/>
          </w:tcPr>
          <w:p w14:paraId="670158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99D34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2E543943" w14:textId="77777777" w:rsidTr="00592B56">
        <w:tc>
          <w:tcPr>
            <w:tcW w:w="2718" w:type="dxa"/>
          </w:tcPr>
          <w:p w14:paraId="6BD313A3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BA544F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30044952" w14:textId="77777777" w:rsidTr="00592B56">
        <w:tc>
          <w:tcPr>
            <w:tcW w:w="2718" w:type="dxa"/>
          </w:tcPr>
          <w:p w14:paraId="70257E47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96A59CF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13D10962" w14:textId="77777777" w:rsidTr="00592B56">
        <w:tc>
          <w:tcPr>
            <w:tcW w:w="2718" w:type="dxa"/>
          </w:tcPr>
          <w:p w14:paraId="2F7D909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F2043A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2BB6916" w14:textId="77777777" w:rsidTr="00592B56">
        <w:tc>
          <w:tcPr>
            <w:tcW w:w="2718" w:type="dxa"/>
          </w:tcPr>
          <w:p w14:paraId="5561BDA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1B5B3B2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7ABB5E62" w14:textId="77777777" w:rsidR="002F29DC" w:rsidRDefault="002F29DC" w:rsidP="002F29DC">
      <w:pPr>
        <w:rPr>
          <w:rFonts w:ascii="Lucida Sans Unicode" w:hAnsi="Lucida Sans Unicode" w:cs="Lucida Sans Unicode"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br w:type="textWrapping" w:clear="all"/>
      </w:r>
    </w:p>
    <w:sectPr w:rsidR="002F29DC" w:rsidSect="0051636A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A5A0E" w14:textId="77777777" w:rsidR="00AA7120" w:rsidRDefault="00AA7120">
      <w:r>
        <w:separator/>
      </w:r>
    </w:p>
    <w:p w14:paraId="459DA693" w14:textId="77777777" w:rsidR="00AA7120" w:rsidRDefault="00AA7120"/>
    <w:p w14:paraId="4C0C26ED" w14:textId="77777777" w:rsidR="00AA7120" w:rsidRDefault="00AA7120"/>
  </w:endnote>
  <w:endnote w:type="continuationSeparator" w:id="0">
    <w:p w14:paraId="2F0080B1" w14:textId="77777777" w:rsidR="00AA7120" w:rsidRDefault="00AA7120">
      <w:r>
        <w:continuationSeparator/>
      </w:r>
    </w:p>
    <w:p w14:paraId="4155D14E" w14:textId="77777777" w:rsidR="00AA7120" w:rsidRDefault="00AA7120"/>
    <w:p w14:paraId="144B705C" w14:textId="77777777" w:rsidR="00AA7120" w:rsidRDefault="00AA71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6186211"/>
      <w:docPartObj>
        <w:docPartGallery w:val="Page Numbers (Top of Page)"/>
        <w:docPartUnique/>
      </w:docPartObj>
    </w:sdtPr>
    <w:sdtEndPr/>
    <w:sdtContent>
      <w:p w14:paraId="70CF1C52" w14:textId="7E96AC72" w:rsidR="00863F8F" w:rsidRDefault="00863F8F" w:rsidP="00863F8F">
        <w:pPr>
          <w:pStyle w:val="Voetnoot"/>
          <w:jc w:val="both"/>
        </w:pPr>
      </w:p>
      <w:p w14:paraId="65DFB753" w14:textId="5149FD0F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5288C823" w14:textId="21EE6D34" w:rsidR="00863F8F" w:rsidRPr="00496C7D" w:rsidRDefault="00956B30" w:rsidP="00863F8F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 w:rsidRPr="00956B30">
          <w:rPr>
            <w:rFonts w:ascii="Lucida Sans Unicode" w:hAnsi="Lucida Sans Unicode" w:cs="Lucida Sans Unicode"/>
            <w:sz w:val="14"/>
          </w:rPr>
          <w:t>Offerteaanvraag Onderhoud Rioolinstallaties</w:t>
        </w:r>
        <w:r w:rsidR="00863F8F" w:rsidRPr="00496C7D">
          <w:rPr>
            <w:rFonts w:ascii="Lucida Sans Unicode" w:hAnsi="Lucida Sans Unicode" w:cs="Lucida Sans Unicode"/>
            <w:sz w:val="14"/>
          </w:rPr>
          <w:t xml:space="preserve"> </w:t>
        </w:r>
      </w:p>
      <w:p w14:paraId="51F200CB" w14:textId="1250B6E1" w:rsidR="004E667C" w:rsidRPr="00834A13" w:rsidRDefault="00863F8F" w:rsidP="00834A13">
        <w:pPr>
          <w:pStyle w:val="Voetnoot"/>
          <w:jc w:val="both"/>
          <w:rPr>
            <w:b/>
            <w:color w:val="00458D" w:themeColor="text2"/>
          </w:rPr>
        </w:pPr>
        <w:r>
          <w:tab/>
        </w:r>
        <w:r w:rsidR="004E667C" w:rsidRPr="00A932AD">
          <w:t xml:space="preserve">Pagina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PAGE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  <w:r w:rsidR="004E667C" w:rsidRPr="00A932AD">
          <w:t xml:space="preserve"> van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NUMPAGES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2FB7" w14:textId="77777777" w:rsidR="00AA7120" w:rsidRDefault="00AA7120">
      <w:r>
        <w:separator/>
      </w:r>
    </w:p>
    <w:p w14:paraId="2D323E59" w14:textId="77777777" w:rsidR="00AA7120" w:rsidRDefault="00AA7120"/>
    <w:p w14:paraId="7B8E9F04" w14:textId="77777777" w:rsidR="00AA7120" w:rsidRDefault="00AA7120"/>
  </w:footnote>
  <w:footnote w:type="continuationSeparator" w:id="0">
    <w:p w14:paraId="61364147" w14:textId="77777777" w:rsidR="00AA7120" w:rsidRDefault="00AA7120">
      <w:r>
        <w:continuationSeparator/>
      </w:r>
    </w:p>
    <w:p w14:paraId="79733BAC" w14:textId="77777777" w:rsidR="00AA7120" w:rsidRDefault="00AA7120"/>
    <w:p w14:paraId="54C5317D" w14:textId="77777777" w:rsidR="00AA7120" w:rsidRDefault="00AA71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7" w14:textId="27C1AC82" w:rsidR="004E667C" w:rsidRDefault="004E667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4C03B51E" wp14:editId="1CE30C5E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13" name="Afbeelding 13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C063C2"/>
    <w:multiLevelType w:val="hybridMultilevel"/>
    <w:tmpl w:val="69DEC462"/>
    <w:lvl w:ilvl="0" w:tplc="ECD2C6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0519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1A56"/>
    <w:rsid w:val="001474F5"/>
    <w:rsid w:val="00151C7E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201B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9DC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3395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4FFC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F61"/>
    <w:rsid w:val="003F55D4"/>
    <w:rsid w:val="003F609F"/>
    <w:rsid w:val="003F6CAC"/>
    <w:rsid w:val="004003E8"/>
    <w:rsid w:val="004026CB"/>
    <w:rsid w:val="00403BB2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26CA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26DB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0122"/>
    <w:rsid w:val="004D28A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636A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33B1D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6C89"/>
    <w:rsid w:val="005B2A7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3C7"/>
    <w:rsid w:val="00633B33"/>
    <w:rsid w:val="0063440E"/>
    <w:rsid w:val="006369E7"/>
    <w:rsid w:val="00636C19"/>
    <w:rsid w:val="006424DE"/>
    <w:rsid w:val="00650F58"/>
    <w:rsid w:val="006516DF"/>
    <w:rsid w:val="00654D1A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28DF"/>
    <w:rsid w:val="006B6375"/>
    <w:rsid w:val="006C2C78"/>
    <w:rsid w:val="006C4F3E"/>
    <w:rsid w:val="006C58C6"/>
    <w:rsid w:val="006D222F"/>
    <w:rsid w:val="006D3957"/>
    <w:rsid w:val="006D5CED"/>
    <w:rsid w:val="006E4EE6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AC4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262F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508A"/>
    <w:rsid w:val="007D56B5"/>
    <w:rsid w:val="007D76BF"/>
    <w:rsid w:val="007E04F3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36AB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F8F"/>
    <w:rsid w:val="00865E88"/>
    <w:rsid w:val="00866537"/>
    <w:rsid w:val="00872325"/>
    <w:rsid w:val="00874B77"/>
    <w:rsid w:val="008820F7"/>
    <w:rsid w:val="00882ACC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A08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2ACC"/>
    <w:rsid w:val="009237EA"/>
    <w:rsid w:val="00923AD0"/>
    <w:rsid w:val="00927921"/>
    <w:rsid w:val="00931264"/>
    <w:rsid w:val="00935AA5"/>
    <w:rsid w:val="009365A4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6B30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3A2F"/>
    <w:rsid w:val="009766C4"/>
    <w:rsid w:val="009771EC"/>
    <w:rsid w:val="00980E55"/>
    <w:rsid w:val="009815EA"/>
    <w:rsid w:val="00983872"/>
    <w:rsid w:val="009862EE"/>
    <w:rsid w:val="00987DCC"/>
    <w:rsid w:val="00996371"/>
    <w:rsid w:val="009971D0"/>
    <w:rsid w:val="009A0082"/>
    <w:rsid w:val="009A0B29"/>
    <w:rsid w:val="009A1807"/>
    <w:rsid w:val="009A3D7D"/>
    <w:rsid w:val="009B1D8D"/>
    <w:rsid w:val="009B275B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16E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132F"/>
    <w:rsid w:val="00A520A9"/>
    <w:rsid w:val="00A52965"/>
    <w:rsid w:val="00A557D9"/>
    <w:rsid w:val="00A60724"/>
    <w:rsid w:val="00A6283C"/>
    <w:rsid w:val="00A634B2"/>
    <w:rsid w:val="00A63FB6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A7120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05C8"/>
    <w:rsid w:val="00AD20E7"/>
    <w:rsid w:val="00AD246B"/>
    <w:rsid w:val="00AD3D06"/>
    <w:rsid w:val="00AD4A52"/>
    <w:rsid w:val="00AD7C6D"/>
    <w:rsid w:val="00AE1847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AF4582"/>
    <w:rsid w:val="00B0489E"/>
    <w:rsid w:val="00B06471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5694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3CDD"/>
    <w:rsid w:val="00C245CB"/>
    <w:rsid w:val="00C251A2"/>
    <w:rsid w:val="00C26151"/>
    <w:rsid w:val="00C2649A"/>
    <w:rsid w:val="00C304C5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5924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71B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3756"/>
    <w:rsid w:val="00D76B2E"/>
    <w:rsid w:val="00D76D8E"/>
    <w:rsid w:val="00D82FF2"/>
    <w:rsid w:val="00D84FD1"/>
    <w:rsid w:val="00D85C18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2F69"/>
    <w:rsid w:val="00E73008"/>
    <w:rsid w:val="00E7660C"/>
    <w:rsid w:val="00E81A06"/>
    <w:rsid w:val="00E829CB"/>
    <w:rsid w:val="00E912A3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E96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4CD0"/>
    <w:rsid w:val="00F35110"/>
    <w:rsid w:val="00F36DEE"/>
    <w:rsid w:val="00F41978"/>
    <w:rsid w:val="00F42451"/>
    <w:rsid w:val="00F45E0C"/>
    <w:rsid w:val="00F46EC8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37B4"/>
    <w:rsid w:val="00F74096"/>
    <w:rsid w:val="00F74863"/>
    <w:rsid w:val="00F74F6B"/>
    <w:rsid w:val="00F7622A"/>
    <w:rsid w:val="00F82A5F"/>
    <w:rsid w:val="00F83535"/>
    <w:rsid w:val="00F86DFB"/>
    <w:rsid w:val="00F94758"/>
    <w:rsid w:val="00F94902"/>
    <w:rsid w:val="00F96060"/>
    <w:rsid w:val="00F96391"/>
    <w:rsid w:val="00F974FF"/>
    <w:rsid w:val="00F97A15"/>
    <w:rsid w:val="00FA0AD8"/>
    <w:rsid w:val="00FA4A5D"/>
    <w:rsid w:val="00FA4A7D"/>
    <w:rsid w:val="00FA5A14"/>
    <w:rsid w:val="00FA704F"/>
    <w:rsid w:val="00FA76FB"/>
    <w:rsid w:val="00FB0F63"/>
    <w:rsid w:val="00FB25F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443"/>
    <w:rsid w:val="00FF3F41"/>
    <w:rsid w:val="00FF4B33"/>
    <w:rsid w:val="00FF5D8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4003E8"/>
    <w:rPr>
      <w:rFonts w:ascii="Verdana" w:eastAsia="Candara" w:hAnsi="Verdana"/>
      <w:sz w:val="18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B6DCD3-084D-4C5E-B475-D201AD8FFE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1A0E5E-1BE2-4924-9346-12D44DDDD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2</Pages>
  <Words>130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Teun Frieling</dc:creator>
  <cp:lastModifiedBy>Kees Koopmans</cp:lastModifiedBy>
  <cp:revision>2</cp:revision>
  <cp:lastPrinted>2019-03-05T13:10:00Z</cp:lastPrinted>
  <dcterms:created xsi:type="dcterms:W3CDTF">2021-11-18T19:59:00Z</dcterms:created>
  <dcterms:modified xsi:type="dcterms:W3CDTF">2021-11-18T19:59:00Z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