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7BFF2" w14:textId="20F3C459" w:rsidR="001C5967" w:rsidRDefault="006E4EE6" w:rsidP="00105190">
      <w:pPr>
        <w:keepNext/>
        <w:keepLines/>
        <w:pageBreakBefore/>
        <w:spacing w:before="480" w:line="312" w:lineRule="auto"/>
        <w:outlineLvl w:val="0"/>
        <w:rPr>
          <w:rFonts w:ascii="Lucida Sans Unicode" w:hAnsi="Lucida Sans Unicode" w:cs="Lucida Sans Unicode"/>
          <w:szCs w:val="18"/>
        </w:rPr>
      </w:pPr>
      <w:r w:rsidRPr="00F46EC8">
        <w:rPr>
          <w:rFonts w:ascii="Lucida Sans Unicode" w:eastAsiaTheme="majorEastAsia" w:hAnsi="Lucida Sans Unicode" w:cs="Lucida Sans Unicode"/>
          <w:b/>
          <w:bCs/>
          <w:sz w:val="24"/>
          <w:szCs w:val="18"/>
          <w:lang w:eastAsia="en-US"/>
        </w:rPr>
        <w:t xml:space="preserve">Bijlage  - </w:t>
      </w:r>
      <w:r w:rsidR="00AE28CF">
        <w:rPr>
          <w:rFonts w:ascii="Lucida Sans Unicode" w:eastAsiaTheme="majorEastAsia" w:hAnsi="Lucida Sans Unicode" w:cs="Lucida Sans Unicode"/>
          <w:b/>
          <w:bCs/>
          <w:sz w:val="24"/>
          <w:szCs w:val="18"/>
          <w:lang w:eastAsia="en-US"/>
        </w:rPr>
        <w:t>Risicodossier</w:t>
      </w:r>
      <w:r w:rsidR="001C5967">
        <w:rPr>
          <w:rFonts w:ascii="Lucida Sans Unicode" w:eastAsiaTheme="majorEastAsia" w:hAnsi="Lucida Sans Unicode" w:cs="Lucida Sans Unicode"/>
          <w:b/>
          <w:bCs/>
          <w:sz w:val="24"/>
          <w:szCs w:val="18"/>
          <w:lang w:eastAsia="en-US"/>
        </w:rPr>
        <w:t xml:space="preserve"> </w:t>
      </w:r>
      <w:r w:rsidR="00105190">
        <w:rPr>
          <w:rFonts w:ascii="Lucida Sans Unicode" w:eastAsiaTheme="majorEastAsia" w:hAnsi="Lucida Sans Unicode" w:cs="Lucida Sans Unicode"/>
          <w:b/>
          <w:bCs/>
          <w:sz w:val="24"/>
          <w:szCs w:val="18"/>
          <w:lang w:eastAsia="en-US"/>
        </w:rPr>
        <w:br/>
      </w:r>
      <w:r w:rsidR="00F711BA">
        <w:rPr>
          <w:rFonts w:ascii="Lucida Sans Unicode" w:hAnsi="Lucida Sans Unicode" w:cs="Lucida Sans Unicode"/>
          <w:szCs w:val="18"/>
        </w:rPr>
        <w:t>Offerteaanvraag Onderhoud Rioolinstallaties</w:t>
      </w:r>
      <w:r w:rsidR="00E912A3">
        <w:rPr>
          <w:rFonts w:ascii="Lucida Sans Unicode" w:hAnsi="Lucida Sans Unicode" w:cs="Lucida Sans Unicode"/>
          <w:szCs w:val="18"/>
        </w:rPr>
        <w:t>.</w:t>
      </w:r>
    </w:p>
    <w:p w14:paraId="4C628B66" w14:textId="77777777" w:rsidR="00AE28CF" w:rsidRPr="004816CA" w:rsidRDefault="00AE28CF" w:rsidP="00AE28CF">
      <w:pPr>
        <w:autoSpaceDE w:val="0"/>
        <w:autoSpaceDN w:val="0"/>
        <w:adjustRightInd w:val="0"/>
        <w:spacing w:after="0" w:line="240" w:lineRule="auto"/>
      </w:pPr>
      <w:r w:rsidRPr="004816CA">
        <w:t xml:space="preserve">Graag hier de geïdentificeerde risico’s </w:t>
      </w:r>
      <w:r>
        <w:t xml:space="preserve">(buiten de eigen invloedssfeer) </w:t>
      </w:r>
      <w:r w:rsidRPr="004816CA">
        <w:t>prioriteren (de grootste / belangrijkste risico’s eerst); inclusief de beheersmaatregelen</w:t>
      </w:r>
      <w:r>
        <w:t xml:space="preserve"> </w:t>
      </w:r>
      <w:r w:rsidRPr="004816CA">
        <w:t>(zo SMART mogelijk) en met onderbouwing van de effectiviteit met meetbare prestatie informatie (al dan</w:t>
      </w:r>
      <w:r>
        <w:t xml:space="preserve"> </w:t>
      </w:r>
      <w:r w:rsidRPr="004816CA">
        <w:t>niet voorzien van een anoniem voorbeeld).</w:t>
      </w:r>
    </w:p>
    <w:p w14:paraId="52FC61D7" w14:textId="5CA679B1" w:rsidR="001C5967" w:rsidRDefault="00AE28CF" w:rsidP="00AE28CF">
      <w:pPr>
        <w:autoSpaceDE w:val="0"/>
        <w:autoSpaceDN w:val="0"/>
        <w:adjustRightInd w:val="0"/>
        <w:spacing w:after="0" w:line="240" w:lineRule="auto"/>
        <w:rPr>
          <w:i/>
          <w:iCs/>
        </w:rPr>
      </w:pPr>
      <w:r w:rsidRPr="004816CA">
        <w:rPr>
          <w:i/>
          <w:iCs/>
        </w:rPr>
        <w:t>Belangrijkste belemmeringen (van buitenaf) voor het realiseren van de doelstelling</w:t>
      </w:r>
      <w:r>
        <w:rPr>
          <w:i/>
          <w:iCs/>
        </w:rPr>
        <w:t>.</w:t>
      </w:r>
    </w:p>
    <w:p w14:paraId="7997713C" w14:textId="55638782" w:rsidR="00AE28CF" w:rsidRDefault="00AE28CF" w:rsidP="00AE28CF">
      <w:pPr>
        <w:autoSpaceDE w:val="0"/>
        <w:autoSpaceDN w:val="0"/>
        <w:adjustRightInd w:val="0"/>
        <w:spacing w:after="0" w:line="240" w:lineRule="auto"/>
        <w:rPr>
          <w:rFonts w:ascii="Lucida Sans Unicode" w:eastAsiaTheme="majorEastAsia" w:hAnsi="Lucida Sans Unicode" w:cs="Lucida Sans Unicode"/>
          <w:b/>
          <w:bCs/>
          <w:sz w:val="24"/>
          <w:szCs w:val="1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531"/>
        <w:gridCol w:w="4530"/>
      </w:tblGrid>
      <w:tr w:rsidR="00AE28CF" w:rsidRPr="000A5E07" w14:paraId="1EEC572F" w14:textId="77777777" w:rsidTr="00AE28CF">
        <w:tc>
          <w:tcPr>
            <w:tcW w:w="4534" w:type="dxa"/>
            <w:shd w:val="clear" w:color="auto" w:fill="C00000"/>
          </w:tcPr>
          <w:p w14:paraId="72719F28" w14:textId="77777777" w:rsidR="00AE28CF" w:rsidRPr="000A5E07" w:rsidRDefault="00AE28CF" w:rsidP="00F31F7B">
            <w:pPr>
              <w:spacing w:after="0"/>
              <w:rPr>
                <w:b/>
                <w:lang w:val="x-none"/>
              </w:rPr>
            </w:pPr>
            <w:r w:rsidRPr="000A5E07">
              <w:rPr>
                <w:b/>
                <w:lang w:val="x-none"/>
              </w:rPr>
              <w:t>Risico 1</w:t>
            </w:r>
          </w:p>
        </w:tc>
        <w:tc>
          <w:tcPr>
            <w:tcW w:w="4534" w:type="dxa"/>
            <w:shd w:val="clear" w:color="auto" w:fill="C00000"/>
          </w:tcPr>
          <w:p w14:paraId="0BF3B17A" w14:textId="77777777" w:rsidR="00AE28CF" w:rsidRPr="000A5E07" w:rsidRDefault="00AE28CF" w:rsidP="00F31F7B">
            <w:pPr>
              <w:spacing w:after="0"/>
              <w:ind w:left="1400"/>
              <w:rPr>
                <w:b/>
                <w:lang w:val="x-none"/>
              </w:rPr>
            </w:pPr>
          </w:p>
        </w:tc>
      </w:tr>
      <w:tr w:rsidR="00AE28CF" w:rsidRPr="000A5E07" w14:paraId="130A2E98" w14:textId="77777777" w:rsidTr="00F31F7B">
        <w:tc>
          <w:tcPr>
            <w:tcW w:w="4534" w:type="dxa"/>
            <w:shd w:val="clear" w:color="auto" w:fill="auto"/>
          </w:tcPr>
          <w:p w14:paraId="6BD972F3" w14:textId="77777777" w:rsidR="00AE28CF" w:rsidRPr="000A5E07" w:rsidRDefault="00AE28CF" w:rsidP="00F31F7B">
            <w:pPr>
              <w:spacing w:after="0"/>
              <w:rPr>
                <w:lang w:val="x-none"/>
              </w:rPr>
            </w:pPr>
            <w:r w:rsidRPr="000A5E07">
              <w:rPr>
                <w:lang w:val="x-none"/>
              </w:rPr>
              <w:t>Waarom is dit een risico?</w:t>
            </w:r>
          </w:p>
        </w:tc>
        <w:tc>
          <w:tcPr>
            <w:tcW w:w="4534" w:type="dxa"/>
            <w:shd w:val="clear" w:color="auto" w:fill="auto"/>
          </w:tcPr>
          <w:p w14:paraId="101BBC0E" w14:textId="77777777" w:rsidR="00AE28CF" w:rsidRPr="000A5E07" w:rsidRDefault="00AE28CF" w:rsidP="00F31F7B">
            <w:pPr>
              <w:spacing w:after="0"/>
              <w:ind w:left="1400"/>
              <w:rPr>
                <w:lang w:val="x-none"/>
              </w:rPr>
            </w:pPr>
          </w:p>
        </w:tc>
      </w:tr>
      <w:tr w:rsidR="00AE28CF" w:rsidRPr="000A5E07" w14:paraId="60E45206" w14:textId="77777777" w:rsidTr="00F31F7B">
        <w:tc>
          <w:tcPr>
            <w:tcW w:w="4534" w:type="dxa"/>
            <w:shd w:val="clear" w:color="auto" w:fill="auto"/>
          </w:tcPr>
          <w:p w14:paraId="08AA37F7" w14:textId="77777777" w:rsidR="00AE28CF" w:rsidRPr="000A5E07" w:rsidRDefault="00AE28CF" w:rsidP="00F31F7B">
            <w:pPr>
              <w:spacing w:after="0"/>
              <w:rPr>
                <w:lang w:val="x-none"/>
              </w:rPr>
            </w:pPr>
            <w:r w:rsidRPr="000A5E07">
              <w:rPr>
                <w:lang w:val="x-none"/>
              </w:rPr>
              <w:t>Beheersmaatregel</w:t>
            </w:r>
          </w:p>
        </w:tc>
        <w:tc>
          <w:tcPr>
            <w:tcW w:w="4534" w:type="dxa"/>
            <w:shd w:val="clear" w:color="auto" w:fill="auto"/>
          </w:tcPr>
          <w:p w14:paraId="0531C1CC" w14:textId="77777777" w:rsidR="00AE28CF" w:rsidRPr="000A5E07" w:rsidRDefault="00AE28CF" w:rsidP="00F31F7B">
            <w:pPr>
              <w:spacing w:after="0"/>
              <w:ind w:left="1400"/>
              <w:rPr>
                <w:lang w:val="x-none"/>
              </w:rPr>
            </w:pPr>
          </w:p>
        </w:tc>
      </w:tr>
      <w:tr w:rsidR="00AE28CF" w:rsidRPr="000A5E07" w14:paraId="18691BB9" w14:textId="77777777" w:rsidTr="00F31F7B">
        <w:tc>
          <w:tcPr>
            <w:tcW w:w="4534" w:type="dxa"/>
            <w:shd w:val="clear" w:color="auto" w:fill="auto"/>
          </w:tcPr>
          <w:p w14:paraId="322BA2BF" w14:textId="77777777" w:rsidR="00AE28CF" w:rsidRPr="000A5E07" w:rsidRDefault="00AE28CF" w:rsidP="00F31F7B">
            <w:pPr>
              <w:spacing w:after="0"/>
              <w:rPr>
                <w:lang w:val="x-none"/>
              </w:rPr>
            </w:pPr>
            <w:r w:rsidRPr="000A5E07">
              <w:rPr>
                <w:lang w:val="x-none"/>
              </w:rPr>
              <w:t>Onderbouwing van de effectiviteit van de maatregel met meetbare prestatie-informatie</w:t>
            </w:r>
          </w:p>
        </w:tc>
        <w:tc>
          <w:tcPr>
            <w:tcW w:w="4534" w:type="dxa"/>
            <w:shd w:val="clear" w:color="auto" w:fill="auto"/>
          </w:tcPr>
          <w:p w14:paraId="4F0F48CF" w14:textId="77777777" w:rsidR="00AE28CF" w:rsidRPr="000A5E07" w:rsidRDefault="00AE28CF" w:rsidP="00F31F7B">
            <w:pPr>
              <w:spacing w:after="0"/>
              <w:ind w:left="1400"/>
              <w:rPr>
                <w:lang w:val="x-none"/>
              </w:rPr>
            </w:pPr>
          </w:p>
        </w:tc>
      </w:tr>
      <w:tr w:rsidR="00AE28CF" w:rsidRPr="000A5E07" w14:paraId="313EA6C3" w14:textId="77777777" w:rsidTr="00AE28CF">
        <w:tc>
          <w:tcPr>
            <w:tcW w:w="4534" w:type="dxa"/>
            <w:shd w:val="clear" w:color="auto" w:fill="C00000"/>
          </w:tcPr>
          <w:p w14:paraId="1359389D" w14:textId="77777777" w:rsidR="00AE28CF" w:rsidRPr="000A5E07" w:rsidRDefault="00AE28CF" w:rsidP="00F31F7B">
            <w:pPr>
              <w:spacing w:after="0"/>
              <w:rPr>
                <w:b/>
                <w:lang w:val="x-none"/>
              </w:rPr>
            </w:pPr>
            <w:r w:rsidRPr="000A5E07">
              <w:rPr>
                <w:b/>
                <w:lang w:val="x-none"/>
              </w:rPr>
              <w:t>Risico 2</w:t>
            </w:r>
          </w:p>
        </w:tc>
        <w:tc>
          <w:tcPr>
            <w:tcW w:w="4534" w:type="dxa"/>
            <w:shd w:val="clear" w:color="auto" w:fill="C00000"/>
          </w:tcPr>
          <w:p w14:paraId="60DD9F8C" w14:textId="77777777" w:rsidR="00AE28CF" w:rsidRPr="000A5E07" w:rsidRDefault="00AE28CF" w:rsidP="00F31F7B">
            <w:pPr>
              <w:spacing w:after="0"/>
              <w:ind w:left="1400"/>
              <w:rPr>
                <w:b/>
                <w:lang w:val="x-none"/>
              </w:rPr>
            </w:pPr>
          </w:p>
        </w:tc>
      </w:tr>
      <w:tr w:rsidR="00AE28CF" w:rsidRPr="000A5E07" w14:paraId="365E02DA" w14:textId="77777777" w:rsidTr="00F31F7B">
        <w:tc>
          <w:tcPr>
            <w:tcW w:w="4534" w:type="dxa"/>
            <w:shd w:val="clear" w:color="auto" w:fill="auto"/>
          </w:tcPr>
          <w:p w14:paraId="4B9045B4" w14:textId="77777777" w:rsidR="00AE28CF" w:rsidRPr="000A5E07" w:rsidRDefault="00AE28CF" w:rsidP="00F31F7B">
            <w:pPr>
              <w:spacing w:after="0"/>
              <w:rPr>
                <w:lang w:val="x-none"/>
              </w:rPr>
            </w:pPr>
            <w:r w:rsidRPr="000A5E07">
              <w:rPr>
                <w:lang w:val="x-none"/>
              </w:rPr>
              <w:t>Waarom is dit een risico?</w:t>
            </w:r>
          </w:p>
        </w:tc>
        <w:tc>
          <w:tcPr>
            <w:tcW w:w="4534" w:type="dxa"/>
            <w:shd w:val="clear" w:color="auto" w:fill="auto"/>
          </w:tcPr>
          <w:p w14:paraId="78CEF370" w14:textId="77777777" w:rsidR="00AE28CF" w:rsidRPr="000A5E07" w:rsidRDefault="00AE28CF" w:rsidP="00F31F7B">
            <w:pPr>
              <w:spacing w:after="0"/>
              <w:ind w:left="1400"/>
              <w:rPr>
                <w:lang w:val="x-none"/>
              </w:rPr>
            </w:pPr>
          </w:p>
        </w:tc>
      </w:tr>
      <w:tr w:rsidR="00AE28CF" w:rsidRPr="000A5E07" w14:paraId="5BC191A9" w14:textId="77777777" w:rsidTr="00F31F7B">
        <w:tc>
          <w:tcPr>
            <w:tcW w:w="4534" w:type="dxa"/>
            <w:shd w:val="clear" w:color="auto" w:fill="auto"/>
          </w:tcPr>
          <w:p w14:paraId="4FA04614" w14:textId="77777777" w:rsidR="00AE28CF" w:rsidRPr="000A5E07" w:rsidRDefault="00AE28CF" w:rsidP="00F31F7B">
            <w:pPr>
              <w:spacing w:after="0"/>
              <w:rPr>
                <w:lang w:val="x-none"/>
              </w:rPr>
            </w:pPr>
            <w:r w:rsidRPr="000A5E07">
              <w:rPr>
                <w:lang w:val="x-none"/>
              </w:rPr>
              <w:t>Beheersmaatregel</w:t>
            </w:r>
          </w:p>
        </w:tc>
        <w:tc>
          <w:tcPr>
            <w:tcW w:w="4534" w:type="dxa"/>
            <w:shd w:val="clear" w:color="auto" w:fill="auto"/>
          </w:tcPr>
          <w:p w14:paraId="52AD41C9" w14:textId="77777777" w:rsidR="00AE28CF" w:rsidRPr="000A5E07" w:rsidRDefault="00AE28CF" w:rsidP="00F31F7B">
            <w:pPr>
              <w:spacing w:after="0"/>
              <w:ind w:left="1400"/>
              <w:rPr>
                <w:lang w:val="x-none"/>
              </w:rPr>
            </w:pPr>
          </w:p>
        </w:tc>
      </w:tr>
      <w:tr w:rsidR="00AE28CF" w:rsidRPr="000A5E07" w14:paraId="79AB7D8A" w14:textId="77777777" w:rsidTr="00F31F7B">
        <w:tc>
          <w:tcPr>
            <w:tcW w:w="4534" w:type="dxa"/>
            <w:shd w:val="clear" w:color="auto" w:fill="auto"/>
          </w:tcPr>
          <w:p w14:paraId="2BFDF1D6" w14:textId="77777777" w:rsidR="00AE28CF" w:rsidRPr="000A5E07" w:rsidRDefault="00AE28CF" w:rsidP="00F31F7B">
            <w:pPr>
              <w:spacing w:after="0"/>
              <w:rPr>
                <w:lang w:val="x-none"/>
              </w:rPr>
            </w:pPr>
            <w:r w:rsidRPr="000A5E07">
              <w:rPr>
                <w:lang w:val="x-none"/>
              </w:rPr>
              <w:t>Onderbouwing van de effectiviteit van de maatregel met meetbare prestatie-informatie</w:t>
            </w:r>
          </w:p>
        </w:tc>
        <w:tc>
          <w:tcPr>
            <w:tcW w:w="4534" w:type="dxa"/>
            <w:shd w:val="clear" w:color="auto" w:fill="auto"/>
          </w:tcPr>
          <w:p w14:paraId="483378BB" w14:textId="77777777" w:rsidR="00AE28CF" w:rsidRPr="000A5E07" w:rsidRDefault="00AE28CF" w:rsidP="00F31F7B">
            <w:pPr>
              <w:spacing w:after="0"/>
              <w:ind w:left="1400"/>
              <w:rPr>
                <w:lang w:val="x-none"/>
              </w:rPr>
            </w:pPr>
          </w:p>
        </w:tc>
      </w:tr>
      <w:tr w:rsidR="00AE28CF" w:rsidRPr="000A5E07" w14:paraId="2A4241F4" w14:textId="77777777" w:rsidTr="00AE28CF">
        <w:tc>
          <w:tcPr>
            <w:tcW w:w="4534" w:type="dxa"/>
            <w:shd w:val="clear" w:color="auto" w:fill="C00000"/>
          </w:tcPr>
          <w:p w14:paraId="42FC0EA5" w14:textId="77777777" w:rsidR="00AE28CF" w:rsidRPr="000A5E07" w:rsidRDefault="00AE28CF" w:rsidP="00F31F7B">
            <w:pPr>
              <w:spacing w:after="0"/>
              <w:rPr>
                <w:b/>
                <w:lang w:val="x-none"/>
              </w:rPr>
            </w:pPr>
            <w:r w:rsidRPr="000A5E07">
              <w:rPr>
                <w:b/>
                <w:lang w:val="x-none"/>
              </w:rPr>
              <w:t>Risico 3</w:t>
            </w:r>
          </w:p>
        </w:tc>
        <w:tc>
          <w:tcPr>
            <w:tcW w:w="4534" w:type="dxa"/>
            <w:shd w:val="clear" w:color="auto" w:fill="C00000"/>
          </w:tcPr>
          <w:p w14:paraId="5ACA9EFD" w14:textId="77777777" w:rsidR="00AE28CF" w:rsidRPr="000A5E07" w:rsidRDefault="00AE28CF" w:rsidP="00F31F7B">
            <w:pPr>
              <w:spacing w:after="0"/>
              <w:ind w:left="1400"/>
              <w:rPr>
                <w:b/>
                <w:lang w:val="x-none"/>
              </w:rPr>
            </w:pPr>
          </w:p>
        </w:tc>
      </w:tr>
      <w:tr w:rsidR="00AE28CF" w:rsidRPr="000A5E07" w14:paraId="6C9F3DD7" w14:textId="77777777" w:rsidTr="00F31F7B">
        <w:tc>
          <w:tcPr>
            <w:tcW w:w="4534" w:type="dxa"/>
            <w:shd w:val="clear" w:color="auto" w:fill="auto"/>
          </w:tcPr>
          <w:p w14:paraId="4AE8F2A6" w14:textId="77777777" w:rsidR="00AE28CF" w:rsidRPr="000A5E07" w:rsidRDefault="00AE28CF" w:rsidP="00F31F7B">
            <w:pPr>
              <w:spacing w:after="0"/>
              <w:rPr>
                <w:lang w:val="x-none"/>
              </w:rPr>
            </w:pPr>
            <w:r w:rsidRPr="000A5E07">
              <w:rPr>
                <w:lang w:val="x-none"/>
              </w:rPr>
              <w:t>Waarom is dit een risico?</w:t>
            </w:r>
          </w:p>
        </w:tc>
        <w:tc>
          <w:tcPr>
            <w:tcW w:w="4534" w:type="dxa"/>
            <w:shd w:val="clear" w:color="auto" w:fill="auto"/>
          </w:tcPr>
          <w:p w14:paraId="65B1AF4E" w14:textId="77777777" w:rsidR="00AE28CF" w:rsidRPr="000A5E07" w:rsidRDefault="00AE28CF" w:rsidP="00F31F7B">
            <w:pPr>
              <w:spacing w:after="0"/>
              <w:ind w:left="1400"/>
              <w:rPr>
                <w:lang w:val="x-none"/>
              </w:rPr>
            </w:pPr>
          </w:p>
        </w:tc>
      </w:tr>
      <w:tr w:rsidR="00AE28CF" w:rsidRPr="000A5E07" w14:paraId="0A294DA1" w14:textId="77777777" w:rsidTr="00F31F7B">
        <w:tc>
          <w:tcPr>
            <w:tcW w:w="4534" w:type="dxa"/>
            <w:shd w:val="clear" w:color="auto" w:fill="auto"/>
          </w:tcPr>
          <w:p w14:paraId="341460A2" w14:textId="77777777" w:rsidR="00AE28CF" w:rsidRPr="000A5E07" w:rsidRDefault="00AE28CF" w:rsidP="00F31F7B">
            <w:pPr>
              <w:spacing w:after="0"/>
              <w:rPr>
                <w:lang w:val="x-none"/>
              </w:rPr>
            </w:pPr>
            <w:r w:rsidRPr="000A5E07">
              <w:rPr>
                <w:lang w:val="x-none"/>
              </w:rPr>
              <w:t>Beheersmaatregel</w:t>
            </w:r>
          </w:p>
        </w:tc>
        <w:tc>
          <w:tcPr>
            <w:tcW w:w="4534" w:type="dxa"/>
            <w:shd w:val="clear" w:color="auto" w:fill="auto"/>
          </w:tcPr>
          <w:p w14:paraId="0CCC06B0" w14:textId="77777777" w:rsidR="00AE28CF" w:rsidRPr="000A5E07" w:rsidRDefault="00AE28CF" w:rsidP="00F31F7B">
            <w:pPr>
              <w:spacing w:after="0"/>
              <w:ind w:left="1400"/>
              <w:rPr>
                <w:lang w:val="x-none"/>
              </w:rPr>
            </w:pPr>
          </w:p>
        </w:tc>
      </w:tr>
      <w:tr w:rsidR="00AE28CF" w:rsidRPr="000A5E07" w14:paraId="400B63B9" w14:textId="77777777" w:rsidTr="00F31F7B">
        <w:tc>
          <w:tcPr>
            <w:tcW w:w="4534" w:type="dxa"/>
            <w:shd w:val="clear" w:color="auto" w:fill="auto"/>
          </w:tcPr>
          <w:p w14:paraId="6D93DC19" w14:textId="77777777" w:rsidR="00AE28CF" w:rsidRPr="000A5E07" w:rsidRDefault="00AE28CF" w:rsidP="00F31F7B">
            <w:pPr>
              <w:spacing w:after="0"/>
              <w:rPr>
                <w:lang w:val="x-none"/>
              </w:rPr>
            </w:pPr>
            <w:r w:rsidRPr="000A5E07">
              <w:rPr>
                <w:lang w:val="x-none"/>
              </w:rPr>
              <w:t>Onderbouwing van de effectiviteit van de maatregel met meetbare prestatie-informatie</w:t>
            </w:r>
          </w:p>
        </w:tc>
        <w:tc>
          <w:tcPr>
            <w:tcW w:w="4534" w:type="dxa"/>
            <w:shd w:val="clear" w:color="auto" w:fill="auto"/>
          </w:tcPr>
          <w:p w14:paraId="5C6F9747" w14:textId="77777777" w:rsidR="00AE28CF" w:rsidRPr="000A5E07" w:rsidRDefault="00AE28CF" w:rsidP="00F31F7B">
            <w:pPr>
              <w:spacing w:after="0"/>
              <w:ind w:left="1400"/>
              <w:rPr>
                <w:lang w:val="x-none"/>
              </w:rPr>
            </w:pPr>
          </w:p>
        </w:tc>
      </w:tr>
      <w:tr w:rsidR="00AE28CF" w:rsidRPr="000A5E07" w14:paraId="0148E4C7" w14:textId="77777777" w:rsidTr="00AE28CF">
        <w:tc>
          <w:tcPr>
            <w:tcW w:w="4534" w:type="dxa"/>
            <w:shd w:val="clear" w:color="auto" w:fill="C00000"/>
          </w:tcPr>
          <w:p w14:paraId="0FFD7D63" w14:textId="77777777" w:rsidR="00AE28CF" w:rsidRPr="000A5E07" w:rsidRDefault="00AE28CF" w:rsidP="00F31F7B">
            <w:pPr>
              <w:spacing w:after="0"/>
              <w:rPr>
                <w:b/>
                <w:lang w:val="x-none"/>
              </w:rPr>
            </w:pPr>
            <w:r w:rsidRPr="000A5E07">
              <w:rPr>
                <w:b/>
                <w:lang w:val="x-none"/>
              </w:rPr>
              <w:t>Risico 4</w:t>
            </w:r>
          </w:p>
        </w:tc>
        <w:tc>
          <w:tcPr>
            <w:tcW w:w="4534" w:type="dxa"/>
            <w:shd w:val="clear" w:color="auto" w:fill="C00000"/>
          </w:tcPr>
          <w:p w14:paraId="0ABFF5E4" w14:textId="77777777" w:rsidR="00AE28CF" w:rsidRPr="000A5E07" w:rsidRDefault="00AE28CF" w:rsidP="00F31F7B">
            <w:pPr>
              <w:spacing w:after="0"/>
              <w:ind w:left="1400"/>
              <w:rPr>
                <w:b/>
                <w:lang w:val="x-none"/>
              </w:rPr>
            </w:pPr>
          </w:p>
        </w:tc>
      </w:tr>
      <w:tr w:rsidR="00AE28CF" w:rsidRPr="000A5E07" w14:paraId="711B7263" w14:textId="77777777" w:rsidTr="00F31F7B">
        <w:tc>
          <w:tcPr>
            <w:tcW w:w="4534" w:type="dxa"/>
            <w:shd w:val="clear" w:color="auto" w:fill="auto"/>
          </w:tcPr>
          <w:p w14:paraId="647D5B91" w14:textId="77777777" w:rsidR="00AE28CF" w:rsidRPr="000A5E07" w:rsidRDefault="00AE28CF" w:rsidP="00F31F7B">
            <w:pPr>
              <w:spacing w:after="0"/>
              <w:rPr>
                <w:lang w:val="x-none"/>
              </w:rPr>
            </w:pPr>
            <w:r w:rsidRPr="000A5E07">
              <w:rPr>
                <w:lang w:val="x-none"/>
              </w:rPr>
              <w:t>Waarom is dit een risico?</w:t>
            </w:r>
          </w:p>
        </w:tc>
        <w:tc>
          <w:tcPr>
            <w:tcW w:w="4534" w:type="dxa"/>
            <w:shd w:val="clear" w:color="auto" w:fill="auto"/>
          </w:tcPr>
          <w:p w14:paraId="382EA923" w14:textId="77777777" w:rsidR="00AE28CF" w:rsidRPr="000A5E07" w:rsidRDefault="00AE28CF" w:rsidP="00F31F7B">
            <w:pPr>
              <w:spacing w:after="0"/>
              <w:ind w:left="1400"/>
              <w:rPr>
                <w:lang w:val="x-none"/>
              </w:rPr>
            </w:pPr>
          </w:p>
        </w:tc>
      </w:tr>
      <w:tr w:rsidR="00AE28CF" w:rsidRPr="000A5E07" w14:paraId="3E6FD108" w14:textId="77777777" w:rsidTr="00F31F7B">
        <w:tc>
          <w:tcPr>
            <w:tcW w:w="4534" w:type="dxa"/>
            <w:shd w:val="clear" w:color="auto" w:fill="auto"/>
          </w:tcPr>
          <w:p w14:paraId="45003587" w14:textId="77777777" w:rsidR="00AE28CF" w:rsidRPr="000A5E07" w:rsidRDefault="00AE28CF" w:rsidP="00F31F7B">
            <w:pPr>
              <w:spacing w:after="0"/>
              <w:rPr>
                <w:lang w:val="x-none"/>
              </w:rPr>
            </w:pPr>
            <w:r w:rsidRPr="000A5E07">
              <w:rPr>
                <w:lang w:val="x-none"/>
              </w:rPr>
              <w:t>Beheersmaatregel</w:t>
            </w:r>
          </w:p>
        </w:tc>
        <w:tc>
          <w:tcPr>
            <w:tcW w:w="4534" w:type="dxa"/>
            <w:shd w:val="clear" w:color="auto" w:fill="auto"/>
          </w:tcPr>
          <w:p w14:paraId="341255BC" w14:textId="77777777" w:rsidR="00AE28CF" w:rsidRPr="000A5E07" w:rsidRDefault="00AE28CF" w:rsidP="00F31F7B">
            <w:pPr>
              <w:spacing w:after="0"/>
              <w:ind w:left="1400"/>
              <w:rPr>
                <w:lang w:val="x-none"/>
              </w:rPr>
            </w:pPr>
          </w:p>
        </w:tc>
      </w:tr>
      <w:tr w:rsidR="00AE28CF" w:rsidRPr="000A5E07" w14:paraId="53D8AB77" w14:textId="77777777" w:rsidTr="00F31F7B">
        <w:tc>
          <w:tcPr>
            <w:tcW w:w="4534" w:type="dxa"/>
            <w:shd w:val="clear" w:color="auto" w:fill="auto"/>
          </w:tcPr>
          <w:p w14:paraId="62B30189" w14:textId="77777777" w:rsidR="00AE28CF" w:rsidRPr="000A5E07" w:rsidRDefault="00AE28CF" w:rsidP="00F31F7B">
            <w:pPr>
              <w:spacing w:after="0"/>
              <w:rPr>
                <w:lang w:val="x-none"/>
              </w:rPr>
            </w:pPr>
            <w:r w:rsidRPr="000A5E07">
              <w:rPr>
                <w:lang w:val="x-none"/>
              </w:rPr>
              <w:t>Onderbouwing van de effectiviteit van de maatregel met meetbare prestatie-informatie</w:t>
            </w:r>
          </w:p>
        </w:tc>
        <w:tc>
          <w:tcPr>
            <w:tcW w:w="4534" w:type="dxa"/>
            <w:shd w:val="clear" w:color="auto" w:fill="auto"/>
          </w:tcPr>
          <w:p w14:paraId="084ED89D" w14:textId="77777777" w:rsidR="00AE28CF" w:rsidRPr="000A5E07" w:rsidRDefault="00AE28CF" w:rsidP="00F31F7B">
            <w:pPr>
              <w:spacing w:after="0"/>
              <w:ind w:left="1400"/>
              <w:rPr>
                <w:lang w:val="x-none"/>
              </w:rPr>
            </w:pPr>
          </w:p>
        </w:tc>
      </w:tr>
      <w:tr w:rsidR="00AE28CF" w:rsidRPr="000A5E07" w14:paraId="54D29D19" w14:textId="77777777" w:rsidTr="00AE28CF">
        <w:tc>
          <w:tcPr>
            <w:tcW w:w="4534" w:type="dxa"/>
            <w:shd w:val="clear" w:color="auto" w:fill="C00000"/>
          </w:tcPr>
          <w:p w14:paraId="3A36E96B" w14:textId="77777777" w:rsidR="00AE28CF" w:rsidRPr="000A5E07" w:rsidRDefault="00AE28CF" w:rsidP="00F31F7B">
            <w:pPr>
              <w:spacing w:after="0"/>
              <w:rPr>
                <w:b/>
                <w:lang w:val="x-none"/>
              </w:rPr>
            </w:pPr>
            <w:r w:rsidRPr="000A5E07">
              <w:rPr>
                <w:b/>
                <w:lang w:val="x-none"/>
              </w:rPr>
              <w:t>Risico 5</w:t>
            </w:r>
          </w:p>
        </w:tc>
        <w:tc>
          <w:tcPr>
            <w:tcW w:w="4534" w:type="dxa"/>
            <w:shd w:val="clear" w:color="auto" w:fill="C00000"/>
          </w:tcPr>
          <w:p w14:paraId="67A58B01" w14:textId="77777777" w:rsidR="00AE28CF" w:rsidRPr="000A5E07" w:rsidRDefault="00AE28CF" w:rsidP="00F31F7B">
            <w:pPr>
              <w:spacing w:after="0"/>
              <w:ind w:left="1400"/>
              <w:rPr>
                <w:b/>
                <w:lang w:val="x-none"/>
              </w:rPr>
            </w:pPr>
          </w:p>
        </w:tc>
      </w:tr>
      <w:tr w:rsidR="00AE28CF" w:rsidRPr="000A5E07" w14:paraId="5D775885" w14:textId="77777777" w:rsidTr="00F31F7B">
        <w:tc>
          <w:tcPr>
            <w:tcW w:w="4534" w:type="dxa"/>
            <w:shd w:val="clear" w:color="auto" w:fill="auto"/>
          </w:tcPr>
          <w:p w14:paraId="2EE1ABF6" w14:textId="77777777" w:rsidR="00AE28CF" w:rsidRPr="000A5E07" w:rsidRDefault="00AE28CF" w:rsidP="00F31F7B">
            <w:pPr>
              <w:spacing w:after="0"/>
              <w:rPr>
                <w:lang w:val="x-none"/>
              </w:rPr>
            </w:pPr>
            <w:r w:rsidRPr="000A5E07">
              <w:rPr>
                <w:lang w:val="x-none"/>
              </w:rPr>
              <w:t>Waarom is dit een risico?</w:t>
            </w:r>
          </w:p>
        </w:tc>
        <w:tc>
          <w:tcPr>
            <w:tcW w:w="4534" w:type="dxa"/>
            <w:shd w:val="clear" w:color="auto" w:fill="auto"/>
          </w:tcPr>
          <w:p w14:paraId="228EDB14" w14:textId="77777777" w:rsidR="00AE28CF" w:rsidRPr="000A5E07" w:rsidRDefault="00AE28CF" w:rsidP="00F31F7B">
            <w:pPr>
              <w:spacing w:after="0"/>
              <w:ind w:left="1400"/>
              <w:rPr>
                <w:lang w:val="x-none"/>
              </w:rPr>
            </w:pPr>
          </w:p>
        </w:tc>
      </w:tr>
      <w:tr w:rsidR="00AE28CF" w:rsidRPr="000A5E07" w14:paraId="571731F3" w14:textId="77777777" w:rsidTr="00F31F7B">
        <w:tc>
          <w:tcPr>
            <w:tcW w:w="4534" w:type="dxa"/>
            <w:shd w:val="clear" w:color="auto" w:fill="auto"/>
          </w:tcPr>
          <w:p w14:paraId="468BC061" w14:textId="77777777" w:rsidR="00AE28CF" w:rsidRPr="000A5E07" w:rsidRDefault="00AE28CF" w:rsidP="00F31F7B">
            <w:pPr>
              <w:spacing w:after="0"/>
              <w:rPr>
                <w:lang w:val="x-none"/>
              </w:rPr>
            </w:pPr>
            <w:r w:rsidRPr="000A5E07">
              <w:rPr>
                <w:lang w:val="x-none"/>
              </w:rPr>
              <w:t>Beheersmaatregel</w:t>
            </w:r>
          </w:p>
        </w:tc>
        <w:tc>
          <w:tcPr>
            <w:tcW w:w="4534" w:type="dxa"/>
            <w:shd w:val="clear" w:color="auto" w:fill="auto"/>
          </w:tcPr>
          <w:p w14:paraId="7A602FD0" w14:textId="77777777" w:rsidR="00AE28CF" w:rsidRPr="000A5E07" w:rsidRDefault="00AE28CF" w:rsidP="00F31F7B">
            <w:pPr>
              <w:spacing w:after="0"/>
              <w:ind w:left="1400"/>
              <w:rPr>
                <w:lang w:val="x-none"/>
              </w:rPr>
            </w:pPr>
          </w:p>
        </w:tc>
      </w:tr>
      <w:tr w:rsidR="00AE28CF" w:rsidRPr="000A5E07" w14:paraId="6A3D02C1" w14:textId="77777777" w:rsidTr="00F31F7B">
        <w:tc>
          <w:tcPr>
            <w:tcW w:w="4534" w:type="dxa"/>
            <w:shd w:val="clear" w:color="auto" w:fill="auto"/>
          </w:tcPr>
          <w:p w14:paraId="2FE42CFE" w14:textId="77777777" w:rsidR="00AE28CF" w:rsidRPr="000A5E07" w:rsidRDefault="00AE28CF" w:rsidP="00F31F7B">
            <w:pPr>
              <w:spacing w:after="0"/>
              <w:rPr>
                <w:lang w:val="x-none"/>
              </w:rPr>
            </w:pPr>
            <w:r w:rsidRPr="000A5E07">
              <w:rPr>
                <w:lang w:val="x-none"/>
              </w:rPr>
              <w:t>Onderbouwing van de effectiviteit van de maatregel met meetbare prestatie-informatie</w:t>
            </w:r>
          </w:p>
        </w:tc>
        <w:tc>
          <w:tcPr>
            <w:tcW w:w="4534" w:type="dxa"/>
            <w:shd w:val="clear" w:color="auto" w:fill="auto"/>
          </w:tcPr>
          <w:p w14:paraId="5F9ECD76" w14:textId="77777777" w:rsidR="00AE28CF" w:rsidRPr="000A5E07" w:rsidRDefault="00AE28CF" w:rsidP="00F31F7B">
            <w:pPr>
              <w:spacing w:after="0"/>
              <w:ind w:left="1400"/>
              <w:rPr>
                <w:lang w:val="x-none"/>
              </w:rPr>
            </w:pPr>
          </w:p>
        </w:tc>
      </w:tr>
      <w:tr w:rsidR="00AE28CF" w:rsidRPr="000A5E07" w14:paraId="250F0EFA" w14:textId="77777777" w:rsidTr="00AE28CF">
        <w:tc>
          <w:tcPr>
            <w:tcW w:w="4534" w:type="dxa"/>
            <w:shd w:val="clear" w:color="auto" w:fill="C00000"/>
          </w:tcPr>
          <w:p w14:paraId="419F8C9E" w14:textId="77777777" w:rsidR="00AE28CF" w:rsidRPr="000A5E07" w:rsidRDefault="00AE28CF" w:rsidP="00F31F7B">
            <w:pPr>
              <w:spacing w:after="0"/>
              <w:rPr>
                <w:b/>
                <w:lang w:val="x-none"/>
              </w:rPr>
            </w:pPr>
            <w:r w:rsidRPr="000A5E07">
              <w:rPr>
                <w:b/>
                <w:lang w:val="x-none"/>
              </w:rPr>
              <w:t>Risico etc.</w:t>
            </w:r>
          </w:p>
        </w:tc>
        <w:tc>
          <w:tcPr>
            <w:tcW w:w="4534" w:type="dxa"/>
            <w:shd w:val="clear" w:color="auto" w:fill="C00000"/>
          </w:tcPr>
          <w:p w14:paraId="20E24F75" w14:textId="77777777" w:rsidR="00AE28CF" w:rsidRPr="000A5E07" w:rsidRDefault="00AE28CF" w:rsidP="00F31F7B">
            <w:pPr>
              <w:spacing w:after="0"/>
              <w:ind w:left="1400"/>
              <w:rPr>
                <w:b/>
                <w:lang w:val="x-none"/>
              </w:rPr>
            </w:pPr>
          </w:p>
        </w:tc>
      </w:tr>
      <w:tr w:rsidR="00AE28CF" w:rsidRPr="000A5E07" w14:paraId="7756C515" w14:textId="77777777" w:rsidTr="00F31F7B">
        <w:tc>
          <w:tcPr>
            <w:tcW w:w="4534" w:type="dxa"/>
            <w:shd w:val="clear" w:color="auto" w:fill="auto"/>
          </w:tcPr>
          <w:p w14:paraId="4DBE4DA2" w14:textId="77777777" w:rsidR="00AE28CF" w:rsidRPr="000A5E07" w:rsidRDefault="00AE28CF" w:rsidP="00F31F7B">
            <w:pPr>
              <w:spacing w:after="0"/>
              <w:rPr>
                <w:lang w:val="x-none"/>
              </w:rPr>
            </w:pPr>
            <w:r w:rsidRPr="000A5E07">
              <w:rPr>
                <w:lang w:val="x-none"/>
              </w:rPr>
              <w:t>Waarom is dit een risico?</w:t>
            </w:r>
          </w:p>
        </w:tc>
        <w:tc>
          <w:tcPr>
            <w:tcW w:w="4534" w:type="dxa"/>
            <w:shd w:val="clear" w:color="auto" w:fill="auto"/>
          </w:tcPr>
          <w:p w14:paraId="18B51E44" w14:textId="77777777" w:rsidR="00AE28CF" w:rsidRPr="000A5E07" w:rsidRDefault="00AE28CF" w:rsidP="00F31F7B">
            <w:pPr>
              <w:spacing w:after="0"/>
              <w:ind w:left="1400"/>
              <w:rPr>
                <w:lang w:val="x-none"/>
              </w:rPr>
            </w:pPr>
          </w:p>
        </w:tc>
      </w:tr>
      <w:tr w:rsidR="00AE28CF" w:rsidRPr="000A5E07" w14:paraId="647D9073" w14:textId="77777777" w:rsidTr="00F31F7B">
        <w:tc>
          <w:tcPr>
            <w:tcW w:w="4534" w:type="dxa"/>
            <w:shd w:val="clear" w:color="auto" w:fill="auto"/>
          </w:tcPr>
          <w:p w14:paraId="56D3A12D" w14:textId="77777777" w:rsidR="00AE28CF" w:rsidRPr="000A5E07" w:rsidRDefault="00AE28CF" w:rsidP="00F31F7B">
            <w:pPr>
              <w:spacing w:after="0"/>
              <w:rPr>
                <w:lang w:val="x-none"/>
              </w:rPr>
            </w:pPr>
            <w:r w:rsidRPr="000A5E07">
              <w:rPr>
                <w:lang w:val="x-none"/>
              </w:rPr>
              <w:t>Beheersmaatregel</w:t>
            </w:r>
          </w:p>
        </w:tc>
        <w:tc>
          <w:tcPr>
            <w:tcW w:w="4534" w:type="dxa"/>
            <w:shd w:val="clear" w:color="auto" w:fill="auto"/>
          </w:tcPr>
          <w:p w14:paraId="0FDB2094" w14:textId="77777777" w:rsidR="00AE28CF" w:rsidRPr="000A5E07" w:rsidRDefault="00AE28CF" w:rsidP="00F31F7B">
            <w:pPr>
              <w:spacing w:after="0"/>
              <w:ind w:left="1400"/>
              <w:rPr>
                <w:lang w:val="x-none"/>
              </w:rPr>
            </w:pPr>
          </w:p>
        </w:tc>
      </w:tr>
      <w:tr w:rsidR="00AE28CF" w:rsidRPr="000A5E07" w14:paraId="6536CAF9" w14:textId="77777777" w:rsidTr="00F31F7B">
        <w:tc>
          <w:tcPr>
            <w:tcW w:w="4534" w:type="dxa"/>
            <w:shd w:val="clear" w:color="auto" w:fill="auto"/>
          </w:tcPr>
          <w:p w14:paraId="401B7EF1" w14:textId="77777777" w:rsidR="00AE28CF" w:rsidRPr="000A5E07" w:rsidRDefault="00AE28CF" w:rsidP="00F31F7B">
            <w:pPr>
              <w:spacing w:after="0"/>
              <w:rPr>
                <w:lang w:val="x-none"/>
              </w:rPr>
            </w:pPr>
            <w:r w:rsidRPr="000A5E07">
              <w:rPr>
                <w:lang w:val="x-none"/>
              </w:rPr>
              <w:t>Onderbouwing van de effectiviteit van de maatregel met meetbare prestatie-informatie</w:t>
            </w:r>
          </w:p>
        </w:tc>
        <w:tc>
          <w:tcPr>
            <w:tcW w:w="4534" w:type="dxa"/>
            <w:shd w:val="clear" w:color="auto" w:fill="auto"/>
          </w:tcPr>
          <w:p w14:paraId="79E1C45B" w14:textId="77777777" w:rsidR="00AE28CF" w:rsidRPr="000A5E07" w:rsidRDefault="00AE28CF" w:rsidP="00F31F7B">
            <w:pPr>
              <w:spacing w:after="0"/>
              <w:ind w:left="1400"/>
              <w:rPr>
                <w:lang w:val="x-none"/>
              </w:rPr>
            </w:pPr>
          </w:p>
        </w:tc>
      </w:tr>
    </w:tbl>
    <w:p w14:paraId="4417655A" w14:textId="77777777" w:rsidR="00AE28CF" w:rsidRDefault="00AE28CF" w:rsidP="002F29DC">
      <w:pPr>
        <w:spacing w:before="56" w:after="113"/>
        <w:rPr>
          <w:rFonts w:ascii="Lucida Sans Unicode" w:hAnsi="Lucida Sans Unicode" w:cs="Lucida Sans Unicode"/>
          <w:szCs w:val="18"/>
        </w:rPr>
      </w:pPr>
    </w:p>
    <w:p w14:paraId="7609660C" w14:textId="77777777" w:rsidR="00AE28CF" w:rsidRDefault="00AE28CF" w:rsidP="002F29DC">
      <w:pPr>
        <w:spacing w:before="56" w:after="113"/>
        <w:rPr>
          <w:rFonts w:ascii="Lucida Sans Unicode" w:hAnsi="Lucida Sans Unicode" w:cs="Lucida Sans Unicode"/>
          <w:szCs w:val="18"/>
        </w:rPr>
      </w:pPr>
    </w:p>
    <w:p w14:paraId="580108ED" w14:textId="77777777" w:rsidR="00AE28CF" w:rsidRDefault="00AE28CF" w:rsidP="002F29DC">
      <w:pPr>
        <w:spacing w:before="56" w:after="113"/>
        <w:rPr>
          <w:rFonts w:ascii="Lucida Sans Unicode" w:hAnsi="Lucida Sans Unicode" w:cs="Lucida Sans Unicode"/>
          <w:szCs w:val="18"/>
        </w:rPr>
      </w:pPr>
    </w:p>
    <w:p w14:paraId="7DA0F5D9" w14:textId="77777777" w:rsidR="00AE28CF" w:rsidRDefault="00AE28CF" w:rsidP="002F29DC">
      <w:pPr>
        <w:spacing w:before="56" w:after="113"/>
        <w:rPr>
          <w:rFonts w:ascii="Lucida Sans Unicode" w:hAnsi="Lucida Sans Unicode" w:cs="Lucida Sans Unicode"/>
          <w:szCs w:val="18"/>
        </w:rPr>
      </w:pPr>
    </w:p>
    <w:p w14:paraId="7D9FCF92" w14:textId="77777777" w:rsidR="00AE28CF" w:rsidRDefault="00AE28CF" w:rsidP="002F29DC">
      <w:pPr>
        <w:spacing w:before="56" w:after="113"/>
        <w:rPr>
          <w:rFonts w:ascii="Lucida Sans Unicode" w:hAnsi="Lucida Sans Unicode" w:cs="Lucida Sans Unicode"/>
          <w:szCs w:val="18"/>
        </w:rPr>
      </w:pPr>
    </w:p>
    <w:p w14:paraId="323B0E71" w14:textId="77777777" w:rsidR="00AE28CF" w:rsidRDefault="00AE28CF" w:rsidP="002F29DC">
      <w:pPr>
        <w:spacing w:before="56" w:after="113"/>
        <w:rPr>
          <w:rFonts w:ascii="Lucida Sans Unicode" w:hAnsi="Lucida Sans Unicode" w:cs="Lucida Sans Unicode"/>
          <w:szCs w:val="18"/>
        </w:rPr>
      </w:pPr>
    </w:p>
    <w:p w14:paraId="5CC09E5C" w14:textId="77777777" w:rsidR="00AE28CF" w:rsidRDefault="00AE28CF" w:rsidP="002F29DC">
      <w:pPr>
        <w:spacing w:before="56" w:after="113"/>
        <w:rPr>
          <w:rFonts w:ascii="Lucida Sans Unicode" w:hAnsi="Lucida Sans Unicode" w:cs="Lucida Sans Unicode"/>
          <w:szCs w:val="18"/>
        </w:rPr>
      </w:pPr>
    </w:p>
    <w:p w14:paraId="5502BC8A" w14:textId="77777777" w:rsidR="00AE28CF" w:rsidRDefault="00AE28CF" w:rsidP="002F29DC">
      <w:pPr>
        <w:spacing w:before="56" w:after="113"/>
        <w:rPr>
          <w:rFonts w:ascii="Lucida Sans Unicode" w:hAnsi="Lucida Sans Unicode" w:cs="Lucida Sans Unicode"/>
          <w:szCs w:val="18"/>
        </w:rPr>
      </w:pPr>
    </w:p>
    <w:p w14:paraId="72082B03" w14:textId="64881E64" w:rsidR="002F29DC" w:rsidRPr="00105190" w:rsidRDefault="002F29DC" w:rsidP="002F29DC">
      <w:pPr>
        <w:spacing w:before="56" w:after="113"/>
        <w:rPr>
          <w:rFonts w:ascii="Lucida Sans Unicode" w:hAnsi="Lucida Sans Unicode" w:cs="Lucida Sans Unicode"/>
          <w:b/>
          <w:bCs/>
          <w:szCs w:val="18"/>
        </w:rPr>
      </w:pPr>
      <w:r w:rsidRPr="00105190">
        <w:rPr>
          <w:rFonts w:ascii="Lucida Sans Unicode" w:hAnsi="Lucida Sans Unicode" w:cs="Lucida Sans Unicode"/>
          <w:szCs w:val="18"/>
        </w:rPr>
        <w:lastRenderedPageBreak/>
        <w:t>Handtekening rechtsgeldig vertegenwoordiger inschrijver:</w:t>
      </w:r>
    </w:p>
    <w:p w14:paraId="3E66FA64" w14:textId="77777777" w:rsidR="002F29DC" w:rsidRPr="00105190" w:rsidRDefault="002F29DC" w:rsidP="002F29DC">
      <w:pPr>
        <w:spacing w:before="56" w:after="113"/>
        <w:rPr>
          <w:rFonts w:ascii="Lucida Sans Unicode" w:hAnsi="Lucida Sans Unicode" w:cs="Lucida Sans Unicode"/>
          <w:szCs w:val="18"/>
        </w:rPr>
      </w:pPr>
    </w:p>
    <w:tbl>
      <w:tblPr>
        <w:tblpPr w:leftFromText="141" w:rightFromText="141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2F29DC" w:rsidRPr="00105190" w14:paraId="10343E63" w14:textId="77777777" w:rsidTr="00592B56">
        <w:tc>
          <w:tcPr>
            <w:tcW w:w="2718" w:type="dxa"/>
          </w:tcPr>
          <w:p w14:paraId="0FA0A22D" w14:textId="77777777" w:rsidR="002F29DC" w:rsidRPr="00105190" w:rsidRDefault="002F29DC" w:rsidP="00592B56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207A55A4" w14:textId="77777777" w:rsidR="002F29DC" w:rsidRPr="00105190" w:rsidRDefault="002F29DC" w:rsidP="00592B56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</w:tr>
      <w:tr w:rsidR="002F29DC" w:rsidRPr="00105190" w14:paraId="68DC504C" w14:textId="77777777" w:rsidTr="00592B56">
        <w:tc>
          <w:tcPr>
            <w:tcW w:w="2718" w:type="dxa"/>
          </w:tcPr>
          <w:p w14:paraId="3F4A0C38" w14:textId="77777777" w:rsidR="002F29DC" w:rsidRPr="00105190" w:rsidRDefault="002F29DC" w:rsidP="00592B56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16C39949" w14:textId="77777777" w:rsidR="002F29DC" w:rsidRPr="00105190" w:rsidRDefault="002F29DC" w:rsidP="00592B56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</w:tr>
      <w:tr w:rsidR="002F29DC" w:rsidRPr="00105190" w14:paraId="5EE3FFA4" w14:textId="77777777" w:rsidTr="00592B56">
        <w:tc>
          <w:tcPr>
            <w:tcW w:w="2718" w:type="dxa"/>
          </w:tcPr>
          <w:p w14:paraId="67015816" w14:textId="77777777" w:rsidR="002F29DC" w:rsidRPr="00105190" w:rsidRDefault="002F29DC" w:rsidP="00592B56">
            <w:pPr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t>Datum: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399D3416" w14:textId="77777777" w:rsidR="002F29DC" w:rsidRPr="00105190" w:rsidRDefault="002F29DC" w:rsidP="00592B56">
            <w:pPr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05190">
              <w:rPr>
                <w:rFonts w:ascii="Lucida Sans Unicode" w:hAnsi="Lucida Sans Unicode" w:cs="Lucida Sans Unicode"/>
                <w:szCs w:val="18"/>
              </w:rPr>
              <w:instrText xml:space="preserve"> FORMTEXT </w:instrText>
            </w:r>
            <w:r w:rsidRPr="00105190">
              <w:rPr>
                <w:rFonts w:ascii="Lucida Sans Unicode" w:hAnsi="Lucida Sans Unicode" w:cs="Lucida Sans Unicode"/>
                <w:szCs w:val="18"/>
              </w:rPr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separate"/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end"/>
            </w:r>
          </w:p>
        </w:tc>
      </w:tr>
      <w:tr w:rsidR="002F29DC" w:rsidRPr="00105190" w14:paraId="2E543943" w14:textId="77777777" w:rsidTr="00592B56">
        <w:tc>
          <w:tcPr>
            <w:tcW w:w="2718" w:type="dxa"/>
          </w:tcPr>
          <w:p w14:paraId="6BD313A3" w14:textId="77777777" w:rsidR="002F29DC" w:rsidRPr="00105190" w:rsidRDefault="002F29DC" w:rsidP="00592B56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1BA544FC" w14:textId="77777777" w:rsidR="002F29DC" w:rsidRPr="00105190" w:rsidRDefault="002F29DC" w:rsidP="00592B56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</w:tr>
      <w:tr w:rsidR="002F29DC" w:rsidRPr="00105190" w14:paraId="30044952" w14:textId="77777777" w:rsidTr="00592B56">
        <w:tc>
          <w:tcPr>
            <w:tcW w:w="2718" w:type="dxa"/>
          </w:tcPr>
          <w:p w14:paraId="70257E47" w14:textId="77777777" w:rsidR="002F29DC" w:rsidRPr="00105190" w:rsidRDefault="002F29DC" w:rsidP="00592B56">
            <w:pPr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t>Naam: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696A59CF" w14:textId="77777777" w:rsidR="002F29DC" w:rsidRPr="00105190" w:rsidRDefault="002F29DC" w:rsidP="00592B56">
            <w:pPr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05190">
              <w:rPr>
                <w:rFonts w:ascii="Lucida Sans Unicode" w:hAnsi="Lucida Sans Unicode" w:cs="Lucida Sans Unicode"/>
                <w:szCs w:val="18"/>
              </w:rPr>
              <w:instrText xml:space="preserve"> FORMTEXT </w:instrText>
            </w:r>
            <w:r w:rsidRPr="00105190">
              <w:rPr>
                <w:rFonts w:ascii="Lucida Sans Unicode" w:hAnsi="Lucida Sans Unicode" w:cs="Lucida Sans Unicode"/>
                <w:szCs w:val="18"/>
              </w:rPr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separate"/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end"/>
            </w:r>
          </w:p>
        </w:tc>
      </w:tr>
      <w:tr w:rsidR="002F29DC" w:rsidRPr="00105190" w14:paraId="13D10962" w14:textId="77777777" w:rsidTr="00592B56">
        <w:tc>
          <w:tcPr>
            <w:tcW w:w="2718" w:type="dxa"/>
          </w:tcPr>
          <w:p w14:paraId="2F7D9094" w14:textId="77777777" w:rsidR="002F29DC" w:rsidRPr="00105190" w:rsidRDefault="002F29DC" w:rsidP="00592B56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7F2043AC" w14:textId="77777777" w:rsidR="002F29DC" w:rsidRPr="00105190" w:rsidRDefault="002F29DC" w:rsidP="00592B56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</w:tr>
      <w:tr w:rsidR="002F29DC" w:rsidRPr="00105190" w14:paraId="52BB6916" w14:textId="77777777" w:rsidTr="00592B56">
        <w:tc>
          <w:tcPr>
            <w:tcW w:w="2718" w:type="dxa"/>
          </w:tcPr>
          <w:p w14:paraId="5561BDA8" w14:textId="77777777" w:rsidR="002F29DC" w:rsidRPr="00105190" w:rsidRDefault="002F29DC" w:rsidP="00592B56">
            <w:pPr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t xml:space="preserve">Functie: 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21B5B3B2" w14:textId="77777777" w:rsidR="002F29DC" w:rsidRPr="00105190" w:rsidRDefault="002F29DC" w:rsidP="00592B56">
            <w:pPr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05190">
              <w:rPr>
                <w:rFonts w:ascii="Lucida Sans Unicode" w:hAnsi="Lucida Sans Unicode" w:cs="Lucida Sans Unicode"/>
                <w:szCs w:val="18"/>
              </w:rPr>
              <w:instrText xml:space="preserve"> FORMTEXT </w:instrText>
            </w:r>
            <w:r w:rsidRPr="00105190">
              <w:rPr>
                <w:rFonts w:ascii="Lucida Sans Unicode" w:hAnsi="Lucida Sans Unicode" w:cs="Lucida Sans Unicode"/>
                <w:szCs w:val="18"/>
              </w:rPr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separate"/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end"/>
            </w:r>
          </w:p>
        </w:tc>
      </w:tr>
    </w:tbl>
    <w:p w14:paraId="7ABB5E62" w14:textId="77777777" w:rsidR="002F29DC" w:rsidRDefault="002F29DC" w:rsidP="002F29DC">
      <w:pPr>
        <w:rPr>
          <w:rFonts w:ascii="Lucida Sans Unicode" w:hAnsi="Lucida Sans Unicode" w:cs="Lucida Sans Unicode"/>
          <w:szCs w:val="18"/>
        </w:rPr>
      </w:pPr>
      <w:r w:rsidRPr="00105190">
        <w:rPr>
          <w:rFonts w:ascii="Lucida Sans Unicode" w:hAnsi="Lucida Sans Unicode" w:cs="Lucida Sans Unicode"/>
          <w:szCs w:val="18"/>
        </w:rPr>
        <w:br w:type="textWrapping" w:clear="all"/>
      </w:r>
    </w:p>
    <w:sectPr w:rsidR="002F29DC" w:rsidSect="0051636A">
      <w:headerReference w:type="even" r:id="rId12"/>
      <w:headerReference w:type="default" r:id="rId13"/>
      <w:footerReference w:type="default" r:id="rId14"/>
      <w:headerReference w:type="first" r:id="rId15"/>
      <w:pgSz w:w="11907" w:h="16840" w:code="9"/>
      <w:pgMar w:top="1702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32D23" w14:textId="77777777" w:rsidR="005230ED" w:rsidRDefault="005230ED">
      <w:r>
        <w:separator/>
      </w:r>
    </w:p>
    <w:p w14:paraId="69074EA3" w14:textId="77777777" w:rsidR="005230ED" w:rsidRDefault="005230ED"/>
    <w:p w14:paraId="5860A286" w14:textId="77777777" w:rsidR="005230ED" w:rsidRDefault="005230ED"/>
  </w:endnote>
  <w:endnote w:type="continuationSeparator" w:id="0">
    <w:p w14:paraId="732964E2" w14:textId="77777777" w:rsidR="005230ED" w:rsidRDefault="005230ED">
      <w:r>
        <w:continuationSeparator/>
      </w:r>
    </w:p>
    <w:p w14:paraId="16101BAE" w14:textId="77777777" w:rsidR="005230ED" w:rsidRDefault="005230ED"/>
    <w:p w14:paraId="03029325" w14:textId="77777777" w:rsidR="005230ED" w:rsidRDefault="005230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6186211"/>
      <w:docPartObj>
        <w:docPartGallery w:val="Page Numbers (Top of Page)"/>
        <w:docPartUnique/>
      </w:docPartObj>
    </w:sdtPr>
    <w:sdtEndPr/>
    <w:sdtContent>
      <w:p w14:paraId="70CF1C52" w14:textId="7E96AC72" w:rsidR="00863F8F" w:rsidRDefault="00863F8F" w:rsidP="00863F8F">
        <w:pPr>
          <w:pStyle w:val="Voetnoot"/>
          <w:jc w:val="both"/>
        </w:pPr>
      </w:p>
      <w:p w14:paraId="65DFB753" w14:textId="5149FD0F" w:rsidR="00863F8F" w:rsidRPr="00496C7D" w:rsidRDefault="00863F8F" w:rsidP="00863F8F">
        <w:pPr>
          <w:pStyle w:val="Voetnoot"/>
          <w:jc w:val="both"/>
          <w:rPr>
            <w:rFonts w:ascii="Lucida Sans Unicode" w:hAnsi="Lucida Sans Unicode" w:cs="Lucida Sans Unicode"/>
            <w:b/>
            <w:sz w:val="14"/>
          </w:rPr>
        </w:pPr>
        <w:r w:rsidRPr="00496C7D">
          <w:rPr>
            <w:rFonts w:ascii="Lucida Sans Unicode" w:hAnsi="Lucida Sans Unicode" w:cs="Lucida Sans Unicode"/>
            <w:b/>
            <w:sz w:val="14"/>
          </w:rPr>
          <w:t>Gemeente Utrecht</w:t>
        </w:r>
      </w:p>
      <w:p w14:paraId="5288C823" w14:textId="4792CC3B" w:rsidR="00863F8F" w:rsidRPr="00496C7D" w:rsidRDefault="00863F8F" w:rsidP="00863F8F">
        <w:pPr>
          <w:pStyle w:val="Voetnoot"/>
          <w:jc w:val="both"/>
          <w:rPr>
            <w:rFonts w:ascii="Lucida Sans Unicode" w:hAnsi="Lucida Sans Unicode" w:cs="Lucida Sans Unicode"/>
            <w:b/>
            <w:color w:val="00458D" w:themeColor="text2"/>
            <w:sz w:val="14"/>
          </w:rPr>
        </w:pPr>
        <w:r w:rsidRPr="00496C7D">
          <w:rPr>
            <w:rFonts w:ascii="Lucida Sans Unicode" w:hAnsi="Lucida Sans Unicode" w:cs="Lucida Sans Unicode"/>
            <w:sz w:val="14"/>
          </w:rPr>
          <w:t xml:space="preserve">Inschrijvingsleidraad </w:t>
        </w:r>
        <w:r w:rsidR="009A4E53">
          <w:rPr>
            <w:rFonts w:ascii="Lucida Sans Unicode" w:hAnsi="Lucida Sans Unicode" w:cs="Lucida Sans Unicode"/>
            <w:sz w:val="14"/>
          </w:rPr>
          <w:t xml:space="preserve">Onderhoud </w:t>
        </w:r>
        <w:r w:rsidR="00AE28CF">
          <w:rPr>
            <w:rFonts w:ascii="Lucida Sans Unicode" w:hAnsi="Lucida Sans Unicode" w:cs="Lucida Sans Unicode"/>
            <w:sz w:val="14"/>
          </w:rPr>
          <w:t>Rioolinstallaties</w:t>
        </w:r>
      </w:p>
      <w:p w14:paraId="51F200CB" w14:textId="4BAEA37A" w:rsidR="004E667C" w:rsidRPr="00834A13" w:rsidRDefault="00863F8F" w:rsidP="00834A13">
        <w:pPr>
          <w:pStyle w:val="Voetnoot"/>
          <w:jc w:val="both"/>
          <w:rPr>
            <w:b/>
            <w:color w:val="00458D" w:themeColor="text2"/>
          </w:rPr>
        </w:pPr>
        <w:r>
          <w:tab/>
        </w:r>
        <w:r w:rsidR="004E667C" w:rsidRPr="00A932AD">
          <w:t xml:space="preserve">Pagina </w:t>
        </w:r>
        <w:r w:rsidR="004E667C" w:rsidRPr="00A932AD">
          <w:rPr>
            <w:bCs/>
          </w:rPr>
          <w:fldChar w:fldCharType="begin"/>
        </w:r>
        <w:r w:rsidR="004E667C" w:rsidRPr="00A932AD">
          <w:rPr>
            <w:bCs/>
          </w:rPr>
          <w:instrText>PAGE</w:instrText>
        </w:r>
        <w:r w:rsidR="004E667C" w:rsidRPr="00A932AD">
          <w:rPr>
            <w:bCs/>
          </w:rPr>
          <w:fldChar w:fldCharType="separate"/>
        </w:r>
        <w:r w:rsidR="005B2A7A">
          <w:rPr>
            <w:bCs/>
            <w:noProof/>
          </w:rPr>
          <w:t>5</w:t>
        </w:r>
        <w:r w:rsidR="004E667C" w:rsidRPr="00A932AD">
          <w:rPr>
            <w:bCs/>
          </w:rPr>
          <w:fldChar w:fldCharType="end"/>
        </w:r>
        <w:r w:rsidR="004E667C" w:rsidRPr="00A932AD">
          <w:t xml:space="preserve"> van </w:t>
        </w:r>
        <w:r w:rsidR="004E667C" w:rsidRPr="00A932AD">
          <w:rPr>
            <w:bCs/>
          </w:rPr>
          <w:fldChar w:fldCharType="begin"/>
        </w:r>
        <w:r w:rsidR="004E667C" w:rsidRPr="00A932AD">
          <w:rPr>
            <w:bCs/>
          </w:rPr>
          <w:instrText>NUMPAGES</w:instrText>
        </w:r>
        <w:r w:rsidR="004E667C" w:rsidRPr="00A932AD">
          <w:rPr>
            <w:bCs/>
          </w:rPr>
          <w:fldChar w:fldCharType="separate"/>
        </w:r>
        <w:r w:rsidR="005B2A7A">
          <w:rPr>
            <w:bCs/>
            <w:noProof/>
          </w:rPr>
          <w:t>5</w:t>
        </w:r>
        <w:r w:rsidR="004E667C" w:rsidRPr="00A932AD">
          <w:rPr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D2053" w14:textId="77777777" w:rsidR="005230ED" w:rsidRDefault="005230ED">
      <w:r>
        <w:separator/>
      </w:r>
    </w:p>
    <w:p w14:paraId="3B5DDF94" w14:textId="77777777" w:rsidR="005230ED" w:rsidRDefault="005230ED"/>
    <w:p w14:paraId="1B56F8ED" w14:textId="77777777" w:rsidR="005230ED" w:rsidRDefault="005230ED"/>
  </w:footnote>
  <w:footnote w:type="continuationSeparator" w:id="0">
    <w:p w14:paraId="57BBB160" w14:textId="77777777" w:rsidR="005230ED" w:rsidRDefault="005230ED">
      <w:r>
        <w:continuationSeparator/>
      </w:r>
    </w:p>
    <w:p w14:paraId="569098D9" w14:textId="77777777" w:rsidR="005230ED" w:rsidRDefault="005230ED"/>
    <w:p w14:paraId="0444A908" w14:textId="77777777" w:rsidR="005230ED" w:rsidRDefault="005230E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200C5" w14:textId="77777777" w:rsidR="004E667C" w:rsidRDefault="004E667C"/>
  <w:p w14:paraId="51F200C6" w14:textId="77777777" w:rsidR="004E667C" w:rsidRDefault="004E667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200C7" w14:textId="27C1AC82" w:rsidR="004E667C" w:rsidRDefault="004E667C">
    <w:pPr>
      <w:pStyle w:val="Koptekst"/>
    </w:pPr>
    <w:r>
      <w:rPr>
        <w:b/>
        <w:noProof/>
        <w:color w:val="FF0000"/>
      </w:rPr>
      <w:drawing>
        <wp:anchor distT="0" distB="0" distL="114300" distR="114300" simplePos="0" relativeHeight="251658240" behindDoc="1" locked="0" layoutInCell="1" allowOverlap="1" wp14:anchorId="4C03B51E" wp14:editId="1CE30C5E">
          <wp:simplePos x="0" y="0"/>
          <wp:positionH relativeFrom="column">
            <wp:posOffset>5128260</wp:posOffset>
          </wp:positionH>
          <wp:positionV relativeFrom="page">
            <wp:posOffset>93345</wp:posOffset>
          </wp:positionV>
          <wp:extent cx="1438275" cy="1076325"/>
          <wp:effectExtent l="0" t="0" r="9525" b="9525"/>
          <wp:wrapNone/>
          <wp:docPr id="13" name="Afbeelding 13" descr="GU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U_logo_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076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200CC" w14:textId="77777777" w:rsidR="004E667C" w:rsidRDefault="004E667C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3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5" w15:restartNumberingAfterBreak="0">
    <w:nsid w:val="27651453"/>
    <w:multiLevelType w:val="hybridMultilevel"/>
    <w:tmpl w:val="CFF43888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C063C2"/>
    <w:multiLevelType w:val="hybridMultilevel"/>
    <w:tmpl w:val="69DEC462"/>
    <w:lvl w:ilvl="0" w:tplc="ECD2C614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C32414"/>
    <w:multiLevelType w:val="hybridMultilevel"/>
    <w:tmpl w:val="5E0ED120"/>
    <w:lvl w:ilvl="0" w:tplc="6EA673C2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hint="default"/>
        <w:b/>
        <w:bCs/>
        <w:i w:val="0"/>
        <w:color w:val="auto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4"/>
  </w:num>
  <w:num w:numId="8">
    <w:abstractNumId w:val="9"/>
  </w:num>
  <w:num w:numId="9">
    <w:abstractNumId w:val="5"/>
  </w:num>
  <w:num w:numId="10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1BAC"/>
    <w:rsid w:val="00005347"/>
    <w:rsid w:val="00005C9A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412F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2AA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1E87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D6BBC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03730"/>
    <w:rsid w:val="00105190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1A56"/>
    <w:rsid w:val="001474F5"/>
    <w:rsid w:val="00151C7E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2A99"/>
    <w:rsid w:val="00176155"/>
    <w:rsid w:val="001766F6"/>
    <w:rsid w:val="00176E44"/>
    <w:rsid w:val="001770E0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3171"/>
    <w:rsid w:val="001B4D32"/>
    <w:rsid w:val="001B5EAB"/>
    <w:rsid w:val="001B681F"/>
    <w:rsid w:val="001C0463"/>
    <w:rsid w:val="001C2930"/>
    <w:rsid w:val="001C5766"/>
    <w:rsid w:val="001C5967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201B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466BF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4630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126"/>
    <w:rsid w:val="002E0EF6"/>
    <w:rsid w:val="002E25C9"/>
    <w:rsid w:val="002E6AF8"/>
    <w:rsid w:val="002E736D"/>
    <w:rsid w:val="002E74F7"/>
    <w:rsid w:val="002E7934"/>
    <w:rsid w:val="002E7DA3"/>
    <w:rsid w:val="002F29DC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13395"/>
    <w:rsid w:val="0032000B"/>
    <w:rsid w:val="0032080E"/>
    <w:rsid w:val="0032156F"/>
    <w:rsid w:val="00323590"/>
    <w:rsid w:val="00323CC8"/>
    <w:rsid w:val="00330935"/>
    <w:rsid w:val="00330F08"/>
    <w:rsid w:val="00332315"/>
    <w:rsid w:val="003330D0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31C"/>
    <w:rsid w:val="00384531"/>
    <w:rsid w:val="00384FFC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1F61"/>
    <w:rsid w:val="003F55D4"/>
    <w:rsid w:val="003F609F"/>
    <w:rsid w:val="003F6CAC"/>
    <w:rsid w:val="004003E8"/>
    <w:rsid w:val="004026CB"/>
    <w:rsid w:val="00403BB2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26CA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2F2"/>
    <w:rsid w:val="004A2990"/>
    <w:rsid w:val="004A2DF3"/>
    <w:rsid w:val="004A40A8"/>
    <w:rsid w:val="004A53EF"/>
    <w:rsid w:val="004B0204"/>
    <w:rsid w:val="004B1340"/>
    <w:rsid w:val="004B25B7"/>
    <w:rsid w:val="004B26DB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0122"/>
    <w:rsid w:val="004D28A6"/>
    <w:rsid w:val="004D5E8D"/>
    <w:rsid w:val="004E0619"/>
    <w:rsid w:val="004E5FA8"/>
    <w:rsid w:val="004E63FE"/>
    <w:rsid w:val="004E667C"/>
    <w:rsid w:val="004E755E"/>
    <w:rsid w:val="004F314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636A"/>
    <w:rsid w:val="00517AB1"/>
    <w:rsid w:val="00520C38"/>
    <w:rsid w:val="00520E3E"/>
    <w:rsid w:val="00521358"/>
    <w:rsid w:val="00522A00"/>
    <w:rsid w:val="005230ED"/>
    <w:rsid w:val="005235C2"/>
    <w:rsid w:val="00525383"/>
    <w:rsid w:val="00532F43"/>
    <w:rsid w:val="00533A12"/>
    <w:rsid w:val="00533B1D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A6C89"/>
    <w:rsid w:val="005B2A7A"/>
    <w:rsid w:val="005B3D3F"/>
    <w:rsid w:val="005B6832"/>
    <w:rsid w:val="005C33D5"/>
    <w:rsid w:val="005C387C"/>
    <w:rsid w:val="005C4311"/>
    <w:rsid w:val="005C52B4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3C7"/>
    <w:rsid w:val="00633B33"/>
    <w:rsid w:val="0063440E"/>
    <w:rsid w:val="006369E7"/>
    <w:rsid w:val="00636C19"/>
    <w:rsid w:val="006424DE"/>
    <w:rsid w:val="00650F58"/>
    <w:rsid w:val="006516DF"/>
    <w:rsid w:val="00654D1A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5A27"/>
    <w:rsid w:val="006A74CF"/>
    <w:rsid w:val="006A751D"/>
    <w:rsid w:val="006B0666"/>
    <w:rsid w:val="006B28DF"/>
    <w:rsid w:val="006B6375"/>
    <w:rsid w:val="006C2C78"/>
    <w:rsid w:val="006C4F3E"/>
    <w:rsid w:val="006C58C6"/>
    <w:rsid w:val="006D222F"/>
    <w:rsid w:val="006D3957"/>
    <w:rsid w:val="006D5CED"/>
    <w:rsid w:val="006E4EE6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6AC4"/>
    <w:rsid w:val="00737DEE"/>
    <w:rsid w:val="00737F7B"/>
    <w:rsid w:val="00740CD7"/>
    <w:rsid w:val="00743C5E"/>
    <w:rsid w:val="007445C2"/>
    <w:rsid w:val="00747271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262F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5E28"/>
    <w:rsid w:val="007C001E"/>
    <w:rsid w:val="007C0987"/>
    <w:rsid w:val="007C0F3E"/>
    <w:rsid w:val="007C2358"/>
    <w:rsid w:val="007C6AEB"/>
    <w:rsid w:val="007C6EB0"/>
    <w:rsid w:val="007D00B9"/>
    <w:rsid w:val="007D1C05"/>
    <w:rsid w:val="007D508A"/>
    <w:rsid w:val="007D56B5"/>
    <w:rsid w:val="007D76BF"/>
    <w:rsid w:val="007E04F3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421D"/>
    <w:rsid w:val="00804558"/>
    <w:rsid w:val="008075FA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4A13"/>
    <w:rsid w:val="00835345"/>
    <w:rsid w:val="00836669"/>
    <w:rsid w:val="008436AB"/>
    <w:rsid w:val="0084455C"/>
    <w:rsid w:val="008448CC"/>
    <w:rsid w:val="0084502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3F8F"/>
    <w:rsid w:val="00865E88"/>
    <w:rsid w:val="00866537"/>
    <w:rsid w:val="00872325"/>
    <w:rsid w:val="00874B77"/>
    <w:rsid w:val="008820F7"/>
    <w:rsid w:val="00882ACC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1A08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2ACC"/>
    <w:rsid w:val="009237EA"/>
    <w:rsid w:val="00923AD0"/>
    <w:rsid w:val="00927921"/>
    <w:rsid w:val="00931264"/>
    <w:rsid w:val="00935AA5"/>
    <w:rsid w:val="009365A4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3A2F"/>
    <w:rsid w:val="009766C4"/>
    <w:rsid w:val="009771EC"/>
    <w:rsid w:val="00980E55"/>
    <w:rsid w:val="009815EA"/>
    <w:rsid w:val="00983872"/>
    <w:rsid w:val="009862EE"/>
    <w:rsid w:val="00987DCC"/>
    <w:rsid w:val="00996371"/>
    <w:rsid w:val="009971D0"/>
    <w:rsid w:val="009A0082"/>
    <w:rsid w:val="009A0B29"/>
    <w:rsid w:val="009A1807"/>
    <w:rsid w:val="009A3D7D"/>
    <w:rsid w:val="009A4E53"/>
    <w:rsid w:val="009B1D8D"/>
    <w:rsid w:val="009B275B"/>
    <w:rsid w:val="009B3009"/>
    <w:rsid w:val="009B793A"/>
    <w:rsid w:val="009C00C9"/>
    <w:rsid w:val="009C0AD6"/>
    <w:rsid w:val="009C54D3"/>
    <w:rsid w:val="009C68DB"/>
    <w:rsid w:val="009C750F"/>
    <w:rsid w:val="009D33D4"/>
    <w:rsid w:val="009E362D"/>
    <w:rsid w:val="009E516E"/>
    <w:rsid w:val="009F0121"/>
    <w:rsid w:val="009F0B2C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132F"/>
    <w:rsid w:val="00A520A9"/>
    <w:rsid w:val="00A52965"/>
    <w:rsid w:val="00A557D9"/>
    <w:rsid w:val="00A60724"/>
    <w:rsid w:val="00A6283C"/>
    <w:rsid w:val="00A634B2"/>
    <w:rsid w:val="00A63FB6"/>
    <w:rsid w:val="00A66951"/>
    <w:rsid w:val="00A70281"/>
    <w:rsid w:val="00A70403"/>
    <w:rsid w:val="00A7052A"/>
    <w:rsid w:val="00A71009"/>
    <w:rsid w:val="00A71B24"/>
    <w:rsid w:val="00A7262F"/>
    <w:rsid w:val="00A73424"/>
    <w:rsid w:val="00A73430"/>
    <w:rsid w:val="00A73738"/>
    <w:rsid w:val="00A73FA2"/>
    <w:rsid w:val="00A74E8A"/>
    <w:rsid w:val="00A80A78"/>
    <w:rsid w:val="00A81E17"/>
    <w:rsid w:val="00A81EFC"/>
    <w:rsid w:val="00A84508"/>
    <w:rsid w:val="00A932AD"/>
    <w:rsid w:val="00A95BFA"/>
    <w:rsid w:val="00A96EDD"/>
    <w:rsid w:val="00AA03F4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05C8"/>
    <w:rsid w:val="00AD20E7"/>
    <w:rsid w:val="00AD246B"/>
    <w:rsid w:val="00AD3D06"/>
    <w:rsid w:val="00AD4A52"/>
    <w:rsid w:val="00AD7C6D"/>
    <w:rsid w:val="00AE1847"/>
    <w:rsid w:val="00AE28CF"/>
    <w:rsid w:val="00AE2FE2"/>
    <w:rsid w:val="00AE547E"/>
    <w:rsid w:val="00AE652C"/>
    <w:rsid w:val="00AE6A7C"/>
    <w:rsid w:val="00AE6AC7"/>
    <w:rsid w:val="00AE7540"/>
    <w:rsid w:val="00AF2897"/>
    <w:rsid w:val="00AF36D1"/>
    <w:rsid w:val="00AF4132"/>
    <w:rsid w:val="00AF4582"/>
    <w:rsid w:val="00B0489E"/>
    <w:rsid w:val="00B06471"/>
    <w:rsid w:val="00B069E4"/>
    <w:rsid w:val="00B07EB9"/>
    <w:rsid w:val="00B11435"/>
    <w:rsid w:val="00B13319"/>
    <w:rsid w:val="00B16A3B"/>
    <w:rsid w:val="00B20F47"/>
    <w:rsid w:val="00B21A2A"/>
    <w:rsid w:val="00B21C38"/>
    <w:rsid w:val="00B2411E"/>
    <w:rsid w:val="00B24D24"/>
    <w:rsid w:val="00B259DD"/>
    <w:rsid w:val="00B261C5"/>
    <w:rsid w:val="00B2642C"/>
    <w:rsid w:val="00B330F8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5694"/>
    <w:rsid w:val="00B9754D"/>
    <w:rsid w:val="00BA0F91"/>
    <w:rsid w:val="00BA297C"/>
    <w:rsid w:val="00BA51DE"/>
    <w:rsid w:val="00BA6488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3CDD"/>
    <w:rsid w:val="00C245CB"/>
    <w:rsid w:val="00C251A2"/>
    <w:rsid w:val="00C26151"/>
    <w:rsid w:val="00C2649A"/>
    <w:rsid w:val="00C304C5"/>
    <w:rsid w:val="00C31748"/>
    <w:rsid w:val="00C31C2D"/>
    <w:rsid w:val="00C32AC6"/>
    <w:rsid w:val="00C346C6"/>
    <w:rsid w:val="00C34A44"/>
    <w:rsid w:val="00C34EEE"/>
    <w:rsid w:val="00C35F78"/>
    <w:rsid w:val="00C37D90"/>
    <w:rsid w:val="00C37E98"/>
    <w:rsid w:val="00C45924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71B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A57F5"/>
    <w:rsid w:val="00CB3F7C"/>
    <w:rsid w:val="00CB5974"/>
    <w:rsid w:val="00CB60C7"/>
    <w:rsid w:val="00CB7A4F"/>
    <w:rsid w:val="00CB7F07"/>
    <w:rsid w:val="00CC3336"/>
    <w:rsid w:val="00CC3419"/>
    <w:rsid w:val="00CC58EA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11D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3756"/>
    <w:rsid w:val="00D76B2E"/>
    <w:rsid w:val="00D76D8E"/>
    <w:rsid w:val="00D82FF2"/>
    <w:rsid w:val="00D84FD1"/>
    <w:rsid w:val="00D85C18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3F50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64091"/>
    <w:rsid w:val="00E658C7"/>
    <w:rsid w:val="00E6607C"/>
    <w:rsid w:val="00E661D8"/>
    <w:rsid w:val="00E670EA"/>
    <w:rsid w:val="00E7061C"/>
    <w:rsid w:val="00E72302"/>
    <w:rsid w:val="00E72F69"/>
    <w:rsid w:val="00E73008"/>
    <w:rsid w:val="00E7660C"/>
    <w:rsid w:val="00E81A06"/>
    <w:rsid w:val="00E829CB"/>
    <w:rsid w:val="00E912A3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0512"/>
    <w:rsid w:val="00F00D4B"/>
    <w:rsid w:val="00F01E96"/>
    <w:rsid w:val="00F0210E"/>
    <w:rsid w:val="00F03213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4CD0"/>
    <w:rsid w:val="00F35110"/>
    <w:rsid w:val="00F36DEE"/>
    <w:rsid w:val="00F41978"/>
    <w:rsid w:val="00F42451"/>
    <w:rsid w:val="00F45E0C"/>
    <w:rsid w:val="00F46EC8"/>
    <w:rsid w:val="00F50BF4"/>
    <w:rsid w:val="00F51458"/>
    <w:rsid w:val="00F5197E"/>
    <w:rsid w:val="00F5327A"/>
    <w:rsid w:val="00F53CE1"/>
    <w:rsid w:val="00F5631F"/>
    <w:rsid w:val="00F564AA"/>
    <w:rsid w:val="00F565E5"/>
    <w:rsid w:val="00F60152"/>
    <w:rsid w:val="00F604C7"/>
    <w:rsid w:val="00F62DDC"/>
    <w:rsid w:val="00F65B69"/>
    <w:rsid w:val="00F711A7"/>
    <w:rsid w:val="00F711BA"/>
    <w:rsid w:val="00F7262A"/>
    <w:rsid w:val="00F737B4"/>
    <w:rsid w:val="00F74096"/>
    <w:rsid w:val="00F74863"/>
    <w:rsid w:val="00F74F6B"/>
    <w:rsid w:val="00F7622A"/>
    <w:rsid w:val="00F82A5F"/>
    <w:rsid w:val="00F83535"/>
    <w:rsid w:val="00F86DFB"/>
    <w:rsid w:val="00F94758"/>
    <w:rsid w:val="00F94902"/>
    <w:rsid w:val="00F96060"/>
    <w:rsid w:val="00F96391"/>
    <w:rsid w:val="00F974FF"/>
    <w:rsid w:val="00F97A15"/>
    <w:rsid w:val="00FA0AD8"/>
    <w:rsid w:val="00FA4A5D"/>
    <w:rsid w:val="00FA4A7D"/>
    <w:rsid w:val="00FA5A14"/>
    <w:rsid w:val="00FA704F"/>
    <w:rsid w:val="00FA76FB"/>
    <w:rsid w:val="00FB0F63"/>
    <w:rsid w:val="00FB25F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E71E7"/>
    <w:rsid w:val="00FE7AAD"/>
    <w:rsid w:val="00FE7B5C"/>
    <w:rsid w:val="00FF0740"/>
    <w:rsid w:val="00FF3443"/>
    <w:rsid w:val="00FF3F41"/>
    <w:rsid w:val="00FF4B33"/>
    <w:rsid w:val="00FF5D8D"/>
    <w:rsid w:val="00FF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F1FF3E"/>
  <w15:docId w15:val="{67AD0CBD-ADE3-426E-8385-8798E8933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7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7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uiPriority w:val="99"/>
    <w:rPr>
      <w:sz w:val="16"/>
    </w:rPr>
  </w:style>
  <w:style w:type="paragraph" w:styleId="Ballontekst">
    <w:name w:val="Balloon Text"/>
    <w:basedOn w:val="Standaard"/>
    <w:semiHidden/>
    <w:rPr>
      <w:rFonts w:ascii="Tahoma" w:hAnsi="Tahoma"/>
      <w:sz w:val="16"/>
    </w:r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val="x-none" w:eastAsia="en-US"/>
    </w:rPr>
  </w:style>
  <w:style w:type="paragraph" w:styleId="Bronvermelding">
    <w:name w:val="table of authorities"/>
    <w:basedOn w:val="Standaard"/>
    <w:next w:val="Standaard"/>
    <w:semiHidden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</w:style>
  <w:style w:type="paragraph" w:styleId="Index2">
    <w:name w:val="index 2"/>
    <w:basedOn w:val="Standaard"/>
    <w:next w:val="Standaard"/>
    <w:autoRedefine/>
    <w:semiHidden/>
    <w:pPr>
      <w:ind w:left="283"/>
    </w:pPr>
  </w:style>
  <w:style w:type="paragraph" w:styleId="Index3">
    <w:name w:val="index 3"/>
    <w:basedOn w:val="Standaard"/>
    <w:next w:val="Standaard"/>
    <w:autoRedefine/>
    <w:semiHidden/>
    <w:pPr>
      <w:ind w:left="566"/>
    </w:pPr>
  </w:style>
  <w:style w:type="paragraph" w:styleId="Index4">
    <w:name w:val="index 4"/>
    <w:basedOn w:val="Standaard"/>
    <w:next w:val="Standaard"/>
    <w:autoRedefine/>
    <w:semiHidden/>
    <w:pPr>
      <w:ind w:left="849"/>
    </w:pPr>
  </w:style>
  <w:style w:type="paragraph" w:styleId="Index5">
    <w:name w:val="index 5"/>
    <w:basedOn w:val="Standaard"/>
    <w:next w:val="Standaard"/>
    <w:autoRedefine/>
    <w:semiHidden/>
    <w:pPr>
      <w:ind w:left="1132"/>
    </w:pPr>
  </w:style>
  <w:style w:type="paragraph" w:styleId="Index6">
    <w:name w:val="index 6"/>
    <w:basedOn w:val="Standaard"/>
    <w:next w:val="Standaard"/>
    <w:autoRedefine/>
    <w:semiHidden/>
    <w:pPr>
      <w:ind w:left="1415"/>
    </w:pPr>
  </w:style>
  <w:style w:type="paragraph" w:styleId="Index7">
    <w:name w:val="index 7"/>
    <w:basedOn w:val="Standaard"/>
    <w:next w:val="Standaard"/>
    <w:autoRedefine/>
    <w:semiHidden/>
    <w:pPr>
      <w:ind w:left="1698"/>
    </w:pPr>
  </w:style>
  <w:style w:type="paragraph" w:styleId="Indexkop">
    <w:name w:val="index heading"/>
    <w:basedOn w:val="Standaard"/>
    <w:next w:val="Index1"/>
    <w:semiHidden/>
  </w:style>
  <w:style w:type="paragraph" w:styleId="Inhopg4">
    <w:name w:val="toc 4"/>
    <w:basedOn w:val="Standaard"/>
    <w:next w:val="Standaard"/>
    <w:autoRedefine/>
    <w:semiHidden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</w:style>
  <w:style w:type="paragraph" w:styleId="Inhopg6">
    <w:name w:val="toc 6"/>
    <w:basedOn w:val="Inhopg1"/>
    <w:next w:val="Standaard"/>
    <w:autoRedefine/>
    <w:semiHidden/>
  </w:style>
  <w:style w:type="paragraph" w:styleId="Inhopg7">
    <w:name w:val="toc 7"/>
    <w:basedOn w:val="Inhopg1"/>
    <w:next w:val="Standaard"/>
    <w:autoRedefine/>
    <w:semiHidden/>
  </w:style>
  <w:style w:type="paragraph" w:styleId="Inhopg8">
    <w:name w:val="toc 8"/>
    <w:basedOn w:val="Inhopg1"/>
    <w:next w:val="Standaard"/>
    <w:autoRedefine/>
    <w:semiHidden/>
  </w:style>
  <w:style w:type="paragraph" w:styleId="Inhopg9">
    <w:name w:val="toc 9"/>
    <w:basedOn w:val="Inhopg1"/>
    <w:next w:val="Standaard"/>
    <w:autoRedefine/>
    <w:semiHidden/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uiPriority w:val="99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Pr>
      <w:rFonts w:ascii="Lucida Sans Unicode" w:hAnsi="Lucida Sans Unicode"/>
      <w:sz w:val="20"/>
      <w:lang w:val="x-none" w:eastAsia="x-none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AE6AC7"/>
    <w:pPr>
      <w:tabs>
        <w:tab w:val="right" w:pos="9071"/>
      </w:tabs>
      <w:spacing w:after="0"/>
    </w:pPr>
    <w:rPr>
      <w:rFonts w:asciiTheme="minorHAnsi" w:hAnsiTheme="minorHAnsi"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AE6AC7"/>
    <w:rPr>
      <w:rFonts w:asciiTheme="minorHAnsi" w:hAnsiTheme="minorHAnsi" w:cs="Arial"/>
      <w:sz w:val="16"/>
      <w:szCs w:val="16"/>
    </w:rPr>
  </w:style>
  <w:style w:type="character" w:customStyle="1" w:styleId="LijstalineaChar">
    <w:name w:val="Lijstalinea Char"/>
    <w:aliases w:val="Opsomming Char"/>
    <w:basedOn w:val="Standaardalinea-lettertype"/>
    <w:link w:val="Lijstalinea"/>
    <w:uiPriority w:val="34"/>
    <w:rsid w:val="004003E8"/>
    <w:rPr>
      <w:rFonts w:ascii="Verdana" w:eastAsia="Candara" w:hAnsi="Verdana"/>
      <w:sz w:val="18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2" ma:contentTypeDescription="Een nieuw document maken." ma:contentTypeScope="" ma:versionID="10603fa189ea5fd539c0e4ba2ba39830">
  <xsd:schema xmlns:xsd="http://www.w3.org/2001/XMLSchema" xmlns:xs="http://www.w3.org/2001/XMLSchema" xmlns:p="http://schemas.microsoft.com/office/2006/metadata/properties" xmlns:ns2="82619569-9ce7-4769-aada-e8ed0eb58608" xmlns:ns3="64dae02f-8b9e-4b7c-86b4-575346d8606b" targetNamespace="http://schemas.microsoft.com/office/2006/metadata/properties" ma:root="true" ma:fieldsID="8bbefd3ad36d7902876b4b92ca9a8b97" ns2:_="" ns3:_="">
    <xsd:import namespace="82619569-9ce7-4769-aada-e8ed0eb58608"/>
    <xsd:import namespace="64dae02f-8b9e-4b7c-86b4-575346d8606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B6DCD3-084D-4C5E-B475-D201AD8FFEE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91A0E5E-1BE2-4924-9346-12D44DDDD0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19569-9ce7-4769-aada-e8ed0eb58608"/>
    <ds:schemaRef ds:uri="64dae02f-8b9e-4b7c-86b4-575346d860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F1E662-11D2-4DDF-8D58-D0C158A6D8A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B4B8200-F42C-415C-BF82-91C57075EFE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0</TotalTime>
  <Pages>2</Pages>
  <Words>231</Words>
  <Characters>1271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1500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Teun Frieling</dc:creator>
  <cp:lastModifiedBy>Kees Koopmans</cp:lastModifiedBy>
  <cp:revision>2</cp:revision>
  <cp:lastPrinted>2019-03-05T13:10:00Z</cp:lastPrinted>
  <dcterms:created xsi:type="dcterms:W3CDTF">2021-11-18T20:14:00Z</dcterms:created>
  <dcterms:modified xsi:type="dcterms:W3CDTF">2021-11-18T20:14:00Z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ContentTypeId">
    <vt:lpwstr>0x010100AE8DB8EDFC5FD94A98E488C87E0C603C</vt:lpwstr>
  </property>
</Properties>
</file>