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BFF2" w14:textId="4581B2FD" w:rsidR="001C5967" w:rsidRDefault="006E4EE6" w:rsidP="00105190">
      <w:pPr>
        <w:keepNext/>
        <w:keepLines/>
        <w:pageBreakBefore/>
        <w:spacing w:before="480" w:line="312" w:lineRule="auto"/>
        <w:outlineLvl w:val="0"/>
        <w:rPr>
          <w:rFonts w:ascii="Lucida Sans Unicode" w:hAnsi="Lucida Sans Unicode" w:cs="Lucida Sans Unicode"/>
          <w:szCs w:val="18"/>
        </w:rPr>
      </w:pPr>
      <w:r w:rsidRPr="00F46EC8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Bijlage  - </w:t>
      </w:r>
      <w:r w:rsidR="001C5967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t xml:space="preserve">Prestatieonderbouwing </w:t>
      </w:r>
      <w:r w:rsidR="00105190"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  <w:br/>
      </w:r>
      <w:r w:rsidR="00F711BA">
        <w:rPr>
          <w:rFonts w:ascii="Lucida Sans Unicode" w:hAnsi="Lucida Sans Unicode" w:cs="Lucida Sans Unicode"/>
          <w:szCs w:val="18"/>
        </w:rPr>
        <w:t>Offerteaanvraag Onderhoud Rioolinstallaties</w:t>
      </w:r>
      <w:r w:rsidR="00E912A3">
        <w:rPr>
          <w:rFonts w:ascii="Lucida Sans Unicode" w:hAnsi="Lucida Sans Unicode" w:cs="Lucida Sans Unicode"/>
          <w:szCs w:val="18"/>
        </w:rPr>
        <w:t>.</w:t>
      </w:r>
    </w:p>
    <w:p w14:paraId="51F1FF40" w14:textId="73C270AB" w:rsidR="00BA6488" w:rsidRDefault="001C5967" w:rsidP="001C5967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Cs w:val="18"/>
        </w:rPr>
      </w:pPr>
      <w:r w:rsidRPr="004816CA">
        <w:t>Graag hier een overzicht van de onderbouwing waarom u in staat bent de doelstelling</w:t>
      </w:r>
      <w:r w:rsidR="00F711BA">
        <w:t>en</w:t>
      </w:r>
      <w:r w:rsidRPr="004816CA">
        <w:t xml:space="preserve"> van deze opdracht te realiseren.</w:t>
      </w:r>
      <w:r>
        <w:t xml:space="preserve"> </w:t>
      </w:r>
      <w:r w:rsidRPr="004816CA">
        <w:rPr>
          <w:i/>
          <w:iCs/>
        </w:rPr>
        <w:t>De belangrijkste items voor het realiseren van de opdrachtdoelstelling</w:t>
      </w:r>
      <w:r w:rsidR="00F711BA">
        <w:rPr>
          <w:i/>
          <w:iCs/>
        </w:rPr>
        <w:t>en</w:t>
      </w:r>
      <w:r w:rsidRPr="004816CA">
        <w:rPr>
          <w:i/>
          <w:iCs/>
        </w:rPr>
        <w:t xml:space="preserve"> boven aan. Elke bewering graag onderbouwen</w:t>
      </w:r>
      <w:r>
        <w:rPr>
          <w:i/>
          <w:iCs/>
        </w:rPr>
        <w:t xml:space="preserve"> </w:t>
      </w:r>
      <w:r w:rsidRPr="004816CA">
        <w:rPr>
          <w:i/>
          <w:iCs/>
        </w:rPr>
        <w:t>met meetbare prestatie-informatie (al dan niet voorzien van een anoniem voorbeeld).</w:t>
      </w:r>
    </w:p>
    <w:p w14:paraId="52FC61D7" w14:textId="48CA1D6F" w:rsidR="001C5967" w:rsidRDefault="001C5967" w:rsidP="001C5967">
      <w:pPr>
        <w:autoSpaceDE w:val="0"/>
        <w:autoSpaceDN w:val="0"/>
        <w:adjustRightInd w:val="0"/>
        <w:spacing w:after="0" w:line="240" w:lineRule="auto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531"/>
        <w:gridCol w:w="4530"/>
      </w:tblGrid>
      <w:tr w:rsidR="001C5967" w:rsidRPr="000A5E07" w14:paraId="03E2369F" w14:textId="77777777" w:rsidTr="00F31F7B">
        <w:tc>
          <w:tcPr>
            <w:tcW w:w="4534" w:type="dxa"/>
            <w:shd w:val="clear" w:color="auto" w:fill="C00000"/>
          </w:tcPr>
          <w:p w14:paraId="4C919834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1</w:t>
            </w:r>
          </w:p>
        </w:tc>
        <w:tc>
          <w:tcPr>
            <w:tcW w:w="4534" w:type="dxa"/>
            <w:shd w:val="clear" w:color="auto" w:fill="C00000"/>
          </w:tcPr>
          <w:p w14:paraId="0888D1B8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5764151F" w14:textId="77777777" w:rsidTr="00F31F7B">
        <w:tc>
          <w:tcPr>
            <w:tcW w:w="4534" w:type="dxa"/>
            <w:shd w:val="clear" w:color="auto" w:fill="auto"/>
          </w:tcPr>
          <w:p w14:paraId="18561CC6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3A9A9572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7FC7B20C" w14:textId="77777777" w:rsidTr="00F31F7B">
        <w:tc>
          <w:tcPr>
            <w:tcW w:w="4534" w:type="dxa"/>
            <w:shd w:val="clear" w:color="auto" w:fill="C00000"/>
          </w:tcPr>
          <w:p w14:paraId="358B36E1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2</w:t>
            </w:r>
          </w:p>
        </w:tc>
        <w:tc>
          <w:tcPr>
            <w:tcW w:w="4534" w:type="dxa"/>
            <w:shd w:val="clear" w:color="auto" w:fill="C00000"/>
          </w:tcPr>
          <w:p w14:paraId="38C52FCE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7FD738A1" w14:textId="77777777" w:rsidTr="00F31F7B">
        <w:tc>
          <w:tcPr>
            <w:tcW w:w="4534" w:type="dxa"/>
            <w:shd w:val="clear" w:color="auto" w:fill="auto"/>
          </w:tcPr>
          <w:p w14:paraId="2B0669C0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3013BA1A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3AFDA743" w14:textId="77777777" w:rsidTr="00F31F7B">
        <w:tc>
          <w:tcPr>
            <w:tcW w:w="4534" w:type="dxa"/>
            <w:shd w:val="clear" w:color="auto" w:fill="C00000"/>
          </w:tcPr>
          <w:p w14:paraId="7EA479BC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3</w:t>
            </w:r>
          </w:p>
        </w:tc>
        <w:tc>
          <w:tcPr>
            <w:tcW w:w="4534" w:type="dxa"/>
            <w:shd w:val="clear" w:color="auto" w:fill="C00000"/>
          </w:tcPr>
          <w:p w14:paraId="06DF2E3E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5D147D21" w14:textId="77777777" w:rsidTr="00F31F7B">
        <w:tc>
          <w:tcPr>
            <w:tcW w:w="4534" w:type="dxa"/>
            <w:shd w:val="clear" w:color="auto" w:fill="auto"/>
          </w:tcPr>
          <w:p w14:paraId="30068BA9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06288F77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591201FD" w14:textId="77777777" w:rsidTr="00F31F7B">
        <w:tc>
          <w:tcPr>
            <w:tcW w:w="4534" w:type="dxa"/>
            <w:shd w:val="clear" w:color="auto" w:fill="C00000"/>
          </w:tcPr>
          <w:p w14:paraId="76113DF7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4</w:t>
            </w:r>
          </w:p>
        </w:tc>
        <w:tc>
          <w:tcPr>
            <w:tcW w:w="4534" w:type="dxa"/>
            <w:shd w:val="clear" w:color="auto" w:fill="C00000"/>
          </w:tcPr>
          <w:p w14:paraId="0E832AEA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0AE96FDC" w14:textId="77777777" w:rsidTr="00F31F7B">
        <w:tc>
          <w:tcPr>
            <w:tcW w:w="4534" w:type="dxa"/>
            <w:shd w:val="clear" w:color="auto" w:fill="auto"/>
          </w:tcPr>
          <w:p w14:paraId="22E31C7B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7DC85ECA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59696116" w14:textId="77777777" w:rsidTr="00F31F7B">
        <w:tc>
          <w:tcPr>
            <w:tcW w:w="4534" w:type="dxa"/>
            <w:shd w:val="clear" w:color="auto" w:fill="C00000"/>
          </w:tcPr>
          <w:p w14:paraId="387503CB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5</w:t>
            </w:r>
          </w:p>
        </w:tc>
        <w:tc>
          <w:tcPr>
            <w:tcW w:w="4534" w:type="dxa"/>
            <w:shd w:val="clear" w:color="auto" w:fill="C00000"/>
          </w:tcPr>
          <w:p w14:paraId="7C1F5769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26DB9C97" w14:textId="77777777" w:rsidTr="00F31F7B">
        <w:tc>
          <w:tcPr>
            <w:tcW w:w="4534" w:type="dxa"/>
            <w:shd w:val="clear" w:color="auto" w:fill="auto"/>
          </w:tcPr>
          <w:p w14:paraId="3ABE7244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37327C69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1441B6ED" w14:textId="77777777" w:rsidTr="00F31F7B">
        <w:tc>
          <w:tcPr>
            <w:tcW w:w="4534" w:type="dxa"/>
            <w:shd w:val="clear" w:color="auto" w:fill="C00000"/>
          </w:tcPr>
          <w:p w14:paraId="52131B88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6</w:t>
            </w:r>
          </w:p>
        </w:tc>
        <w:tc>
          <w:tcPr>
            <w:tcW w:w="4534" w:type="dxa"/>
            <w:shd w:val="clear" w:color="auto" w:fill="C00000"/>
          </w:tcPr>
          <w:p w14:paraId="4213FF9B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44F88EBC" w14:textId="77777777" w:rsidTr="00F31F7B">
        <w:tc>
          <w:tcPr>
            <w:tcW w:w="4534" w:type="dxa"/>
            <w:shd w:val="clear" w:color="auto" w:fill="auto"/>
          </w:tcPr>
          <w:p w14:paraId="38135EDE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5A2B2A09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  <w:tr w:rsidR="001C5967" w:rsidRPr="000A5E07" w14:paraId="088C8A7F" w14:textId="77777777" w:rsidTr="00F31F7B">
        <w:tc>
          <w:tcPr>
            <w:tcW w:w="4534" w:type="dxa"/>
            <w:shd w:val="clear" w:color="auto" w:fill="C00000"/>
          </w:tcPr>
          <w:p w14:paraId="0E88989E" w14:textId="77777777" w:rsidR="001C5967" w:rsidRPr="000A5E07" w:rsidRDefault="001C5967" w:rsidP="00F31F7B">
            <w:pPr>
              <w:spacing w:after="0"/>
              <w:rPr>
                <w:b/>
                <w:lang w:val="x-none"/>
              </w:rPr>
            </w:pPr>
            <w:r w:rsidRPr="000A5E07">
              <w:rPr>
                <w:b/>
                <w:lang w:val="x-none"/>
              </w:rPr>
              <w:t>Bewering etc.</w:t>
            </w:r>
          </w:p>
        </w:tc>
        <w:tc>
          <w:tcPr>
            <w:tcW w:w="4534" w:type="dxa"/>
            <w:shd w:val="clear" w:color="auto" w:fill="C00000"/>
          </w:tcPr>
          <w:p w14:paraId="2953A277" w14:textId="77777777" w:rsidR="001C5967" w:rsidRPr="000A5E07" w:rsidRDefault="001C5967" w:rsidP="00F31F7B">
            <w:pPr>
              <w:spacing w:after="0"/>
              <w:ind w:left="1400"/>
              <w:rPr>
                <w:b/>
                <w:lang w:val="x-none"/>
              </w:rPr>
            </w:pPr>
          </w:p>
        </w:tc>
      </w:tr>
      <w:tr w:rsidR="001C5967" w:rsidRPr="000A5E07" w14:paraId="5C81ECCE" w14:textId="77777777" w:rsidTr="00F31F7B">
        <w:tc>
          <w:tcPr>
            <w:tcW w:w="4534" w:type="dxa"/>
            <w:shd w:val="clear" w:color="auto" w:fill="auto"/>
          </w:tcPr>
          <w:p w14:paraId="12A9E6C2" w14:textId="77777777" w:rsidR="001C5967" w:rsidRPr="000A5E07" w:rsidRDefault="001C5967" w:rsidP="00F31F7B">
            <w:pPr>
              <w:spacing w:after="0"/>
              <w:rPr>
                <w:lang w:val="x-none"/>
              </w:rPr>
            </w:pPr>
            <w:r w:rsidRPr="000A5E07">
              <w:rPr>
                <w:lang w:val="x-none"/>
              </w:rPr>
              <w:t>Onderbouwing van de bewering met meetbare prestatie-informatie</w:t>
            </w:r>
          </w:p>
        </w:tc>
        <w:tc>
          <w:tcPr>
            <w:tcW w:w="4534" w:type="dxa"/>
            <w:shd w:val="clear" w:color="auto" w:fill="auto"/>
          </w:tcPr>
          <w:p w14:paraId="1B0651EF" w14:textId="77777777" w:rsidR="001C5967" w:rsidRPr="000A5E07" w:rsidRDefault="001C5967" w:rsidP="00F31F7B">
            <w:pPr>
              <w:spacing w:after="0"/>
              <w:ind w:left="1400"/>
              <w:rPr>
                <w:lang w:val="x-none"/>
              </w:rPr>
            </w:pPr>
          </w:p>
        </w:tc>
      </w:tr>
    </w:tbl>
    <w:p w14:paraId="0CD7F9B4" w14:textId="549321B7" w:rsidR="001C5967" w:rsidRDefault="001C5967" w:rsidP="001C5967">
      <w:pPr>
        <w:autoSpaceDE w:val="0"/>
        <w:autoSpaceDN w:val="0"/>
        <w:adjustRightInd w:val="0"/>
        <w:spacing w:after="0" w:line="240" w:lineRule="auto"/>
        <w:rPr>
          <w:rFonts w:ascii="Lucida Sans Unicode" w:eastAsiaTheme="majorEastAsia" w:hAnsi="Lucida Sans Unicode" w:cs="Lucida Sans Unicode"/>
          <w:b/>
          <w:bCs/>
          <w:sz w:val="24"/>
          <w:szCs w:val="18"/>
          <w:lang w:eastAsia="en-US"/>
        </w:rPr>
      </w:pPr>
    </w:p>
    <w:p w14:paraId="4ABDE507" w14:textId="53115B00" w:rsidR="002F29DC" w:rsidRDefault="002F29DC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5BDCDF79" w14:textId="77777777" w:rsidR="0051636A" w:rsidRDefault="0051636A">
      <w:pPr>
        <w:spacing w:after="0" w:line="240" w:lineRule="auto"/>
        <w:rPr>
          <w:rFonts w:ascii="Lucida Sans Unicode" w:hAnsi="Lucida Sans Unicode" w:cs="Lucida Sans Unicode"/>
          <w:szCs w:val="18"/>
        </w:rPr>
      </w:pPr>
    </w:p>
    <w:p w14:paraId="72082B03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t>Handtekening rechtsgeldig vertegenwoordiger inschrijver:</w:t>
      </w:r>
    </w:p>
    <w:p w14:paraId="3E66FA64" w14:textId="77777777" w:rsidR="002F29DC" w:rsidRPr="00105190" w:rsidRDefault="002F29DC" w:rsidP="002F29DC">
      <w:pPr>
        <w:spacing w:before="56" w:after="113"/>
        <w:rPr>
          <w:rFonts w:ascii="Lucida Sans Unicode" w:hAnsi="Lucida Sans Unicode" w:cs="Lucida Sans Unicode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F29DC" w:rsidRPr="00105190" w14:paraId="10343E63" w14:textId="77777777" w:rsidTr="00592B56">
        <w:tc>
          <w:tcPr>
            <w:tcW w:w="2718" w:type="dxa"/>
          </w:tcPr>
          <w:p w14:paraId="0FA0A22D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07A55A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68DC504C" w14:textId="77777777" w:rsidTr="00592B56">
        <w:tc>
          <w:tcPr>
            <w:tcW w:w="2718" w:type="dxa"/>
          </w:tcPr>
          <w:p w14:paraId="3F4A0C3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6C39949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EE3FFA4" w14:textId="77777777" w:rsidTr="00592B56">
        <w:tc>
          <w:tcPr>
            <w:tcW w:w="2718" w:type="dxa"/>
          </w:tcPr>
          <w:p w14:paraId="670158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99D3416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2E543943" w14:textId="77777777" w:rsidTr="00592B56">
        <w:tc>
          <w:tcPr>
            <w:tcW w:w="2718" w:type="dxa"/>
          </w:tcPr>
          <w:p w14:paraId="6BD313A3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1BA544F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30044952" w14:textId="77777777" w:rsidTr="00592B56">
        <w:tc>
          <w:tcPr>
            <w:tcW w:w="2718" w:type="dxa"/>
          </w:tcPr>
          <w:p w14:paraId="70257E47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96A59CF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2F29DC" w:rsidRPr="00105190" w14:paraId="13D10962" w14:textId="77777777" w:rsidTr="00592B56">
        <w:tc>
          <w:tcPr>
            <w:tcW w:w="2718" w:type="dxa"/>
          </w:tcPr>
          <w:p w14:paraId="2F7D9094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F2043AC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2F29DC" w:rsidRPr="00105190" w14:paraId="52BB6916" w14:textId="77777777" w:rsidTr="00592B56">
        <w:tc>
          <w:tcPr>
            <w:tcW w:w="2718" w:type="dxa"/>
          </w:tcPr>
          <w:p w14:paraId="5561BDA8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21B5B3B2" w14:textId="77777777" w:rsidR="002F29DC" w:rsidRPr="00105190" w:rsidRDefault="002F29DC" w:rsidP="00592B56">
            <w:pPr>
              <w:rPr>
                <w:rFonts w:ascii="Lucida Sans Unicode" w:hAnsi="Lucida Sans Unicode" w:cs="Lucida Sans Unicode"/>
                <w:szCs w:val="18"/>
              </w:rPr>
            </w:pPr>
            <w:r w:rsidRPr="00105190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05190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105190">
              <w:rPr>
                <w:rFonts w:ascii="Lucida Sans Unicode" w:hAnsi="Lucida Sans Unicode" w:cs="Lucida Sans Unicode"/>
                <w:szCs w:val="18"/>
              </w:rPr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105190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7ABB5E62" w14:textId="77777777" w:rsidR="002F29DC" w:rsidRDefault="002F29DC" w:rsidP="002F29DC">
      <w:pPr>
        <w:rPr>
          <w:rFonts w:ascii="Lucida Sans Unicode" w:hAnsi="Lucida Sans Unicode" w:cs="Lucida Sans Unicode"/>
          <w:szCs w:val="18"/>
        </w:rPr>
      </w:pPr>
      <w:r w:rsidRPr="00105190">
        <w:rPr>
          <w:rFonts w:ascii="Lucida Sans Unicode" w:hAnsi="Lucida Sans Unicode" w:cs="Lucida Sans Unicode"/>
          <w:szCs w:val="18"/>
        </w:rPr>
        <w:br w:type="textWrapping" w:clear="all"/>
      </w:r>
    </w:p>
    <w:sectPr w:rsidR="002F29DC" w:rsidSect="0051636A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2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1B74" w14:textId="77777777" w:rsidR="00ED635D" w:rsidRDefault="00ED635D">
      <w:r>
        <w:separator/>
      </w:r>
    </w:p>
    <w:p w14:paraId="2EA0EEF5" w14:textId="77777777" w:rsidR="00ED635D" w:rsidRDefault="00ED635D"/>
    <w:p w14:paraId="6EFC0139" w14:textId="77777777" w:rsidR="00ED635D" w:rsidRDefault="00ED635D"/>
  </w:endnote>
  <w:endnote w:type="continuationSeparator" w:id="0">
    <w:p w14:paraId="0F4A5EBF" w14:textId="77777777" w:rsidR="00ED635D" w:rsidRDefault="00ED635D">
      <w:r>
        <w:continuationSeparator/>
      </w:r>
    </w:p>
    <w:p w14:paraId="33217E7C" w14:textId="77777777" w:rsidR="00ED635D" w:rsidRDefault="00ED635D"/>
    <w:p w14:paraId="26FE1E42" w14:textId="77777777" w:rsidR="00ED635D" w:rsidRDefault="00ED63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6186211"/>
      <w:docPartObj>
        <w:docPartGallery w:val="Page Numbers (Top of Page)"/>
        <w:docPartUnique/>
      </w:docPartObj>
    </w:sdtPr>
    <w:sdtEndPr/>
    <w:sdtContent>
      <w:p w14:paraId="70CF1C52" w14:textId="7E96AC72" w:rsidR="00863F8F" w:rsidRDefault="00863F8F" w:rsidP="00863F8F">
        <w:pPr>
          <w:pStyle w:val="Voetnoot"/>
          <w:jc w:val="both"/>
        </w:pPr>
      </w:p>
      <w:p w14:paraId="65DFB753" w14:textId="5149FD0F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5288C823" w14:textId="2DB7F929" w:rsidR="00863F8F" w:rsidRPr="00496C7D" w:rsidRDefault="00863F8F" w:rsidP="00863F8F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496C7D">
          <w:rPr>
            <w:rFonts w:ascii="Lucida Sans Unicode" w:hAnsi="Lucida Sans Unicode" w:cs="Lucida Sans Unicode"/>
            <w:sz w:val="14"/>
          </w:rPr>
          <w:t xml:space="preserve">Inschrijvingsleidraad </w:t>
        </w:r>
        <w:r w:rsidR="009A4E53">
          <w:rPr>
            <w:rFonts w:ascii="Lucida Sans Unicode" w:hAnsi="Lucida Sans Unicode" w:cs="Lucida Sans Unicode"/>
            <w:sz w:val="14"/>
          </w:rPr>
          <w:t xml:space="preserve">Onderhoud </w:t>
        </w:r>
        <w:r w:rsidR="00000DD8">
          <w:rPr>
            <w:rFonts w:ascii="Lucida Sans Unicode" w:hAnsi="Lucida Sans Unicode" w:cs="Lucida Sans Unicode"/>
            <w:sz w:val="14"/>
          </w:rPr>
          <w:t>Rioolinstallaties</w:t>
        </w:r>
      </w:p>
      <w:p w14:paraId="51F200CB" w14:textId="4BAEA37A" w:rsidR="004E667C" w:rsidRPr="00834A13" w:rsidRDefault="00863F8F" w:rsidP="00834A13">
        <w:pPr>
          <w:pStyle w:val="Voetnoot"/>
          <w:jc w:val="both"/>
          <w:rPr>
            <w:b/>
            <w:color w:val="00458D" w:themeColor="text2"/>
          </w:rPr>
        </w:pPr>
        <w:r>
          <w:tab/>
        </w:r>
        <w:r w:rsidR="004E667C" w:rsidRPr="00A932AD">
          <w:t xml:space="preserve">Pagina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PAGE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  <w:r w:rsidR="004E667C" w:rsidRPr="00A932AD">
          <w:t xml:space="preserve"> van </w:t>
        </w:r>
        <w:r w:rsidR="004E667C" w:rsidRPr="00A932AD">
          <w:rPr>
            <w:bCs/>
          </w:rPr>
          <w:fldChar w:fldCharType="begin"/>
        </w:r>
        <w:r w:rsidR="004E667C" w:rsidRPr="00A932AD">
          <w:rPr>
            <w:bCs/>
          </w:rPr>
          <w:instrText>NUMPAGES</w:instrText>
        </w:r>
        <w:r w:rsidR="004E667C" w:rsidRPr="00A932AD">
          <w:rPr>
            <w:bCs/>
          </w:rPr>
          <w:fldChar w:fldCharType="separate"/>
        </w:r>
        <w:r w:rsidR="005B2A7A">
          <w:rPr>
            <w:bCs/>
            <w:noProof/>
          </w:rPr>
          <w:t>5</w:t>
        </w:r>
        <w:r w:rsidR="004E667C" w:rsidRPr="00A932AD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05B2C" w14:textId="77777777" w:rsidR="00ED635D" w:rsidRDefault="00ED635D">
      <w:r>
        <w:separator/>
      </w:r>
    </w:p>
    <w:p w14:paraId="1C66713E" w14:textId="77777777" w:rsidR="00ED635D" w:rsidRDefault="00ED635D"/>
    <w:p w14:paraId="21130B3A" w14:textId="77777777" w:rsidR="00ED635D" w:rsidRDefault="00ED635D"/>
  </w:footnote>
  <w:footnote w:type="continuationSeparator" w:id="0">
    <w:p w14:paraId="5CBA6D8B" w14:textId="77777777" w:rsidR="00ED635D" w:rsidRDefault="00ED635D">
      <w:r>
        <w:continuationSeparator/>
      </w:r>
    </w:p>
    <w:p w14:paraId="77096335" w14:textId="77777777" w:rsidR="00ED635D" w:rsidRDefault="00ED635D"/>
    <w:p w14:paraId="3E2FCFCE" w14:textId="77777777" w:rsidR="00ED635D" w:rsidRDefault="00ED63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7" w14:textId="27C1AC82" w:rsidR="004E667C" w:rsidRDefault="004E667C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4C03B51E" wp14:editId="1CE30C5E">
          <wp:simplePos x="0" y="0"/>
          <wp:positionH relativeFrom="column">
            <wp:posOffset>5128260</wp:posOffset>
          </wp:positionH>
          <wp:positionV relativeFrom="page">
            <wp:posOffset>93345</wp:posOffset>
          </wp:positionV>
          <wp:extent cx="1438275" cy="1076325"/>
          <wp:effectExtent l="0" t="0" r="9525" b="9525"/>
          <wp:wrapNone/>
          <wp:docPr id="13" name="Afbeelding 1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C063C2"/>
    <w:multiLevelType w:val="hybridMultilevel"/>
    <w:tmpl w:val="69DEC462"/>
    <w:lvl w:ilvl="0" w:tplc="ECD2C614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0DD8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1A56"/>
    <w:rsid w:val="001474F5"/>
    <w:rsid w:val="00151C7E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3171"/>
    <w:rsid w:val="001B4D32"/>
    <w:rsid w:val="001B5EAB"/>
    <w:rsid w:val="001B681F"/>
    <w:rsid w:val="001C0463"/>
    <w:rsid w:val="001C2930"/>
    <w:rsid w:val="001C5766"/>
    <w:rsid w:val="001C5967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201B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9DC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3395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4FFC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F61"/>
    <w:rsid w:val="003F55D4"/>
    <w:rsid w:val="003F609F"/>
    <w:rsid w:val="003F6CAC"/>
    <w:rsid w:val="004003E8"/>
    <w:rsid w:val="004026CB"/>
    <w:rsid w:val="00403BB2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26CA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A6A64"/>
    <w:rsid w:val="004B0204"/>
    <w:rsid w:val="004B1340"/>
    <w:rsid w:val="004B25B7"/>
    <w:rsid w:val="004B26DB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0122"/>
    <w:rsid w:val="004D28A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636A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33B1D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A6C89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3C7"/>
    <w:rsid w:val="00633B33"/>
    <w:rsid w:val="0063440E"/>
    <w:rsid w:val="006369E7"/>
    <w:rsid w:val="00636C19"/>
    <w:rsid w:val="006424DE"/>
    <w:rsid w:val="00650F58"/>
    <w:rsid w:val="006516DF"/>
    <w:rsid w:val="00654D1A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28DF"/>
    <w:rsid w:val="006B6375"/>
    <w:rsid w:val="006C2C78"/>
    <w:rsid w:val="006C4F3E"/>
    <w:rsid w:val="006C58C6"/>
    <w:rsid w:val="006D222F"/>
    <w:rsid w:val="006D3957"/>
    <w:rsid w:val="006D5CED"/>
    <w:rsid w:val="006E4EE6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6AC4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262F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1C05"/>
    <w:rsid w:val="007D508A"/>
    <w:rsid w:val="007D56B5"/>
    <w:rsid w:val="007D76BF"/>
    <w:rsid w:val="007E04F3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36AB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2325"/>
    <w:rsid w:val="00874B77"/>
    <w:rsid w:val="008820F7"/>
    <w:rsid w:val="00882ACC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A08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2ACC"/>
    <w:rsid w:val="009237EA"/>
    <w:rsid w:val="00923AD0"/>
    <w:rsid w:val="00927921"/>
    <w:rsid w:val="00931264"/>
    <w:rsid w:val="00935AA5"/>
    <w:rsid w:val="009365A4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3A2F"/>
    <w:rsid w:val="009766C4"/>
    <w:rsid w:val="009771EC"/>
    <w:rsid w:val="00980E55"/>
    <w:rsid w:val="009815EA"/>
    <w:rsid w:val="00983872"/>
    <w:rsid w:val="009862EE"/>
    <w:rsid w:val="00987DCC"/>
    <w:rsid w:val="00996371"/>
    <w:rsid w:val="009971D0"/>
    <w:rsid w:val="009A0082"/>
    <w:rsid w:val="009A0B29"/>
    <w:rsid w:val="009A1807"/>
    <w:rsid w:val="009A3D7D"/>
    <w:rsid w:val="009A4E53"/>
    <w:rsid w:val="009B1D8D"/>
    <w:rsid w:val="009B275B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132F"/>
    <w:rsid w:val="00A520A9"/>
    <w:rsid w:val="00A52965"/>
    <w:rsid w:val="00A557D9"/>
    <w:rsid w:val="00A60724"/>
    <w:rsid w:val="00A6283C"/>
    <w:rsid w:val="00A634B2"/>
    <w:rsid w:val="00A63FB6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1EFC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05C8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AF458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5694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3CDD"/>
    <w:rsid w:val="00C245CB"/>
    <w:rsid w:val="00C251A2"/>
    <w:rsid w:val="00C26151"/>
    <w:rsid w:val="00C2649A"/>
    <w:rsid w:val="00C304C5"/>
    <w:rsid w:val="00C31748"/>
    <w:rsid w:val="00C31C2D"/>
    <w:rsid w:val="00C32AC6"/>
    <w:rsid w:val="00C346C6"/>
    <w:rsid w:val="00C34A44"/>
    <w:rsid w:val="00C34EEE"/>
    <w:rsid w:val="00C35F78"/>
    <w:rsid w:val="00C37D90"/>
    <w:rsid w:val="00C37E98"/>
    <w:rsid w:val="00C45924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71B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3756"/>
    <w:rsid w:val="00D76B2E"/>
    <w:rsid w:val="00D76D8E"/>
    <w:rsid w:val="00D82FF2"/>
    <w:rsid w:val="00D84FD1"/>
    <w:rsid w:val="00D85C18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2F69"/>
    <w:rsid w:val="00E73008"/>
    <w:rsid w:val="00E7660C"/>
    <w:rsid w:val="00E81A06"/>
    <w:rsid w:val="00E829CB"/>
    <w:rsid w:val="00E912A3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35D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E96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4CD0"/>
    <w:rsid w:val="00F35110"/>
    <w:rsid w:val="00F36DEE"/>
    <w:rsid w:val="00F41978"/>
    <w:rsid w:val="00F42451"/>
    <w:rsid w:val="00F45E0C"/>
    <w:rsid w:val="00F46EC8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B69"/>
    <w:rsid w:val="00F711A7"/>
    <w:rsid w:val="00F711BA"/>
    <w:rsid w:val="00F7262A"/>
    <w:rsid w:val="00F737B4"/>
    <w:rsid w:val="00F74096"/>
    <w:rsid w:val="00F74863"/>
    <w:rsid w:val="00F74F6B"/>
    <w:rsid w:val="00F7622A"/>
    <w:rsid w:val="00F82A5F"/>
    <w:rsid w:val="00F83535"/>
    <w:rsid w:val="00F86DFB"/>
    <w:rsid w:val="00F94758"/>
    <w:rsid w:val="00F94902"/>
    <w:rsid w:val="00F96060"/>
    <w:rsid w:val="00F96391"/>
    <w:rsid w:val="00F974FF"/>
    <w:rsid w:val="00F97A15"/>
    <w:rsid w:val="00FA0AD8"/>
    <w:rsid w:val="00FA4A5D"/>
    <w:rsid w:val="00FA4A7D"/>
    <w:rsid w:val="00FA5A14"/>
    <w:rsid w:val="00FA704F"/>
    <w:rsid w:val="00FA76FB"/>
    <w:rsid w:val="00FB0F63"/>
    <w:rsid w:val="00FB25F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443"/>
    <w:rsid w:val="00FF3F41"/>
    <w:rsid w:val="00FF4B33"/>
    <w:rsid w:val="00FF5D8D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LijstalineaChar">
    <w:name w:val="Lijstalinea Char"/>
    <w:aliases w:val="Opsomming Char"/>
    <w:basedOn w:val="Standaardalinea-lettertype"/>
    <w:link w:val="Lijstalinea"/>
    <w:uiPriority w:val="34"/>
    <w:rsid w:val="004003E8"/>
    <w:rPr>
      <w:rFonts w:ascii="Verdana" w:eastAsia="Candara" w:hAnsi="Verdana"/>
      <w:sz w:val="18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2" ma:contentTypeDescription="Een nieuw document maken." ma:contentTypeScope="" ma:versionID="10603fa189ea5fd539c0e4ba2ba39830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bbefd3ad36d7902876b4b92ca9a8b97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B6DCD3-084D-4C5E-B475-D201AD8FFE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1A0E5E-1BE2-4924-9346-12D44DDDD0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170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Teun Frieling</dc:creator>
  <cp:lastModifiedBy>Kees Koopmans</cp:lastModifiedBy>
  <cp:revision>2</cp:revision>
  <cp:lastPrinted>2019-03-05T13:10:00Z</cp:lastPrinted>
  <dcterms:created xsi:type="dcterms:W3CDTF">2021-11-18T20:19:00Z</dcterms:created>
  <dcterms:modified xsi:type="dcterms:W3CDTF">2021-11-18T20:19:00Z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