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1FF40" w14:textId="5F26D5AD" w:rsidR="00BA6488" w:rsidRPr="00DB12CF" w:rsidRDefault="00E20B84" w:rsidP="00105190">
      <w:pPr>
        <w:keepNext/>
        <w:keepLines/>
        <w:pageBreakBefore/>
        <w:spacing w:before="480" w:line="312" w:lineRule="auto"/>
        <w:outlineLvl w:val="0"/>
        <w:rPr>
          <w:rFonts w:ascii="Arial" w:eastAsiaTheme="majorEastAsia" w:hAnsi="Arial" w:cs="Arial"/>
          <w:b/>
          <w:bCs/>
          <w:sz w:val="24"/>
          <w:szCs w:val="18"/>
          <w:lang w:eastAsia="en-US"/>
        </w:rPr>
      </w:pPr>
      <w:r w:rsidRPr="00DB12CF">
        <w:rPr>
          <w:rFonts w:ascii="Arial" w:eastAsiaTheme="majorEastAsia" w:hAnsi="Arial" w:cs="Arial"/>
          <w:b/>
          <w:bCs/>
          <w:sz w:val="24"/>
          <w:szCs w:val="18"/>
          <w:lang w:eastAsia="en-US"/>
        </w:rPr>
        <w:t xml:space="preserve">Bijlage </w:t>
      </w:r>
      <w:r w:rsidR="00864AFE">
        <w:rPr>
          <w:rFonts w:ascii="Arial" w:eastAsiaTheme="majorEastAsia" w:hAnsi="Arial" w:cs="Arial"/>
          <w:b/>
          <w:bCs/>
          <w:sz w:val="24"/>
          <w:szCs w:val="18"/>
          <w:lang w:eastAsia="en-US"/>
        </w:rPr>
        <w:t>4</w:t>
      </w:r>
      <w:r w:rsidRPr="00DB12CF">
        <w:rPr>
          <w:rFonts w:ascii="Arial" w:eastAsiaTheme="majorEastAsia" w:hAnsi="Arial" w:cs="Arial"/>
          <w:b/>
          <w:bCs/>
          <w:sz w:val="24"/>
          <w:szCs w:val="18"/>
          <w:lang w:eastAsia="en-US"/>
        </w:rPr>
        <w:t xml:space="preserve"> - </w:t>
      </w:r>
      <w:r w:rsidR="00103730" w:rsidRPr="00DB12CF">
        <w:rPr>
          <w:rFonts w:ascii="Arial" w:eastAsiaTheme="majorEastAsia" w:hAnsi="Arial" w:cs="Arial"/>
          <w:b/>
          <w:bCs/>
          <w:sz w:val="24"/>
          <w:szCs w:val="18"/>
          <w:lang w:eastAsia="en-US"/>
        </w:rPr>
        <w:t>Opgave referentieprojecten</w:t>
      </w:r>
      <w:r w:rsidR="00105190" w:rsidRPr="00DB12CF">
        <w:rPr>
          <w:rFonts w:ascii="Arial" w:eastAsiaTheme="majorEastAsia" w:hAnsi="Arial" w:cs="Arial"/>
          <w:b/>
          <w:bCs/>
          <w:sz w:val="24"/>
          <w:szCs w:val="18"/>
          <w:lang w:eastAsia="en-US"/>
        </w:rPr>
        <w:br/>
      </w:r>
      <w:r w:rsidR="00DB12CF">
        <w:rPr>
          <w:rFonts w:ascii="Arial" w:hAnsi="Arial" w:cs="Arial"/>
          <w:szCs w:val="18"/>
        </w:rPr>
        <w:t>Offerteaanvraag Onderhoud Rioolinstallaties</w:t>
      </w:r>
      <w:r w:rsidR="00105190" w:rsidRPr="00DB12CF">
        <w:rPr>
          <w:rFonts w:ascii="Arial" w:eastAsiaTheme="majorEastAsia" w:hAnsi="Arial" w:cs="Arial"/>
          <w:b/>
          <w:bCs/>
          <w:sz w:val="24"/>
          <w:szCs w:val="18"/>
          <w:lang w:eastAsia="en-US"/>
        </w:rPr>
        <w:br/>
      </w:r>
      <w:r w:rsidR="00105190" w:rsidRPr="00DB12CF">
        <w:rPr>
          <w:rFonts w:ascii="Arial" w:hAnsi="Arial" w:cs="Arial"/>
          <w:szCs w:val="18"/>
        </w:rPr>
        <w:br/>
      </w:r>
      <w:r w:rsidR="00BA6488" w:rsidRPr="00DB12CF">
        <w:rPr>
          <w:rFonts w:ascii="Arial" w:hAnsi="Arial" w:cs="Arial"/>
          <w:szCs w:val="18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105190" w:rsidRPr="00DB12CF" w14:paraId="51F1FF43" w14:textId="77777777" w:rsidTr="00105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51F1FF41" w14:textId="77777777" w:rsidR="00BA6488" w:rsidRPr="00DB12CF" w:rsidRDefault="00BA6488" w:rsidP="00BA6488">
            <w:pPr>
              <w:rPr>
                <w:rFonts w:ascii="Arial" w:hAnsi="Arial" w:cs="Arial"/>
                <w:color w:val="auto"/>
                <w:szCs w:val="18"/>
              </w:rPr>
            </w:pPr>
            <w:r w:rsidRPr="00DB12CF">
              <w:rPr>
                <w:rFonts w:ascii="Arial" w:hAnsi="Arial" w:cs="Arial"/>
                <w:color w:val="auto"/>
                <w:szCs w:val="18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51F1FF42" w14:textId="77777777" w:rsidR="00BA6488" w:rsidRPr="00DB12CF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18"/>
              </w:rPr>
            </w:pPr>
            <w:r w:rsidRPr="00DB12CF">
              <w:rPr>
                <w:rFonts w:ascii="Arial" w:hAnsi="Arial" w:cs="Arial"/>
                <w:color w:val="auto"/>
                <w:szCs w:val="18"/>
              </w:rPr>
              <w:t>&lt;naam inschrijver/</w:t>
            </w:r>
            <w:proofErr w:type="spellStart"/>
            <w:r w:rsidRPr="00DB12CF">
              <w:rPr>
                <w:rFonts w:ascii="Arial" w:hAnsi="Arial" w:cs="Arial"/>
                <w:color w:val="auto"/>
                <w:szCs w:val="18"/>
              </w:rPr>
              <w:t>combinant</w:t>
            </w:r>
            <w:proofErr w:type="spellEnd"/>
            <w:r w:rsidRPr="00DB12CF">
              <w:rPr>
                <w:rFonts w:ascii="Arial" w:hAnsi="Arial" w:cs="Arial"/>
                <w:color w:val="auto"/>
                <w:szCs w:val="18"/>
              </w:rPr>
              <w:t>/onderaannemer&gt;</w:t>
            </w:r>
          </w:p>
        </w:tc>
      </w:tr>
      <w:tr w:rsidR="00105190" w:rsidRPr="00DB12CF" w14:paraId="51F1FF45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4" w14:textId="2C848760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Referentieproject bij kerncompetentie 1</w:t>
            </w:r>
            <w:r w:rsidR="00863F8F" w:rsidRPr="00DB12CF">
              <w:rPr>
                <w:rFonts w:ascii="Arial" w:hAnsi="Arial" w:cs="Arial"/>
                <w:szCs w:val="18"/>
              </w:rPr>
              <w:t xml:space="preserve">: </w:t>
            </w:r>
            <w:r w:rsidR="00E5322F" w:rsidRPr="00DB12CF">
              <w:rPr>
                <w:rFonts w:ascii="Arial" w:hAnsi="Arial" w:cs="Arial"/>
                <w:szCs w:val="18"/>
              </w:rPr>
              <w:t xml:space="preserve">Ervaring met </w:t>
            </w:r>
            <w:r w:rsidR="00D943A8">
              <w:rPr>
                <w:rFonts w:ascii="Arial" w:hAnsi="Arial" w:cs="Arial"/>
                <w:szCs w:val="18"/>
              </w:rPr>
              <w:t>Reiniging en Inspecties</w:t>
            </w:r>
          </w:p>
        </w:tc>
      </w:tr>
      <w:tr w:rsidR="00105190" w:rsidRPr="00DB12CF" w14:paraId="51F1FF4A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46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47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NAW-gegevens referentieproject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8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 xml:space="preserve">Naam organisatie </w:t>
            </w:r>
          </w:p>
        </w:tc>
        <w:bookmarkStart w:id="0" w:name="Text2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9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</w:tc>
      </w:tr>
      <w:tr w:rsidR="00105190" w:rsidRPr="00DB12CF" w14:paraId="51F1FF4F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4B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4C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D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Naam contactpersoon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E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bookmarkEnd w:id="1"/>
          </w:p>
        </w:tc>
      </w:tr>
      <w:tr w:rsidR="00105190" w:rsidRPr="00DB12CF" w14:paraId="51F1FF54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50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51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2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Telefoonnummer</w:t>
            </w:r>
          </w:p>
        </w:tc>
        <w:bookmarkStart w:id="2" w:name="Text4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3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bookmarkEnd w:id="2"/>
          </w:p>
        </w:tc>
      </w:tr>
      <w:tr w:rsidR="00105190" w:rsidRPr="00DB12CF" w14:paraId="51F1FF59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5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6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7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8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bookmarkEnd w:id="3"/>
          </w:p>
        </w:tc>
      </w:tr>
      <w:tr w:rsidR="00105190" w:rsidRPr="00DB12CF" w14:paraId="51F1FF5E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5A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5B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Omzet van het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C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Het bedrag aan omzet per jaar</w:t>
            </w:r>
          </w:p>
        </w:tc>
        <w:bookmarkStart w:id="4" w:name="Text6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D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bookmarkEnd w:id="4"/>
          </w:p>
        </w:tc>
      </w:tr>
      <w:tr w:rsidR="00105190" w:rsidRPr="00DB12CF" w14:paraId="51F1FF63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F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0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1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 xml:space="preserve">De eventuele waarde van het gedeelte dat in </w:t>
            </w:r>
            <w:proofErr w:type="spellStart"/>
            <w:r w:rsidRPr="00DB12CF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B12CF">
              <w:rPr>
                <w:rFonts w:ascii="Arial" w:hAnsi="Arial" w:cs="Arial"/>
                <w:szCs w:val="18"/>
              </w:rPr>
              <w:t xml:space="preserve"> is uitgevoerd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2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51F1FF68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4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5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6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Datum aanvang project</w:t>
            </w:r>
          </w:p>
        </w:tc>
        <w:bookmarkStart w:id="5" w:name="Text7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7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bookmarkEnd w:id="5"/>
          </w:p>
        </w:tc>
      </w:tr>
      <w:tr w:rsidR="00105190" w:rsidRPr="00DB12CF" w14:paraId="51F1FF6D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9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A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B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Datum afronding project</w:t>
            </w:r>
          </w:p>
        </w:tc>
        <w:bookmarkStart w:id="6" w:name="Text8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C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bookmarkEnd w:id="6"/>
          </w:p>
        </w:tc>
      </w:tr>
      <w:tr w:rsidR="00105190" w:rsidRPr="00DB12CF" w14:paraId="51F1FF72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E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F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 xml:space="preserve">Eventuele </w:t>
            </w:r>
            <w:proofErr w:type="spellStart"/>
            <w:r w:rsidRPr="00DB12CF">
              <w:rPr>
                <w:rFonts w:ascii="Arial" w:hAnsi="Arial" w:cs="Arial"/>
                <w:szCs w:val="18"/>
              </w:rPr>
              <w:t>onderaanneming</w:t>
            </w:r>
            <w:proofErr w:type="spellEnd"/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0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Naam onderaannemers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1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bookmarkEnd w:id="7"/>
          </w:p>
        </w:tc>
      </w:tr>
      <w:tr w:rsidR="00105190" w:rsidRPr="00DB12CF" w14:paraId="51F1FF77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3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4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5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Adres onderaannemer(s)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6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bookmarkEnd w:id="8"/>
          </w:p>
        </w:tc>
      </w:tr>
      <w:tr w:rsidR="00105190" w:rsidRPr="00DB12CF" w14:paraId="51F1FF7C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78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79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Werkzaamheden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A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Korte beschrijving van de werkzaamheden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B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bookmarkEnd w:id="9"/>
          </w:p>
        </w:tc>
      </w:tr>
      <w:tr w:rsidR="00105190" w:rsidRPr="00DB12CF" w14:paraId="51F1FF81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D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E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F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 xml:space="preserve">Korte beschrijving van de in </w:t>
            </w:r>
            <w:proofErr w:type="spellStart"/>
            <w:r w:rsidRPr="00DB12CF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B12CF">
              <w:rPr>
                <w:rFonts w:ascii="Arial" w:hAnsi="Arial" w:cs="Arial"/>
                <w:szCs w:val="18"/>
              </w:rPr>
              <w:t xml:space="preserve"> uitgevoerde werkzaamheden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80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bookmarkEnd w:id="10"/>
          </w:p>
        </w:tc>
      </w:tr>
      <w:tr w:rsidR="00105190" w:rsidRPr="00DB12CF" w14:paraId="51F1FF8C" w14:textId="77777777" w:rsidTr="009E6500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82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68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83" w14:textId="77777777" w:rsidR="00BA6488" w:rsidRPr="0088183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881831">
              <w:rPr>
                <w:rFonts w:ascii="Arial" w:hAnsi="Arial" w:cs="Arial"/>
                <w:szCs w:val="18"/>
              </w:rPr>
              <w:t>Minimumeisen referentieproject:</w:t>
            </w:r>
          </w:p>
          <w:p w14:paraId="2FBAEF8A" w14:textId="0D4D1817" w:rsidR="00881831" w:rsidRPr="00881831" w:rsidRDefault="00881831" w:rsidP="008818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1831">
              <w:rPr>
                <w:rFonts w:ascii="Arial" w:hAnsi="Arial" w:cs="Arial"/>
              </w:rPr>
              <w:t xml:space="preserve">U beschikt over de competentie om reiniging en inspecties te plegen aan rioolinstallaties. U toont deze competentie aan door één referentieopdracht te overleggen waarin u reiniging en inspecties heeft uitgevoerd met een omvang van minimaal </w:t>
            </w:r>
            <w:r w:rsidR="0075125E" w:rsidRPr="0075125E">
              <w:rPr>
                <w:rFonts w:ascii="Arial" w:hAnsi="Arial" w:cs="Arial"/>
              </w:rPr>
              <w:t xml:space="preserve"> </w:t>
            </w:r>
            <w:commentRangeStart w:id="11"/>
            <w:r w:rsidR="0075125E" w:rsidRPr="0075125E">
              <w:rPr>
                <w:rFonts w:ascii="Arial" w:hAnsi="Arial" w:cs="Arial"/>
              </w:rPr>
              <w:t xml:space="preserve">25 rioolgemalen </w:t>
            </w:r>
            <w:commentRangeEnd w:id="11"/>
            <w:r w:rsidR="0075125E" w:rsidRPr="0075125E">
              <w:rPr>
                <w:rFonts w:ascii="Arial" w:hAnsi="Arial" w:cs="Arial"/>
              </w:rPr>
              <w:commentReference w:id="11"/>
            </w:r>
            <w:r w:rsidR="0075125E" w:rsidRPr="0075125E">
              <w:rPr>
                <w:rFonts w:ascii="Arial" w:hAnsi="Arial" w:cs="Arial"/>
              </w:rPr>
              <w:t>en 100 minirioolgemalen</w:t>
            </w:r>
            <w:r w:rsidR="0075125E" w:rsidRPr="0075125E">
              <w:rPr>
                <w:rFonts w:ascii="Arial" w:hAnsi="Arial" w:cs="Arial"/>
              </w:rPr>
              <w:t>.</w:t>
            </w:r>
          </w:p>
          <w:p w14:paraId="3B9D6B68" w14:textId="77777777" w:rsidR="00881831" w:rsidRPr="00881831" w:rsidRDefault="00881831" w:rsidP="008818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81831">
              <w:rPr>
                <w:rFonts w:ascii="Arial" w:hAnsi="Arial" w:cs="Arial"/>
              </w:rPr>
              <w:t xml:space="preserve">U toont deze competentie aan door in het referentieformulier één referentie te overleggen van een in de afgelopen drie jaar succesvol afgeronde, of nog lopende opdracht (die </w:t>
            </w:r>
            <w:r w:rsidRPr="00881831">
              <w:rPr>
                <w:rFonts w:ascii="Arial" w:hAnsi="Arial" w:cs="Arial"/>
              </w:rPr>
              <w:lastRenderedPageBreak/>
              <w:t>tenminste 6 maanden operationeel is), bij één opdrachtgever.</w:t>
            </w:r>
          </w:p>
          <w:p w14:paraId="51F1FF85" w14:textId="459FB80F" w:rsidR="00BA6488" w:rsidRPr="0088183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87" w14:textId="7A341727" w:rsidR="00BA6488" w:rsidRPr="00DB12CF" w:rsidRDefault="000B360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  <w:highlight w:val="yellow"/>
              </w:rPr>
            </w:pPr>
            <w:r w:rsidRPr="000B3608">
              <w:rPr>
                <w:rFonts w:ascii="Arial" w:hAnsi="Arial" w:cs="Arial"/>
                <w:szCs w:val="18"/>
              </w:rPr>
              <w:lastRenderedPageBreak/>
              <w:t xml:space="preserve">Heeft u bij </w:t>
            </w:r>
            <w:r w:rsidRPr="0075125E">
              <w:rPr>
                <w:rFonts w:ascii="Arial" w:hAnsi="Arial" w:cs="Arial"/>
              </w:rPr>
              <w:t xml:space="preserve">minimaal </w:t>
            </w:r>
            <w:r w:rsidR="0075125E" w:rsidRPr="0075125E">
              <w:rPr>
                <w:rFonts w:ascii="Arial" w:hAnsi="Arial" w:cs="Arial"/>
              </w:rPr>
              <w:t xml:space="preserve"> </w:t>
            </w:r>
            <w:commentRangeStart w:id="12"/>
            <w:r w:rsidR="0075125E" w:rsidRPr="0075125E">
              <w:rPr>
                <w:rFonts w:ascii="Arial" w:hAnsi="Arial" w:cs="Arial"/>
              </w:rPr>
              <w:t xml:space="preserve">25 rioolgemalen </w:t>
            </w:r>
            <w:commentRangeEnd w:id="12"/>
            <w:r w:rsidR="0075125E" w:rsidRPr="0075125E">
              <w:rPr>
                <w:rFonts w:ascii="Arial" w:hAnsi="Arial" w:cs="Arial"/>
              </w:rPr>
              <w:commentReference w:id="12"/>
            </w:r>
            <w:r w:rsidR="0075125E" w:rsidRPr="0075125E">
              <w:rPr>
                <w:rFonts w:ascii="Arial" w:hAnsi="Arial" w:cs="Arial"/>
              </w:rPr>
              <w:t>en 100 minirioolgemalen</w:t>
            </w:r>
            <w:r w:rsidR="0075125E" w:rsidRPr="0075125E">
              <w:rPr>
                <w:rFonts w:ascii="Arial" w:hAnsi="Arial" w:cs="Arial"/>
              </w:rPr>
              <w:t xml:space="preserve"> </w:t>
            </w:r>
            <w:r w:rsidRPr="0075125E">
              <w:rPr>
                <w:rFonts w:ascii="Arial" w:hAnsi="Arial" w:cs="Arial"/>
              </w:rPr>
              <w:t>reiniging en inspecties uitgevoerd?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88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B837DC">
              <w:rPr>
                <w:rFonts w:ascii="Arial" w:hAnsi="Arial" w:cs="Arial"/>
                <w:szCs w:val="18"/>
              </w:rPr>
            </w:r>
            <w:r w:rsidR="00B837DC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r w:rsidRPr="00DB12CF">
              <w:rPr>
                <w:rFonts w:ascii="Arial" w:hAnsi="Arial" w:cs="Arial"/>
                <w:szCs w:val="18"/>
              </w:rPr>
              <w:t xml:space="preserve"> Ja </w:t>
            </w:r>
          </w:p>
          <w:p w14:paraId="51F1FF89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B837DC">
              <w:rPr>
                <w:rFonts w:ascii="Arial" w:hAnsi="Arial" w:cs="Arial"/>
                <w:szCs w:val="18"/>
              </w:rPr>
            </w:r>
            <w:r w:rsidR="00B837DC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r w:rsidRPr="00DB12CF">
              <w:rPr>
                <w:rFonts w:ascii="Arial" w:hAnsi="Arial" w:cs="Arial"/>
                <w:szCs w:val="18"/>
              </w:rPr>
              <w:t xml:space="preserve"> Nee</w:t>
            </w:r>
          </w:p>
          <w:p w14:paraId="51F1FF8A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  <w:p w14:paraId="51F1FF8B" w14:textId="77777777" w:rsidR="00BA6488" w:rsidRPr="00DB12CF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proofErr w:type="spellStart"/>
            <w:r w:rsidRPr="00DB12CF">
              <w:rPr>
                <w:rFonts w:ascii="Arial" w:hAnsi="Arial" w:cs="Arial"/>
                <w:szCs w:val="18"/>
              </w:rPr>
              <w:t>evt</w:t>
            </w:r>
            <w:proofErr w:type="spellEnd"/>
            <w:r w:rsidRPr="00DB12CF">
              <w:rPr>
                <w:rFonts w:ascii="Arial" w:hAnsi="Arial" w:cs="Arial"/>
                <w:szCs w:val="18"/>
              </w:rPr>
              <w:t xml:space="preserve">: </w:t>
            </w: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</w:tbl>
    <w:p w14:paraId="51F1FF96" w14:textId="77777777" w:rsidR="00BA6488" w:rsidRPr="00DB12CF" w:rsidRDefault="00BA6488" w:rsidP="00BA6488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105190" w:rsidRPr="00DB12CF" w14:paraId="3A625703" w14:textId="77777777" w:rsidTr="004E66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457FDA39" w14:textId="77777777" w:rsidR="00105190" w:rsidRPr="00DB12CF" w:rsidRDefault="00105190" w:rsidP="004E667C">
            <w:pPr>
              <w:rPr>
                <w:rFonts w:ascii="Arial" w:hAnsi="Arial" w:cs="Arial"/>
                <w:color w:val="auto"/>
                <w:szCs w:val="18"/>
              </w:rPr>
            </w:pPr>
            <w:r w:rsidRPr="00DB12CF">
              <w:rPr>
                <w:rFonts w:ascii="Arial" w:hAnsi="Arial" w:cs="Arial"/>
                <w:color w:val="auto"/>
                <w:szCs w:val="18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54E3989B" w14:textId="77777777" w:rsidR="00105190" w:rsidRPr="00DB12CF" w:rsidRDefault="00105190" w:rsidP="004E66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18"/>
              </w:rPr>
            </w:pPr>
            <w:r w:rsidRPr="00DB12CF">
              <w:rPr>
                <w:rFonts w:ascii="Arial" w:hAnsi="Arial" w:cs="Arial"/>
                <w:color w:val="auto"/>
                <w:szCs w:val="18"/>
              </w:rPr>
              <w:t>&lt;naam inschrijver/</w:t>
            </w:r>
            <w:proofErr w:type="spellStart"/>
            <w:r w:rsidRPr="00DB12CF">
              <w:rPr>
                <w:rFonts w:ascii="Arial" w:hAnsi="Arial" w:cs="Arial"/>
                <w:color w:val="auto"/>
                <w:szCs w:val="18"/>
              </w:rPr>
              <w:t>combinant</w:t>
            </w:r>
            <w:proofErr w:type="spellEnd"/>
            <w:r w:rsidRPr="00DB12CF">
              <w:rPr>
                <w:rFonts w:ascii="Arial" w:hAnsi="Arial" w:cs="Arial"/>
                <w:color w:val="auto"/>
                <w:szCs w:val="18"/>
              </w:rPr>
              <w:t>/onderaannemer&gt;</w:t>
            </w:r>
          </w:p>
        </w:tc>
      </w:tr>
      <w:tr w:rsidR="00105190" w:rsidRPr="00DB12CF" w14:paraId="43765EDB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9B0ECB9" w14:textId="0FC0604E" w:rsidR="00105190" w:rsidRPr="00DB12CF" w:rsidRDefault="00105190" w:rsidP="004E667C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Referentieproject bij kerncompetentie 2</w:t>
            </w:r>
            <w:r w:rsidR="00863F8F" w:rsidRPr="00DB12CF">
              <w:rPr>
                <w:rFonts w:ascii="Arial" w:hAnsi="Arial" w:cs="Arial"/>
                <w:szCs w:val="18"/>
              </w:rPr>
              <w:t xml:space="preserve">: </w:t>
            </w:r>
            <w:r w:rsidR="006E64AA" w:rsidRPr="00DB12CF">
              <w:rPr>
                <w:rFonts w:ascii="Arial" w:hAnsi="Arial" w:cs="Arial"/>
                <w:szCs w:val="18"/>
              </w:rPr>
              <w:t xml:space="preserve">Ervaring </w:t>
            </w:r>
            <w:r w:rsidR="009E6500">
              <w:rPr>
                <w:rFonts w:ascii="Arial" w:hAnsi="Arial" w:cs="Arial"/>
                <w:szCs w:val="18"/>
              </w:rPr>
              <w:t>met onderhoud Rioolinstallaties</w:t>
            </w:r>
          </w:p>
        </w:tc>
      </w:tr>
      <w:tr w:rsidR="00105190" w:rsidRPr="00DB12CF" w14:paraId="26611860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2F21D5BF" w14:textId="77777777" w:rsidR="00105190" w:rsidRPr="00DB12CF" w:rsidRDefault="00105190" w:rsidP="004E667C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4011C03A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NAW-gegevens referentieproject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408419F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 xml:space="preserve">Naam organisatie 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BCA2E5A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15EAE0F3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75F0E101" w14:textId="77777777" w:rsidR="00105190" w:rsidRPr="00DB12CF" w:rsidRDefault="00105190" w:rsidP="004E667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34F4E42B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1E20264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Naam contactpersoon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68275B8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04B696D2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6EC47A3B" w14:textId="77777777" w:rsidR="00105190" w:rsidRPr="00DB12CF" w:rsidRDefault="00105190" w:rsidP="004E667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02920CDE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80455A0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9559EB7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04AC666D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BC49C93" w14:textId="77777777" w:rsidR="00105190" w:rsidRPr="00DB12CF" w:rsidRDefault="00105190" w:rsidP="004E667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0B7ACA2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66BF28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DC0488E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4BB6CE72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64E21A5E" w14:textId="77777777" w:rsidR="00105190" w:rsidRPr="00DB12CF" w:rsidRDefault="00105190" w:rsidP="004E667C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1A7FE2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Omzet van het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0A8E4FC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Het bedrag aan omzet per jaar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A654FE4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552FD454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F1AD0F1" w14:textId="77777777" w:rsidR="00105190" w:rsidRPr="00DB12CF" w:rsidRDefault="00105190" w:rsidP="004E667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2CE8C1D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8E1F0DA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 xml:space="preserve">De eventuele waarde van het gedeelte dat in </w:t>
            </w:r>
            <w:proofErr w:type="spellStart"/>
            <w:r w:rsidRPr="00DB12CF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B12CF">
              <w:rPr>
                <w:rFonts w:ascii="Arial" w:hAnsi="Arial" w:cs="Arial"/>
                <w:szCs w:val="18"/>
              </w:rPr>
              <w:t xml:space="preserve"> is uitgevoerd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EE1BD82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736D13DA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26F18BE2" w14:textId="77777777" w:rsidR="00105190" w:rsidRPr="00DB12CF" w:rsidRDefault="00105190" w:rsidP="004E667C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1B903020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592F8FF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Datum aanvang project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266F90B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1BC921F6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A9F91F3" w14:textId="77777777" w:rsidR="00105190" w:rsidRPr="00DB12CF" w:rsidRDefault="00105190" w:rsidP="004E667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6AEE595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EAA317C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Datum afronding project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2395043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284F2A2A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0E28AB85" w14:textId="77777777" w:rsidR="00105190" w:rsidRPr="00DB12CF" w:rsidRDefault="00105190" w:rsidP="004E667C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4948B5ED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 xml:space="preserve">Eventuele </w:t>
            </w:r>
            <w:proofErr w:type="spellStart"/>
            <w:r w:rsidRPr="00DB12CF">
              <w:rPr>
                <w:rFonts w:ascii="Arial" w:hAnsi="Arial" w:cs="Arial"/>
                <w:szCs w:val="18"/>
              </w:rPr>
              <w:t>onderaanneming</w:t>
            </w:r>
            <w:proofErr w:type="spellEnd"/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578302D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Naam onderaannemers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EDCD11D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3F18233D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0116501" w14:textId="77777777" w:rsidR="00105190" w:rsidRPr="00DB12CF" w:rsidRDefault="00105190" w:rsidP="004E667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65C7F60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58F5F92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Adres onderaannemer(s)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8520F0C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725DC2AE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1C0CB9DF" w14:textId="77777777" w:rsidR="00105190" w:rsidRPr="00DB12CF" w:rsidRDefault="00105190" w:rsidP="004E667C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2F436A44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Werkzaamheden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8508CC4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Korte beschrijving van de werkzaamheden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53521C7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10E5F0C9" w14:textId="77777777" w:rsidTr="004E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20282ED" w14:textId="77777777" w:rsidR="00105190" w:rsidRPr="00DB12CF" w:rsidRDefault="00105190" w:rsidP="004E667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5657F5D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1D3CE48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 xml:space="preserve">Korte beschrijving van de in </w:t>
            </w:r>
            <w:proofErr w:type="spellStart"/>
            <w:r w:rsidRPr="00DB12CF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B12CF">
              <w:rPr>
                <w:rFonts w:ascii="Arial" w:hAnsi="Arial" w:cs="Arial"/>
                <w:szCs w:val="18"/>
              </w:rPr>
              <w:t xml:space="preserve"> uitgevoerde werkzaamheden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59D5C2C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37FBF91E" w14:textId="77777777" w:rsidTr="00B06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052F89A" w14:textId="77777777" w:rsidR="00105190" w:rsidRPr="00D00052" w:rsidRDefault="00105190" w:rsidP="004E667C">
            <w:pPr>
              <w:rPr>
                <w:rFonts w:ascii="Arial" w:hAnsi="Arial" w:cs="Arial"/>
                <w:szCs w:val="18"/>
              </w:rPr>
            </w:pPr>
            <w:r w:rsidRPr="00D00052"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68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A1824E1" w14:textId="77777777" w:rsidR="00105190" w:rsidRPr="00D00052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00052">
              <w:rPr>
                <w:rFonts w:ascii="Arial" w:hAnsi="Arial" w:cs="Arial"/>
                <w:szCs w:val="18"/>
              </w:rPr>
              <w:t>Minimumeisen referentieproject:</w:t>
            </w:r>
          </w:p>
          <w:p w14:paraId="60A22C57" w14:textId="65DA6613" w:rsidR="00D00052" w:rsidRPr="00D00052" w:rsidRDefault="00D00052" w:rsidP="00D00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0052">
              <w:rPr>
                <w:rFonts w:ascii="Arial" w:hAnsi="Arial" w:cs="Arial"/>
              </w:rPr>
              <w:t xml:space="preserve">U beschikt over de competentie om onderhoud te plegen aan rioolinstallaties. U toont deze competentie aan door één referentieopdracht te overleggen waarin u onderhoud heeft uitgevoerd met een omvang van minimaal </w:t>
            </w:r>
            <w:r w:rsidR="0075125E" w:rsidRPr="0075125E">
              <w:rPr>
                <w:rFonts w:ascii="Arial" w:hAnsi="Arial" w:cs="Arial"/>
              </w:rPr>
              <w:t xml:space="preserve"> </w:t>
            </w:r>
            <w:commentRangeStart w:id="13"/>
            <w:r w:rsidR="0075125E" w:rsidRPr="0075125E">
              <w:rPr>
                <w:rFonts w:ascii="Arial" w:hAnsi="Arial" w:cs="Arial"/>
              </w:rPr>
              <w:t xml:space="preserve">25 rioolgemalen </w:t>
            </w:r>
            <w:commentRangeEnd w:id="13"/>
            <w:r w:rsidR="0075125E" w:rsidRPr="0075125E">
              <w:rPr>
                <w:rFonts w:ascii="Arial" w:hAnsi="Arial" w:cs="Arial"/>
              </w:rPr>
              <w:commentReference w:id="13"/>
            </w:r>
            <w:r w:rsidR="0075125E" w:rsidRPr="0075125E">
              <w:rPr>
                <w:rFonts w:ascii="Arial" w:hAnsi="Arial" w:cs="Arial"/>
              </w:rPr>
              <w:t>en 100 minirioolgemalen</w:t>
            </w:r>
            <w:r w:rsidR="0075125E">
              <w:rPr>
                <w:rFonts w:ascii="Arial" w:hAnsi="Arial" w:cs="Arial"/>
              </w:rPr>
              <w:t>.</w:t>
            </w:r>
          </w:p>
          <w:p w14:paraId="488BDE19" w14:textId="77777777" w:rsidR="00D00052" w:rsidRPr="00D00052" w:rsidRDefault="00D00052" w:rsidP="00D0005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8D4436B" w14:textId="77777777" w:rsidR="00D00052" w:rsidRPr="00D00052" w:rsidRDefault="00D00052" w:rsidP="00D0005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0052">
              <w:rPr>
                <w:rFonts w:ascii="Arial" w:hAnsi="Arial" w:cs="Arial"/>
              </w:rPr>
              <w:t xml:space="preserve">U toont deze competentie aan door in het referentieformulier één referentie te overleggen van een in de afgelopen drie jaar succesvol afgeronde, of nog lopende opdracht (die tenminste 6 maanden </w:t>
            </w:r>
            <w:r w:rsidRPr="00D00052">
              <w:rPr>
                <w:rFonts w:ascii="Arial" w:hAnsi="Arial" w:cs="Arial"/>
              </w:rPr>
              <w:lastRenderedPageBreak/>
              <w:t>operationeel is), bij één opdrachtgever.</w:t>
            </w:r>
          </w:p>
          <w:p w14:paraId="61132550" w14:textId="02891974" w:rsidR="00105190" w:rsidRPr="00D00052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CA208EE" w14:textId="35CDE2D1" w:rsidR="00105190" w:rsidRPr="00DB12CF" w:rsidRDefault="00B06471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  <w:highlight w:val="yellow"/>
              </w:rPr>
            </w:pPr>
            <w:r w:rsidRPr="00DB12CF">
              <w:rPr>
                <w:rFonts w:ascii="Arial" w:hAnsi="Arial" w:cs="Arial"/>
                <w:szCs w:val="18"/>
              </w:rPr>
              <w:lastRenderedPageBreak/>
              <w:t>Heeft u</w:t>
            </w:r>
            <w:r w:rsidRPr="00DB12CF">
              <w:rPr>
                <w:rFonts w:ascii="Arial" w:hAnsi="Arial" w:cs="Arial"/>
                <w:b/>
                <w:szCs w:val="18"/>
              </w:rPr>
              <w:t xml:space="preserve"> </w:t>
            </w:r>
            <w:r w:rsidR="005B2A7A" w:rsidRPr="00DB12CF">
              <w:rPr>
                <w:rFonts w:ascii="Arial" w:hAnsi="Arial" w:cs="Arial"/>
              </w:rPr>
              <w:t xml:space="preserve">één (1) vergelijkbare opdracht heeft uitgevoerd </w:t>
            </w:r>
            <w:r w:rsidR="00C64C66" w:rsidRPr="00DB12CF">
              <w:rPr>
                <w:rFonts w:ascii="Arial" w:hAnsi="Arial" w:cs="Arial"/>
              </w:rPr>
              <w:t xml:space="preserve">met betrekking tot </w:t>
            </w:r>
            <w:r w:rsidR="00D00052">
              <w:rPr>
                <w:rFonts w:ascii="Arial" w:hAnsi="Arial" w:cs="Arial"/>
              </w:rPr>
              <w:t>het onderhoud van rioolinstallaties</w:t>
            </w:r>
            <w:r w:rsidR="00C64C66" w:rsidRPr="00DB12CF">
              <w:rPr>
                <w:rFonts w:ascii="Arial" w:hAnsi="Arial" w:cs="Arial"/>
              </w:rPr>
              <w:t>?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F3D6243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B837DC">
              <w:rPr>
                <w:rFonts w:ascii="Arial" w:hAnsi="Arial" w:cs="Arial"/>
                <w:szCs w:val="18"/>
              </w:rPr>
            </w:r>
            <w:r w:rsidR="00B837DC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r w:rsidRPr="00DB12CF">
              <w:rPr>
                <w:rFonts w:ascii="Arial" w:hAnsi="Arial" w:cs="Arial"/>
                <w:szCs w:val="18"/>
              </w:rPr>
              <w:t xml:space="preserve"> Ja </w:t>
            </w:r>
          </w:p>
          <w:p w14:paraId="40EF68F9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B837DC">
              <w:rPr>
                <w:rFonts w:ascii="Arial" w:hAnsi="Arial" w:cs="Arial"/>
                <w:szCs w:val="18"/>
              </w:rPr>
            </w:r>
            <w:r w:rsidR="00B837DC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  <w:r w:rsidRPr="00DB12CF">
              <w:rPr>
                <w:rFonts w:ascii="Arial" w:hAnsi="Arial" w:cs="Arial"/>
                <w:szCs w:val="18"/>
              </w:rPr>
              <w:t xml:space="preserve"> Nee</w:t>
            </w:r>
          </w:p>
          <w:p w14:paraId="3B9B00FC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  <w:p w14:paraId="448185EF" w14:textId="77777777" w:rsidR="00105190" w:rsidRPr="00DB12CF" w:rsidRDefault="00105190" w:rsidP="004E66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proofErr w:type="spellStart"/>
            <w:r w:rsidRPr="00DB12CF">
              <w:rPr>
                <w:rFonts w:ascii="Arial" w:hAnsi="Arial" w:cs="Arial"/>
                <w:szCs w:val="18"/>
              </w:rPr>
              <w:t>evt</w:t>
            </w:r>
            <w:proofErr w:type="spellEnd"/>
            <w:r w:rsidRPr="00DB12CF">
              <w:rPr>
                <w:rFonts w:ascii="Arial" w:hAnsi="Arial" w:cs="Arial"/>
                <w:szCs w:val="18"/>
              </w:rPr>
              <w:t xml:space="preserve">: </w:t>
            </w: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</w:tbl>
    <w:p w14:paraId="51F1FF97" w14:textId="77777777" w:rsidR="00BA6488" w:rsidRPr="00DB12CF" w:rsidRDefault="00BA6488" w:rsidP="00BA6488">
      <w:pPr>
        <w:rPr>
          <w:rFonts w:ascii="Arial" w:hAnsi="Arial" w:cs="Arial"/>
          <w:szCs w:val="18"/>
        </w:rPr>
      </w:pPr>
    </w:p>
    <w:p w14:paraId="51F200A0" w14:textId="16C8E612" w:rsidR="009E516E" w:rsidRPr="00DB12CF" w:rsidRDefault="009E516E" w:rsidP="00BA6488">
      <w:pPr>
        <w:spacing w:after="0" w:line="240" w:lineRule="auto"/>
        <w:rPr>
          <w:rFonts w:ascii="Arial" w:hAnsi="Arial" w:cs="Arial"/>
          <w:szCs w:val="18"/>
        </w:rPr>
      </w:pPr>
    </w:p>
    <w:p w14:paraId="25891AE9" w14:textId="77777777" w:rsidR="0084502C" w:rsidRPr="00DB12CF" w:rsidRDefault="0084502C">
      <w:pPr>
        <w:spacing w:after="0" w:line="240" w:lineRule="auto"/>
        <w:rPr>
          <w:rFonts w:ascii="Arial" w:hAnsi="Arial" w:cs="Arial"/>
          <w:szCs w:val="18"/>
        </w:rPr>
      </w:pPr>
    </w:p>
    <w:p w14:paraId="3AB255A4" w14:textId="2EA65478" w:rsidR="00105190" w:rsidRPr="00DB12CF" w:rsidRDefault="00105190" w:rsidP="0084502C">
      <w:pPr>
        <w:spacing w:after="0" w:line="240" w:lineRule="auto"/>
        <w:rPr>
          <w:rFonts w:ascii="Arial" w:hAnsi="Arial" w:cs="Arial"/>
          <w:szCs w:val="18"/>
        </w:rPr>
      </w:pPr>
    </w:p>
    <w:p w14:paraId="2D506B93" w14:textId="62805EDF" w:rsidR="00105190" w:rsidRPr="00DB12CF" w:rsidRDefault="00105190">
      <w:pPr>
        <w:spacing w:after="0" w:line="240" w:lineRule="auto"/>
        <w:rPr>
          <w:rFonts w:ascii="Arial" w:hAnsi="Arial" w:cs="Arial"/>
          <w:szCs w:val="18"/>
        </w:rPr>
      </w:pPr>
    </w:p>
    <w:p w14:paraId="51F200A1" w14:textId="668C3EC1" w:rsidR="00BA6488" w:rsidRPr="00DB12CF" w:rsidRDefault="00BA6488" w:rsidP="00BA6488">
      <w:pPr>
        <w:spacing w:before="56" w:after="113"/>
        <w:rPr>
          <w:rFonts w:ascii="Arial" w:hAnsi="Arial" w:cs="Arial"/>
          <w:b/>
          <w:bCs/>
          <w:szCs w:val="18"/>
        </w:rPr>
      </w:pPr>
      <w:r w:rsidRPr="00DB12CF">
        <w:rPr>
          <w:rFonts w:ascii="Arial" w:hAnsi="Arial" w:cs="Arial"/>
          <w:szCs w:val="18"/>
        </w:rPr>
        <w:t>Handtekening rechtsgeldig vertegenwoordiger inschrijver:</w:t>
      </w:r>
    </w:p>
    <w:p w14:paraId="51F200A2" w14:textId="77777777" w:rsidR="00BA6488" w:rsidRPr="00DB12CF" w:rsidRDefault="00BA6488" w:rsidP="00BA6488">
      <w:pPr>
        <w:spacing w:before="56" w:after="113"/>
        <w:rPr>
          <w:rFonts w:ascii="Arial" w:hAnsi="Arial" w:cs="Arial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105190" w:rsidRPr="00DB12CF" w14:paraId="51F200A5" w14:textId="77777777" w:rsidTr="00BA6488">
        <w:tc>
          <w:tcPr>
            <w:tcW w:w="2718" w:type="dxa"/>
          </w:tcPr>
          <w:p w14:paraId="51F200A3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A4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</w:tr>
      <w:tr w:rsidR="00105190" w:rsidRPr="00DB12CF" w14:paraId="51F200A8" w14:textId="77777777" w:rsidTr="00BA6488">
        <w:tc>
          <w:tcPr>
            <w:tcW w:w="2718" w:type="dxa"/>
          </w:tcPr>
          <w:p w14:paraId="51F200A6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1F200A7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</w:tr>
      <w:tr w:rsidR="00105190" w:rsidRPr="00DB12CF" w14:paraId="51F200AB" w14:textId="77777777" w:rsidTr="00BA6488">
        <w:tc>
          <w:tcPr>
            <w:tcW w:w="2718" w:type="dxa"/>
          </w:tcPr>
          <w:p w14:paraId="51F200A9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AA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51F200AE" w14:textId="77777777" w:rsidTr="00BA6488">
        <w:tc>
          <w:tcPr>
            <w:tcW w:w="2718" w:type="dxa"/>
          </w:tcPr>
          <w:p w14:paraId="51F200AC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1F200AD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</w:tr>
      <w:tr w:rsidR="00105190" w:rsidRPr="00DB12CF" w14:paraId="51F200B1" w14:textId="77777777" w:rsidTr="00BA6488">
        <w:tc>
          <w:tcPr>
            <w:tcW w:w="2718" w:type="dxa"/>
          </w:tcPr>
          <w:p w14:paraId="51F200AF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B0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DB12CF" w14:paraId="51F200B4" w14:textId="77777777" w:rsidTr="00BA6488">
        <w:tc>
          <w:tcPr>
            <w:tcW w:w="2718" w:type="dxa"/>
          </w:tcPr>
          <w:p w14:paraId="51F200B2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1F200B3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</w:tr>
      <w:tr w:rsidR="00105190" w:rsidRPr="00DB12CF" w14:paraId="51F200B7" w14:textId="77777777" w:rsidTr="00BA6488">
        <w:tc>
          <w:tcPr>
            <w:tcW w:w="2718" w:type="dxa"/>
          </w:tcPr>
          <w:p w14:paraId="51F200B5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B6" w14:textId="77777777" w:rsidR="00BA6488" w:rsidRPr="00DB12CF" w:rsidRDefault="00BA6488" w:rsidP="00BA6488">
            <w:pPr>
              <w:rPr>
                <w:rFonts w:ascii="Arial" w:hAnsi="Arial" w:cs="Arial"/>
                <w:szCs w:val="18"/>
              </w:rPr>
            </w:pPr>
            <w:r w:rsidRPr="00DB12CF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B12CF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DB12CF">
              <w:rPr>
                <w:rFonts w:ascii="Arial" w:hAnsi="Arial" w:cs="Arial"/>
                <w:szCs w:val="18"/>
              </w:rPr>
            </w:r>
            <w:r w:rsidRPr="00DB12CF">
              <w:rPr>
                <w:rFonts w:ascii="Arial" w:hAnsi="Arial" w:cs="Arial"/>
                <w:szCs w:val="18"/>
              </w:rPr>
              <w:fldChar w:fldCharType="separate"/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noProof/>
                <w:szCs w:val="18"/>
              </w:rPr>
              <w:t> </w:t>
            </w:r>
            <w:r w:rsidRPr="00DB12CF">
              <w:rPr>
                <w:rFonts w:ascii="Arial" w:hAnsi="Arial" w:cs="Arial"/>
                <w:szCs w:val="18"/>
              </w:rPr>
              <w:fldChar w:fldCharType="end"/>
            </w:r>
          </w:p>
        </w:tc>
      </w:tr>
    </w:tbl>
    <w:p w14:paraId="51F200B8" w14:textId="77777777" w:rsidR="00532F43" w:rsidRPr="00DB12CF" w:rsidRDefault="00BA6488" w:rsidP="00BA6488">
      <w:pPr>
        <w:rPr>
          <w:rFonts w:ascii="Arial" w:hAnsi="Arial" w:cs="Arial"/>
          <w:szCs w:val="18"/>
        </w:rPr>
      </w:pPr>
      <w:r w:rsidRPr="00DB12CF">
        <w:rPr>
          <w:rFonts w:ascii="Arial" w:hAnsi="Arial" w:cs="Arial"/>
          <w:szCs w:val="18"/>
        </w:rPr>
        <w:br w:type="textWrapping" w:clear="all"/>
      </w:r>
    </w:p>
    <w:sectPr w:rsidR="00532F43" w:rsidRPr="00DB12CF" w:rsidSect="00DF3F50">
      <w:headerReference w:type="even" r:id="rId16"/>
      <w:headerReference w:type="default" r:id="rId17"/>
      <w:footerReference w:type="default" r:id="rId18"/>
      <w:headerReference w:type="first" r:id="rId19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1" w:author="Kees Koopmans" w:date="2021-09-27T17:21:00Z" w:initials="KK">
    <w:p w14:paraId="50E658AC" w14:textId="77777777" w:rsidR="0075125E" w:rsidRDefault="0075125E" w:rsidP="0075125E">
      <w:pPr>
        <w:pStyle w:val="Tekstopmerking"/>
      </w:pPr>
      <w:r>
        <w:rPr>
          <w:rStyle w:val="Verwijzingopmerking"/>
        </w:rPr>
        <w:annotationRef/>
      </w:r>
      <w:r>
        <w:t>Hoofdgemaal?</w:t>
      </w:r>
    </w:p>
  </w:comment>
  <w:comment w:id="12" w:author="Kees Koopmans" w:date="2021-09-27T17:21:00Z" w:initials="KK">
    <w:p w14:paraId="1B6E930B" w14:textId="77777777" w:rsidR="0075125E" w:rsidRDefault="0075125E" w:rsidP="0075125E">
      <w:pPr>
        <w:pStyle w:val="Tekstopmerking"/>
      </w:pPr>
      <w:r>
        <w:rPr>
          <w:rStyle w:val="Verwijzingopmerking"/>
        </w:rPr>
        <w:annotationRef/>
      </w:r>
      <w:r>
        <w:t>Hoofdgemaal?</w:t>
      </w:r>
    </w:p>
  </w:comment>
  <w:comment w:id="13" w:author="Kees Koopmans" w:date="2021-09-27T17:21:00Z" w:initials="KK">
    <w:p w14:paraId="7085B6F0" w14:textId="77777777" w:rsidR="0075125E" w:rsidRDefault="0075125E" w:rsidP="0075125E">
      <w:pPr>
        <w:pStyle w:val="Tekstopmerking"/>
      </w:pPr>
      <w:r>
        <w:rPr>
          <w:rStyle w:val="Verwijzingopmerking"/>
        </w:rPr>
        <w:annotationRef/>
      </w:r>
      <w:r>
        <w:t>Hoofdgemaal?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0E658AC" w15:done="0"/>
  <w15:commentEx w15:paraId="1B6E930B" w15:done="0"/>
  <w15:commentEx w15:paraId="7085B6F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C7C0D" w16cex:dateUtc="2021-09-27T15:21:00Z"/>
  <w16cex:commentExtensible w16cex:durableId="24FC7D82" w16cex:dateUtc="2021-09-27T15:21:00Z"/>
  <w16cex:commentExtensible w16cex:durableId="24FC7DA2" w16cex:dateUtc="2021-09-27T15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0E658AC" w16cid:durableId="24FC7C0D"/>
  <w16cid:commentId w16cid:paraId="1B6E930B" w16cid:durableId="24FC7D82"/>
  <w16cid:commentId w16cid:paraId="7085B6F0" w16cid:durableId="24FC7D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9EFDE" w14:textId="77777777" w:rsidR="00B837DC" w:rsidRDefault="00B837DC">
      <w:r>
        <w:separator/>
      </w:r>
    </w:p>
    <w:p w14:paraId="53E3D4CA" w14:textId="77777777" w:rsidR="00B837DC" w:rsidRDefault="00B837DC"/>
    <w:p w14:paraId="66672B9D" w14:textId="77777777" w:rsidR="00B837DC" w:rsidRDefault="00B837DC"/>
  </w:endnote>
  <w:endnote w:type="continuationSeparator" w:id="0">
    <w:p w14:paraId="05259D63" w14:textId="77777777" w:rsidR="00B837DC" w:rsidRDefault="00B837DC">
      <w:r>
        <w:continuationSeparator/>
      </w:r>
    </w:p>
    <w:p w14:paraId="0F138A6D" w14:textId="77777777" w:rsidR="00B837DC" w:rsidRDefault="00B837DC"/>
    <w:p w14:paraId="7BB2388F" w14:textId="77777777" w:rsidR="00B837DC" w:rsidRDefault="00B837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</w:rPr>
      <w:id w:val="-1705238520"/>
      <w:docPartObj>
        <w:docPartGallery w:val="Page Numbers (Top of Page)"/>
        <w:docPartUnique/>
      </w:docPartObj>
    </w:sdtPr>
    <w:sdtEndPr/>
    <w:sdtContent>
      <w:p w14:paraId="70CF1C52" w14:textId="7E96AC72" w:rsidR="00863F8F" w:rsidRPr="00DB12CF" w:rsidRDefault="00863F8F" w:rsidP="00863F8F">
        <w:pPr>
          <w:pStyle w:val="Voetnoot"/>
          <w:jc w:val="both"/>
          <w:rPr>
            <w:rFonts w:ascii="Arial" w:hAnsi="Arial"/>
          </w:rPr>
        </w:pPr>
      </w:p>
      <w:p w14:paraId="65DFB753" w14:textId="5149FD0F" w:rsidR="00863F8F" w:rsidRPr="00DB12CF" w:rsidRDefault="00863F8F" w:rsidP="00863F8F">
        <w:pPr>
          <w:pStyle w:val="Voetnoot"/>
          <w:jc w:val="both"/>
          <w:rPr>
            <w:rFonts w:ascii="Arial" w:hAnsi="Arial"/>
            <w:b/>
            <w:sz w:val="14"/>
          </w:rPr>
        </w:pPr>
        <w:r w:rsidRPr="00DB12CF">
          <w:rPr>
            <w:rFonts w:ascii="Arial" w:hAnsi="Arial"/>
            <w:b/>
            <w:sz w:val="14"/>
          </w:rPr>
          <w:t>Gemeente Utrecht</w:t>
        </w:r>
      </w:p>
      <w:p w14:paraId="5288C823" w14:textId="039DCC25" w:rsidR="00863F8F" w:rsidRPr="00DB12CF" w:rsidRDefault="00DB12CF" w:rsidP="00863F8F">
        <w:pPr>
          <w:pStyle w:val="Voetnoot"/>
          <w:jc w:val="both"/>
          <w:rPr>
            <w:rFonts w:ascii="Arial" w:hAnsi="Arial"/>
            <w:b/>
            <w:color w:val="00458D" w:themeColor="text2"/>
            <w:sz w:val="14"/>
          </w:rPr>
        </w:pPr>
        <w:r w:rsidRPr="00DB12CF">
          <w:rPr>
            <w:rFonts w:ascii="Arial" w:hAnsi="Arial"/>
            <w:sz w:val="14"/>
          </w:rPr>
          <w:t>Offerteaanvraag Onderhoud Rioolinstallaties</w:t>
        </w:r>
      </w:p>
      <w:p w14:paraId="51F200C9" w14:textId="2B944A2E" w:rsidR="00863F8F" w:rsidRPr="00DB12CF" w:rsidRDefault="00863F8F" w:rsidP="00863F8F">
        <w:pPr>
          <w:pStyle w:val="Voetnoot"/>
          <w:jc w:val="both"/>
          <w:rPr>
            <w:rFonts w:ascii="Arial" w:hAnsi="Arial"/>
          </w:rPr>
        </w:pPr>
        <w:r w:rsidRPr="00DB12CF">
          <w:rPr>
            <w:rFonts w:ascii="Arial" w:hAnsi="Arial"/>
            <w:sz w:val="14"/>
          </w:rPr>
          <w:t>Opgave referentieprojecten</w:t>
        </w:r>
      </w:p>
      <w:p w14:paraId="51F200CB" w14:textId="4BAEA37A" w:rsidR="004E667C" w:rsidRPr="00DB12CF" w:rsidRDefault="00863F8F" w:rsidP="00834A13">
        <w:pPr>
          <w:pStyle w:val="Voetnoot"/>
          <w:jc w:val="both"/>
          <w:rPr>
            <w:rFonts w:ascii="Arial" w:hAnsi="Arial"/>
            <w:b/>
            <w:color w:val="00458D" w:themeColor="text2"/>
          </w:rPr>
        </w:pPr>
        <w:r w:rsidRPr="00DB12CF">
          <w:rPr>
            <w:rFonts w:ascii="Arial" w:hAnsi="Arial"/>
          </w:rPr>
          <w:tab/>
        </w:r>
        <w:r w:rsidR="004E667C" w:rsidRPr="00DB12CF">
          <w:rPr>
            <w:rFonts w:ascii="Arial" w:hAnsi="Arial"/>
          </w:rPr>
          <w:t xml:space="preserve">Pagina </w:t>
        </w:r>
        <w:r w:rsidR="004E667C" w:rsidRPr="00DB12CF">
          <w:rPr>
            <w:rFonts w:ascii="Arial" w:hAnsi="Arial"/>
            <w:bCs/>
          </w:rPr>
          <w:fldChar w:fldCharType="begin"/>
        </w:r>
        <w:r w:rsidR="004E667C" w:rsidRPr="00DB12CF">
          <w:rPr>
            <w:rFonts w:ascii="Arial" w:hAnsi="Arial"/>
            <w:bCs/>
          </w:rPr>
          <w:instrText>PAGE</w:instrText>
        </w:r>
        <w:r w:rsidR="004E667C" w:rsidRPr="00DB12CF">
          <w:rPr>
            <w:rFonts w:ascii="Arial" w:hAnsi="Arial"/>
            <w:bCs/>
          </w:rPr>
          <w:fldChar w:fldCharType="separate"/>
        </w:r>
        <w:r w:rsidR="005B2A7A" w:rsidRPr="00DB12CF">
          <w:rPr>
            <w:rFonts w:ascii="Arial" w:hAnsi="Arial"/>
            <w:bCs/>
            <w:noProof/>
          </w:rPr>
          <w:t>5</w:t>
        </w:r>
        <w:r w:rsidR="004E667C" w:rsidRPr="00DB12CF">
          <w:rPr>
            <w:rFonts w:ascii="Arial" w:hAnsi="Arial"/>
            <w:bCs/>
          </w:rPr>
          <w:fldChar w:fldCharType="end"/>
        </w:r>
        <w:r w:rsidR="004E667C" w:rsidRPr="00DB12CF">
          <w:rPr>
            <w:rFonts w:ascii="Arial" w:hAnsi="Arial"/>
          </w:rPr>
          <w:t xml:space="preserve"> van </w:t>
        </w:r>
        <w:r w:rsidR="004E667C" w:rsidRPr="00DB12CF">
          <w:rPr>
            <w:rFonts w:ascii="Arial" w:hAnsi="Arial"/>
            <w:bCs/>
          </w:rPr>
          <w:fldChar w:fldCharType="begin"/>
        </w:r>
        <w:r w:rsidR="004E667C" w:rsidRPr="00DB12CF">
          <w:rPr>
            <w:rFonts w:ascii="Arial" w:hAnsi="Arial"/>
            <w:bCs/>
          </w:rPr>
          <w:instrText>NUMPAGES</w:instrText>
        </w:r>
        <w:r w:rsidR="004E667C" w:rsidRPr="00DB12CF">
          <w:rPr>
            <w:rFonts w:ascii="Arial" w:hAnsi="Arial"/>
            <w:bCs/>
          </w:rPr>
          <w:fldChar w:fldCharType="separate"/>
        </w:r>
        <w:r w:rsidR="005B2A7A" w:rsidRPr="00DB12CF">
          <w:rPr>
            <w:rFonts w:ascii="Arial" w:hAnsi="Arial"/>
            <w:bCs/>
            <w:noProof/>
          </w:rPr>
          <w:t>5</w:t>
        </w:r>
        <w:r w:rsidR="004E667C" w:rsidRPr="00DB12CF">
          <w:rPr>
            <w:rFonts w:ascii="Arial" w:hAnsi="Arial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5BEAF" w14:textId="77777777" w:rsidR="00B837DC" w:rsidRDefault="00B837DC">
      <w:r>
        <w:separator/>
      </w:r>
    </w:p>
    <w:p w14:paraId="39B1081B" w14:textId="77777777" w:rsidR="00B837DC" w:rsidRDefault="00B837DC"/>
    <w:p w14:paraId="5790C70E" w14:textId="77777777" w:rsidR="00B837DC" w:rsidRDefault="00B837DC"/>
  </w:footnote>
  <w:footnote w:type="continuationSeparator" w:id="0">
    <w:p w14:paraId="42FF2BD5" w14:textId="77777777" w:rsidR="00B837DC" w:rsidRDefault="00B837DC">
      <w:r>
        <w:continuationSeparator/>
      </w:r>
    </w:p>
    <w:p w14:paraId="52415E00" w14:textId="77777777" w:rsidR="00B837DC" w:rsidRDefault="00B837DC"/>
    <w:p w14:paraId="30BFF4C0" w14:textId="77777777" w:rsidR="00B837DC" w:rsidRDefault="00B837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5" w14:textId="77777777" w:rsidR="004E667C" w:rsidRDefault="004E667C"/>
  <w:p w14:paraId="51F200C6" w14:textId="77777777" w:rsidR="004E667C" w:rsidRDefault="004E66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7" w14:textId="27C1AC82" w:rsidR="004E667C" w:rsidRDefault="004E667C">
    <w:pPr>
      <w:pStyle w:val="Koptekst"/>
    </w:pPr>
    <w:r>
      <w:rPr>
        <w:b/>
        <w:noProof/>
        <w:color w:val="FF0000"/>
      </w:rPr>
      <w:drawing>
        <wp:anchor distT="0" distB="0" distL="114300" distR="114300" simplePos="0" relativeHeight="251658240" behindDoc="1" locked="0" layoutInCell="1" allowOverlap="1" wp14:anchorId="4C03B51E" wp14:editId="1CE30C5E">
          <wp:simplePos x="0" y="0"/>
          <wp:positionH relativeFrom="column">
            <wp:posOffset>5128260</wp:posOffset>
          </wp:positionH>
          <wp:positionV relativeFrom="page">
            <wp:posOffset>93345</wp:posOffset>
          </wp:positionV>
          <wp:extent cx="1438275" cy="1076325"/>
          <wp:effectExtent l="0" t="0" r="9525" b="9525"/>
          <wp:wrapNone/>
          <wp:docPr id="3" name="Afbeelding 3" descr="GU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U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F200C8" w14:textId="77777777" w:rsidR="004E667C" w:rsidRDefault="004E667C" w:rsidP="00D0784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C" w14:textId="77777777" w:rsidR="004E667C" w:rsidRDefault="004E667C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ees Koopmans">
    <w15:presenceInfo w15:providerId="Windows Live" w15:userId="5b4eb0cdec6357b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412F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2AA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1E87"/>
    <w:rsid w:val="000B2842"/>
    <w:rsid w:val="000B348D"/>
    <w:rsid w:val="000B3608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05190"/>
    <w:rsid w:val="00105B41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1D27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96C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3171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4630"/>
    <w:rsid w:val="00276F15"/>
    <w:rsid w:val="00277BBA"/>
    <w:rsid w:val="0028097C"/>
    <w:rsid w:val="00281748"/>
    <w:rsid w:val="00281B34"/>
    <w:rsid w:val="00283DAC"/>
    <w:rsid w:val="00286D73"/>
    <w:rsid w:val="002953A4"/>
    <w:rsid w:val="00295735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36D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94A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667C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36689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23A2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2A7A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64AA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15A53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5D56"/>
    <w:rsid w:val="00750009"/>
    <w:rsid w:val="0075125E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4EB6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1C05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21D"/>
    <w:rsid w:val="00804558"/>
    <w:rsid w:val="008075FA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6669"/>
    <w:rsid w:val="0084455C"/>
    <w:rsid w:val="008448CC"/>
    <w:rsid w:val="0084502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3F8F"/>
    <w:rsid w:val="00864AFE"/>
    <w:rsid w:val="00865E88"/>
    <w:rsid w:val="00866537"/>
    <w:rsid w:val="00874B77"/>
    <w:rsid w:val="00875A3E"/>
    <w:rsid w:val="00881831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5AA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97BA3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E516E"/>
    <w:rsid w:val="009E6500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738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1EC6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1847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471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7DC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45CB"/>
    <w:rsid w:val="00C251A2"/>
    <w:rsid w:val="00C26151"/>
    <w:rsid w:val="00C2649A"/>
    <w:rsid w:val="00C304C5"/>
    <w:rsid w:val="00C31748"/>
    <w:rsid w:val="00C31C2D"/>
    <w:rsid w:val="00C32AC6"/>
    <w:rsid w:val="00C346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4C66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3419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0052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3BD6"/>
    <w:rsid w:val="00D76B2E"/>
    <w:rsid w:val="00D76D8E"/>
    <w:rsid w:val="00D82FF2"/>
    <w:rsid w:val="00D84FD1"/>
    <w:rsid w:val="00D87ED1"/>
    <w:rsid w:val="00D93E93"/>
    <w:rsid w:val="00D943A8"/>
    <w:rsid w:val="00D950ED"/>
    <w:rsid w:val="00D9692A"/>
    <w:rsid w:val="00D96A88"/>
    <w:rsid w:val="00DA14AA"/>
    <w:rsid w:val="00DA17E4"/>
    <w:rsid w:val="00DA1BED"/>
    <w:rsid w:val="00DA3101"/>
    <w:rsid w:val="00DA767C"/>
    <w:rsid w:val="00DB0048"/>
    <w:rsid w:val="00DB12CF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8CF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B84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322F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37B4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A76FB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1E7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F1FF3E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2" ma:contentTypeDescription="Een nieuw document maken." ma:contentTypeScope="" ma:versionID="10603fa189ea5fd539c0e4ba2ba39830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bbefd3ad36d7902876b4b92ca9a8b97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B25636-AFFF-45D7-B1F2-455D7B5A41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9404B0-09DA-4067-9543-EA468F842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3</Pages>
  <Words>554</Words>
  <Characters>3051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3598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Kees Koopmans</cp:lastModifiedBy>
  <cp:revision>2</cp:revision>
  <cp:lastPrinted>2013-11-08T11:03:00Z</cp:lastPrinted>
  <dcterms:created xsi:type="dcterms:W3CDTF">2021-09-27T15:28:00Z</dcterms:created>
  <dcterms:modified xsi:type="dcterms:W3CDTF">2021-09-27T15:28:00Z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0x010100AE8DB8EDFC5FD94A98E488C87E0C603C</vt:lpwstr>
  </property>
</Properties>
</file>