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41C6" w14:textId="1ED7C597" w:rsidR="00200A07" w:rsidRPr="001B71F5" w:rsidRDefault="00200A07" w:rsidP="00D42147">
      <w:pPr>
        <w:pStyle w:val="Kop1"/>
        <w:numPr>
          <w:ilvl w:val="0"/>
          <w:numId w:val="0"/>
        </w:num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Bijlage </w:t>
      </w:r>
      <w:r w:rsidR="008C264A">
        <w:t>2</w:t>
      </w:r>
      <w:r>
        <w:tab/>
      </w:r>
      <w:r w:rsidRPr="001B71F5">
        <w:t>Format referentieopdracht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2162AC" w:rsidRDefault="00F629FB" w:rsidP="002162AC">
            <w:pPr>
              <w:pStyle w:val="DHTussenkop"/>
            </w:pPr>
            <w:r w:rsidRPr="002162AC"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2162AC" w:rsidRDefault="00F629FB" w:rsidP="002162AC">
            <w:pPr>
              <w:pStyle w:val="DHTussenkop"/>
            </w:pPr>
            <w:r w:rsidRPr="002162AC"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2162AC" w:rsidRDefault="00F629FB" w:rsidP="002162AC">
            <w:pPr>
              <w:pStyle w:val="DHTussenkop"/>
            </w:pPr>
            <w:r w:rsidRPr="002162AC"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2162AC" w:rsidRDefault="00F629FB" w:rsidP="002162AC">
            <w:pPr>
              <w:pStyle w:val="DHTussenkop"/>
            </w:pPr>
            <w:r w:rsidRPr="002162AC"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4E952BA8" w:rsidR="00F629FB" w:rsidRPr="00480B62" w:rsidRDefault="00716DEB" w:rsidP="007772C5">
            <w:pPr>
              <w:pStyle w:val="DHTussenkop"/>
            </w:pPr>
            <w:r>
              <w:t>Periode</w:t>
            </w:r>
          </w:p>
        </w:tc>
        <w:tc>
          <w:tcPr>
            <w:tcW w:w="6223" w:type="dxa"/>
            <w:gridSpan w:val="2"/>
          </w:tcPr>
          <w:p w14:paraId="0ED741DE" w14:textId="455D5714" w:rsidR="00F629FB" w:rsidRPr="00480B62" w:rsidRDefault="00B50D38" w:rsidP="007772C5">
            <w:pPr>
              <w:pStyle w:val="DHTussenkop"/>
            </w:pPr>
            <w:r>
              <w:t>Van…………………………………</w:t>
            </w:r>
            <w:proofErr w:type="gramStart"/>
            <w:r>
              <w:t>…….</w:t>
            </w:r>
            <w:proofErr w:type="gramEnd"/>
            <w:r>
              <w:t xml:space="preserve">. </w:t>
            </w:r>
            <w:r w:rsidRPr="007772C5">
              <w:t>Tot</w:t>
            </w:r>
            <w:r>
              <w:t>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0278F01A" w:rsidR="00F629FB" w:rsidRPr="00480B62" w:rsidRDefault="00F629FB" w:rsidP="007772C5">
            <w:pPr>
              <w:pStyle w:val="DHTussenkop"/>
            </w:pP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3C94EEB4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812D1" w:rsidRPr="00480B62" w14:paraId="0ED741F3" w14:textId="77777777" w:rsidTr="00B600B3">
        <w:trPr>
          <w:trHeight w:val="447"/>
        </w:trPr>
        <w:tc>
          <w:tcPr>
            <w:tcW w:w="512" w:type="dxa"/>
            <w:vMerge w:val="restart"/>
          </w:tcPr>
          <w:p w14:paraId="0ED741F0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0FEB8BAA" w:rsidR="007812D1" w:rsidRPr="00480B62" w:rsidRDefault="007812D1" w:rsidP="007772C5">
            <w:pPr>
              <w:pStyle w:val="DHTussenkop"/>
            </w:pPr>
            <w:r>
              <w:t xml:space="preserve">Is er gebruik gemaakt van </w:t>
            </w:r>
            <w:proofErr w:type="spellStart"/>
            <w:r>
              <w:t>onderaanneming</w:t>
            </w:r>
            <w:proofErr w:type="spellEnd"/>
            <w:r>
              <w:t>?</w:t>
            </w:r>
          </w:p>
        </w:tc>
        <w:tc>
          <w:tcPr>
            <w:tcW w:w="6223" w:type="dxa"/>
            <w:gridSpan w:val="2"/>
          </w:tcPr>
          <w:p w14:paraId="0ED741F2" w14:textId="1E0773F0" w:rsidR="007812D1" w:rsidRPr="00480B62" w:rsidRDefault="009337A0" w:rsidP="007772C5">
            <w:pPr>
              <w:pStyle w:val="DHTussenkop"/>
            </w:pPr>
            <w:r>
              <w:t xml:space="preserve"> </w:t>
            </w:r>
            <w:sdt>
              <w:sdtPr>
                <w:id w:val="-175989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      </w:t>
            </w:r>
            <w:sdt>
              <w:sdtPr>
                <w:id w:val="160754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  <w:tr w:rsidR="007812D1" w:rsidRPr="00480B62" w14:paraId="523BEC6D" w14:textId="77777777" w:rsidTr="00B600B3">
        <w:trPr>
          <w:trHeight w:val="447"/>
        </w:trPr>
        <w:tc>
          <w:tcPr>
            <w:tcW w:w="512" w:type="dxa"/>
            <w:vMerge/>
          </w:tcPr>
          <w:p w14:paraId="0C300116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28A66AA2" w14:textId="5CA75295" w:rsidR="007812D1" w:rsidRPr="00480B62" w:rsidRDefault="007812D1" w:rsidP="007772C5">
            <w:pPr>
              <w:pStyle w:val="DHTussenkop"/>
            </w:pPr>
            <w:r w:rsidRPr="00480B62">
              <w:t>Naam, adres onderaannemers</w:t>
            </w:r>
          </w:p>
        </w:tc>
        <w:tc>
          <w:tcPr>
            <w:tcW w:w="6223" w:type="dxa"/>
            <w:gridSpan w:val="2"/>
          </w:tcPr>
          <w:p w14:paraId="135580D3" w14:textId="77777777" w:rsidR="007812D1" w:rsidRPr="00480B62" w:rsidRDefault="007812D1" w:rsidP="00B600B3">
            <w:pPr>
              <w:rPr>
                <w:rFonts w:ascii="Georgia" w:eastAsia="Calibri" w:hAnsi="Georgia"/>
              </w:rPr>
            </w:pPr>
          </w:p>
        </w:tc>
      </w:tr>
      <w:tr w:rsidR="007812D1" w:rsidRPr="00480B62" w14:paraId="25619311" w14:textId="77777777" w:rsidTr="00B600B3">
        <w:trPr>
          <w:trHeight w:val="447"/>
        </w:trPr>
        <w:tc>
          <w:tcPr>
            <w:tcW w:w="512" w:type="dxa"/>
            <w:vMerge/>
          </w:tcPr>
          <w:p w14:paraId="756D3004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78D80083" w14:textId="389630BB" w:rsidR="007812D1" w:rsidRPr="00480B62" w:rsidRDefault="007812D1" w:rsidP="007772C5">
            <w:pPr>
              <w:pStyle w:val="DHTussenkop"/>
            </w:pPr>
            <w:r w:rsidRPr="00480B62">
              <w:t xml:space="preserve">De eventuele waarde van het gedeelte dat in </w:t>
            </w:r>
            <w:proofErr w:type="spellStart"/>
            <w:r w:rsidRPr="00480B62">
              <w:t>onderaanneming</w:t>
            </w:r>
            <w:proofErr w:type="spellEnd"/>
            <w:r w:rsidRPr="00480B62">
              <w:t xml:space="preserve"> is uitgevoerd</w:t>
            </w:r>
          </w:p>
        </w:tc>
        <w:tc>
          <w:tcPr>
            <w:tcW w:w="6223" w:type="dxa"/>
            <w:gridSpan w:val="2"/>
          </w:tcPr>
          <w:p w14:paraId="1198938F" w14:textId="77777777" w:rsidR="007812D1" w:rsidRPr="00480B62" w:rsidRDefault="007812D1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7772C5">
            <w:pPr>
              <w:pStyle w:val="DHTussenkop"/>
            </w:pPr>
            <w:r w:rsidRPr="00480B62"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7772C5">
            <w:pPr>
              <w:pStyle w:val="DHTussenkop"/>
            </w:pPr>
            <w:r w:rsidRPr="00480B62">
              <w:t>Aanwezig? (</w:t>
            </w:r>
            <w:proofErr w:type="gramStart"/>
            <w:r w:rsidRPr="00480B62">
              <w:t>j</w:t>
            </w:r>
            <w:proofErr w:type="gramEnd"/>
            <w:r w:rsidRPr="00480B62">
              <w:t>/n)</w:t>
            </w:r>
          </w:p>
        </w:tc>
      </w:tr>
      <w:tr w:rsidR="007570B4" w:rsidRPr="00480B62" w14:paraId="0ED741FB" w14:textId="77777777" w:rsidTr="00B600B3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A" w14:textId="3C955CC9" w:rsidR="007570B4" w:rsidRPr="00480B62" w:rsidRDefault="002D4FE9" w:rsidP="007772C5">
            <w:pPr>
              <w:pStyle w:val="DHTussenkop"/>
            </w:pPr>
            <w:sdt>
              <w:sdtPr>
                <w:id w:val="6084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Ja      </w:t>
            </w:r>
            <w:sdt>
              <w:sdtPr>
                <w:id w:val="-152993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Nee</w:t>
            </w:r>
          </w:p>
        </w:tc>
      </w:tr>
      <w:tr w:rsidR="007570B4" w:rsidRPr="00480B62" w14:paraId="0ED741FF" w14:textId="77777777" w:rsidTr="00B600B3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77777777" w:rsidR="007570B4" w:rsidRPr="00480B62" w:rsidRDefault="007570B4" w:rsidP="002D4FE9">
            <w:p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E" w14:textId="56C3E987" w:rsidR="007570B4" w:rsidRPr="00480B62" w:rsidRDefault="007570B4" w:rsidP="007772C5">
            <w:pPr>
              <w:pStyle w:val="DHTussenkop"/>
            </w:pP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070ED3B4" w:rsidR="00F629FB" w:rsidRPr="00480B62" w:rsidRDefault="00F629FB" w:rsidP="007772C5">
            <w:pPr>
              <w:pStyle w:val="DHTussenkop"/>
            </w:pPr>
            <w:r w:rsidRPr="00480B62">
              <w:t xml:space="preserve">Korte beschrijving van de </w:t>
            </w:r>
            <w:r w:rsidR="00C10AA2" w:rsidRPr="003133A4">
              <w:t>technische bekwaamheid en/of beroeps</w:t>
            </w:r>
            <w:r w:rsidR="00A8681B" w:rsidRPr="003133A4">
              <w:t>bekwaamheid</w:t>
            </w:r>
            <w:r w:rsidRPr="003133A4">
              <w:t xml:space="preserve">. </w:t>
            </w:r>
            <w:r w:rsidR="00A8681B" w:rsidRPr="003133A4">
              <w:t xml:space="preserve">Hierin dienen </w:t>
            </w:r>
            <w:proofErr w:type="gramStart"/>
            <w:r w:rsidR="00A8681B" w:rsidRPr="003133A4">
              <w:t>de</w:t>
            </w:r>
            <w:r w:rsidR="00A8681B">
              <w:t xml:space="preserve"> </w:t>
            </w:r>
            <w:r w:rsidRPr="00480B62">
              <w:t xml:space="preserve"> aangegeven</w:t>
            </w:r>
            <w:proofErr w:type="gramEnd"/>
            <w:r w:rsidRPr="00480B62">
              <w:t xml:space="preserve"> kerncompetenties overtuigend in de beschrijving naar voren </w:t>
            </w:r>
            <w:r w:rsidR="00A8681B">
              <w:t xml:space="preserve">te </w:t>
            </w:r>
            <w:r w:rsidRPr="00480B62">
              <w:t>komen.</w:t>
            </w:r>
          </w:p>
        </w:tc>
        <w:tc>
          <w:tcPr>
            <w:tcW w:w="6223" w:type="dxa"/>
            <w:gridSpan w:val="2"/>
          </w:tcPr>
          <w:p w14:paraId="0ED7420A" w14:textId="5EDC62B3" w:rsidR="00F629FB" w:rsidRPr="00480B62" w:rsidRDefault="00B23222" w:rsidP="00B600B3">
            <w:pPr>
              <w:rPr>
                <w:rFonts w:ascii="Georgia" w:eastAsia="Calibri" w:hAnsi="Georgia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7772C5">
            <w:pPr>
              <w:pStyle w:val="DHTussenkop"/>
            </w:pPr>
            <w:r w:rsidRPr="00480B62">
              <w:t xml:space="preserve">Korte beschrijving van de in </w:t>
            </w:r>
            <w:proofErr w:type="spellStart"/>
            <w:r w:rsidRPr="00480B62">
              <w:t>onderaanneming</w:t>
            </w:r>
            <w:proofErr w:type="spellEnd"/>
            <w:r w:rsidRPr="00480B62">
              <w:t xml:space="preserve"> uitgevoerde</w:t>
            </w:r>
          </w:p>
          <w:p w14:paraId="0ED7420E" w14:textId="2DD53288" w:rsidR="00F629FB" w:rsidRPr="00480B62" w:rsidRDefault="00A8681B" w:rsidP="007772C5">
            <w:pPr>
              <w:pStyle w:val="DHTussenkop"/>
            </w:pPr>
            <w:proofErr w:type="gramStart"/>
            <w:r>
              <w:t>w</w:t>
            </w:r>
            <w:r w:rsidR="00F629FB" w:rsidRPr="00480B62">
              <w:t>erkzaamheden</w:t>
            </w:r>
            <w:proofErr w:type="gramEnd"/>
            <w:r w:rsidR="00531785">
              <w:t>.</w:t>
            </w:r>
          </w:p>
        </w:tc>
        <w:tc>
          <w:tcPr>
            <w:tcW w:w="6223" w:type="dxa"/>
            <w:gridSpan w:val="2"/>
          </w:tcPr>
          <w:p w14:paraId="6C55454F" w14:textId="77777777" w:rsidR="00F629FB" w:rsidRDefault="00F629FB" w:rsidP="00B600B3">
            <w:pPr>
              <w:rPr>
                <w:rFonts w:ascii="Georgia" w:eastAsia="Calibri" w:hAnsi="Georgia"/>
              </w:rPr>
            </w:pPr>
          </w:p>
          <w:p w14:paraId="158D83AD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A4EF34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1E88992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90D5603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0ED7420F" w14:textId="283B196F" w:rsidR="00FB1D4F" w:rsidRPr="00480B62" w:rsidRDefault="00FB1D4F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9" w14:textId="34E2B84F" w:rsidR="00200A07" w:rsidRDefault="00200A07" w:rsidP="00200A07">
      <w:pPr>
        <w:jc w:val="both"/>
      </w:pPr>
    </w:p>
    <w:sectPr w:rsidR="00200A07" w:rsidSect="00B40B0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89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30898" w14:textId="77777777" w:rsidR="0010167E" w:rsidRDefault="0010167E" w:rsidP="004C03F0">
      <w:pPr>
        <w:spacing w:line="240" w:lineRule="auto"/>
      </w:pPr>
      <w:r>
        <w:separator/>
      </w:r>
    </w:p>
  </w:endnote>
  <w:endnote w:type="continuationSeparator" w:id="0">
    <w:p w14:paraId="393803C2" w14:textId="77777777" w:rsidR="0010167E" w:rsidRDefault="0010167E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C2B02" w14:textId="77777777" w:rsidR="0010167E" w:rsidRDefault="0010167E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342935A" w14:textId="77777777" w:rsidR="0010167E" w:rsidRDefault="0010167E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0" w14:textId="01908FE1" w:rsidR="00AF03BC" w:rsidRDefault="00FB1D4F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1EC67CF" wp14:editId="3AB9F159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FD3A2BF8"/>
    <w:lvl w:ilvl="0" w:tplc="3E9AEC34">
      <w:start w:val="1"/>
      <w:numFmt w:val="decimal"/>
      <w:lvlText w:val="Eis C%1."/>
      <w:lvlJc w:val="left"/>
      <w:rPr>
        <w:rFonts w:asciiTheme="majorHAnsi" w:hAnsiTheme="majorHAnsi" w:cstheme="majorHAnsi" w:hint="default"/>
        <w:b/>
        <w:bCs/>
        <w:sz w:val="16"/>
        <w:szCs w:val="16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7841849">
    <w:abstractNumId w:val="9"/>
  </w:num>
  <w:num w:numId="2" w16cid:durableId="911934000">
    <w:abstractNumId w:val="7"/>
  </w:num>
  <w:num w:numId="3" w16cid:durableId="564948552">
    <w:abstractNumId w:val="6"/>
  </w:num>
  <w:num w:numId="4" w16cid:durableId="817382252">
    <w:abstractNumId w:val="5"/>
  </w:num>
  <w:num w:numId="5" w16cid:durableId="79760619">
    <w:abstractNumId w:val="4"/>
  </w:num>
  <w:num w:numId="6" w16cid:durableId="155802109">
    <w:abstractNumId w:val="8"/>
  </w:num>
  <w:num w:numId="7" w16cid:durableId="1452628753">
    <w:abstractNumId w:val="3"/>
  </w:num>
  <w:num w:numId="8" w16cid:durableId="1009453880">
    <w:abstractNumId w:val="2"/>
  </w:num>
  <w:num w:numId="9" w16cid:durableId="658655637">
    <w:abstractNumId w:val="1"/>
  </w:num>
  <w:num w:numId="10" w16cid:durableId="625770245">
    <w:abstractNumId w:val="0"/>
  </w:num>
  <w:num w:numId="11" w16cid:durableId="1931422336">
    <w:abstractNumId w:val="15"/>
  </w:num>
  <w:num w:numId="12" w16cid:durableId="1406493292">
    <w:abstractNumId w:val="13"/>
  </w:num>
  <w:num w:numId="13" w16cid:durableId="145707225">
    <w:abstractNumId w:val="12"/>
  </w:num>
  <w:num w:numId="14" w16cid:durableId="1965958200">
    <w:abstractNumId w:val="17"/>
  </w:num>
  <w:num w:numId="15" w16cid:durableId="1630864011">
    <w:abstractNumId w:val="14"/>
  </w:num>
  <w:num w:numId="16" w16cid:durableId="991178123">
    <w:abstractNumId w:val="16"/>
  </w:num>
  <w:num w:numId="17" w16cid:durableId="1395351206">
    <w:abstractNumId w:val="18"/>
  </w:num>
  <w:num w:numId="18" w16cid:durableId="2049916190">
    <w:abstractNumId w:val="10"/>
  </w:num>
  <w:num w:numId="19" w16cid:durableId="17399384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167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162AC"/>
    <w:rsid w:val="002269B8"/>
    <w:rsid w:val="0023657B"/>
    <w:rsid w:val="00253B6C"/>
    <w:rsid w:val="00266875"/>
    <w:rsid w:val="00286191"/>
    <w:rsid w:val="00286677"/>
    <w:rsid w:val="002A344D"/>
    <w:rsid w:val="002B2699"/>
    <w:rsid w:val="002B48B5"/>
    <w:rsid w:val="002B5F0A"/>
    <w:rsid w:val="002C7BC6"/>
    <w:rsid w:val="002D4FE9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133A4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81D5C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A699C"/>
    <w:rsid w:val="006B475A"/>
    <w:rsid w:val="006C34EA"/>
    <w:rsid w:val="006D4955"/>
    <w:rsid w:val="00713C58"/>
    <w:rsid w:val="00716DEB"/>
    <w:rsid w:val="007171B2"/>
    <w:rsid w:val="007221BC"/>
    <w:rsid w:val="007570B4"/>
    <w:rsid w:val="007772C5"/>
    <w:rsid w:val="007812D1"/>
    <w:rsid w:val="00781585"/>
    <w:rsid w:val="007848DB"/>
    <w:rsid w:val="00785DB3"/>
    <w:rsid w:val="00792FEF"/>
    <w:rsid w:val="007A7758"/>
    <w:rsid w:val="007B52DD"/>
    <w:rsid w:val="007E3791"/>
    <w:rsid w:val="007E4434"/>
    <w:rsid w:val="00817FCC"/>
    <w:rsid w:val="00820973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C264A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337A0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681B"/>
    <w:rsid w:val="00A8776A"/>
    <w:rsid w:val="00AB395D"/>
    <w:rsid w:val="00AF03BC"/>
    <w:rsid w:val="00AF31CE"/>
    <w:rsid w:val="00B00FC5"/>
    <w:rsid w:val="00B23222"/>
    <w:rsid w:val="00B27745"/>
    <w:rsid w:val="00B27DCB"/>
    <w:rsid w:val="00B37C5A"/>
    <w:rsid w:val="00B40B02"/>
    <w:rsid w:val="00B50D38"/>
    <w:rsid w:val="00B525B9"/>
    <w:rsid w:val="00B54DAD"/>
    <w:rsid w:val="00B65746"/>
    <w:rsid w:val="00B70433"/>
    <w:rsid w:val="00B83EC9"/>
    <w:rsid w:val="00B920AE"/>
    <w:rsid w:val="00B96239"/>
    <w:rsid w:val="00BA11BA"/>
    <w:rsid w:val="00BA2071"/>
    <w:rsid w:val="00BD5048"/>
    <w:rsid w:val="00BE0F5C"/>
    <w:rsid w:val="00BE15E1"/>
    <w:rsid w:val="00C051FB"/>
    <w:rsid w:val="00C10AA2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42147"/>
    <w:rsid w:val="00D53A19"/>
    <w:rsid w:val="00D55BB8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82637"/>
    <w:rsid w:val="00E96466"/>
    <w:rsid w:val="00EF210B"/>
    <w:rsid w:val="00EF3E64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B1D4F"/>
    <w:rsid w:val="00FC2E8A"/>
    <w:rsid w:val="00FC60CB"/>
    <w:rsid w:val="00FD5D69"/>
    <w:rsid w:val="00FE241D"/>
    <w:rsid w:val="00FF1732"/>
    <w:rsid w:val="00FF4601"/>
    <w:rsid w:val="00FF4FCB"/>
    <w:rsid w:val="00FF6390"/>
    <w:rsid w:val="39A3F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4E1004C52FE448900A47FE053754DE" ma:contentTypeVersion="16" ma:contentTypeDescription="Een nieuw document maken." ma:contentTypeScope="" ma:versionID="43359a78503e6a0323828c5b2c6de065">
  <xsd:schema xmlns:xsd="http://www.w3.org/2001/XMLSchema" xmlns:xs="http://www.w3.org/2001/XMLSchema" xmlns:p="http://schemas.microsoft.com/office/2006/metadata/properties" xmlns:ns2="c891732c-2bd3-458f-a84e-32501954c962" xmlns:ns3="70048c58-f65b-4b11-aaed-76bf0938ae93" targetNamespace="http://schemas.microsoft.com/office/2006/metadata/properties" ma:root="true" ma:fieldsID="549944f1f75f1948c69886efd75177bc" ns2:_="" ns3:_="">
    <xsd:import namespace="c891732c-2bd3-458f-a84e-32501954c962"/>
    <xsd:import namespace="70048c58-f65b-4b11-aaed-76bf0938ae9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1732c-2bd3-458f-a84e-32501954c96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e400ca54-5936-4736-a2b7-34e19123a7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bca4af66-187c-4295-b952-f76d9b5734b0}" ma:internalName="TaxCatchAll" ma:showField="CatchAllData" ma:web="c891732c-2bd3-458f-a84e-32501954c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bca4af66-187c-4295-b952-f76d9b5734b0}" ma:internalName="TaxCatchAllLabel" ma:readOnly="true" ma:showField="CatchAllDataLabel" ma:web="c891732c-2bd3-458f-a84e-32501954c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48c58-f65b-4b11-aaed-76bf0938a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1732c-2bd3-458f-a84e-32501954c962">
      <Value>7</Value>
      <Value>6</Value>
    </TaxCatchAll>
    <ebb03eb60f1c456383d550cda2a2ac01 xmlns="c891732c-2bd3-458f-a84e-32501954c9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891732c-2bd3-458f-a84e-32501954c962">
      <Terms xmlns="http://schemas.microsoft.com/office/infopath/2007/PartnerControls"/>
    </TaxKeywordTaxHTField>
    <ofae577968ed4be8b7cfa6b3c1b2b2a3 xmlns="c891732c-2bd3-458f-a84e-32501954c9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891732c-2bd3-458f-a84e-32501954c962">CZS6UZZTDRVY-1939575435-284</_dlc_DocId>
    <_dlc_DocIdUrl xmlns="c891732c-2bd3-458f-a84e-32501954c962">
      <Url>https://denhaag.sharepoint.com/sites/InhuurOutsystemsexpertise_BEC_Inkoop/_layouts/15/DocIdRedir.aspx?ID=CZS6UZZTDRVY-1939575435-284</Url>
      <Description>CZS6UZZTDRVY-1939575435-284</Description>
    </_dlc_DocIdUrl>
    <_dlc_DocIdPersistId xmlns="c891732c-2bd3-458f-a84e-32501954c962">false</_dlc_DocIdPersist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Props1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A861A0A-1CFF-4E57-AE25-C9510A0E9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91732c-2bd3-458f-a84e-32501954c962"/>
    <ds:schemaRef ds:uri="70048c58-f65b-4b11-aaed-76bf0938ae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  <ds:schemaRef ds:uri="c891732c-2bd3-458f-a84e-32501954c962"/>
  </ds:schemaRefs>
</ds:datastoreItem>
</file>

<file path=customXml/itemProps4.xml><?xml version="1.0" encoding="utf-8"?>
<ds:datastoreItem xmlns:ds="http://schemas.openxmlformats.org/officeDocument/2006/customXml" ds:itemID="{7078B4B2-685B-47DE-94D3-14F16EA180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Y:\Office-Sjablonen\Huisstijl\Bouwstenen\Algemeen\Rapport.dotx</Template>
  <TotalTime>24</TotalTime>
  <Pages>1</Pages>
  <Words>116</Words>
  <Characters>638</Characters>
  <Application>Microsoft Office Word</Application>
  <DocSecurity>2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Format referentieopdrachten</vt:lpstr>
    </vt:vector>
  </TitlesOfParts>
  <Company>Gemeente Den Haag / IDC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Roelof Davids</cp:lastModifiedBy>
  <cp:revision>25</cp:revision>
  <dcterms:created xsi:type="dcterms:W3CDTF">2021-07-12T12:02:00Z</dcterms:created>
  <dcterms:modified xsi:type="dcterms:W3CDTF">2022-03-25T11:55:00Z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0x010100C14E1004C52FE448900A47FE053754DE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812c8c17-e575-486b-a452-b2089e09a3a4</vt:lpwstr>
  </property>
  <property fmtid="{D5CDD505-2E9C-101B-9397-08002B2CF9AE}" pid="15" name="TaxKeyword">
    <vt:lpwstr/>
  </property>
  <property fmtid="{D5CDD505-2E9C-101B-9397-08002B2CF9AE}" pid="16" name="Teamtrefwoorden">
    <vt:lpwstr>6;#Format|825ed0df-d969-4a6a-a95c-d1519e18baae</vt:lpwstr>
  </property>
  <property fmtid="{D5CDD505-2E9C-101B-9397-08002B2CF9AE}" pid="17" name="Documentsoort">
    <vt:lpwstr>7;#Beleidsdocument|70267d87-ce61-40c3-b119-e0ecc30f9747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</Properties>
</file>