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730B" w14:textId="4C4874AB" w:rsidR="00FE01CF" w:rsidRDefault="00FE01CF" w:rsidP="000512FA">
      <w:pPr>
        <w:pStyle w:val="Kop1"/>
        <w:numPr>
          <w:ilvl w:val="0"/>
          <w:numId w:val="0"/>
        </w:numPr>
        <w:spacing w:before="0"/>
        <w:ind w:left="357" w:hanging="357"/>
      </w:pPr>
      <w:r>
        <w:t xml:space="preserve">Bijlage </w:t>
      </w:r>
      <w:r w:rsidR="00260CC8">
        <w:t>9</w:t>
      </w:r>
      <w:r w:rsidR="009D2BC8">
        <w:tab/>
      </w:r>
      <w:r w:rsidR="00CD0E6F">
        <w:t>S</w:t>
      </w:r>
      <w:r w:rsidR="009D2BC8">
        <w:t>ubgunningscriterium 1</w:t>
      </w:r>
      <w:r w:rsidR="00CD0E6F">
        <w:t xml:space="preserve"> - </w:t>
      </w:r>
      <w:r w:rsidR="004D4C02">
        <w:t>CV</w:t>
      </w:r>
    </w:p>
    <w:p w14:paraId="2315B794" w14:textId="4863B2BB" w:rsidR="00D67DCD" w:rsidRPr="007A579B" w:rsidRDefault="00D67DCD" w:rsidP="00D67DCD">
      <w:pPr>
        <w:rPr>
          <w:rFonts w:ascii="Calibri" w:hAnsi="Calibri" w:cs="Calibri"/>
          <w:sz w:val="20"/>
        </w:rPr>
      </w:pPr>
      <w:bookmarkStart w:id="0" w:name="_Hlk80021619"/>
      <w:r w:rsidRPr="007A579B">
        <w:rPr>
          <w:rFonts w:ascii="Calibri" w:hAnsi="Calibri" w:cs="Calibri"/>
          <w:sz w:val="20"/>
        </w:rPr>
        <w:t>Naam Inschrijver:</w:t>
      </w:r>
    </w:p>
    <w:bookmarkEnd w:id="0"/>
    <w:p w14:paraId="17011C7C" w14:textId="7C9692B8" w:rsidR="00D67DCD" w:rsidRPr="007A579B" w:rsidRDefault="00D67DCD" w:rsidP="00D67DCD">
      <w:pPr>
        <w:rPr>
          <w:rFonts w:ascii="Calibri" w:hAnsi="Calibri" w:cs="Calibri"/>
          <w:sz w:val="20"/>
        </w:rPr>
      </w:pPr>
      <w:proofErr w:type="gramStart"/>
      <w:r w:rsidRPr="007A579B">
        <w:rPr>
          <w:rFonts w:ascii="Calibri" w:hAnsi="Calibri" w:cs="Calibri"/>
          <w:sz w:val="20"/>
        </w:rPr>
        <w:t>cv</w:t>
      </w:r>
      <w:proofErr w:type="gramEnd"/>
      <w:r w:rsidRPr="007A579B">
        <w:rPr>
          <w:rFonts w:ascii="Calibri" w:hAnsi="Calibri" w:cs="Calibri"/>
          <w:sz w:val="20"/>
        </w:rPr>
        <w:t xml:space="preserve"> nr.:… bij casus functie nr.:… </w:t>
      </w:r>
    </w:p>
    <w:p w14:paraId="37879FBF" w14:textId="77777777" w:rsidR="00D67DCD" w:rsidRPr="007A579B" w:rsidRDefault="00D67DCD" w:rsidP="00D67DCD">
      <w:pPr>
        <w:rPr>
          <w:rFonts w:ascii="Calibri" w:hAnsi="Calibri" w:cs="Calibr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8314E" w:rsidRPr="007A579B" w14:paraId="7C76D580" w14:textId="77777777" w:rsidTr="0035340B">
        <w:tc>
          <w:tcPr>
            <w:tcW w:w="2122" w:type="dxa"/>
          </w:tcPr>
          <w:p w14:paraId="4BCA2D24" w14:textId="57AF8B87" w:rsidR="0088314E" w:rsidRPr="007A579B" w:rsidRDefault="00753234" w:rsidP="00C401A0">
            <w:pPr>
              <w:rPr>
                <w:rFonts w:ascii="Calibri" w:hAnsi="Calibri" w:cs="Calibri"/>
                <w:sz w:val="20"/>
              </w:rPr>
            </w:pPr>
            <w:r w:rsidRPr="007A579B">
              <w:rPr>
                <w:rFonts w:ascii="Calibri" w:hAnsi="Calibri" w:cs="Calibri"/>
                <w:sz w:val="20"/>
              </w:rPr>
              <w:t>Functienaam</w:t>
            </w:r>
          </w:p>
        </w:tc>
        <w:tc>
          <w:tcPr>
            <w:tcW w:w="6938" w:type="dxa"/>
          </w:tcPr>
          <w:p w14:paraId="26328DCE" w14:textId="7AB7F4F6" w:rsidR="0088314E" w:rsidRPr="007A579B" w:rsidRDefault="003C057D" w:rsidP="00C401A0">
            <w:pPr>
              <w:rPr>
                <w:rFonts w:ascii="Calibri" w:hAnsi="Calibri" w:cs="Calibri"/>
                <w:i/>
                <w:iCs/>
                <w:sz w:val="20"/>
              </w:rPr>
            </w:pPr>
            <w:r w:rsidRPr="007A579B">
              <w:rPr>
                <w:rFonts w:ascii="Calibri" w:hAnsi="Calibri" w:cs="Calibri"/>
                <w:i/>
                <w:iCs/>
                <w:sz w:val="20"/>
              </w:rPr>
              <w:t>Overnemen uit casus</w:t>
            </w:r>
          </w:p>
        </w:tc>
      </w:tr>
      <w:tr w:rsidR="001058FD" w:rsidRPr="007A579B" w14:paraId="77171ACF" w14:textId="77777777" w:rsidTr="0035340B">
        <w:tc>
          <w:tcPr>
            <w:tcW w:w="2122" w:type="dxa"/>
          </w:tcPr>
          <w:p w14:paraId="6BD93B18" w14:textId="39219074" w:rsidR="001058FD" w:rsidRPr="007A579B" w:rsidRDefault="001058FD" w:rsidP="004E2D7F">
            <w:pPr>
              <w:rPr>
                <w:rFonts w:ascii="Calibri" w:hAnsi="Calibri" w:cs="Calibri"/>
                <w:sz w:val="20"/>
              </w:rPr>
            </w:pPr>
            <w:r w:rsidRPr="007A579B">
              <w:rPr>
                <w:rFonts w:ascii="Calibri" w:hAnsi="Calibri" w:cs="Calibri"/>
                <w:sz w:val="20"/>
              </w:rPr>
              <w:t>Medewerker in loondienst</w:t>
            </w:r>
            <w:r w:rsidR="00E6499F" w:rsidRPr="007A579B">
              <w:rPr>
                <w:rFonts w:ascii="Calibri" w:hAnsi="Calibri" w:cs="Calibri"/>
                <w:sz w:val="20"/>
              </w:rPr>
              <w:t xml:space="preserve"> of</w:t>
            </w:r>
            <w:r w:rsidRPr="007A579B">
              <w:rPr>
                <w:rFonts w:ascii="Calibri" w:hAnsi="Calibri" w:cs="Calibri"/>
                <w:sz w:val="20"/>
              </w:rPr>
              <w:t xml:space="preserve"> zzp’er</w:t>
            </w:r>
          </w:p>
        </w:tc>
        <w:tc>
          <w:tcPr>
            <w:tcW w:w="6938" w:type="dxa"/>
          </w:tcPr>
          <w:p w14:paraId="07BCF531" w14:textId="1E0E068D" w:rsidR="001058FD" w:rsidRPr="007A579B" w:rsidRDefault="00E6499F" w:rsidP="004F2364">
            <w:pPr>
              <w:tabs>
                <w:tab w:val="center" w:pos="3361"/>
              </w:tabs>
              <w:rPr>
                <w:rFonts w:ascii="Calibri" w:hAnsi="Calibri" w:cs="Calibri"/>
                <w:i/>
                <w:iCs/>
                <w:sz w:val="20"/>
              </w:rPr>
            </w:pPr>
            <w:r w:rsidRPr="007A579B">
              <w:rPr>
                <w:rFonts w:ascii="Calibri" w:hAnsi="Calibri" w:cs="Calibri"/>
                <w:i/>
                <w:iCs/>
                <w:sz w:val="20"/>
              </w:rPr>
              <w:t xml:space="preserve">Vul </w:t>
            </w:r>
            <w:r w:rsidR="004F63F8" w:rsidRPr="007A579B">
              <w:rPr>
                <w:rFonts w:ascii="Calibri" w:hAnsi="Calibri" w:cs="Calibri"/>
                <w:i/>
                <w:iCs/>
                <w:sz w:val="20"/>
              </w:rPr>
              <w:t xml:space="preserve">hier </w:t>
            </w:r>
            <w:r w:rsidRPr="007A579B">
              <w:rPr>
                <w:rFonts w:ascii="Calibri" w:hAnsi="Calibri" w:cs="Calibri"/>
                <w:i/>
                <w:iCs/>
                <w:sz w:val="20"/>
              </w:rPr>
              <w:t>in wat van toepassing is</w:t>
            </w:r>
            <w:r w:rsidR="0060331C">
              <w:rPr>
                <w:rFonts w:ascii="Calibri" w:hAnsi="Calibri" w:cs="Calibri"/>
                <w:i/>
                <w:iCs/>
                <w:sz w:val="20"/>
              </w:rPr>
              <w:t>.</w:t>
            </w:r>
          </w:p>
        </w:tc>
      </w:tr>
      <w:tr w:rsidR="0088314E" w:rsidRPr="007A579B" w14:paraId="06129EFD" w14:textId="77777777" w:rsidTr="0035340B">
        <w:tc>
          <w:tcPr>
            <w:tcW w:w="2122" w:type="dxa"/>
          </w:tcPr>
          <w:p w14:paraId="698B3785" w14:textId="6F3E44C9" w:rsidR="0088314E" w:rsidRPr="007A579B" w:rsidRDefault="00995C3C" w:rsidP="00C401A0">
            <w:pPr>
              <w:rPr>
                <w:rFonts w:ascii="Calibri" w:hAnsi="Calibri" w:cs="Calibri"/>
                <w:sz w:val="20"/>
              </w:rPr>
            </w:pPr>
            <w:proofErr w:type="gramStart"/>
            <w:r w:rsidRPr="007A579B">
              <w:rPr>
                <w:rFonts w:ascii="Calibri" w:hAnsi="Calibri" w:cs="Calibri"/>
                <w:sz w:val="20"/>
              </w:rPr>
              <w:t>Opleiding</w:t>
            </w:r>
            <w:r w:rsidR="00194D60" w:rsidRPr="007A579B">
              <w:rPr>
                <w:rFonts w:ascii="Calibri" w:hAnsi="Calibri" w:cs="Calibri"/>
                <w:sz w:val="20"/>
              </w:rPr>
              <w:t xml:space="preserve">en </w:t>
            </w:r>
            <w:r w:rsidR="004027D8" w:rsidRPr="007A579B">
              <w:rPr>
                <w:rFonts w:ascii="Calibri" w:hAnsi="Calibri" w:cs="Calibri"/>
                <w:sz w:val="20"/>
              </w:rPr>
              <w:t>/</w:t>
            </w:r>
            <w:proofErr w:type="gramEnd"/>
            <w:r w:rsidR="004027D8" w:rsidRPr="007A579B">
              <w:rPr>
                <w:rFonts w:ascii="Calibri" w:hAnsi="Calibri" w:cs="Calibri"/>
                <w:sz w:val="20"/>
              </w:rPr>
              <w:t xml:space="preserve"> </w:t>
            </w:r>
            <w:r w:rsidR="00224E84" w:rsidRPr="007A579B">
              <w:rPr>
                <w:rFonts w:ascii="Calibri" w:hAnsi="Calibri" w:cs="Calibri"/>
                <w:sz w:val="20"/>
              </w:rPr>
              <w:t>cur</w:t>
            </w:r>
            <w:r w:rsidR="004027D8" w:rsidRPr="007A579B">
              <w:rPr>
                <w:rFonts w:ascii="Calibri" w:hAnsi="Calibri" w:cs="Calibri"/>
                <w:sz w:val="20"/>
              </w:rPr>
              <w:t>s</w:t>
            </w:r>
            <w:r w:rsidR="00224E84" w:rsidRPr="007A579B">
              <w:rPr>
                <w:rFonts w:ascii="Calibri" w:hAnsi="Calibri" w:cs="Calibri"/>
                <w:sz w:val="20"/>
              </w:rPr>
              <w:t>ussen</w:t>
            </w:r>
            <w:r w:rsidR="004027D8" w:rsidRPr="007A579B">
              <w:rPr>
                <w:rFonts w:ascii="Calibri" w:hAnsi="Calibri" w:cs="Calibri"/>
                <w:sz w:val="20"/>
              </w:rPr>
              <w:t xml:space="preserve"> /certificaten</w:t>
            </w:r>
          </w:p>
        </w:tc>
        <w:tc>
          <w:tcPr>
            <w:tcW w:w="6938" w:type="dxa"/>
          </w:tcPr>
          <w:p w14:paraId="1CDDDA76" w14:textId="2DC45B79" w:rsidR="0088314E" w:rsidRPr="007A579B" w:rsidRDefault="0088314E" w:rsidP="00C401A0">
            <w:pPr>
              <w:rPr>
                <w:rFonts w:ascii="Calibri" w:hAnsi="Calibri" w:cs="Calibri"/>
                <w:sz w:val="20"/>
              </w:rPr>
            </w:pPr>
          </w:p>
        </w:tc>
      </w:tr>
      <w:tr w:rsidR="0088314E" w:rsidRPr="007A579B" w14:paraId="314B5E1D" w14:textId="77777777" w:rsidTr="00DC401F">
        <w:tc>
          <w:tcPr>
            <w:tcW w:w="2122" w:type="dxa"/>
          </w:tcPr>
          <w:p w14:paraId="1369F348" w14:textId="2D380BA8" w:rsidR="0088314E" w:rsidRPr="007A579B" w:rsidRDefault="009A1ECB" w:rsidP="00C401A0">
            <w:pPr>
              <w:rPr>
                <w:rFonts w:ascii="Calibri" w:hAnsi="Calibri" w:cs="Calibri"/>
                <w:sz w:val="20"/>
              </w:rPr>
            </w:pPr>
            <w:r w:rsidRPr="007A579B">
              <w:rPr>
                <w:rFonts w:ascii="Calibri" w:hAnsi="Calibri" w:cs="Calibri"/>
                <w:sz w:val="20"/>
              </w:rPr>
              <w:t>Competenties</w:t>
            </w:r>
            <w:r w:rsidR="00E0011C" w:rsidRPr="007A579B">
              <w:rPr>
                <w:rFonts w:ascii="Calibri" w:hAnsi="Calibri" w:cs="Calibri"/>
                <w:sz w:val="20"/>
              </w:rPr>
              <w:t xml:space="preserve"> </w:t>
            </w:r>
            <w:r w:rsidR="002551B8" w:rsidRPr="007A579B">
              <w:rPr>
                <w:rFonts w:ascii="Calibri" w:hAnsi="Calibri" w:cs="Calibri"/>
                <w:sz w:val="20"/>
              </w:rPr>
              <w:t>i.r.t.</w:t>
            </w:r>
            <w:r w:rsidR="006A3C4E" w:rsidRPr="007A579B">
              <w:rPr>
                <w:rFonts w:ascii="Calibri" w:hAnsi="Calibri" w:cs="Calibri"/>
                <w:sz w:val="20"/>
              </w:rPr>
              <w:t xml:space="preserve"> eerdere </w:t>
            </w:r>
            <w:r w:rsidR="002551B8" w:rsidRPr="007A579B">
              <w:rPr>
                <w:rFonts w:ascii="Calibri" w:hAnsi="Calibri" w:cs="Calibri"/>
                <w:sz w:val="20"/>
              </w:rPr>
              <w:t>plaatsingen</w:t>
            </w:r>
            <w:r w:rsidR="0077648F" w:rsidRPr="007A579B">
              <w:rPr>
                <w:rFonts w:ascii="Calibri" w:hAnsi="Calibri" w:cs="Calibri"/>
                <w:sz w:val="20"/>
              </w:rPr>
              <w:t xml:space="preserve"> </w:t>
            </w:r>
            <w:r w:rsidR="00F055C2" w:rsidRPr="007A579B">
              <w:rPr>
                <w:rFonts w:ascii="Calibri" w:hAnsi="Calibri" w:cs="Calibri"/>
                <w:sz w:val="20"/>
              </w:rPr>
              <w:t>O</w:t>
            </w:r>
            <w:r w:rsidR="0077648F" w:rsidRPr="007A579B">
              <w:rPr>
                <w:rFonts w:ascii="Calibri" w:hAnsi="Calibri" w:cs="Calibri"/>
                <w:sz w:val="20"/>
              </w:rPr>
              <w:t>pdrachten</w:t>
            </w:r>
            <w:r w:rsidR="00CF59B5" w:rsidRPr="007A579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6938" w:type="dxa"/>
          </w:tcPr>
          <w:p w14:paraId="67BCCF5F" w14:textId="77777777" w:rsidR="003550CA" w:rsidRPr="007A579B" w:rsidRDefault="003550CA" w:rsidP="003C057D">
            <w:pPr>
              <w:rPr>
                <w:rFonts w:ascii="Calibri" w:hAnsi="Calibri" w:cs="Calibri"/>
                <w:sz w:val="20"/>
              </w:rPr>
            </w:pPr>
          </w:p>
          <w:p w14:paraId="46714363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7B5F3595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65D902B1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7DE3F895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62A6BA71" w14:textId="51492381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1AA2098B" w14:textId="6035FDAF" w:rsidR="00B42065" w:rsidRPr="007A579B" w:rsidRDefault="00B42065">
      <w:pPr>
        <w:rPr>
          <w:rFonts w:ascii="Calibri" w:hAnsi="Calibri" w:cs="Calibri"/>
          <w:sz w:val="20"/>
        </w:rPr>
      </w:pPr>
    </w:p>
    <w:p w14:paraId="12520ADE" w14:textId="77777777" w:rsidR="00B42065" w:rsidRPr="007A579B" w:rsidRDefault="00B42065">
      <w:pPr>
        <w:spacing w:line="240" w:lineRule="auto"/>
        <w:rPr>
          <w:rFonts w:ascii="Calibri" w:hAnsi="Calibri" w:cs="Calibri"/>
          <w:sz w:val="20"/>
        </w:rPr>
      </w:pPr>
      <w:r w:rsidRPr="007A579B">
        <w:rPr>
          <w:rFonts w:ascii="Calibri" w:hAnsi="Calibri" w:cs="Calibri"/>
          <w:sz w:val="20"/>
        </w:rPr>
        <w:br w:type="page"/>
      </w:r>
    </w:p>
    <w:p w14:paraId="0590CDAC" w14:textId="71F771FE" w:rsidR="00D67DCD" w:rsidRPr="007A579B" w:rsidRDefault="00D67DCD" w:rsidP="00D67DCD">
      <w:pPr>
        <w:rPr>
          <w:rFonts w:ascii="Calibri" w:hAnsi="Calibri" w:cs="Calibri"/>
          <w:sz w:val="20"/>
        </w:rPr>
      </w:pPr>
      <w:r w:rsidRPr="007A579B">
        <w:rPr>
          <w:rFonts w:ascii="Calibri" w:hAnsi="Calibri" w:cs="Calibri"/>
          <w:sz w:val="20"/>
        </w:rPr>
        <w:lastRenderedPageBreak/>
        <w:t>Sub</w:t>
      </w:r>
      <w:r w:rsidR="004D4C02" w:rsidRPr="007A579B">
        <w:rPr>
          <w:rFonts w:ascii="Calibri" w:hAnsi="Calibri" w:cs="Calibri"/>
          <w:sz w:val="20"/>
        </w:rPr>
        <w:t>g</w:t>
      </w:r>
      <w:r w:rsidRPr="007A579B">
        <w:rPr>
          <w:rFonts w:ascii="Calibri" w:hAnsi="Calibri" w:cs="Calibri"/>
          <w:sz w:val="20"/>
        </w:rPr>
        <w:t>unningscriterium 1</w:t>
      </w:r>
    </w:p>
    <w:p w14:paraId="3D42F236" w14:textId="362D5E8B" w:rsidR="00D67DCD" w:rsidRPr="007A579B" w:rsidRDefault="00D67DCD" w:rsidP="00D67DCD">
      <w:pPr>
        <w:rPr>
          <w:rFonts w:ascii="Calibri" w:hAnsi="Calibri" w:cs="Calibri"/>
          <w:sz w:val="20"/>
        </w:rPr>
      </w:pPr>
      <w:r w:rsidRPr="007A579B">
        <w:rPr>
          <w:rFonts w:ascii="Calibri" w:hAnsi="Calibri" w:cs="Calibri"/>
          <w:sz w:val="20"/>
        </w:rPr>
        <w:t>Naam Inschrijver:</w:t>
      </w:r>
    </w:p>
    <w:p w14:paraId="2135AF20" w14:textId="407799D4" w:rsidR="00D67DCD" w:rsidRPr="007A579B" w:rsidRDefault="00D67DCD" w:rsidP="00D67DCD">
      <w:pPr>
        <w:rPr>
          <w:rFonts w:ascii="Calibri" w:hAnsi="Calibri" w:cs="Calibri"/>
          <w:sz w:val="20"/>
        </w:rPr>
      </w:pPr>
      <w:proofErr w:type="gramStart"/>
      <w:r w:rsidRPr="007A579B">
        <w:rPr>
          <w:rFonts w:ascii="Calibri" w:hAnsi="Calibri" w:cs="Calibri"/>
          <w:sz w:val="20"/>
        </w:rPr>
        <w:t>cv</w:t>
      </w:r>
      <w:proofErr w:type="gramEnd"/>
      <w:r w:rsidRPr="007A579B">
        <w:rPr>
          <w:rFonts w:ascii="Calibri" w:hAnsi="Calibri" w:cs="Calibri"/>
          <w:sz w:val="20"/>
        </w:rPr>
        <w:t xml:space="preserve"> nr.:… bij casus functie nr.:… </w:t>
      </w:r>
    </w:p>
    <w:p w14:paraId="0F57E24D" w14:textId="77777777" w:rsidR="00CD0E6F" w:rsidRPr="007A579B" w:rsidRDefault="00CD0E6F">
      <w:pPr>
        <w:rPr>
          <w:rFonts w:ascii="Calibri" w:hAnsi="Calibri" w:cs="Calibr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50543" w:rsidRPr="007A579B" w14:paraId="23D16ED5" w14:textId="77777777" w:rsidTr="0035340B">
        <w:tc>
          <w:tcPr>
            <w:tcW w:w="2122" w:type="dxa"/>
          </w:tcPr>
          <w:p w14:paraId="35FE8A2E" w14:textId="52B0F1BF" w:rsidR="00E50543" w:rsidRPr="007A579B" w:rsidRDefault="00E42F2F" w:rsidP="00E50543">
            <w:pPr>
              <w:rPr>
                <w:rFonts w:ascii="Calibri" w:hAnsi="Calibri" w:cs="Calibri"/>
                <w:sz w:val="20"/>
              </w:rPr>
            </w:pPr>
            <w:r w:rsidRPr="007A579B">
              <w:rPr>
                <w:rFonts w:ascii="Calibri" w:hAnsi="Calibri" w:cs="Calibri"/>
                <w:sz w:val="20"/>
              </w:rPr>
              <w:t xml:space="preserve">Overweging </w:t>
            </w:r>
            <w:r w:rsidR="00C450F1" w:rsidRPr="007A579B">
              <w:rPr>
                <w:rFonts w:ascii="Calibri" w:hAnsi="Calibri" w:cs="Calibri"/>
                <w:sz w:val="20"/>
              </w:rPr>
              <w:t xml:space="preserve">van </w:t>
            </w:r>
            <w:r w:rsidR="007827EE" w:rsidRPr="007A579B">
              <w:rPr>
                <w:rFonts w:ascii="Calibri" w:hAnsi="Calibri" w:cs="Calibri"/>
                <w:sz w:val="20"/>
              </w:rPr>
              <w:t>I</w:t>
            </w:r>
            <w:r w:rsidR="00C450F1" w:rsidRPr="007A579B">
              <w:rPr>
                <w:rFonts w:ascii="Calibri" w:hAnsi="Calibri" w:cs="Calibri"/>
                <w:sz w:val="20"/>
              </w:rPr>
              <w:t>nschrijver</w:t>
            </w:r>
          </w:p>
        </w:tc>
        <w:tc>
          <w:tcPr>
            <w:tcW w:w="6938" w:type="dxa"/>
          </w:tcPr>
          <w:p w14:paraId="7137CAC3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048957B0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21791DF8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3AFE84A6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44D24874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708BD8DD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165439D9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70DD40E8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48AE390A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0107D05F" w14:textId="73100574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7F4E5AA1" w14:textId="77777777" w:rsidR="00B7436A" w:rsidRPr="007A579B" w:rsidRDefault="00B7436A" w:rsidP="00B62F38">
      <w:pPr>
        <w:rPr>
          <w:rFonts w:ascii="Calibri" w:hAnsi="Calibri" w:cs="Calibri"/>
          <w:sz w:val="20"/>
        </w:rPr>
      </w:pPr>
    </w:p>
    <w:sectPr w:rsidR="00B7436A" w:rsidRPr="007A579B" w:rsidSect="00CD0E6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42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F1E4" w14:textId="77777777" w:rsidR="00463CAA" w:rsidRDefault="00463CAA" w:rsidP="004C03F0">
      <w:pPr>
        <w:spacing w:line="240" w:lineRule="auto"/>
      </w:pPr>
      <w:r>
        <w:separator/>
      </w:r>
    </w:p>
  </w:endnote>
  <w:endnote w:type="continuationSeparator" w:id="0">
    <w:p w14:paraId="664B90E6" w14:textId="77777777" w:rsidR="00463CAA" w:rsidRDefault="00463CAA" w:rsidP="004C03F0">
      <w:pPr>
        <w:spacing w:line="240" w:lineRule="auto"/>
      </w:pPr>
      <w:r>
        <w:continuationSeparator/>
      </w:r>
    </w:p>
  </w:endnote>
  <w:endnote w:type="continuationNotice" w:id="1">
    <w:p w14:paraId="0F3AEBBC" w14:textId="77777777" w:rsidR="00463CAA" w:rsidRDefault="00463C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77422D5A" w:rsidR="00F20770" w:rsidRPr="00817FCC" w:rsidRDefault="00D67DCD" w:rsidP="00CD0E6F">
    <w:pPr>
      <w:pStyle w:val="Voettekst"/>
      <w:tabs>
        <w:tab w:val="left" w:pos="397"/>
        <w:tab w:val="right" w:pos="9887"/>
      </w:tabs>
      <w:rPr>
        <w:rStyle w:val="DHPaginaCijfer"/>
      </w:rPr>
    </w:pPr>
    <w:r>
      <w:rPr>
        <w:rStyle w:val="DHPaginaCijfer"/>
      </w:rPr>
      <w:tab/>
    </w:r>
    <w:r w:rsidR="00CD0E6F">
      <w:rPr>
        <w:rStyle w:val="DHPaginaCijfer"/>
      </w:rPr>
      <w:tab/>
    </w:r>
    <w:r w:rsidR="00CD0E6F"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20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22</w:t>
    </w:r>
    <w:r w:rsidR="00F20770"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0895BEB7" w:rsidR="008A28BE" w:rsidRPr="00AF7103" w:rsidRDefault="007A3745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bookmarkStart w:id="1" w:name="_Hlk80021548"/>
    <w:r>
      <w:rPr>
        <w:rFonts w:asciiTheme="majorHAnsi" w:hAnsiTheme="majorHAnsi" w:cstheme="majorHAnsi"/>
        <w:sz w:val="16"/>
        <w:szCs w:val="16"/>
      </w:rPr>
      <w:t>N</w:t>
    </w:r>
    <w:r w:rsidR="00565F6E" w:rsidRPr="00AF7103">
      <w:rPr>
        <w:rFonts w:asciiTheme="majorHAnsi" w:hAnsiTheme="majorHAnsi" w:cstheme="majorHAnsi"/>
        <w:sz w:val="16"/>
        <w:szCs w:val="16"/>
      </w:rPr>
      <w:t>aam Inschrijver</w:t>
    </w:r>
  </w:p>
  <w:p w14:paraId="33312E96" w14:textId="77777777" w:rsidR="00AF7103" w:rsidRDefault="00AF7103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r w:rsidRPr="00AF7103">
      <w:rPr>
        <w:rFonts w:asciiTheme="majorHAnsi" w:hAnsiTheme="majorHAnsi" w:cstheme="majorHAnsi"/>
        <w:sz w:val="16"/>
        <w:szCs w:val="16"/>
      </w:rPr>
      <w:t xml:space="preserve">Perceel nr. … </w:t>
    </w:r>
  </w:p>
  <w:p w14:paraId="3430F398" w14:textId="52C4C100" w:rsidR="00044CD8" w:rsidRPr="00614451" w:rsidRDefault="00AF7103" w:rsidP="00614451">
    <w:pPr>
      <w:spacing w:line="240" w:lineRule="auto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S</w:t>
    </w:r>
    <w:r w:rsidRPr="00AF7103">
      <w:rPr>
        <w:rFonts w:asciiTheme="majorHAnsi" w:hAnsiTheme="majorHAnsi" w:cstheme="majorHAnsi"/>
        <w:sz w:val="16"/>
        <w:szCs w:val="16"/>
      </w:rPr>
      <w:t>ub-gunningscriterium 1</w:t>
    </w:r>
    <w:r w:rsidR="001B69DA">
      <w:rPr>
        <w:rFonts w:asciiTheme="majorHAnsi" w:hAnsiTheme="majorHAnsi" w:cstheme="majorHAnsi"/>
        <w:sz w:val="16"/>
        <w:szCs w:val="16"/>
      </w:rPr>
      <w:tab/>
    </w:r>
    <w:bookmarkEnd w:id="1"/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PAGE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  <w:r w:rsidR="00F22D9D" w:rsidRPr="00F22D9D">
      <w:rPr>
        <w:rFonts w:asciiTheme="majorHAnsi" w:hAnsiTheme="majorHAnsi" w:cstheme="majorHAnsi"/>
        <w:sz w:val="16"/>
        <w:szCs w:val="16"/>
      </w:rPr>
      <w:t>/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NUMPAGES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1EAE6" w14:textId="77777777" w:rsidR="00463CAA" w:rsidRDefault="00463CAA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E4995E1" w14:textId="77777777" w:rsidR="00463CAA" w:rsidRDefault="00463CAA" w:rsidP="004C03F0">
      <w:pPr>
        <w:spacing w:line="240" w:lineRule="auto"/>
      </w:pPr>
      <w:r>
        <w:continuationSeparator/>
      </w:r>
    </w:p>
  </w:footnote>
  <w:footnote w:type="continuationNotice" w:id="1">
    <w:p w14:paraId="5AE1C35C" w14:textId="77777777" w:rsidR="00463CAA" w:rsidRDefault="00463C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49F9D13D" w:rsidR="00AF03BC" w:rsidRPr="0012734A" w:rsidRDefault="00AF03BC" w:rsidP="0012734A">
    <w:pPr>
      <w:pStyle w:val="Koptekst"/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26ABA883" w:rsidR="00456F44" w:rsidRDefault="00456F44" w:rsidP="00C401A0">
    <w:pPr>
      <w:pStyle w:val="Koptekst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12223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2D1BB1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8201FB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44524EA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E2C77B7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8B55BC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3AE8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5290F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2A6FC9"/>
    <w:multiLevelType w:val="hybridMultilevel"/>
    <w:tmpl w:val="C8C6EB42"/>
    <w:lvl w:ilvl="0" w:tplc="3A2034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949705">
    <w:abstractNumId w:val="9"/>
  </w:num>
  <w:num w:numId="2" w16cid:durableId="1530534635">
    <w:abstractNumId w:val="7"/>
  </w:num>
  <w:num w:numId="3" w16cid:durableId="612132636">
    <w:abstractNumId w:val="6"/>
  </w:num>
  <w:num w:numId="4" w16cid:durableId="913589008">
    <w:abstractNumId w:val="5"/>
  </w:num>
  <w:num w:numId="5" w16cid:durableId="691802767">
    <w:abstractNumId w:val="4"/>
  </w:num>
  <w:num w:numId="6" w16cid:durableId="1263493042">
    <w:abstractNumId w:val="8"/>
  </w:num>
  <w:num w:numId="7" w16cid:durableId="558637236">
    <w:abstractNumId w:val="3"/>
  </w:num>
  <w:num w:numId="8" w16cid:durableId="1221134035">
    <w:abstractNumId w:val="2"/>
  </w:num>
  <w:num w:numId="9" w16cid:durableId="1112364797">
    <w:abstractNumId w:val="1"/>
  </w:num>
  <w:num w:numId="10" w16cid:durableId="1437560757">
    <w:abstractNumId w:val="0"/>
  </w:num>
  <w:num w:numId="11" w16cid:durableId="734669106">
    <w:abstractNumId w:val="29"/>
  </w:num>
  <w:num w:numId="12" w16cid:durableId="1107775551">
    <w:abstractNumId w:val="20"/>
  </w:num>
  <w:num w:numId="13" w16cid:durableId="1317957965">
    <w:abstractNumId w:val="19"/>
  </w:num>
  <w:num w:numId="14" w16cid:durableId="915210574">
    <w:abstractNumId w:val="35"/>
  </w:num>
  <w:num w:numId="15" w16cid:durableId="2104953465">
    <w:abstractNumId w:val="26"/>
  </w:num>
  <w:num w:numId="16" w16cid:durableId="1509053708">
    <w:abstractNumId w:val="34"/>
  </w:num>
  <w:num w:numId="17" w16cid:durableId="933587724">
    <w:abstractNumId w:val="22"/>
  </w:num>
  <w:num w:numId="18" w16cid:durableId="935401167">
    <w:abstractNumId w:val="31"/>
  </w:num>
  <w:num w:numId="19" w16cid:durableId="1859276799">
    <w:abstractNumId w:val="14"/>
  </w:num>
  <w:num w:numId="20" w16cid:durableId="494954654">
    <w:abstractNumId w:val="17"/>
  </w:num>
  <w:num w:numId="21" w16cid:durableId="1064832325">
    <w:abstractNumId w:val="21"/>
  </w:num>
  <w:num w:numId="22" w16cid:durableId="112990347">
    <w:abstractNumId w:val="30"/>
  </w:num>
  <w:num w:numId="23" w16cid:durableId="1004628522">
    <w:abstractNumId w:val="32"/>
  </w:num>
  <w:num w:numId="24" w16cid:durableId="1123040548">
    <w:abstractNumId w:val="33"/>
  </w:num>
  <w:num w:numId="25" w16cid:durableId="1000892946">
    <w:abstractNumId w:val="24"/>
  </w:num>
  <w:num w:numId="26" w16cid:durableId="1941914888">
    <w:abstractNumId w:val="13"/>
  </w:num>
  <w:num w:numId="27" w16cid:durableId="425083090">
    <w:abstractNumId w:val="16"/>
  </w:num>
  <w:num w:numId="28" w16cid:durableId="2096323331">
    <w:abstractNumId w:val="27"/>
  </w:num>
  <w:num w:numId="29" w16cid:durableId="1365905297">
    <w:abstractNumId w:val="29"/>
  </w:num>
  <w:num w:numId="30" w16cid:durableId="5975678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070230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12289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992721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28737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008807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377601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069769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619574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428183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1190"/>
    <w:rsid w:val="00016950"/>
    <w:rsid w:val="0003291B"/>
    <w:rsid w:val="00035A72"/>
    <w:rsid w:val="00042AFD"/>
    <w:rsid w:val="00043500"/>
    <w:rsid w:val="00044CD8"/>
    <w:rsid w:val="000512FA"/>
    <w:rsid w:val="00052440"/>
    <w:rsid w:val="00053F20"/>
    <w:rsid w:val="000548D1"/>
    <w:rsid w:val="000755DA"/>
    <w:rsid w:val="00077789"/>
    <w:rsid w:val="00081CC2"/>
    <w:rsid w:val="00082C4A"/>
    <w:rsid w:val="00083258"/>
    <w:rsid w:val="000841BC"/>
    <w:rsid w:val="0009522E"/>
    <w:rsid w:val="000A078C"/>
    <w:rsid w:val="000A107F"/>
    <w:rsid w:val="000A11D7"/>
    <w:rsid w:val="000A78A3"/>
    <w:rsid w:val="000B2DAB"/>
    <w:rsid w:val="000B6F4D"/>
    <w:rsid w:val="000C191E"/>
    <w:rsid w:val="000C4732"/>
    <w:rsid w:val="000D2402"/>
    <w:rsid w:val="000D46CE"/>
    <w:rsid w:val="000D7F18"/>
    <w:rsid w:val="000E6F52"/>
    <w:rsid w:val="00104444"/>
    <w:rsid w:val="001058FD"/>
    <w:rsid w:val="00112B4A"/>
    <w:rsid w:val="00113702"/>
    <w:rsid w:val="0012380D"/>
    <w:rsid w:val="0012734A"/>
    <w:rsid w:val="00150D6E"/>
    <w:rsid w:val="00153256"/>
    <w:rsid w:val="00162EF7"/>
    <w:rsid w:val="0018730B"/>
    <w:rsid w:val="00192166"/>
    <w:rsid w:val="00194D60"/>
    <w:rsid w:val="001A3908"/>
    <w:rsid w:val="001B3405"/>
    <w:rsid w:val="001B69DA"/>
    <w:rsid w:val="001C1F09"/>
    <w:rsid w:val="001E6CBD"/>
    <w:rsid w:val="001F7FEC"/>
    <w:rsid w:val="0020629C"/>
    <w:rsid w:val="00215101"/>
    <w:rsid w:val="0021792F"/>
    <w:rsid w:val="00224E84"/>
    <w:rsid w:val="002269B8"/>
    <w:rsid w:val="0023657B"/>
    <w:rsid w:val="0024152A"/>
    <w:rsid w:val="00244624"/>
    <w:rsid w:val="00253B6C"/>
    <w:rsid w:val="002551B8"/>
    <w:rsid w:val="00255A39"/>
    <w:rsid w:val="00260CC8"/>
    <w:rsid w:val="00266875"/>
    <w:rsid w:val="00286677"/>
    <w:rsid w:val="002B2699"/>
    <w:rsid w:val="002B48B5"/>
    <w:rsid w:val="002B5F0A"/>
    <w:rsid w:val="002C2F99"/>
    <w:rsid w:val="002C3CC8"/>
    <w:rsid w:val="002D45F5"/>
    <w:rsid w:val="002E581F"/>
    <w:rsid w:val="002F3382"/>
    <w:rsid w:val="002F417B"/>
    <w:rsid w:val="002F47CD"/>
    <w:rsid w:val="003046ED"/>
    <w:rsid w:val="003118F4"/>
    <w:rsid w:val="003126CC"/>
    <w:rsid w:val="00324189"/>
    <w:rsid w:val="00326B50"/>
    <w:rsid w:val="00331078"/>
    <w:rsid w:val="00332DD1"/>
    <w:rsid w:val="00333488"/>
    <w:rsid w:val="00334CD5"/>
    <w:rsid w:val="00345F1D"/>
    <w:rsid w:val="0035340B"/>
    <w:rsid w:val="00354612"/>
    <w:rsid w:val="00354784"/>
    <w:rsid w:val="0035487E"/>
    <w:rsid w:val="003550CA"/>
    <w:rsid w:val="00357840"/>
    <w:rsid w:val="003602D5"/>
    <w:rsid w:val="003672E3"/>
    <w:rsid w:val="00373BE2"/>
    <w:rsid w:val="003765F5"/>
    <w:rsid w:val="0038393D"/>
    <w:rsid w:val="0039381E"/>
    <w:rsid w:val="00394B54"/>
    <w:rsid w:val="003B38C6"/>
    <w:rsid w:val="003C057D"/>
    <w:rsid w:val="003C1F28"/>
    <w:rsid w:val="003D25E5"/>
    <w:rsid w:val="003E00F3"/>
    <w:rsid w:val="003E3036"/>
    <w:rsid w:val="003E5C8E"/>
    <w:rsid w:val="003E7005"/>
    <w:rsid w:val="004027D8"/>
    <w:rsid w:val="00412BA7"/>
    <w:rsid w:val="0041365D"/>
    <w:rsid w:val="00423B70"/>
    <w:rsid w:val="00425D11"/>
    <w:rsid w:val="00435DC4"/>
    <w:rsid w:val="004425AA"/>
    <w:rsid w:val="00453181"/>
    <w:rsid w:val="004542A5"/>
    <w:rsid w:val="00454B69"/>
    <w:rsid w:val="00456F44"/>
    <w:rsid w:val="00463CAA"/>
    <w:rsid w:val="00463F8B"/>
    <w:rsid w:val="00466CAE"/>
    <w:rsid w:val="00467E16"/>
    <w:rsid w:val="00486A56"/>
    <w:rsid w:val="004933D7"/>
    <w:rsid w:val="00495798"/>
    <w:rsid w:val="004972F7"/>
    <w:rsid w:val="004A2C31"/>
    <w:rsid w:val="004C03F0"/>
    <w:rsid w:val="004D4C02"/>
    <w:rsid w:val="004E2D7F"/>
    <w:rsid w:val="004E71F1"/>
    <w:rsid w:val="004F2364"/>
    <w:rsid w:val="004F473F"/>
    <w:rsid w:val="004F63F8"/>
    <w:rsid w:val="0050376F"/>
    <w:rsid w:val="00511299"/>
    <w:rsid w:val="005135B9"/>
    <w:rsid w:val="00515E8A"/>
    <w:rsid w:val="00522410"/>
    <w:rsid w:val="005263E6"/>
    <w:rsid w:val="00527C41"/>
    <w:rsid w:val="00535A79"/>
    <w:rsid w:val="005528D6"/>
    <w:rsid w:val="005616B6"/>
    <w:rsid w:val="00563BF4"/>
    <w:rsid w:val="00565F6E"/>
    <w:rsid w:val="00582F5E"/>
    <w:rsid w:val="00585C48"/>
    <w:rsid w:val="00585E0C"/>
    <w:rsid w:val="0058781C"/>
    <w:rsid w:val="00591FE1"/>
    <w:rsid w:val="00593DAC"/>
    <w:rsid w:val="00594BD5"/>
    <w:rsid w:val="005A16F0"/>
    <w:rsid w:val="005B01AD"/>
    <w:rsid w:val="005B641A"/>
    <w:rsid w:val="005B7BE0"/>
    <w:rsid w:val="005C6870"/>
    <w:rsid w:val="005D2FFA"/>
    <w:rsid w:val="005E0E76"/>
    <w:rsid w:val="005E423B"/>
    <w:rsid w:val="005E72B9"/>
    <w:rsid w:val="005E7D78"/>
    <w:rsid w:val="0060331C"/>
    <w:rsid w:val="006079A2"/>
    <w:rsid w:val="00612C9C"/>
    <w:rsid w:val="00614451"/>
    <w:rsid w:val="006175E9"/>
    <w:rsid w:val="00623EB2"/>
    <w:rsid w:val="00631F12"/>
    <w:rsid w:val="00647612"/>
    <w:rsid w:val="00665DE2"/>
    <w:rsid w:val="006863E9"/>
    <w:rsid w:val="00691633"/>
    <w:rsid w:val="0069210A"/>
    <w:rsid w:val="00694202"/>
    <w:rsid w:val="00696E61"/>
    <w:rsid w:val="006A3C4E"/>
    <w:rsid w:val="006A3F52"/>
    <w:rsid w:val="006B475A"/>
    <w:rsid w:val="006C34EA"/>
    <w:rsid w:val="006C4E03"/>
    <w:rsid w:val="006C5E7A"/>
    <w:rsid w:val="006D3D69"/>
    <w:rsid w:val="006D4955"/>
    <w:rsid w:val="006F294B"/>
    <w:rsid w:val="00705D6B"/>
    <w:rsid w:val="00713C58"/>
    <w:rsid w:val="007171B2"/>
    <w:rsid w:val="007221BC"/>
    <w:rsid w:val="007272BF"/>
    <w:rsid w:val="00731665"/>
    <w:rsid w:val="00732121"/>
    <w:rsid w:val="00732516"/>
    <w:rsid w:val="00733CB7"/>
    <w:rsid w:val="00742B71"/>
    <w:rsid w:val="007511A2"/>
    <w:rsid w:val="00753234"/>
    <w:rsid w:val="007739E6"/>
    <w:rsid w:val="007755BB"/>
    <w:rsid w:val="0077648F"/>
    <w:rsid w:val="00781585"/>
    <w:rsid w:val="007827EE"/>
    <w:rsid w:val="00783DB1"/>
    <w:rsid w:val="007848DB"/>
    <w:rsid w:val="00784CBB"/>
    <w:rsid w:val="00785DB3"/>
    <w:rsid w:val="00787FCC"/>
    <w:rsid w:val="00792D60"/>
    <w:rsid w:val="00792FEF"/>
    <w:rsid w:val="00794274"/>
    <w:rsid w:val="007A3745"/>
    <w:rsid w:val="007A579B"/>
    <w:rsid w:val="007A7758"/>
    <w:rsid w:val="007B1462"/>
    <w:rsid w:val="007B436D"/>
    <w:rsid w:val="007B52DD"/>
    <w:rsid w:val="007C47A7"/>
    <w:rsid w:val="007E05DF"/>
    <w:rsid w:val="007E3791"/>
    <w:rsid w:val="007F1B3F"/>
    <w:rsid w:val="007F4F5B"/>
    <w:rsid w:val="00801990"/>
    <w:rsid w:val="00806EB8"/>
    <w:rsid w:val="00817FCC"/>
    <w:rsid w:val="00835B95"/>
    <w:rsid w:val="00835BAD"/>
    <w:rsid w:val="00840317"/>
    <w:rsid w:val="008506F3"/>
    <w:rsid w:val="008521C0"/>
    <w:rsid w:val="008538FE"/>
    <w:rsid w:val="00853EDC"/>
    <w:rsid w:val="00863E68"/>
    <w:rsid w:val="008649D3"/>
    <w:rsid w:val="00866044"/>
    <w:rsid w:val="00867829"/>
    <w:rsid w:val="008724DA"/>
    <w:rsid w:val="0088314E"/>
    <w:rsid w:val="00883509"/>
    <w:rsid w:val="00885B42"/>
    <w:rsid w:val="00892EBE"/>
    <w:rsid w:val="008A28BE"/>
    <w:rsid w:val="008A3CAC"/>
    <w:rsid w:val="008A698E"/>
    <w:rsid w:val="008A7A59"/>
    <w:rsid w:val="008B41A1"/>
    <w:rsid w:val="008B474B"/>
    <w:rsid w:val="008B5E74"/>
    <w:rsid w:val="008D292C"/>
    <w:rsid w:val="008D621B"/>
    <w:rsid w:val="008D65A8"/>
    <w:rsid w:val="008E39CE"/>
    <w:rsid w:val="0090621C"/>
    <w:rsid w:val="009111C7"/>
    <w:rsid w:val="00914906"/>
    <w:rsid w:val="0091650C"/>
    <w:rsid w:val="00920168"/>
    <w:rsid w:val="009204D5"/>
    <w:rsid w:val="00923E13"/>
    <w:rsid w:val="00924C42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3BD0"/>
    <w:rsid w:val="009806E2"/>
    <w:rsid w:val="00984D28"/>
    <w:rsid w:val="00992E1E"/>
    <w:rsid w:val="00995C3C"/>
    <w:rsid w:val="009A1ECB"/>
    <w:rsid w:val="009A4649"/>
    <w:rsid w:val="009A68F2"/>
    <w:rsid w:val="009B5AA9"/>
    <w:rsid w:val="009C4321"/>
    <w:rsid w:val="009C4ECF"/>
    <w:rsid w:val="009D2BC8"/>
    <w:rsid w:val="009D59F2"/>
    <w:rsid w:val="009E3F74"/>
    <w:rsid w:val="009F5FCA"/>
    <w:rsid w:val="009F6E65"/>
    <w:rsid w:val="009F7FE8"/>
    <w:rsid w:val="00A15504"/>
    <w:rsid w:val="00A16092"/>
    <w:rsid w:val="00A215B1"/>
    <w:rsid w:val="00A332DA"/>
    <w:rsid w:val="00A5190F"/>
    <w:rsid w:val="00A54E4D"/>
    <w:rsid w:val="00A551CF"/>
    <w:rsid w:val="00A64292"/>
    <w:rsid w:val="00A65DD1"/>
    <w:rsid w:val="00A6688D"/>
    <w:rsid w:val="00A67E94"/>
    <w:rsid w:val="00A7239F"/>
    <w:rsid w:val="00A7423A"/>
    <w:rsid w:val="00A8122C"/>
    <w:rsid w:val="00A82CA2"/>
    <w:rsid w:val="00A82F0E"/>
    <w:rsid w:val="00A8776A"/>
    <w:rsid w:val="00A90020"/>
    <w:rsid w:val="00A95D0B"/>
    <w:rsid w:val="00AA3AC9"/>
    <w:rsid w:val="00AB2E1A"/>
    <w:rsid w:val="00AB395D"/>
    <w:rsid w:val="00AC01D6"/>
    <w:rsid w:val="00AC0D80"/>
    <w:rsid w:val="00AC28E7"/>
    <w:rsid w:val="00AD0306"/>
    <w:rsid w:val="00AD5386"/>
    <w:rsid w:val="00AE1236"/>
    <w:rsid w:val="00AF03BC"/>
    <w:rsid w:val="00AF0DFB"/>
    <w:rsid w:val="00AF31CE"/>
    <w:rsid w:val="00AF40A1"/>
    <w:rsid w:val="00AF7103"/>
    <w:rsid w:val="00B001CC"/>
    <w:rsid w:val="00B00FC5"/>
    <w:rsid w:val="00B042D6"/>
    <w:rsid w:val="00B07195"/>
    <w:rsid w:val="00B27745"/>
    <w:rsid w:val="00B27DCB"/>
    <w:rsid w:val="00B37C5A"/>
    <w:rsid w:val="00B42065"/>
    <w:rsid w:val="00B525B9"/>
    <w:rsid w:val="00B54DAD"/>
    <w:rsid w:val="00B55D8F"/>
    <w:rsid w:val="00B62F38"/>
    <w:rsid w:val="00B65746"/>
    <w:rsid w:val="00B70433"/>
    <w:rsid w:val="00B70BEB"/>
    <w:rsid w:val="00B7436A"/>
    <w:rsid w:val="00B82670"/>
    <w:rsid w:val="00B82C12"/>
    <w:rsid w:val="00B83EC9"/>
    <w:rsid w:val="00B85EBF"/>
    <w:rsid w:val="00B96239"/>
    <w:rsid w:val="00BA11BA"/>
    <w:rsid w:val="00BA2071"/>
    <w:rsid w:val="00BA43AD"/>
    <w:rsid w:val="00BB1B6D"/>
    <w:rsid w:val="00BB620D"/>
    <w:rsid w:val="00BC7C1D"/>
    <w:rsid w:val="00BD13B3"/>
    <w:rsid w:val="00BD5048"/>
    <w:rsid w:val="00BE0F5C"/>
    <w:rsid w:val="00BE15E1"/>
    <w:rsid w:val="00BF48C4"/>
    <w:rsid w:val="00BF5163"/>
    <w:rsid w:val="00C051FB"/>
    <w:rsid w:val="00C117F9"/>
    <w:rsid w:val="00C255AC"/>
    <w:rsid w:val="00C3382E"/>
    <w:rsid w:val="00C35C96"/>
    <w:rsid w:val="00C377E0"/>
    <w:rsid w:val="00C401A0"/>
    <w:rsid w:val="00C44ACD"/>
    <w:rsid w:val="00C450F1"/>
    <w:rsid w:val="00C51E3D"/>
    <w:rsid w:val="00C5473A"/>
    <w:rsid w:val="00C645FE"/>
    <w:rsid w:val="00C76B81"/>
    <w:rsid w:val="00C8257F"/>
    <w:rsid w:val="00C904B7"/>
    <w:rsid w:val="00CA2E11"/>
    <w:rsid w:val="00CA549E"/>
    <w:rsid w:val="00CC43F9"/>
    <w:rsid w:val="00CD0E6F"/>
    <w:rsid w:val="00CD5DA6"/>
    <w:rsid w:val="00CE0CAA"/>
    <w:rsid w:val="00CE4219"/>
    <w:rsid w:val="00CE7909"/>
    <w:rsid w:val="00CF40E0"/>
    <w:rsid w:val="00CF59B5"/>
    <w:rsid w:val="00D0339E"/>
    <w:rsid w:val="00D07DF1"/>
    <w:rsid w:val="00D20C61"/>
    <w:rsid w:val="00D326FD"/>
    <w:rsid w:val="00D36CBD"/>
    <w:rsid w:val="00D53A19"/>
    <w:rsid w:val="00D56D37"/>
    <w:rsid w:val="00D63E82"/>
    <w:rsid w:val="00D641CF"/>
    <w:rsid w:val="00D6476F"/>
    <w:rsid w:val="00D67DCD"/>
    <w:rsid w:val="00D74858"/>
    <w:rsid w:val="00D74D6B"/>
    <w:rsid w:val="00D81436"/>
    <w:rsid w:val="00DA3150"/>
    <w:rsid w:val="00DA60A6"/>
    <w:rsid w:val="00DA6F3B"/>
    <w:rsid w:val="00DB45A9"/>
    <w:rsid w:val="00DC0684"/>
    <w:rsid w:val="00DC401F"/>
    <w:rsid w:val="00DC7BD5"/>
    <w:rsid w:val="00DC7E1A"/>
    <w:rsid w:val="00DD02E9"/>
    <w:rsid w:val="00DD032B"/>
    <w:rsid w:val="00DD4C2D"/>
    <w:rsid w:val="00DD76A6"/>
    <w:rsid w:val="00DE6371"/>
    <w:rsid w:val="00DF34D8"/>
    <w:rsid w:val="00DF7F2D"/>
    <w:rsid w:val="00E0011C"/>
    <w:rsid w:val="00E05E84"/>
    <w:rsid w:val="00E25041"/>
    <w:rsid w:val="00E31145"/>
    <w:rsid w:val="00E34058"/>
    <w:rsid w:val="00E369EF"/>
    <w:rsid w:val="00E404CF"/>
    <w:rsid w:val="00E42F2F"/>
    <w:rsid w:val="00E43A58"/>
    <w:rsid w:val="00E44067"/>
    <w:rsid w:val="00E44BBE"/>
    <w:rsid w:val="00E46F1C"/>
    <w:rsid w:val="00E50543"/>
    <w:rsid w:val="00E55AA5"/>
    <w:rsid w:val="00E56719"/>
    <w:rsid w:val="00E63184"/>
    <w:rsid w:val="00E6499F"/>
    <w:rsid w:val="00E83481"/>
    <w:rsid w:val="00E84551"/>
    <w:rsid w:val="00E96466"/>
    <w:rsid w:val="00EC30FB"/>
    <w:rsid w:val="00ED0A37"/>
    <w:rsid w:val="00ED2709"/>
    <w:rsid w:val="00EE148C"/>
    <w:rsid w:val="00EE176E"/>
    <w:rsid w:val="00EF210B"/>
    <w:rsid w:val="00F055C2"/>
    <w:rsid w:val="00F112EA"/>
    <w:rsid w:val="00F20770"/>
    <w:rsid w:val="00F22D9D"/>
    <w:rsid w:val="00F26249"/>
    <w:rsid w:val="00F31E9F"/>
    <w:rsid w:val="00F36F76"/>
    <w:rsid w:val="00F375A1"/>
    <w:rsid w:val="00F4048E"/>
    <w:rsid w:val="00F437D9"/>
    <w:rsid w:val="00F50943"/>
    <w:rsid w:val="00F509A6"/>
    <w:rsid w:val="00F573C7"/>
    <w:rsid w:val="00F66388"/>
    <w:rsid w:val="00F82B1C"/>
    <w:rsid w:val="00F84293"/>
    <w:rsid w:val="00F90AE7"/>
    <w:rsid w:val="00FA02A4"/>
    <w:rsid w:val="00FB221B"/>
    <w:rsid w:val="00FB666E"/>
    <w:rsid w:val="00FC2E8A"/>
    <w:rsid w:val="00FC5AE0"/>
    <w:rsid w:val="00FC60CB"/>
    <w:rsid w:val="00FD5544"/>
    <w:rsid w:val="00FD5D69"/>
    <w:rsid w:val="00FE01CF"/>
    <w:rsid w:val="00FE241D"/>
    <w:rsid w:val="00FF1732"/>
    <w:rsid w:val="00FF4FCB"/>
    <w:rsid w:val="00FF6390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0F807F74-CA06-4C41-BF5D-6B12573B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1A0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3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01A0"/>
    <w:rPr>
      <w:rFonts w:asciiTheme="minorHAnsi" w:hAnsiTheme="minorHAnsi"/>
      <w:sz w:val="19"/>
    </w:rPr>
  </w:style>
  <w:style w:type="paragraph" w:customStyle="1" w:styleId="E-mailStijl129">
    <w:name w:val="E-mailStijl129"/>
    <w:basedOn w:val="Standaard"/>
    <w:hidden/>
    <w:uiPriority w:val="99"/>
    <w:unhideWhenUsed/>
    <w:qFormat/>
    <w:rsid w:val="000A11D7"/>
    <w:pPr>
      <w:ind w:left="1132" w:hanging="283"/>
      <w:contextualSpacing/>
    </w:pPr>
  </w:style>
  <w:style w:type="paragraph" w:styleId="Revisie">
    <w:name w:val="Revision"/>
    <w:hidden/>
    <w:uiPriority w:val="99"/>
    <w:semiHidden/>
    <w:rsid w:val="000A11D7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43359a78503e6a0323828c5b2c6de065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549944f1f75f1948c69886efd75177bc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e400ca54-5936-4736-a2b7-34e19123a7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ca4af66-187c-4295-b952-f76d9b5734b0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ca4af66-187c-4295-b952-f76d9b5734b0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1732c-2bd3-458f-a84e-32501954c962">
      <Value>5</Value>
      <Value>10</Value>
    </TaxCatchAll>
    <ebb03eb60f1c456383d550cda2a2ac01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891732c-2bd3-458f-a84e-32501954c962">
      <Terms xmlns="http://schemas.microsoft.com/office/infopath/2007/PartnerControls"/>
    </TaxKeywordTaxHTField>
    <ofae577968ed4be8b7cfa6b3c1b2b2a3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891732c-2bd3-458f-a84e-32501954c962">CZS6UZZTDRVY-1939575435-300</_dlc_DocId>
    <_dlc_DocIdUrl xmlns="c891732c-2bd3-458f-a84e-32501954c962">
      <Url>https://denhaag.sharepoint.com/sites/InhuurOutsystemsexpertise_BEC_Inkoop/_layouts/15/DocIdRedir.aspx?ID=CZS6UZZTDRVY-1939575435-300</Url>
      <Description>CZS6UZZTDRVY-1939575435-300</Description>
    </_dlc_DocIdUrl>
    <SharedWithUsers xmlns="c891732c-2bd3-458f-a84e-32501954c962">
      <UserInfo>
        <DisplayName>Peter Goudeau</DisplayName>
        <AccountId>333</AccountId>
        <AccountType/>
      </UserInfo>
    </SharedWithUsers>
  </documentManagement>
</p:properties>
</file>

<file path=customXml/item6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Props1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F07AC4-33AF-4C0A-876F-B81DB9CC6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DED33-48E1-41BE-B6E7-503769749E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58DB0F-F20C-4C79-921B-B95575A52EE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891732c-2bd3-458f-a84e-32501954c962"/>
  </ds:schemaRefs>
</ds:datastoreItem>
</file>

<file path=customXml/itemProps6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1</TotalTime>
  <Pages>2</Pages>
  <Words>63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12</vt:lpstr>
      <vt:lpstr/>
    </vt:vector>
  </TitlesOfParts>
  <Company>Gemeente Den Haag / IDC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subject/>
  <dc:creator>Monica Demkes</dc:creator>
  <cp:keywords/>
  <cp:lastModifiedBy>Roelof Davids</cp:lastModifiedBy>
  <cp:revision>3</cp:revision>
  <dcterms:created xsi:type="dcterms:W3CDTF">2022-03-11T09:24:00Z</dcterms:created>
  <dcterms:modified xsi:type="dcterms:W3CDTF">2022-03-25T09:42:00Z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0x010100C14E1004C52FE448900A47FE053754DE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10;#4.1 Inschrijvingsfase - Publicatie TenderNed|993d7e8e-20fb-4627-a851-12a8f96a5cad</vt:lpwstr>
  </property>
  <property fmtid="{D5CDD505-2E9C-101B-9397-08002B2CF9AE}" pid="14" name="Documentsoort">
    <vt:lpwstr>5;#Documentatie|c8b0bf0e-0b8a-4160-af31-b347f749c788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d1492643-f598-4a35-a5b5-7f3b693f16af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333;#Peter Goudeau</vt:lpwstr>
  </property>
</Properties>
</file>