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B80B" w14:textId="77777777" w:rsidR="00664D92" w:rsidRDefault="00664D92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</w:p>
    <w:p w14:paraId="52C4B944" w14:textId="06B5951A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A92EF4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5B91E631" w:rsidR="000B1A35" w:rsidRPr="00CC6BF9" w:rsidRDefault="00EB1543" w:rsidP="00551C53">
      <w:r>
        <w:t>N</w:t>
      </w:r>
      <w:r w:rsidR="000B1A35">
        <w:t>ummer</w:t>
      </w:r>
      <w:r>
        <w:t xml:space="preserve"> </w:t>
      </w:r>
      <w:r w:rsidR="000B1A35">
        <w:t xml:space="preserve"> __________</w:t>
      </w:r>
      <w:r w:rsidR="004679A5">
        <w:t>_</w:t>
      </w:r>
      <w:r w:rsidR="00760843">
        <w:t>_</w:t>
      </w:r>
      <w:r w:rsidR="004679A5">
        <w:t>__</w:t>
      </w:r>
      <w:r w:rsidR="000B1A35">
        <w:t xml:space="preserve">__ (bijvoorbeeld het KvK nummer), </w:t>
      </w:r>
      <w:r w:rsidR="00A92EF4">
        <w:t xml:space="preserve"> de Inschrijving</w:t>
      </w:r>
      <w:r w:rsidR="00782B1B">
        <w:t xml:space="preserve"> voor de Aanbesteding 22.502-OCW, Inhuur Outsystems expertise, </w:t>
      </w:r>
      <w:r w:rsidR="000B1A35">
        <w:t xml:space="preserve">in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4D9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437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1732c-2bd3-458f-a84e-32501954c962">
      <Value>7</Value>
      <Value>6</Value>
    </TaxCatchAll>
    <ebb03eb60f1c456383d550cda2a2ac01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891732c-2bd3-458f-a84e-32501954c962">
      <Terms xmlns="http://schemas.microsoft.com/office/infopath/2007/PartnerControls"/>
    </TaxKeywordTaxHTField>
    <ofae577968ed4be8b7cfa6b3c1b2b2a3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891732c-2bd3-458f-a84e-32501954c962">CZS6UZZTDRVY-1939575435-282</_dlc_DocId>
    <_dlc_DocIdUrl xmlns="c891732c-2bd3-458f-a84e-32501954c962">
      <Url>https://denhaag.sharepoint.com/sites/InhuurOutsystemsexpertise_BEC_Inkoop/_layouts/15/DocIdRedir.aspx?ID=CZS6UZZTDRVY-1939575435-282</Url>
      <Description>CZS6UZZTDRVY-1939575435-282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E1004C52FE448900A47FE053754DE" ma:contentTypeVersion="16" ma:contentTypeDescription="Een nieuw document maken." ma:contentTypeScope="" ma:versionID="43359a78503e6a0323828c5b2c6de065">
  <xsd:schema xmlns:xsd="http://www.w3.org/2001/XMLSchema" xmlns:xs="http://www.w3.org/2001/XMLSchema" xmlns:p="http://schemas.microsoft.com/office/2006/metadata/properties" xmlns:ns2="c891732c-2bd3-458f-a84e-32501954c962" xmlns:ns3="70048c58-f65b-4b11-aaed-76bf0938ae93" targetNamespace="http://schemas.microsoft.com/office/2006/metadata/properties" ma:root="true" ma:fieldsID="549944f1f75f1948c69886efd75177bc" ns2:_="" ns3:_="">
    <xsd:import namespace="c891732c-2bd3-458f-a84e-32501954c962"/>
    <xsd:import namespace="70048c58-f65b-4b11-aaed-76bf0938a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732c-2bd3-458f-a84e-32501954c9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e400ca54-5936-4736-a2b7-34e19123a7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ca4af66-187c-4295-b952-f76d9b5734b0}" ma:internalName="TaxCatchAll" ma:showField="CatchAllData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ca4af66-187c-4295-b952-f76d9b5734b0}" ma:internalName="TaxCatchAllLabel" ma:readOnly="true" ma:showField="CatchAllDataLabel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8c58-f65b-4b11-aaed-76bf0938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ad755b6-d270-493f-83c9-ae784197a3f5"/>
    <ds:schemaRef ds:uri="4bf3addb-fccd-4134-8069-53c5fe92404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c891732c-2bd3-458f-a84e-32501954c962"/>
  </ds:schemaRefs>
</ds:datastoreItem>
</file>

<file path=customXml/itemProps2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C0CB131-AA9D-49B6-B48A-DA07C3A26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732c-2bd3-458f-a84e-32501954c962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0</TotalTime>
  <Pages>1</Pages>
  <Words>177</Words>
  <Characters>979</Characters>
  <Application>Microsoft Office Word</Application>
  <DocSecurity>2</DocSecurity>
  <Lines>8</Lines>
  <Paragraphs>2</Paragraphs>
  <ScaleCrop>false</ScaleCrop>
  <Company>Gemeente Den Haag / IDC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Roelof Davids</cp:lastModifiedBy>
  <cp:revision>20</cp:revision>
  <dcterms:created xsi:type="dcterms:W3CDTF">2016-10-25T08:21:00Z</dcterms:created>
  <dcterms:modified xsi:type="dcterms:W3CDTF">2022-03-09T10:12:00Z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0x010100C14E1004C52FE448900A47FE053754DE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a9a7876a-7cc8-47a6-b6ea-d3b00b866fe5</vt:lpwstr>
  </property>
  <property fmtid="{D5CDD505-2E9C-101B-9397-08002B2CF9AE}" pid="15" name="TaxKeyword">
    <vt:lpwstr/>
  </property>
  <property fmtid="{D5CDD505-2E9C-101B-9397-08002B2CF9AE}" pid="16" name="Teamtrefwoorden">
    <vt:lpwstr>6;#Format|825ed0df-d969-4a6a-a95c-d1519e18baae</vt:lpwstr>
  </property>
  <property fmtid="{D5CDD505-2E9C-101B-9397-08002B2CF9AE}" pid="17" name="Documentsoort">
    <vt:lpwstr>7;#Beleidsdocument|70267d87-ce61-40c3-b119-e0ecc30f9747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