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47766" id="Voorblad 01" o:spid="_x0000_s1026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o:spid="_x0000_s1027" style="position:absolute;width:75600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  <v:textbox inset="21.5mm,33.5mm,21.5mm,0"/>
                </v:rect>
                <v:group id="Logo" o:spid="_x0000_s1028" style="position:absolute;left:58959;top:100869;width:12997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o:spid="_x0000_s1029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o:spid="_x0000_s1030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o:spid="_x0000_s1031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o:spid="_x0000_s1032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o:spid="_x0000_s1033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o:spid="_x0000_s1034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o:spid="_x0000_s1035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Huisstijlvormen" o:spid="_x0000_s1036" type="#_x0000_t75" style="position:absolute;width:75596;height:59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0325"/>
      </w:tblGrid>
      <w:tr w:rsidR="00A64F68" w14:paraId="77272F1B" w14:textId="77777777" w:rsidTr="004E05CD">
        <w:trPr>
          <w:trHeight w:hRule="exact" w:val="12101"/>
        </w:trPr>
        <w:tc>
          <w:tcPr>
            <w:tcW w:w="10325" w:type="dxa"/>
            <w:tcMar>
              <w:top w:w="9526" w:type="dxa"/>
              <w:bottom w:w="0" w:type="dxa"/>
            </w:tcMar>
          </w:tcPr>
          <w:p w14:paraId="66F8F04A" w14:textId="17B19453" w:rsidR="002278FA" w:rsidRPr="002278FA" w:rsidRDefault="004E05CD" w:rsidP="002278FA">
            <w:pPr>
              <w:pStyle w:val="CoverTitel"/>
            </w:pPr>
            <w:r w:rsidRPr="004E05CD">
              <w:t xml:space="preserve">Bijlage </w:t>
            </w:r>
            <w:r w:rsidR="002278FA">
              <w:t>6 Format voor het stellen van vragen</w:t>
            </w:r>
          </w:p>
        </w:tc>
      </w:tr>
      <w:tr w:rsidR="00A64F68" w14:paraId="028C3E4A" w14:textId="77777777" w:rsidTr="004E05CD">
        <w:trPr>
          <w:trHeight w:val="648"/>
        </w:trPr>
        <w:tc>
          <w:tcPr>
            <w:tcW w:w="10325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93E4DE2" w14:textId="77777777" w:rsidR="00B26BEB" w:rsidRPr="0067258F" w:rsidRDefault="00B26BEB" w:rsidP="0067258F"/>
    <w:p w14:paraId="463ECF5D" w14:textId="77777777" w:rsidR="00A64F68" w:rsidRDefault="00A64F68">
      <w:pPr>
        <w:spacing w:after="160" w:line="259" w:lineRule="auto"/>
      </w:pPr>
      <w:r>
        <w:br w:type="page"/>
      </w:r>
    </w:p>
    <w:p w14:paraId="7A75AAB7" w14:textId="77777777" w:rsidR="002278FA" w:rsidRPr="002278FA" w:rsidRDefault="002278FA" w:rsidP="002278FA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2278FA" w:rsidRPr="002278FA" w14:paraId="14A70292" w14:textId="77777777" w:rsidTr="002278F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0F23229F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51F3F637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7398EA0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214028" w14:textId="67A1CC47" w:rsidR="002278FA" w:rsidRPr="002278FA" w:rsidRDefault="006D15A6" w:rsidP="002278FA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2278FA" w:rsidRPr="002278FA" w14:paraId="15473B2F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61A4BD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DB7449" w14:textId="3468F3CC" w:rsidR="002278FA" w:rsidRPr="002278FA" w:rsidRDefault="006D15A6" w:rsidP="002278FA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308C274" w14:textId="6A663F1E" w:rsidR="002278FA" w:rsidRPr="002278FA" w:rsidRDefault="002278FA" w:rsidP="002278FA">
            <w:pPr>
              <w:rPr>
                <w:b/>
                <w:bCs/>
              </w:rPr>
            </w:pPr>
            <w:r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189CE1" w14:textId="035C9383" w:rsidR="002278FA" w:rsidRPr="002278FA" w:rsidRDefault="00B769E9" w:rsidP="002278FA">
            <w:pPr>
              <w:rPr>
                <w:bCs/>
                <w:lang w:val="de-DE"/>
              </w:rPr>
            </w:pPr>
            <w:r w:rsidRPr="00B769E9">
              <w:rPr>
                <w:bCs/>
                <w:lang w:val="de-DE"/>
              </w:rPr>
              <w:t>TN344517</w:t>
            </w:r>
          </w:p>
        </w:tc>
      </w:tr>
      <w:tr w:rsidR="002278FA" w:rsidRPr="002278FA" w14:paraId="301F0901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8B62C93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FD8ED94" w14:textId="6E4C4A99" w:rsidR="002278FA" w:rsidRPr="002278FA" w:rsidRDefault="00E0162A" w:rsidP="002278FA">
            <w:pPr>
              <w:rPr>
                <w:bCs/>
              </w:rPr>
            </w:pPr>
            <w:r w:rsidRPr="00E0162A">
              <w:rPr>
                <w:bCs/>
              </w:rPr>
              <w:t xml:space="preserve">Europese aanbesteding volgens de openbare procedure voor de levering van </w:t>
            </w:r>
            <w:r w:rsidR="00B769E9">
              <w:rPr>
                <w:bCs/>
              </w:rPr>
              <w:t>Warme d</w:t>
            </w:r>
            <w:r w:rsidR="003A1837">
              <w:rPr>
                <w:bCs/>
              </w:rPr>
              <w:t>rankautomaten</w:t>
            </w:r>
            <w:r w:rsidR="00B769E9">
              <w:rPr>
                <w:bCs/>
              </w:rPr>
              <w:t xml:space="preserve"> t.b.v. Stichting Yuverta.</w:t>
            </w:r>
          </w:p>
        </w:tc>
      </w:tr>
    </w:tbl>
    <w:p w14:paraId="31A934B8" w14:textId="77777777" w:rsidR="002278FA" w:rsidRPr="002278FA" w:rsidRDefault="002278FA" w:rsidP="002278FA">
      <w:pPr>
        <w:rPr>
          <w:bCs/>
        </w:rPr>
      </w:pPr>
    </w:p>
    <w:p w14:paraId="43584A04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2D1C46C2" w14:textId="77777777" w:rsidR="002278FA" w:rsidRPr="002278FA" w:rsidRDefault="002278FA" w:rsidP="002278FA">
      <w:pPr>
        <w:rPr>
          <w:bCs/>
        </w:rPr>
      </w:pPr>
    </w:p>
    <w:p w14:paraId="30D34902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Het aantal vragen kan door de inschrijver conform het gegeven format worden uitgebreid.</w:t>
      </w:r>
    </w:p>
    <w:p w14:paraId="34A4A4F9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6721AE9A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2B59B6B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BC3E85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5B54B97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4ED70468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4467B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08BCF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08E12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2DF25E64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D0E8A4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9B3C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461BE34A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29EB2C4D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6EB7A3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02BCF5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633BD2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5E65CCE9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F4EE1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1DD76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9DBE6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1B3710D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72F5F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3C19B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A8E7F3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3417FEDE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7B36322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77EED66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0A34E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0B5D0EA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4E89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6A6F9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08A0E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DA47B33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724A3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5352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7A171430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74B3523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26E6C46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13C969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C690A0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68CF80C7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6CCDF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E5143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077C4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4EA15A5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8C45A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A19EC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1F145D4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0555E3E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B4B4F2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32937C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F4DC39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11E3F7EF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40F05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11C50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81FAC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59CABF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AB3542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70FF9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0478D98" w14:textId="77777777" w:rsidR="004E05CD" w:rsidRPr="004E05CD" w:rsidRDefault="004E05CD" w:rsidP="002278FA"/>
    <w:sectPr w:rsidR="004E05CD" w:rsidRP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7A46" w14:textId="77777777" w:rsidR="00C41BEC" w:rsidRDefault="00C41BEC" w:rsidP="003B595D">
      <w:pPr>
        <w:spacing w:line="240" w:lineRule="auto"/>
      </w:pPr>
      <w:r>
        <w:separator/>
      </w:r>
    </w:p>
  </w:endnote>
  <w:endnote w:type="continuationSeparator" w:id="0">
    <w:p w14:paraId="584E36B8" w14:textId="77777777" w:rsidR="00C41BEC" w:rsidRDefault="00C41BEC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BAB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00D40527" w14:textId="77777777" w:rsidTr="009D709A">
      <w:trPr>
        <w:cantSplit/>
      </w:trPr>
      <w:tc>
        <w:tcPr>
          <w:tcW w:w="2633" w:type="dxa"/>
        </w:tcPr>
        <w:p w14:paraId="7E20B3AF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1" w:name="RefDatum" w:displacedByCustomXml="next"/>
      <w:sdt>
        <w:sdtPr>
          <w:id w:val="-1754038644"/>
          <w:date w:fullDate="2022-02-0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76221D7C" w:rsidR="00A12CA0" w:rsidRDefault="00B769E9" w:rsidP="0067258F">
              <w:pPr>
                <w:pStyle w:val="RefDatum"/>
              </w:pPr>
              <w:r>
                <w:t>2 februari 2022</w:t>
              </w:r>
            </w:p>
          </w:tc>
        </w:sdtContent>
      </w:sdt>
      <w:bookmarkEnd w:id="1" w:displacedByCustomXml="prev"/>
    </w:tr>
    <w:tr w:rsidR="00A12CA0" w14:paraId="2C283F5E" w14:textId="77777777" w:rsidTr="009D709A">
      <w:trPr>
        <w:cantSplit/>
      </w:trPr>
      <w:tc>
        <w:tcPr>
          <w:tcW w:w="2633" w:type="dxa"/>
        </w:tcPr>
        <w:p w14:paraId="60D64FFB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2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2" w:displacedByCustomXml="prev"/>
    </w:tr>
  </w:tbl>
  <w:p w14:paraId="1F13CCC5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C41BEC" w14:paraId="2B9907FC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5AC3FBA0" w14:textId="77777777" w:rsidR="00C41BEC" w:rsidRDefault="00C41BEC" w:rsidP="004233FB">
            <w:pPr>
              <w:spacing w:before="280" w:line="240" w:lineRule="auto"/>
            </w:pPr>
          </w:p>
        </w:tc>
      </w:tr>
    </w:tbl>
    <w:p w14:paraId="28D426BD" w14:textId="77777777" w:rsidR="00C41BEC" w:rsidRDefault="00C41BEC" w:rsidP="0032501C">
      <w:pPr>
        <w:spacing w:line="160" w:lineRule="exact"/>
      </w:pPr>
    </w:p>
  </w:footnote>
  <w:footnote w:type="continuationSeparator" w:id="0">
    <w:p w14:paraId="1D094003" w14:textId="77777777" w:rsidR="00C41BEC" w:rsidRDefault="00C41BEC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8669" w14:textId="43C859D5" w:rsidR="00883A85" w:rsidRDefault="002C7EA1" w:rsidP="0012797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2B1EEF" wp14:editId="3D7F73AE">
          <wp:simplePos x="0" y="0"/>
          <wp:positionH relativeFrom="page">
            <wp:align>right</wp:align>
          </wp:positionH>
          <wp:positionV relativeFrom="paragraph">
            <wp:posOffset>-342265</wp:posOffset>
          </wp:positionV>
          <wp:extent cx="2572342" cy="2027183"/>
          <wp:effectExtent l="0" t="0" r="0" b="0"/>
          <wp:wrapNone/>
          <wp:docPr id="1" name="Huisstijlvor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42" cy="2027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92603" w14:textId="77777777" w:rsidR="00127973" w:rsidRPr="00127973" w:rsidRDefault="00127973" w:rsidP="00127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2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2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1"/>
  </w:num>
  <w:num w:numId="16">
    <w:abstractNumId w:val="22"/>
  </w:num>
  <w:num w:numId="17">
    <w:abstractNumId w:val="16"/>
  </w:num>
  <w:num w:numId="18">
    <w:abstractNumId w:val="30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28"/>
  </w:num>
  <w:num w:numId="24">
    <w:abstractNumId w:val="17"/>
  </w:num>
  <w:num w:numId="25">
    <w:abstractNumId w:val="33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7"/>
  </w:num>
  <w:num w:numId="31">
    <w:abstractNumId w:val="19"/>
  </w:num>
  <w:num w:numId="32">
    <w:abstractNumId w:val="25"/>
  </w:num>
  <w:num w:numId="33">
    <w:abstractNumId w:val="1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97795"/>
    <w:rsid w:val="000B6F73"/>
    <w:rsid w:val="000D1E2E"/>
    <w:rsid w:val="000E0C17"/>
    <w:rsid w:val="000E4A5F"/>
    <w:rsid w:val="000F02D5"/>
    <w:rsid w:val="0010007D"/>
    <w:rsid w:val="001037CC"/>
    <w:rsid w:val="00104AF8"/>
    <w:rsid w:val="001050BF"/>
    <w:rsid w:val="001058D9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278FA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C7EA1"/>
    <w:rsid w:val="002F7DE4"/>
    <w:rsid w:val="0032501C"/>
    <w:rsid w:val="003348BB"/>
    <w:rsid w:val="00361400"/>
    <w:rsid w:val="0039432C"/>
    <w:rsid w:val="003A18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83EDB"/>
    <w:rsid w:val="00491539"/>
    <w:rsid w:val="00491F1F"/>
    <w:rsid w:val="004926B6"/>
    <w:rsid w:val="004A22CB"/>
    <w:rsid w:val="004C04A8"/>
    <w:rsid w:val="004D0579"/>
    <w:rsid w:val="004D652E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15A6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69E9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41BEC"/>
    <w:rsid w:val="00C52D9D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A3B87"/>
    <w:rsid w:val="00DB3F8F"/>
    <w:rsid w:val="00DC2A94"/>
    <w:rsid w:val="00DD79DC"/>
    <w:rsid w:val="00DE069E"/>
    <w:rsid w:val="00DE4671"/>
    <w:rsid w:val="00E013CF"/>
    <w:rsid w:val="00E0162A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A18FF"/>
    <w:rsid w:val="00FB1AFF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09137C68A74EA55321485504F917" ma:contentTypeVersion="4" ma:contentTypeDescription="Een nieuw document maken." ma:contentTypeScope="" ma:versionID="480eb36a502709f2f30565374c37faaa">
  <xsd:schema xmlns:xsd="http://www.w3.org/2001/XMLSchema" xmlns:xs="http://www.w3.org/2001/XMLSchema" xmlns:p="http://schemas.microsoft.com/office/2006/metadata/properties" xmlns:ns2="c6f82ce1-f6df-49a5-8b49-cf8409a27aa4" xmlns:ns3="2c4f0c93-2979-4f27-aab2-70de95932352" targetNamespace="http://schemas.microsoft.com/office/2006/metadata/properties" ma:root="true" ma:fieldsID="2f32dc3a6c03639d0cfb1b11e705c8a0" ns2:_="" ns3:_="">
    <xsd:import namespace="c6f82ce1-f6df-49a5-8b49-cf8409a27aa4"/>
    <xsd:import namespace="2c4f0c93-2979-4f27-aab2-70de9593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2ce1-f6df-49a5-8b49-cf8409a2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f0c93-2979-4f27-aab2-70de9593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1086C0-71F2-4927-93BA-142791DAB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2ce1-f6df-49a5-8b49-cf8409a27aa4"/>
    <ds:schemaRef ds:uri="2c4f0c93-2979-4f27-aab2-70de9593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(1).dotx</Template>
  <TotalTime>2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8" baseType="lpstr">
      <vt:lpstr/>
      <vt:lpstr>Hoofdstuk</vt:lpstr>
      <vt:lpstr>    Paragraaf</vt:lpstr>
      <vt:lpstr>        Sub paragraaf</vt:lpstr>
      <vt:lpstr/>
      <vt:lpstr>Hoofdstuk</vt:lpstr>
      <vt:lpstr>    Paragraaf</vt:lpstr>
      <vt:lpstr>        Sub paragraaf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Celine den Brave</cp:lastModifiedBy>
  <cp:revision>5</cp:revision>
  <dcterms:created xsi:type="dcterms:W3CDTF">2021-12-06T09:10:00Z</dcterms:created>
  <dcterms:modified xsi:type="dcterms:W3CDTF">2022-02-01T12:17:00Z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0x010100858E09137C68A74EA55321485504F917</vt:lpwstr>
  </property>
</Properties>
</file>