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491" w:rsidRPr="00E51491" w:rsidRDefault="00E51491" w:rsidP="00E51491">
      <w:pPr>
        <w:rPr>
          <w:sz w:val="28"/>
          <w:szCs w:val="28"/>
        </w:rPr>
      </w:pPr>
      <w:r w:rsidRPr="00E51491">
        <w:rPr>
          <w:sz w:val="28"/>
          <w:szCs w:val="28"/>
        </w:rPr>
        <w:t xml:space="preserve">Nota van aanwijzing bij aan besteding </w:t>
      </w:r>
    </w:p>
    <w:p w:rsidR="00E51491" w:rsidRPr="00E51491" w:rsidRDefault="00E51491" w:rsidP="00E51491">
      <w:pPr>
        <w:rPr>
          <w:sz w:val="28"/>
          <w:szCs w:val="28"/>
        </w:rPr>
      </w:pPr>
    </w:p>
    <w:p w:rsidR="00E51491" w:rsidRPr="00E51491" w:rsidRDefault="00E51491" w:rsidP="00E51491">
      <w:pPr>
        <w:rPr>
          <w:sz w:val="28"/>
          <w:szCs w:val="28"/>
        </w:rPr>
      </w:pPr>
      <w:r w:rsidRPr="00E51491">
        <w:rPr>
          <w:rFonts w:ascii="Arial" w:hAnsi="Arial" w:cs="Arial"/>
          <w:color w:val="191614"/>
          <w:sz w:val="28"/>
          <w:szCs w:val="28"/>
          <w:shd w:val="clear" w:color="auto" w:fill="FFFFFF"/>
        </w:rPr>
        <w:t xml:space="preserve">Uitvoeren Archeologische werkzaamheden </w:t>
      </w:r>
      <w:proofErr w:type="spellStart"/>
      <w:r w:rsidRPr="00E51491">
        <w:rPr>
          <w:rFonts w:ascii="Arial" w:hAnsi="Arial" w:cs="Arial"/>
          <w:color w:val="191614"/>
          <w:sz w:val="28"/>
          <w:szCs w:val="28"/>
          <w:shd w:val="clear" w:color="auto" w:fill="FFFFFF"/>
        </w:rPr>
        <w:t>Stichtsekant</w:t>
      </w:r>
      <w:proofErr w:type="spellEnd"/>
      <w:r w:rsidRPr="00E51491">
        <w:rPr>
          <w:rFonts w:ascii="Arial" w:hAnsi="Arial" w:cs="Arial"/>
          <w:color w:val="191614"/>
          <w:sz w:val="28"/>
          <w:szCs w:val="28"/>
          <w:shd w:val="clear" w:color="auto" w:fill="FFFFFF"/>
        </w:rPr>
        <w:t xml:space="preserve"> – gemeente Almere</w:t>
      </w:r>
    </w:p>
    <w:p w:rsidR="00E51491" w:rsidRPr="00E51491" w:rsidRDefault="00E51491" w:rsidP="00E51491">
      <w:r>
        <w:t>Datum 31 mei 2022</w:t>
      </w:r>
      <w:bookmarkStart w:id="0" w:name="_GoBack"/>
      <w:bookmarkEnd w:id="0"/>
    </w:p>
    <w:p w:rsidR="00E51491" w:rsidRDefault="00E51491" w:rsidP="00E51491"/>
    <w:p w:rsidR="00E51491" w:rsidRDefault="00E51491" w:rsidP="00E51491"/>
    <w:p w:rsidR="00E51491" w:rsidRDefault="00E51491" w:rsidP="00E51491"/>
    <w:p w:rsidR="00E51491" w:rsidRDefault="00E51491" w:rsidP="00E51491">
      <w:r>
        <w:t>In de Inschrijfstaat is een fout geslopen en wordt gewijzigd middels deze aanwijzing.</w:t>
      </w:r>
    </w:p>
    <w:p w:rsidR="00E51491" w:rsidRDefault="00E51491" w:rsidP="00E51491"/>
    <w:p w:rsidR="00E51491" w:rsidRDefault="00E51491" w:rsidP="00E51491"/>
    <w:p w:rsidR="00E51491" w:rsidRDefault="00E51491" w:rsidP="00E51491"/>
    <w:p w:rsidR="00E51491" w:rsidRDefault="00E51491" w:rsidP="00E51491">
      <w:r>
        <w:t>Het gaat om de testvakkenfase, fase 2b. Nu staat er het onderstaande: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6"/>
        <w:gridCol w:w="1380"/>
        <w:gridCol w:w="960"/>
        <w:gridCol w:w="960"/>
        <w:gridCol w:w="960"/>
        <w:gridCol w:w="960"/>
        <w:gridCol w:w="960"/>
      </w:tblGrid>
      <w:tr w:rsidR="00E51491" w:rsidTr="00E51491">
        <w:trPr>
          <w:trHeight w:val="30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fase2b 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/>
        </w:tc>
      </w:tr>
      <w:tr w:rsidR="00E51491" w:rsidTr="00E51491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proofErr w:type="spellStart"/>
            <w:r>
              <w:t>testvak</w:t>
            </w:r>
            <w:proofErr w:type="spellEnd"/>
            <w:r>
              <w:t xml:space="preserve"> 1*1*0,05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m²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/>
        </w:tc>
      </w:tr>
      <w:tr w:rsidR="00E51491" w:rsidTr="00E51491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evaluatie testfase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stuk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/>
        </w:tc>
      </w:tr>
    </w:tbl>
    <w:p w:rsidR="00E51491" w:rsidRDefault="00E51491" w:rsidP="00E51491"/>
    <w:p w:rsidR="00E51491" w:rsidRDefault="00E51491" w:rsidP="00E51491">
      <w:r>
        <w:t>Er had moeten staan: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6"/>
        <w:gridCol w:w="1380"/>
        <w:gridCol w:w="960"/>
        <w:gridCol w:w="960"/>
        <w:gridCol w:w="960"/>
        <w:gridCol w:w="960"/>
        <w:gridCol w:w="960"/>
      </w:tblGrid>
      <w:tr w:rsidR="00E51491" w:rsidTr="00E51491">
        <w:trPr>
          <w:trHeight w:val="30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fase2b 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/>
        </w:tc>
      </w:tr>
      <w:tr w:rsidR="00E51491" w:rsidTr="00E51491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proofErr w:type="spellStart"/>
            <w:r>
              <w:t>testvak</w:t>
            </w:r>
            <w:proofErr w:type="spellEnd"/>
            <w:r>
              <w:t xml:space="preserve"> 1*1*0,05 (4 eenheden van 50 cm)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m²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/>
        </w:tc>
      </w:tr>
      <w:tr w:rsidR="00E51491" w:rsidTr="00E51491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evaluatie testfase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stuk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>
            <w: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491" w:rsidRDefault="00E51491"/>
        </w:tc>
      </w:tr>
    </w:tbl>
    <w:p w:rsidR="00E51491" w:rsidRDefault="00E51491" w:rsidP="00E51491"/>
    <w:p w:rsidR="00207BF8" w:rsidRDefault="00E51491" w:rsidP="00E51491">
      <w:r>
        <w:t>E</w:t>
      </w:r>
      <w:r>
        <w:t>enheden van 1x1 meter in plaats van 50x50 cm.</w:t>
      </w:r>
    </w:p>
    <w:sectPr w:rsidR="00207B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491"/>
    <w:rsid w:val="00207BF8"/>
    <w:rsid w:val="00E5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5BBB3"/>
  <w15:chartTrackingRefBased/>
  <w15:docId w15:val="{5D684535-27D8-4390-A276-AC7EAFBA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E51491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53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2A050846.dotm</Template>
  <TotalTime>8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Almere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 RC (Rolf)</dc:creator>
  <cp:keywords/>
  <dc:description/>
  <cp:lastModifiedBy>Pot RC (Rolf)</cp:lastModifiedBy>
  <cp:revision>1</cp:revision>
  <dcterms:created xsi:type="dcterms:W3CDTF">2022-05-31T07:50:00Z</dcterms:created>
  <dcterms:modified xsi:type="dcterms:W3CDTF">2022-05-31T07:58:00Z</dcterms:modified>
</cp:coreProperties>
</file>