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D37" w:rsidRPr="00721D37" w:rsidRDefault="00721D37">
      <w:pPr>
        <w:rPr>
          <w:sz w:val="28"/>
          <w:szCs w:val="28"/>
        </w:rPr>
      </w:pPr>
      <w:r w:rsidRPr="00721D37">
        <w:rPr>
          <w:sz w:val="28"/>
          <w:szCs w:val="28"/>
        </w:rPr>
        <w:t>Europese aanbesteding</w:t>
      </w:r>
    </w:p>
    <w:p w:rsidR="00721D37" w:rsidRDefault="003E3FAD">
      <w:pPr>
        <w:rPr>
          <w:sz w:val="24"/>
        </w:rPr>
      </w:pPr>
      <w:r>
        <w:rPr>
          <w:sz w:val="24"/>
        </w:rPr>
        <w:t xml:space="preserve">Aanmelding tot deelname </w:t>
      </w:r>
      <w:r w:rsidRPr="003E3FAD">
        <w:rPr>
          <w:sz w:val="24"/>
        </w:rPr>
        <w:t>Ingenieursdiensten HOV knoop Druten</w:t>
      </w:r>
    </w:p>
    <w:p w:rsidR="00721D37" w:rsidRDefault="00721D37">
      <w:pPr>
        <w:rPr>
          <w:sz w:val="24"/>
        </w:rPr>
      </w:pPr>
    </w:p>
    <w:p w:rsidR="00721D37" w:rsidRDefault="00755D9A">
      <w:pPr>
        <w:rPr>
          <w:sz w:val="24"/>
        </w:rPr>
      </w:pPr>
      <w:r>
        <w:rPr>
          <w:sz w:val="24"/>
        </w:rPr>
        <w:t xml:space="preserve">Bijlage 2 </w:t>
      </w:r>
      <w:r w:rsidR="00721D37">
        <w:rPr>
          <w:sz w:val="24"/>
        </w:rPr>
        <w:t xml:space="preserve">Verklaring </w:t>
      </w:r>
      <w:r w:rsidR="003E3FAD">
        <w:rPr>
          <w:sz w:val="24"/>
        </w:rPr>
        <w:t>referenties</w:t>
      </w:r>
    </w:p>
    <w:p w:rsidR="00721D37" w:rsidRPr="00753606" w:rsidRDefault="00721D37">
      <w:pPr>
        <w:rPr>
          <w:szCs w:val="20"/>
        </w:rPr>
      </w:pPr>
    </w:p>
    <w:tbl>
      <w:tblPr>
        <w:tblStyle w:val="Tabelraster"/>
        <w:tblpPr w:leftFromText="141" w:rightFromText="141" w:vertAnchor="text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135"/>
        <w:gridCol w:w="10432"/>
      </w:tblGrid>
      <w:tr w:rsidR="003E3FAD" w:rsidRPr="003E3FAD" w:rsidTr="0058133C">
        <w:trPr>
          <w:trHeight w:val="297"/>
        </w:trPr>
        <w:tc>
          <w:tcPr>
            <w:tcW w:w="4135" w:type="dxa"/>
          </w:tcPr>
          <w:p w:rsidR="003E3FAD" w:rsidRPr="003E3FAD" w:rsidRDefault="003E3FAD" w:rsidP="003310E5">
            <w:pPr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b/>
                <w:sz w:val="18"/>
                <w:szCs w:val="18"/>
              </w:rPr>
              <w:t xml:space="preserve">Referentienummer: 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b/>
                <w:sz w:val="18"/>
                <w:szCs w:val="18"/>
              </w:rPr>
              <w:t>1</w:t>
            </w:r>
          </w:p>
        </w:tc>
      </w:tr>
      <w:tr w:rsidR="003E3FAD" w:rsidRPr="003E3FAD" w:rsidTr="0058133C">
        <w:trPr>
          <w:trHeight w:val="525"/>
        </w:trPr>
        <w:tc>
          <w:tcPr>
            <w:tcW w:w="4135" w:type="dxa"/>
          </w:tcPr>
          <w:p w:rsidR="003E3FAD" w:rsidRPr="003E3FAD" w:rsidRDefault="001947FA" w:rsidP="003310E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Naam van het project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1405E4" w:rsidRDefault="003E3FAD" w:rsidP="003310E5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Referentie van:</w:t>
            </w:r>
          </w:p>
        </w:tc>
        <w:bookmarkStart w:id="0" w:name="Selectievakje53"/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bookmarkEnd w:id="0"/>
            <w:r w:rsidRPr="003E3FAD">
              <w:rPr>
                <w:rFonts w:cs="Arial"/>
                <w:sz w:val="18"/>
                <w:szCs w:val="18"/>
              </w:rPr>
              <w:t xml:space="preserve"> inschrijver</w:t>
            </w: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   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als hoofdaannemer</w:t>
            </w: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   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als onderaannemer</w:t>
            </w: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54"/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bookmarkEnd w:id="1"/>
            <w:r w:rsidRPr="003E3FAD">
              <w:rPr>
                <w:rFonts w:cs="Arial"/>
                <w:sz w:val="18"/>
                <w:szCs w:val="18"/>
              </w:rPr>
              <w:t xml:space="preserve"> derde</w:t>
            </w: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3E3FAD"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58133C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Locatie</w:t>
            </w:r>
            <w:r w:rsidRPr="003E3FAD">
              <w:rPr>
                <w:rFonts w:cs="Arial"/>
                <w:sz w:val="18"/>
                <w:szCs w:val="18"/>
              </w:rPr>
              <w:t xml:space="preserve"> </w:t>
            </w:r>
            <w:r w:rsidR="003E3FAD" w:rsidRPr="003E3FAD">
              <w:rPr>
                <w:rFonts w:cs="Arial"/>
                <w:sz w:val="18"/>
                <w:szCs w:val="18"/>
              </w:rPr>
              <w:t>van het project: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Naam opdrachtgever/referent: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Soort organisatie: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Contactpersoon: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58133C" w:rsidRPr="003E3FAD" w:rsidTr="0058133C">
        <w:tc>
          <w:tcPr>
            <w:tcW w:w="4135" w:type="dxa"/>
          </w:tcPr>
          <w:p w:rsidR="0058133C" w:rsidRPr="003E3FAD" w:rsidRDefault="0058133C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Functie contactpersoon</w:t>
            </w:r>
          </w:p>
        </w:tc>
        <w:tc>
          <w:tcPr>
            <w:tcW w:w="10432" w:type="dxa"/>
          </w:tcPr>
          <w:p w:rsidR="0058133C" w:rsidRPr="003E3FAD" w:rsidRDefault="0058133C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Telefoonnummer contactpersoon:</w:t>
            </w:r>
          </w:p>
        </w:tc>
        <w:tc>
          <w:tcPr>
            <w:tcW w:w="10432" w:type="dxa"/>
            <w:tcBorders>
              <w:bottom w:val="single" w:sz="4" w:space="0" w:color="auto"/>
            </w:tcBorders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58133C" w:rsidRPr="003E3FAD" w:rsidTr="0058133C">
        <w:tc>
          <w:tcPr>
            <w:tcW w:w="4135" w:type="dxa"/>
          </w:tcPr>
          <w:p w:rsidR="0058133C" w:rsidRPr="003E3FAD" w:rsidRDefault="0058133C" w:rsidP="003310E5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432" w:type="dxa"/>
            <w:tcBorders>
              <w:bottom w:val="single" w:sz="4" w:space="0" w:color="auto"/>
            </w:tcBorders>
          </w:tcPr>
          <w:p w:rsidR="0058133C" w:rsidRPr="003E3FAD" w:rsidRDefault="0058133C" w:rsidP="003310E5">
            <w:pPr>
              <w:rPr>
                <w:rFonts w:cs="Arial"/>
                <w:sz w:val="18"/>
                <w:szCs w:val="18"/>
              </w:rPr>
            </w:pPr>
          </w:p>
        </w:tc>
      </w:tr>
      <w:tr w:rsidR="003310E5" w:rsidRPr="003E3FAD" w:rsidTr="0058133C">
        <w:tc>
          <w:tcPr>
            <w:tcW w:w="4135" w:type="dxa"/>
          </w:tcPr>
          <w:p w:rsidR="003310E5" w:rsidRPr="003E3FAD" w:rsidRDefault="003310E5" w:rsidP="003310E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432" w:type="dxa"/>
            <w:tcBorders>
              <w:right w:val="nil"/>
            </w:tcBorders>
          </w:tcPr>
          <w:p w:rsidR="003310E5" w:rsidRPr="003E3FAD" w:rsidRDefault="0058133C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Hieronder dient u duidelijk en ondubbelzinnig per competentie te beschrijven waarom u middels uw referentie voldoet aan </w:t>
            </w:r>
            <w:r>
              <w:rPr>
                <w:rFonts w:cs="Arial"/>
                <w:sz w:val="18"/>
                <w:szCs w:val="18"/>
              </w:rPr>
              <w:t>het</w:t>
            </w:r>
            <w:r w:rsidRPr="003E3FAD">
              <w:rPr>
                <w:rFonts w:cs="Arial"/>
                <w:sz w:val="18"/>
                <w:szCs w:val="18"/>
              </w:rPr>
              <w:t xml:space="preserve"> gestelde </w:t>
            </w:r>
            <w:r>
              <w:rPr>
                <w:rFonts w:cs="Arial"/>
                <w:sz w:val="18"/>
                <w:szCs w:val="18"/>
              </w:rPr>
              <w:t>in 2.3.1 van de selectieleidraad</w:t>
            </w:r>
            <w:r w:rsidRPr="003E3FAD">
              <w:rPr>
                <w:rFonts w:cs="Arial"/>
                <w:sz w:val="18"/>
                <w:szCs w:val="18"/>
              </w:rPr>
              <w:t>.</w:t>
            </w:r>
          </w:p>
        </w:tc>
      </w:tr>
      <w:tr w:rsidR="003E3FAD" w:rsidRPr="003E3FAD" w:rsidTr="0058133C">
        <w:tc>
          <w:tcPr>
            <w:tcW w:w="4135" w:type="dxa"/>
          </w:tcPr>
          <w:p w:rsidR="003E3FAD" w:rsidRPr="001405E4" w:rsidRDefault="001947FA" w:rsidP="003310E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Vergelijkbare aard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E3FAD" w:rsidRPr="003E3FAD" w:rsidTr="0058133C">
        <w:tc>
          <w:tcPr>
            <w:tcW w:w="4135" w:type="dxa"/>
          </w:tcPr>
          <w:p w:rsidR="003E3FAD" w:rsidRPr="001405E4" w:rsidRDefault="001947FA" w:rsidP="003310E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Realisatieomvang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E3FAD" w:rsidRPr="003E3FAD" w:rsidTr="0058133C">
        <w:tc>
          <w:tcPr>
            <w:tcW w:w="4135" w:type="dxa"/>
          </w:tcPr>
          <w:p w:rsidR="003E3FAD" w:rsidRPr="001405E4" w:rsidRDefault="001947FA" w:rsidP="003310E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Circulaire SSK-raming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</w:p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1947FA" w:rsidRPr="003E3FAD" w:rsidTr="0058133C">
        <w:tc>
          <w:tcPr>
            <w:tcW w:w="4135" w:type="dxa"/>
          </w:tcPr>
          <w:p w:rsidR="001947FA" w:rsidRPr="001405E4" w:rsidRDefault="001947FA" w:rsidP="003310E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Binnen planning en budget gerealiseerd</w:t>
            </w:r>
          </w:p>
        </w:tc>
        <w:tc>
          <w:tcPr>
            <w:tcW w:w="10432" w:type="dxa"/>
          </w:tcPr>
          <w:p w:rsidR="001947FA" w:rsidRPr="003E3FAD" w:rsidRDefault="001947FA" w:rsidP="003310E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1947FA" w:rsidRPr="003E3FAD" w:rsidRDefault="001947FA" w:rsidP="003310E5">
            <w:pPr>
              <w:rPr>
                <w:rFonts w:cs="Arial"/>
                <w:sz w:val="18"/>
                <w:szCs w:val="18"/>
              </w:rPr>
            </w:pPr>
          </w:p>
          <w:p w:rsidR="001947FA" w:rsidRPr="003E3FAD" w:rsidRDefault="001947FA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1947FA" w:rsidRPr="003E3FAD" w:rsidTr="0058133C">
        <w:tc>
          <w:tcPr>
            <w:tcW w:w="4135" w:type="dxa"/>
          </w:tcPr>
          <w:p w:rsidR="001947FA" w:rsidRPr="001405E4" w:rsidRDefault="001947FA" w:rsidP="003310E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Afstemming diverse stakeholders</w:t>
            </w:r>
          </w:p>
        </w:tc>
        <w:tc>
          <w:tcPr>
            <w:tcW w:w="10432" w:type="dxa"/>
          </w:tcPr>
          <w:p w:rsidR="001947FA" w:rsidRPr="003E3FAD" w:rsidRDefault="001947FA" w:rsidP="003310E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1947FA" w:rsidRPr="003E3FAD" w:rsidRDefault="001947FA" w:rsidP="003310E5">
            <w:pPr>
              <w:rPr>
                <w:rFonts w:cs="Arial"/>
                <w:sz w:val="18"/>
                <w:szCs w:val="18"/>
              </w:rPr>
            </w:pPr>
          </w:p>
          <w:p w:rsidR="001947FA" w:rsidRPr="003E3FAD" w:rsidRDefault="001947FA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  <w:highlight w:val="cyan"/>
              </w:rPr>
            </w:pP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  <w:highlight w:val="cyan"/>
              </w:rPr>
            </w:pPr>
          </w:p>
        </w:tc>
      </w:tr>
      <w:tr w:rsidR="003E3FAD" w:rsidRPr="003E3FAD" w:rsidTr="0058133C">
        <w:trPr>
          <w:trHeight w:val="231"/>
        </w:trPr>
        <w:tc>
          <w:tcPr>
            <w:tcW w:w="4135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Opdrachtwaarde </w:t>
            </w:r>
            <w:r w:rsidR="001947FA">
              <w:rPr>
                <w:rFonts w:cs="Arial"/>
                <w:sz w:val="18"/>
                <w:szCs w:val="18"/>
              </w:rPr>
              <w:t xml:space="preserve">(adviessom) </w:t>
            </w:r>
            <w:r w:rsidRPr="003E3FAD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€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(excl. Btw)</w:t>
            </w:r>
          </w:p>
        </w:tc>
      </w:tr>
      <w:tr w:rsidR="003E3FAD" w:rsidRPr="003E3FAD" w:rsidTr="0058133C">
        <w:trPr>
          <w:trHeight w:val="231"/>
        </w:trPr>
        <w:tc>
          <w:tcPr>
            <w:tcW w:w="4135" w:type="dxa"/>
            <w:tcBorders>
              <w:bottom w:val="single" w:sz="4" w:space="0" w:color="auto"/>
            </w:tcBorders>
          </w:tcPr>
          <w:p w:rsidR="003E3FAD" w:rsidRPr="003E3FAD" w:rsidRDefault="003E3FAD" w:rsidP="003310E5">
            <w:pPr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Looptijd (begin- en einddatum):</w:t>
            </w:r>
          </w:p>
        </w:tc>
        <w:tc>
          <w:tcPr>
            <w:tcW w:w="10432" w:type="dxa"/>
            <w:tcBorders>
              <w:bottom w:val="single" w:sz="4" w:space="0" w:color="auto"/>
            </w:tcBorders>
          </w:tcPr>
          <w:p w:rsidR="003E3FAD" w:rsidRPr="003E3FAD" w:rsidRDefault="003E3FAD" w:rsidP="003310E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                 </w:t>
            </w:r>
          </w:p>
        </w:tc>
      </w:tr>
      <w:tr w:rsidR="001947FA" w:rsidRPr="003E3FAD" w:rsidTr="0058133C">
        <w:tc>
          <w:tcPr>
            <w:tcW w:w="4135" w:type="dxa"/>
            <w:tcBorders>
              <w:left w:val="nil"/>
              <w:right w:val="nil"/>
            </w:tcBorders>
          </w:tcPr>
          <w:p w:rsidR="001947FA" w:rsidRPr="003E3FAD" w:rsidRDefault="001947FA" w:rsidP="003310E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  <w:tcBorders>
              <w:left w:val="nil"/>
              <w:right w:val="nil"/>
            </w:tcBorders>
          </w:tcPr>
          <w:p w:rsidR="001947FA" w:rsidRPr="003E3FAD" w:rsidRDefault="001947FA" w:rsidP="003310E5">
            <w:pPr>
              <w:rPr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 xml:space="preserve">Naam organisatie </w:t>
            </w: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 xml:space="preserve">Naam ondertekeningbevoegd persoon </w:t>
            </w: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</w:tr>
      <w:tr w:rsidR="003E3FAD" w:rsidRPr="003E3FAD" w:rsidTr="0058133C">
        <w:tc>
          <w:tcPr>
            <w:tcW w:w="4135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 xml:space="preserve">Datum </w:t>
            </w: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</w:tr>
      <w:tr w:rsidR="003E3FAD" w:rsidRPr="003E3FAD" w:rsidTr="0058133C">
        <w:trPr>
          <w:trHeight w:val="1052"/>
        </w:trPr>
        <w:tc>
          <w:tcPr>
            <w:tcW w:w="4135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>Handtekening</w:t>
            </w:r>
          </w:p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E3FAD" w:rsidRPr="003E3FAD" w:rsidRDefault="003E3FAD" w:rsidP="003310E5">
            <w:pPr>
              <w:rPr>
                <w:sz w:val="18"/>
                <w:szCs w:val="18"/>
              </w:rPr>
            </w:pPr>
          </w:p>
        </w:tc>
      </w:tr>
    </w:tbl>
    <w:p w:rsidR="003310E5" w:rsidRDefault="003310E5">
      <w:pPr>
        <w:rPr>
          <w:sz w:val="16"/>
          <w:szCs w:val="16"/>
        </w:rPr>
      </w:pPr>
      <w:r>
        <w:rPr>
          <w:sz w:val="16"/>
          <w:szCs w:val="16"/>
        </w:rPr>
        <w:br w:type="textWrapping" w:clear="all"/>
      </w:r>
    </w:p>
    <w:p w:rsidR="003310E5" w:rsidRDefault="003310E5">
      <w:pPr>
        <w:spacing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3310E5" w:rsidRPr="00753606" w:rsidRDefault="003310E5" w:rsidP="003310E5">
      <w:pPr>
        <w:rPr>
          <w:szCs w:val="20"/>
        </w:rPr>
      </w:pPr>
    </w:p>
    <w:tbl>
      <w:tblPr>
        <w:tblStyle w:val="Tabelraster"/>
        <w:tblpPr w:leftFromText="141" w:rightFromText="141" w:vertAnchor="text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135"/>
        <w:gridCol w:w="10432"/>
      </w:tblGrid>
      <w:tr w:rsidR="003310E5" w:rsidRPr="003E3FAD" w:rsidTr="00460DB8">
        <w:trPr>
          <w:trHeight w:val="297"/>
        </w:trPr>
        <w:tc>
          <w:tcPr>
            <w:tcW w:w="4135" w:type="dxa"/>
          </w:tcPr>
          <w:p w:rsidR="003310E5" w:rsidRPr="003E3FAD" w:rsidRDefault="003310E5" w:rsidP="006C0425">
            <w:pPr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b/>
                <w:sz w:val="18"/>
                <w:szCs w:val="18"/>
              </w:rPr>
              <w:t xml:space="preserve">Referentienummer: 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</w:tr>
      <w:tr w:rsidR="003310E5" w:rsidRPr="003E3FAD" w:rsidTr="00460DB8">
        <w:trPr>
          <w:trHeight w:val="525"/>
        </w:trPr>
        <w:tc>
          <w:tcPr>
            <w:tcW w:w="4135" w:type="dxa"/>
          </w:tcPr>
          <w:p w:rsidR="003310E5" w:rsidRPr="003E3FAD" w:rsidRDefault="003310E5" w:rsidP="006C042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Naam van het project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</w:p>
        </w:tc>
      </w:tr>
      <w:tr w:rsidR="00460DB8" w:rsidRPr="003E3FAD" w:rsidTr="00460DB8">
        <w:trPr>
          <w:trHeight w:val="525"/>
        </w:trPr>
        <w:tc>
          <w:tcPr>
            <w:tcW w:w="4135" w:type="dxa"/>
          </w:tcPr>
          <w:p w:rsidR="00460DB8" w:rsidRDefault="00460DB8" w:rsidP="00460DB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Omschrijving van het project</w:t>
            </w:r>
          </w:p>
        </w:tc>
        <w:tc>
          <w:tcPr>
            <w:tcW w:w="10432" w:type="dxa"/>
          </w:tcPr>
          <w:p w:rsidR="00460DB8" w:rsidRPr="003E3FAD" w:rsidRDefault="00460DB8" w:rsidP="006C0425">
            <w:pPr>
              <w:rPr>
                <w:rFonts w:cs="Arial"/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1405E4" w:rsidRDefault="003310E5" w:rsidP="006C0425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Referentie van: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inschrijver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   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als hoofdaannemer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   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als onderaannemer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derde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3E3FAD"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Plaats van het project:</w:t>
            </w:r>
          </w:p>
        </w:tc>
        <w:tc>
          <w:tcPr>
            <w:tcW w:w="10432" w:type="dxa"/>
          </w:tcPr>
          <w:p w:rsidR="003310E5" w:rsidRPr="003E3FAD" w:rsidRDefault="003310E5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Naam opdrachtgever/referent:</w:t>
            </w:r>
          </w:p>
        </w:tc>
        <w:tc>
          <w:tcPr>
            <w:tcW w:w="10432" w:type="dxa"/>
          </w:tcPr>
          <w:p w:rsidR="003310E5" w:rsidRPr="003E3FAD" w:rsidRDefault="003310E5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Soort organisatie:</w:t>
            </w:r>
          </w:p>
        </w:tc>
        <w:tc>
          <w:tcPr>
            <w:tcW w:w="10432" w:type="dxa"/>
          </w:tcPr>
          <w:p w:rsidR="003310E5" w:rsidRPr="003E3FAD" w:rsidRDefault="003310E5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Contactpersoon:</w:t>
            </w:r>
          </w:p>
        </w:tc>
        <w:tc>
          <w:tcPr>
            <w:tcW w:w="10432" w:type="dxa"/>
          </w:tcPr>
          <w:p w:rsidR="003310E5" w:rsidRPr="003E3FAD" w:rsidRDefault="003310E5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460DB8" w:rsidRPr="003E3FAD" w:rsidTr="00460DB8">
        <w:tc>
          <w:tcPr>
            <w:tcW w:w="4135" w:type="dxa"/>
          </w:tcPr>
          <w:p w:rsidR="00460DB8" w:rsidRPr="003E3FAD" w:rsidRDefault="00460DB8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Functie contactpersoon</w:t>
            </w:r>
          </w:p>
        </w:tc>
        <w:tc>
          <w:tcPr>
            <w:tcW w:w="10432" w:type="dxa"/>
          </w:tcPr>
          <w:p w:rsidR="00460DB8" w:rsidRPr="003E3FAD" w:rsidRDefault="00460DB8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1405E4">
            <w:pPr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Telefoonnummer contactpersoon:</w:t>
            </w:r>
          </w:p>
        </w:tc>
        <w:tc>
          <w:tcPr>
            <w:tcW w:w="10432" w:type="dxa"/>
            <w:tcBorders>
              <w:bottom w:val="single" w:sz="4" w:space="0" w:color="auto"/>
            </w:tcBorders>
          </w:tcPr>
          <w:p w:rsidR="003310E5" w:rsidRPr="003E3FAD" w:rsidRDefault="003310E5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460DB8" w:rsidRPr="003E3FAD" w:rsidTr="00460DB8">
        <w:tc>
          <w:tcPr>
            <w:tcW w:w="4135" w:type="dxa"/>
          </w:tcPr>
          <w:p w:rsidR="00460DB8" w:rsidRPr="003E3FAD" w:rsidRDefault="00460DB8" w:rsidP="006C0425">
            <w:pPr>
              <w:jc w:val="both"/>
              <w:rPr>
                <w:rFonts w:cs="Arial"/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10432" w:type="dxa"/>
            <w:tcBorders>
              <w:bottom w:val="single" w:sz="4" w:space="0" w:color="auto"/>
            </w:tcBorders>
          </w:tcPr>
          <w:p w:rsidR="00460DB8" w:rsidRPr="003E3FAD" w:rsidRDefault="00460DB8" w:rsidP="006C0425">
            <w:pPr>
              <w:rPr>
                <w:rFonts w:cs="Arial"/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432" w:type="dxa"/>
            <w:tcBorders>
              <w:right w:val="nil"/>
            </w:tcBorders>
          </w:tcPr>
          <w:p w:rsidR="003310E5" w:rsidRPr="003E3FAD" w:rsidRDefault="00460DB8" w:rsidP="001405E4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Hieronder dient u duidelijk en ondubbelzinnig per kerncompetentie te beschrijven waarom u middels uw referentie voldoet aan </w:t>
            </w:r>
            <w:r>
              <w:rPr>
                <w:rFonts w:cs="Arial"/>
                <w:sz w:val="18"/>
                <w:szCs w:val="18"/>
              </w:rPr>
              <w:t>het</w:t>
            </w:r>
            <w:r w:rsidRPr="003E3FAD">
              <w:rPr>
                <w:rFonts w:cs="Arial"/>
                <w:sz w:val="18"/>
                <w:szCs w:val="18"/>
              </w:rPr>
              <w:t xml:space="preserve"> gestelde </w:t>
            </w:r>
            <w:r>
              <w:rPr>
                <w:rFonts w:cs="Arial"/>
                <w:sz w:val="18"/>
                <w:szCs w:val="18"/>
              </w:rPr>
              <w:t>in 2.3.1 van de selectieleidraad</w:t>
            </w:r>
            <w:r w:rsidRPr="003E3FAD">
              <w:rPr>
                <w:rFonts w:cs="Arial"/>
                <w:sz w:val="18"/>
                <w:szCs w:val="18"/>
              </w:rPr>
              <w:t>.</w:t>
            </w:r>
          </w:p>
        </w:tc>
      </w:tr>
      <w:tr w:rsidR="003310E5" w:rsidRPr="003E3FAD" w:rsidTr="00460DB8">
        <w:tc>
          <w:tcPr>
            <w:tcW w:w="4135" w:type="dxa"/>
          </w:tcPr>
          <w:p w:rsidR="003310E5" w:rsidRPr="001405E4" w:rsidRDefault="003310E5" w:rsidP="006C042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Vergelijkbare aard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310E5" w:rsidRPr="003E3FAD" w:rsidTr="00460DB8">
        <w:tc>
          <w:tcPr>
            <w:tcW w:w="4135" w:type="dxa"/>
          </w:tcPr>
          <w:p w:rsidR="003310E5" w:rsidRPr="001405E4" w:rsidRDefault="003310E5" w:rsidP="006C042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Realisatieomvang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310E5" w:rsidRPr="003E3FAD" w:rsidTr="00460DB8">
        <w:tc>
          <w:tcPr>
            <w:tcW w:w="4135" w:type="dxa"/>
          </w:tcPr>
          <w:p w:rsidR="003310E5" w:rsidRPr="001405E4" w:rsidRDefault="003310E5" w:rsidP="006C042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Circulaire SSK-raming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310E5" w:rsidRPr="003E3FAD" w:rsidTr="00460DB8">
        <w:tc>
          <w:tcPr>
            <w:tcW w:w="4135" w:type="dxa"/>
          </w:tcPr>
          <w:p w:rsidR="003310E5" w:rsidRPr="001405E4" w:rsidRDefault="003310E5" w:rsidP="006C042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Binnen planning en budget gerealiseerd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310E5" w:rsidRPr="003E3FAD" w:rsidTr="00460DB8">
        <w:tc>
          <w:tcPr>
            <w:tcW w:w="4135" w:type="dxa"/>
          </w:tcPr>
          <w:p w:rsidR="003310E5" w:rsidRPr="001405E4" w:rsidRDefault="003310E5" w:rsidP="006C0425">
            <w:pPr>
              <w:rPr>
                <w:rFonts w:cs="Arial"/>
                <w:b/>
                <w:sz w:val="18"/>
                <w:szCs w:val="18"/>
              </w:rPr>
            </w:pPr>
            <w:r w:rsidRPr="001405E4">
              <w:rPr>
                <w:rFonts w:cs="Arial"/>
                <w:b/>
                <w:sz w:val="18"/>
                <w:szCs w:val="18"/>
              </w:rPr>
              <w:t>Afstemming diverse stakeholders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spacing w:line="260" w:lineRule="atLeast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wel 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6E643C">
              <w:rPr>
                <w:rFonts w:cs="Arial"/>
                <w:sz w:val="18"/>
                <w:szCs w:val="18"/>
              </w:rPr>
            </w:r>
            <w:r w:rsidR="006E643C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niet van toepassing. </w:t>
            </w: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Zo ja, omschrijf waarom uw referentie voldoet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310E5" w:rsidRPr="003E3FAD" w:rsidTr="00460DB8">
        <w:tc>
          <w:tcPr>
            <w:tcW w:w="4135" w:type="dxa"/>
          </w:tcPr>
          <w:p w:rsidR="003310E5" w:rsidRDefault="003310E5" w:rsidP="006C0425">
            <w:pPr>
              <w:rPr>
                <w:rFonts w:cs="Arial"/>
                <w:sz w:val="18"/>
                <w:szCs w:val="18"/>
                <w:highlight w:val="cyan"/>
              </w:rPr>
            </w:pPr>
          </w:p>
          <w:p w:rsidR="001405E4" w:rsidRPr="003E3FAD" w:rsidRDefault="001405E4" w:rsidP="006C0425">
            <w:pPr>
              <w:rPr>
                <w:rFonts w:cs="Arial"/>
                <w:sz w:val="18"/>
                <w:szCs w:val="18"/>
                <w:highlight w:val="cyan"/>
              </w:rPr>
            </w:pP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  <w:highlight w:val="cyan"/>
              </w:rPr>
            </w:pPr>
          </w:p>
        </w:tc>
      </w:tr>
      <w:tr w:rsidR="003310E5" w:rsidRPr="003E3FAD" w:rsidTr="00460DB8">
        <w:trPr>
          <w:trHeight w:val="231"/>
        </w:trPr>
        <w:tc>
          <w:tcPr>
            <w:tcW w:w="4135" w:type="dxa"/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lastRenderedPageBreak/>
              <w:t xml:space="preserve">Opdrachtwaarde </w:t>
            </w:r>
            <w:r>
              <w:rPr>
                <w:rFonts w:cs="Arial"/>
                <w:sz w:val="18"/>
                <w:szCs w:val="18"/>
              </w:rPr>
              <w:t xml:space="preserve">(adviessom) </w:t>
            </w:r>
            <w:r w:rsidRPr="003E3FAD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 xml:space="preserve">€ </w:t>
            </w: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(excl. Btw)</w:t>
            </w:r>
          </w:p>
        </w:tc>
      </w:tr>
      <w:tr w:rsidR="003310E5" w:rsidRPr="003E3FAD" w:rsidTr="00460DB8">
        <w:trPr>
          <w:trHeight w:val="231"/>
        </w:trPr>
        <w:tc>
          <w:tcPr>
            <w:tcW w:w="4135" w:type="dxa"/>
            <w:tcBorders>
              <w:bottom w:val="single" w:sz="4" w:space="0" w:color="auto"/>
            </w:tcBorders>
          </w:tcPr>
          <w:p w:rsidR="003310E5" w:rsidRPr="003E3FAD" w:rsidRDefault="003310E5" w:rsidP="006C0425">
            <w:pPr>
              <w:jc w:val="both"/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t>Looptijd (begin- en einddatum):</w:t>
            </w:r>
          </w:p>
        </w:tc>
        <w:tc>
          <w:tcPr>
            <w:tcW w:w="10432" w:type="dxa"/>
            <w:tcBorders>
              <w:bottom w:val="single" w:sz="4" w:space="0" w:color="auto"/>
            </w:tcBorders>
          </w:tcPr>
          <w:p w:rsidR="003310E5" w:rsidRPr="003E3FAD" w:rsidRDefault="003310E5" w:rsidP="006C0425">
            <w:pPr>
              <w:rPr>
                <w:rFonts w:cs="Arial"/>
                <w:sz w:val="18"/>
                <w:szCs w:val="18"/>
              </w:rPr>
            </w:pPr>
            <w:r w:rsidRPr="003E3FA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3E3FA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3E3FAD">
              <w:rPr>
                <w:rFonts w:cs="Arial"/>
                <w:sz w:val="18"/>
                <w:szCs w:val="18"/>
              </w:rPr>
            </w:r>
            <w:r w:rsidRPr="003E3FAD">
              <w:rPr>
                <w:rFonts w:cs="Arial"/>
                <w:sz w:val="18"/>
                <w:szCs w:val="18"/>
              </w:rPr>
              <w:fldChar w:fldCharType="separate"/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noProof/>
                <w:sz w:val="18"/>
                <w:szCs w:val="18"/>
              </w:rPr>
              <w:t> </w:t>
            </w:r>
            <w:r w:rsidRPr="003E3FAD">
              <w:rPr>
                <w:rFonts w:cs="Arial"/>
                <w:sz w:val="18"/>
                <w:szCs w:val="18"/>
              </w:rPr>
              <w:fldChar w:fldCharType="end"/>
            </w:r>
            <w:r w:rsidRPr="003E3FAD">
              <w:rPr>
                <w:rFonts w:cs="Arial"/>
                <w:sz w:val="18"/>
                <w:szCs w:val="18"/>
              </w:rPr>
              <w:t xml:space="preserve">                  </w:t>
            </w:r>
          </w:p>
        </w:tc>
      </w:tr>
      <w:tr w:rsidR="003310E5" w:rsidRPr="003E3FAD" w:rsidTr="00460DB8">
        <w:tc>
          <w:tcPr>
            <w:tcW w:w="4135" w:type="dxa"/>
            <w:tcBorders>
              <w:left w:val="nil"/>
              <w:right w:val="nil"/>
            </w:tcBorders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  <w:tcBorders>
              <w:left w:val="nil"/>
              <w:right w:val="nil"/>
            </w:tcBorders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 xml:space="preserve">Naam organisatie </w:t>
            </w: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 xml:space="preserve">Naam ondertekeningbevoegd persoon </w:t>
            </w: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</w:tr>
      <w:tr w:rsidR="003310E5" w:rsidRPr="003E3FAD" w:rsidTr="00460DB8">
        <w:tc>
          <w:tcPr>
            <w:tcW w:w="4135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 xml:space="preserve">Datum </w:t>
            </w: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</w:tr>
      <w:tr w:rsidR="003310E5" w:rsidRPr="003E3FAD" w:rsidTr="00460DB8">
        <w:trPr>
          <w:trHeight w:val="1052"/>
        </w:trPr>
        <w:tc>
          <w:tcPr>
            <w:tcW w:w="4135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  <w:r w:rsidRPr="003E3FAD">
              <w:rPr>
                <w:sz w:val="18"/>
                <w:szCs w:val="18"/>
              </w:rPr>
              <w:t>Handtekening</w:t>
            </w:r>
          </w:p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  <w:tc>
          <w:tcPr>
            <w:tcW w:w="10432" w:type="dxa"/>
          </w:tcPr>
          <w:p w:rsidR="003310E5" w:rsidRPr="003E3FAD" w:rsidRDefault="003310E5" w:rsidP="006C0425">
            <w:pPr>
              <w:rPr>
                <w:sz w:val="18"/>
                <w:szCs w:val="18"/>
              </w:rPr>
            </w:pPr>
          </w:p>
        </w:tc>
      </w:tr>
    </w:tbl>
    <w:p w:rsidR="003310E5" w:rsidRDefault="003310E5" w:rsidP="003310E5">
      <w:pPr>
        <w:rPr>
          <w:sz w:val="16"/>
          <w:szCs w:val="16"/>
        </w:rPr>
      </w:pPr>
      <w:r>
        <w:rPr>
          <w:sz w:val="16"/>
          <w:szCs w:val="16"/>
        </w:rPr>
        <w:br w:type="textWrapping" w:clear="all"/>
      </w:r>
    </w:p>
    <w:p w:rsidR="003310E5" w:rsidRDefault="003310E5">
      <w:pPr>
        <w:rPr>
          <w:sz w:val="16"/>
          <w:szCs w:val="16"/>
        </w:rPr>
      </w:pPr>
    </w:p>
    <w:p w:rsidR="00FA4703" w:rsidRPr="00BB3CD8" w:rsidRDefault="00FA4703">
      <w:pPr>
        <w:rPr>
          <w:sz w:val="16"/>
          <w:szCs w:val="16"/>
        </w:rPr>
      </w:pPr>
    </w:p>
    <w:sectPr w:rsidR="00FA4703" w:rsidRPr="00BB3CD8" w:rsidSect="005813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843" w:bottom="141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0D5" w:rsidRDefault="00A350D5" w:rsidP="00A22F72">
      <w:r>
        <w:separator/>
      </w:r>
    </w:p>
  </w:endnote>
  <w:endnote w:type="continuationSeparator" w:id="0">
    <w:p w:rsidR="00A350D5" w:rsidRDefault="00A350D5" w:rsidP="00A2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381" w:rsidRDefault="00DE13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381" w:rsidRDefault="00DE138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381" w:rsidRDefault="00DE13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0D5" w:rsidRDefault="00A350D5" w:rsidP="00A22F72">
      <w:r>
        <w:separator/>
      </w:r>
    </w:p>
  </w:footnote>
  <w:footnote w:type="continuationSeparator" w:id="0">
    <w:p w:rsidR="00A350D5" w:rsidRDefault="00A350D5" w:rsidP="00A22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381" w:rsidRDefault="00DE13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F03" w:rsidRDefault="003E3FA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ECD246" wp14:editId="234B6DA5">
          <wp:simplePos x="0" y="0"/>
          <wp:positionH relativeFrom="column">
            <wp:posOffset>7834823</wp:posOffset>
          </wp:positionH>
          <wp:positionV relativeFrom="paragraph">
            <wp:posOffset>-377797</wp:posOffset>
          </wp:positionV>
          <wp:extent cx="1990090" cy="933157"/>
          <wp:effectExtent l="0" t="0" r="0" b="63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78" b="27623"/>
                  <a:stretch/>
                </pic:blipFill>
                <pic:spPr bwMode="auto">
                  <a:xfrm>
                    <a:off x="0" y="0"/>
                    <a:ext cx="1990090" cy="9331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381" w:rsidRDefault="00DE13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142"/>
    <w:multiLevelType w:val="hybridMultilevel"/>
    <w:tmpl w:val="288C060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6A27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4760929"/>
    <w:multiLevelType w:val="hybridMultilevel"/>
    <w:tmpl w:val="DF7C38A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77EFB"/>
    <w:multiLevelType w:val="hybridMultilevel"/>
    <w:tmpl w:val="63A8C186"/>
    <w:lvl w:ilvl="0" w:tplc="0C846B6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msName" w:val="NONE"/>
    <w:docVar w:name="DocAuthor" w:val="Inlog iWriter"/>
    <w:docVar w:name="DocDuplex" w:val="DUPLEX_DEFAULT"/>
    <w:docVar w:name="DocIndex" w:val="0000"/>
    <w:docVar w:name="DocPrinter" w:val="NOPRINTER"/>
    <w:docVar w:name="DocReg" w:val="0"/>
    <w:docVar w:name="DocType" w:val="CLP"/>
    <w:docVar w:name="DocumentLanguage" w:val="nl-NL"/>
    <w:docVar w:name="IW_Generated" w:val="True"/>
    <w:docVar w:name="KingAsync" w:val="none"/>
    <w:docVar w:name="KingWizard" w:val="0"/>
    <w:docVar w:name="mitStyleTemplates" w:val="Huisstijl Gemeente Druten nieuw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61B02AD4513D471986A060462CC0F345&lt;/ID&gt;_x000d__x000a_      &lt;PROMPT&gt;_x000d__x000a_        &lt;NLNL&gt;Bedrijfs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2496F4F4CE34A4EB79E0C1991A8BD7D&lt;/ID&gt;_x000d__x000a_      &lt;PROMPT&gt;_x000d__x000a_        &lt;NLNL&gt;Af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7BC4647B2C14CF0A27A9A886A102E8B&lt;/ID&gt;_x000d__x000a_      &lt;PROMPT&gt;_x000d__x000a_        &lt;NLNL&gt;Voorvoegsel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68F3E9AF1E44DAA90EF4844D7D4CE6&lt;/ID&gt;_x000d__x000a_      &lt;PROMPT&gt;_x000d__x000a_        &lt;NLNL&gt;Achter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681CA70B7414B1C8334FA8B66BA7257&lt;/ID&gt;_x000d__x000a_      &lt;PROMPT&gt;_x000d__x000a_        &lt;NLNL&gt;Straa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63E0E7DE1EC49FC9E09C157CC4AD70C&lt;/ID&gt;_x000d__x000a_      &lt;PROMPT&gt;_x000d__x000a_        &lt;NLNL&gt;Huisn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63D75D6005A4B08800280B31B5A2425&lt;/ID&gt;_x000d__x000a_      &lt;PROMPT&gt;_x000d__x000a_        &lt;NLNL&gt;Huislt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5B7C6FAB5694C70998592B579CD22D4&lt;/ID&gt;_x000d__x000a_      &lt;PROMPT&gt;_x000d__x000a_        &lt;NLNL&gt;Huistoev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A6A5B38CFC440C92ACEFB5A27A92FC&lt;/ID&gt;_x000d__x000a_      &lt;PROMPT&gt;_x000d__x000a_        &lt;NLNL&gt;Postcod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2B9AD595EAA45F3864C6083C64E9D93&lt;/ID&gt;_x000d__x000a_      &lt;PROMPT&gt;_x000d__x000a_        &lt;NLNL&gt;Plaat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87B0B0A99334DC2AAB97C6403B9ED4F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7B0E4AEC9F64FC9A116FEFFC5CD5CA8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9D46DD080484316BEF8FA87F44CEA01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19DD072310454E4697C6CFED6F8DDA4B&lt;/ID&gt;_x000d__x000a_      &lt;PROMPT&gt;_x000d__x000a_        &lt;NLNL&gt;uw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10B0C535CE1A4BB88BFC2A8D83D78D40&lt;/ID&gt;_x000d__x000a_      &lt;PROMPT&gt;_x000d__x000a_        &lt;NLNL&gt;contactpersoo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4D5F70CAD6C46CF93F216659E1DCE5F&lt;/ID&gt;_x000d__x000a_      &lt;PROMPT&gt;_x000d__x000a_        &lt;NLNL&gt;telnr contactpersoo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F45BA0B3A5840348C7DE1F0CBF88665&lt;/ID&gt;_x000d__x000a_      &lt;PROMPT&gt;_x000d__x000a_        &lt;NLNL&gt;Geslach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EAFB1F9AD6741A998FDC7372B80AEBD&lt;/ID&gt;_x000d__x000a_      &lt;PROMPT&gt;_x000d__x000a_        &lt;NLNL&gt;Voorvoegsel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172ED7066BD74BAB80307EB0987ED7B5&lt;/ID&gt;_x000d__x000a_      &lt;PROMPT&gt;_x000d__x000a_        &lt;NLNL&gt;Straa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2CFF35AF89B426D9BDCF3BB665B954F&lt;/ID&gt;_x000d__x000a_      &lt;PROMPT&gt;_x000d__x000a_        &lt;NLNL&gt;aanhe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4EF45DA3BA4020A65BE9349F3E6A01&lt;/ID&gt;_x000d__x000a_      &lt;PROMPT&gt;_x000d__x000a_        &lt;NLNL&gt;Voorlett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18CA92DC9CB4FE098E5138D14B60D5C&lt;/ID&gt;_x000d__x000a_      &lt;PROMPT&gt;_x000d__x000a_        &lt;NLNL&gt;bijlagen (aantal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laat leeg als er geen bijlagen zij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EF58C7233A8947EC9F06A00E793783F0&lt;/ID&gt;_x000d__x000a_      &lt;NAME&gt;_x000d__x000a_        &lt;NLNL&gt;Adresser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C4DF27AB31AA485B8E6371F3D253DCF8&lt;/ID&gt;_x000d__x000a_      &lt;NAME&gt;_x000d__x000a_        &lt;NLNL&gt;Briefhoofd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237D842BDF6648CFADEE43EEE6F5A759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6469E5DB7D40F3B6BEBA86C56F6EAB~0&lt;/ID&gt;_x000d__x000a_      &lt;VALUESINGLE&gt;_x000d__x000a_        &lt;NLNL&gt;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994C379AB2E4FE794461CDD78AF1F6B~0&lt;/ID&gt;_x000d__x000a_      &lt;VALUESINGLE&gt;_x000d__x000a_        &lt;NLNL&gt;V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DF8EC8891404B0689D0AE8D775288CC~0&lt;/ID&gt;_x000d__x000a_      &lt;VALUESINGLE&gt;_x000d__x000a_        &lt;NLNL&gt;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D129442404D7993EC20A3D6EF11F7~0&lt;/ID&gt;_x000d__x000a_      &lt;VALUESINGLE&gt;_x000d__x000a_        &lt;NLNL&gt;Best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1DEAE2653054CD2A48E51B6FD291055~0&lt;/ID&gt;_x000d__x000a_      &lt;VALUESINGLE&gt;_x000d__x000a_        &lt;NLNL&gt;Geacht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9182"/>
    <w:docVar w:name="thumbnailPath" w:val="C:\Users\x3iwr0\AppData\Local\Temp\24\tmp69EE.png"/>
  </w:docVars>
  <w:rsids>
    <w:rsidRoot w:val="00721D37"/>
    <w:rsid w:val="00010C82"/>
    <w:rsid w:val="00023765"/>
    <w:rsid w:val="00025835"/>
    <w:rsid w:val="00065B12"/>
    <w:rsid w:val="00065CB6"/>
    <w:rsid w:val="00073434"/>
    <w:rsid w:val="00073F7E"/>
    <w:rsid w:val="00080CFF"/>
    <w:rsid w:val="000D5A8A"/>
    <w:rsid w:val="001405E4"/>
    <w:rsid w:val="001947FA"/>
    <w:rsid w:val="001C005A"/>
    <w:rsid w:val="001D2C86"/>
    <w:rsid w:val="0022456A"/>
    <w:rsid w:val="00237E84"/>
    <w:rsid w:val="002F5347"/>
    <w:rsid w:val="003310E5"/>
    <w:rsid w:val="00356CE1"/>
    <w:rsid w:val="00371FA1"/>
    <w:rsid w:val="003C5836"/>
    <w:rsid w:val="003E3FAD"/>
    <w:rsid w:val="0043423E"/>
    <w:rsid w:val="00460DB8"/>
    <w:rsid w:val="00573858"/>
    <w:rsid w:val="0058133C"/>
    <w:rsid w:val="005A7CC0"/>
    <w:rsid w:val="005B119F"/>
    <w:rsid w:val="00606F59"/>
    <w:rsid w:val="006E643C"/>
    <w:rsid w:val="006F770F"/>
    <w:rsid w:val="00721D37"/>
    <w:rsid w:val="00753606"/>
    <w:rsid w:val="00755D9A"/>
    <w:rsid w:val="007D70E9"/>
    <w:rsid w:val="007E2B55"/>
    <w:rsid w:val="00875672"/>
    <w:rsid w:val="0089138E"/>
    <w:rsid w:val="00923FF9"/>
    <w:rsid w:val="00930976"/>
    <w:rsid w:val="009A58F5"/>
    <w:rsid w:val="00A22F72"/>
    <w:rsid w:val="00A350D5"/>
    <w:rsid w:val="00A62DF6"/>
    <w:rsid w:val="00A77DBA"/>
    <w:rsid w:val="00AB3BAC"/>
    <w:rsid w:val="00AB70F8"/>
    <w:rsid w:val="00B0702A"/>
    <w:rsid w:val="00B23BE5"/>
    <w:rsid w:val="00B36413"/>
    <w:rsid w:val="00B85FE4"/>
    <w:rsid w:val="00B938BF"/>
    <w:rsid w:val="00BB3CD8"/>
    <w:rsid w:val="00BE3924"/>
    <w:rsid w:val="00C47F3F"/>
    <w:rsid w:val="00C815C0"/>
    <w:rsid w:val="00C86F03"/>
    <w:rsid w:val="00CC1BA8"/>
    <w:rsid w:val="00CC6D55"/>
    <w:rsid w:val="00CD2750"/>
    <w:rsid w:val="00D0692E"/>
    <w:rsid w:val="00D200E0"/>
    <w:rsid w:val="00D37C2B"/>
    <w:rsid w:val="00D61835"/>
    <w:rsid w:val="00D83CC6"/>
    <w:rsid w:val="00DD1C49"/>
    <w:rsid w:val="00DE1381"/>
    <w:rsid w:val="00E404F2"/>
    <w:rsid w:val="00E42C97"/>
    <w:rsid w:val="00E535B9"/>
    <w:rsid w:val="00F447D5"/>
    <w:rsid w:val="00F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E52F9C7-F6B1-4197-A84E-C37A4B78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E3924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qFormat/>
    <w:rsid w:val="00BE3924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36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BE3924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BE3924"/>
    <w:pPr>
      <w:keepNext/>
      <w:keepLines/>
      <w:spacing w:before="200"/>
      <w:outlineLvl w:val="2"/>
    </w:pPr>
    <w:rPr>
      <w:rFonts w:asciiTheme="minorHAnsi" w:eastAsiaTheme="majorEastAsia" w:hAnsiTheme="minorHAnsi" w:cstheme="majorBidi"/>
      <w:b/>
      <w:bCs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BE3924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BE3924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BE3924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BE3924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BE3924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BE3924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6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WDW">
    <w:name w:val="AdresWDW"/>
    <w:basedOn w:val="Standaard"/>
    <w:qFormat/>
    <w:rsid w:val="00025835"/>
    <w:pPr>
      <w:spacing w:line="240" w:lineRule="exact"/>
    </w:pPr>
    <w:rPr>
      <w:sz w:val="14"/>
    </w:rPr>
  </w:style>
  <w:style w:type="paragraph" w:styleId="Koptekst">
    <w:name w:val="header"/>
    <w:basedOn w:val="Standaard"/>
    <w:link w:val="KoptekstChar"/>
    <w:rsid w:val="00BE39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E3924"/>
    <w:rPr>
      <w:rFonts w:ascii="Verdana" w:eastAsia="Times New Roman" w:hAnsi="Verdana" w:cs="Times New Roman"/>
      <w:sz w:val="20"/>
      <w:szCs w:val="24"/>
    </w:rPr>
  </w:style>
  <w:style w:type="paragraph" w:styleId="Voettekst">
    <w:name w:val="footer"/>
    <w:basedOn w:val="Standaard"/>
    <w:link w:val="VoettekstChar"/>
    <w:rsid w:val="00BE39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E3924"/>
    <w:rPr>
      <w:rFonts w:ascii="Verdana" w:eastAsia="Times New Roman" w:hAnsi="Verdana" w:cs="Times New Roman"/>
      <w:sz w:val="20"/>
      <w:szCs w:val="24"/>
    </w:rPr>
  </w:style>
  <w:style w:type="character" w:customStyle="1" w:styleId="Kop1Char">
    <w:name w:val="Kop 1 Char"/>
    <w:basedOn w:val="Standaardalinea-lettertype"/>
    <w:link w:val="Kop1"/>
    <w:rsid w:val="00BE3924"/>
    <w:rPr>
      <w:rFonts w:eastAsiaTheme="majorEastAsia" w:cstheme="majorBidi"/>
      <w:b/>
      <w:bCs/>
      <w:sz w:val="36"/>
      <w:szCs w:val="28"/>
    </w:rPr>
  </w:style>
  <w:style w:type="character" w:customStyle="1" w:styleId="Kop2Char">
    <w:name w:val="Kop 2 Char"/>
    <w:basedOn w:val="Standaardalinea-lettertype"/>
    <w:link w:val="Kop2"/>
    <w:rsid w:val="00BE3924"/>
    <w:rPr>
      <w:rFonts w:eastAsiaTheme="majorEastAsia" w:cstheme="majorBidi"/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BE3924"/>
    <w:rPr>
      <w:rFonts w:eastAsiaTheme="majorEastAsia" w:cstheme="majorBidi"/>
      <w:b/>
      <w:bCs/>
      <w:sz w:val="20"/>
      <w:szCs w:val="24"/>
    </w:rPr>
  </w:style>
  <w:style w:type="character" w:customStyle="1" w:styleId="Kop4Char">
    <w:name w:val="Kop 4 Char"/>
    <w:basedOn w:val="Standaardalinea-lettertype"/>
    <w:link w:val="Kop4"/>
    <w:semiHidden/>
    <w:rsid w:val="00BE3924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4"/>
    </w:rPr>
  </w:style>
  <w:style w:type="character" w:customStyle="1" w:styleId="Kop5Char">
    <w:name w:val="Kop 5 Char"/>
    <w:basedOn w:val="Standaardalinea-lettertype"/>
    <w:link w:val="Kop5"/>
    <w:semiHidden/>
    <w:rsid w:val="00BE3924"/>
    <w:rPr>
      <w:rFonts w:asciiTheme="majorHAnsi" w:eastAsiaTheme="majorEastAsia" w:hAnsiTheme="majorHAnsi" w:cstheme="majorBidi"/>
      <w:color w:val="1F3763" w:themeColor="accent1" w:themeShade="7F"/>
      <w:sz w:val="20"/>
      <w:szCs w:val="24"/>
    </w:rPr>
  </w:style>
  <w:style w:type="character" w:customStyle="1" w:styleId="Kop6Char">
    <w:name w:val="Kop 6 Char"/>
    <w:basedOn w:val="Standaardalinea-lettertype"/>
    <w:link w:val="Kop6"/>
    <w:semiHidden/>
    <w:rsid w:val="00BE3924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semiHidden/>
    <w:rsid w:val="00BE39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</w:rPr>
  </w:style>
  <w:style w:type="character" w:customStyle="1" w:styleId="Kop8Char">
    <w:name w:val="Kop 8 Char"/>
    <w:basedOn w:val="Standaardalinea-lettertype"/>
    <w:link w:val="Kop8"/>
    <w:semiHidden/>
    <w:rsid w:val="00BE39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semiHidden/>
    <w:rsid w:val="00BE39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ard"/>
    <w:next w:val="Standaard"/>
    <w:link w:val="TitelChar"/>
    <w:qFormat/>
    <w:rsid w:val="00BE3924"/>
    <w:pPr>
      <w:pBdr>
        <w:bottom w:val="single" w:sz="8" w:space="4" w:color="4472C4" w:themeColor="accent1"/>
      </w:pBdr>
      <w:spacing w:after="300"/>
      <w:contextualSpacing/>
    </w:pPr>
    <w:rPr>
      <w:rFonts w:asciiTheme="minorHAnsi" w:eastAsiaTheme="majorEastAsia" w:hAnsiTheme="minorHAnsi" w:cstheme="majorBidi"/>
      <w:b/>
      <w:color w:val="323E4F" w:themeColor="text2" w:themeShade="BF"/>
      <w:spacing w:val="5"/>
      <w:kern w:val="28"/>
      <w:sz w:val="60"/>
      <w:szCs w:val="52"/>
    </w:rPr>
  </w:style>
  <w:style w:type="character" w:customStyle="1" w:styleId="TitelChar">
    <w:name w:val="Titel Char"/>
    <w:basedOn w:val="Standaardalinea-lettertype"/>
    <w:link w:val="Titel"/>
    <w:rsid w:val="00BE3924"/>
    <w:rPr>
      <w:rFonts w:eastAsiaTheme="majorEastAsia" w:cstheme="majorBidi"/>
      <w:b/>
      <w:color w:val="323E4F" w:themeColor="text2" w:themeShade="BF"/>
      <w:spacing w:val="5"/>
      <w:kern w:val="28"/>
      <w:sz w:val="60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BE3924"/>
    <w:pPr>
      <w:numPr>
        <w:ilvl w:val="1"/>
      </w:numPr>
    </w:pPr>
    <w:rPr>
      <w:rFonts w:asciiTheme="minorHAnsi" w:eastAsiaTheme="majorEastAsia" w:hAnsiTheme="minorHAnsi" w:cstheme="majorBidi"/>
      <w:i/>
      <w:iCs/>
      <w:color w:val="4472C4" w:themeColor="accent1"/>
      <w:spacing w:val="15"/>
      <w:sz w:val="40"/>
    </w:rPr>
  </w:style>
  <w:style w:type="character" w:customStyle="1" w:styleId="OndertitelChar">
    <w:name w:val="Ondertitel Char"/>
    <w:basedOn w:val="Standaardalinea-lettertype"/>
    <w:link w:val="Ondertitel"/>
    <w:rsid w:val="00BE3924"/>
    <w:rPr>
      <w:rFonts w:eastAsiaTheme="majorEastAsia" w:cstheme="majorBidi"/>
      <w:i/>
      <w:iCs/>
      <w:color w:val="4472C4" w:themeColor="accent1"/>
      <w:spacing w:val="15"/>
      <w:sz w:val="40"/>
      <w:szCs w:val="24"/>
    </w:rPr>
  </w:style>
  <w:style w:type="paragraph" w:customStyle="1" w:styleId="Onderschriftafbeelding">
    <w:name w:val="Onderschrift afbeelding"/>
    <w:basedOn w:val="Standaard"/>
    <w:qFormat/>
    <w:rsid w:val="00BE3924"/>
    <w:rPr>
      <w:rFonts w:asciiTheme="minorHAnsi" w:hAnsiTheme="minorHAnsi"/>
      <w:i/>
      <w:sz w:val="16"/>
    </w:rPr>
  </w:style>
  <w:style w:type="paragraph" w:styleId="Lijstalinea">
    <w:name w:val="List Paragraph"/>
    <w:basedOn w:val="Standaard"/>
    <w:uiPriority w:val="34"/>
    <w:qFormat/>
    <w:rsid w:val="00BE392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E39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39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kkr2\AppData\Local\Temp\30\IWRITER\Blanco%20met%20logo%20WDW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Blanco met logo WDW</Template>
  <TotalTime>0</TotalTime>
  <Pages>4</Pages>
  <Words>502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Nijmegen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Robbert den Bekker</dc:creator>
  <cp:lastModifiedBy>Chris Baggerman</cp:lastModifiedBy>
  <cp:revision>3</cp:revision>
  <dcterms:created xsi:type="dcterms:W3CDTF">2022-05-25T07:56:00Z</dcterms:created>
  <dcterms:modified xsi:type="dcterms:W3CDTF">2022-06-17T04:56:00Z</dcterms:modified>
</cp:coreProperties>
</file>