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B1A35" w:rsidR="000B1A35" w:rsidP="000B1A35" w:rsidRDefault="000B1A35" w14:paraId="52C4B944" w14:textId="5B480BA9">
      <w:pPr>
        <w:pStyle w:val="bijlage"/>
        <w:numPr>
          <w:ilvl w:val="0"/>
          <w:numId w:val="0"/>
        </w:numPr>
        <w:ind w:left="360" w:hanging="360"/>
      </w:pPr>
      <w:bookmarkStart w:name="_Toc451338044" w:id="0"/>
      <w:bookmarkStart w:name="_Ref451339349" w:id="1"/>
      <w:bookmarkStart w:name="_Ref464734056" w:id="2"/>
      <w:r>
        <w:t xml:space="preserve">Bijlage </w:t>
      </w:r>
      <w:r w:rsidR="15A87BE7">
        <w:t>9</w:t>
      </w:r>
      <w:r>
        <w:tab/>
      </w:r>
      <w:r>
        <w:t>Model volmacht</w:t>
      </w:r>
      <w:bookmarkEnd w:id="0"/>
      <w:bookmarkEnd w:id="1"/>
      <w:bookmarkEnd w:id="2"/>
    </w:p>
    <w:p w:rsidR="3006D733" w:rsidP="3006D733" w:rsidRDefault="3006D733" w14:paraId="780838D1" w14:textId="6C2DC50F">
      <w:pPr>
        <w:pStyle w:val="bijlage"/>
        <w:numPr>
          <w:ilvl w:val="0"/>
          <w:numId w:val="0"/>
        </w:numPr>
      </w:pPr>
    </w:p>
    <w:p w:rsidR="3EC2F60E" w:rsidP="3006D733" w:rsidRDefault="3EC2F60E" w14:paraId="7C33B03D" w14:textId="7AB0F276">
      <w:pPr>
        <w:jc w:val="both"/>
      </w:pPr>
      <w:r w:rsidRPr="53B9C2FA" w:rsidR="3EC2F60E">
        <w:rPr>
          <w:rFonts w:eastAsia="" w:eastAsiaTheme="minorEastAsia"/>
        </w:rPr>
        <w:t>Aanbesteding 21.5</w:t>
      </w:r>
      <w:r w:rsidRPr="53B9C2FA" w:rsidR="005A3C5F">
        <w:rPr>
          <w:rFonts w:eastAsia="" w:eastAsiaTheme="minorEastAsia"/>
        </w:rPr>
        <w:t>67</w:t>
      </w:r>
      <w:r w:rsidRPr="53B9C2FA" w:rsidR="3EC2F60E">
        <w:rPr>
          <w:rFonts w:eastAsia="" w:eastAsiaTheme="minorEastAsia"/>
        </w:rPr>
        <w:t xml:space="preserve"> - </w:t>
      </w:r>
      <w:r w:rsidRPr="53B9C2FA" w:rsidR="005A3C5F">
        <w:rPr>
          <w:rFonts w:eastAsia="" w:eastAsiaTheme="minorEastAsia"/>
        </w:rPr>
        <w:t>OCW</w:t>
      </w:r>
      <w:r w:rsidRPr="53B9C2FA" w:rsidR="3EC2F60E">
        <w:rPr>
          <w:rFonts w:eastAsia="" w:eastAsiaTheme="minorEastAsia"/>
        </w:rPr>
        <w:t xml:space="preserve">, </w:t>
      </w:r>
      <w:r w:rsidRPr="53B9C2FA" w:rsidR="680079BC">
        <w:rPr>
          <w:rFonts w:eastAsia="" w:eastAsiaTheme="minorEastAsia"/>
        </w:rPr>
        <w:t xml:space="preserve">Cliëntvolgsysteem </w:t>
      </w:r>
      <w:r w:rsidRPr="53B9C2FA" w:rsidR="005A3C5F">
        <w:rPr>
          <w:rFonts w:eastAsia="" w:eastAsiaTheme="minorEastAsia"/>
        </w:rPr>
        <w:t>VTH</w:t>
      </w:r>
    </w:p>
    <w:p w:rsidRPr="001B71F5" w:rsidR="000B1A35" w:rsidP="000B1A35" w:rsidRDefault="000B1A35" w14:paraId="52C4B945" w14:textId="77777777">
      <w:pPr>
        <w:jc w:val="both"/>
      </w:pPr>
    </w:p>
    <w:p w:rsidR="00E900D3" w:rsidP="00551C53" w:rsidRDefault="000B1A35" w14:paraId="3BB708FF" w14:textId="77777777">
      <w:r w:rsidRPr="00CC6BF9">
        <w:t>De ondergetekende(n) geeft/geven hierbij een onherroepelijke volmacht aan</w:t>
      </w:r>
    </w:p>
    <w:p w:rsidR="00E900D3" w:rsidP="00551C53" w:rsidRDefault="00E900D3" w14:paraId="0AC087FB" w14:textId="77777777"/>
    <w:p w:rsidR="00E900D3" w:rsidP="00551C53" w:rsidRDefault="000B1A35" w14:paraId="43922383" w14:textId="29177DFD">
      <w:r w:rsidRPr="00CC6BF9">
        <w:t>__________________</w:t>
      </w:r>
      <w:r w:rsidR="00760843">
        <w:t>_</w:t>
      </w:r>
      <w:r w:rsidRPr="00CC6BF9">
        <w:t>____</w:t>
      </w:r>
      <w:r w:rsidR="00EB1543">
        <w:t xml:space="preserve"> </w:t>
      </w:r>
      <w:r w:rsidRPr="00CC6BF9">
        <w:t xml:space="preserve">(naam gevolmachtigde) om namens </w:t>
      </w:r>
    </w:p>
    <w:p w:rsidRPr="00CC6BF9" w:rsidR="000B1A35" w:rsidP="00551C53" w:rsidRDefault="000B1A35" w14:paraId="52C4B946" w14:textId="0D21149D">
      <w:r w:rsidR="000B1A35">
        <w:rPr/>
        <w:t>_______________</w:t>
      </w:r>
      <w:r w:rsidR="00EB1543">
        <w:rPr/>
        <w:t>_</w:t>
      </w:r>
      <w:r w:rsidR="000B1A35">
        <w:rPr/>
        <w:t>______</w:t>
      </w:r>
      <w:r w:rsidR="004679A5">
        <w:rPr/>
        <w:t>_</w:t>
      </w:r>
      <w:r w:rsidR="00EB1543">
        <w:rPr/>
        <w:t xml:space="preserve"> </w:t>
      </w:r>
      <w:r w:rsidR="000B1A35">
        <w:rPr/>
        <w:t xml:space="preserve">(naam Gegadigde) en ingeschreven in het handelsregister onder het </w:t>
      </w:r>
      <w:proofErr w:type="gramStart"/>
      <w:r w:rsidR="00EB1543">
        <w:rPr/>
        <w:t>N</w:t>
      </w:r>
      <w:r w:rsidR="000B1A35">
        <w:rPr/>
        <w:t>ummer</w:t>
      </w:r>
      <w:r w:rsidR="00EB1543">
        <w:rPr/>
        <w:t xml:space="preserve"> </w:t>
      </w:r>
      <w:r w:rsidR="000B1A35">
        <w:rPr/>
        <w:t xml:space="preserve"> _</w:t>
      </w:r>
      <w:proofErr w:type="gramEnd"/>
      <w:r w:rsidR="000B1A35">
        <w:rPr/>
        <w:t>_________</w:t>
      </w:r>
      <w:r w:rsidR="004679A5">
        <w:rPr/>
        <w:t>_</w:t>
      </w:r>
      <w:r w:rsidR="00760843">
        <w:rPr/>
        <w:t>_</w:t>
      </w:r>
      <w:r w:rsidR="004679A5">
        <w:rPr/>
        <w:t>__</w:t>
      </w:r>
      <w:r w:rsidR="000B1A35">
        <w:rPr/>
        <w:t xml:space="preserve">__ (bijvoorbeeld het KvK nummer), </w:t>
      </w:r>
      <w:r w:rsidR="00A92EF4">
        <w:rPr/>
        <w:t>de Inschrijving</w:t>
      </w:r>
      <w:r w:rsidR="00782B1B">
        <w:rPr/>
        <w:t xml:space="preserve"> voor de Aanbesteding </w:t>
      </w:r>
      <w:r w:rsidR="59FCE7DD">
        <w:rPr/>
        <w:t>21.5</w:t>
      </w:r>
      <w:r w:rsidR="7D04E913">
        <w:rPr/>
        <w:t>67-OCW</w:t>
      </w:r>
      <w:r w:rsidR="59FCE7DD">
        <w:rPr/>
        <w:t xml:space="preserve"> </w:t>
      </w:r>
      <w:r w:rsidR="000B1A35">
        <w:rPr/>
        <w:t xml:space="preserve">in te dienen. </w:t>
      </w:r>
    </w:p>
    <w:p w:rsidRPr="00CC6BF9" w:rsidR="000B1A35" w:rsidP="00551C53" w:rsidRDefault="000B1A35" w14:paraId="52C4B947" w14:textId="77777777"/>
    <w:p w:rsidRPr="00CC6BF9" w:rsidR="000B1A35" w:rsidP="00551C53" w:rsidRDefault="000B1A35" w14:paraId="52C4B948" w14:textId="77777777">
      <w:r w:rsidRPr="00CC6BF9">
        <w:t xml:space="preserve">Ten bewijze waarvan deze beperkte volmacht is ondertekend. </w:t>
      </w:r>
    </w:p>
    <w:p w:rsidRPr="00CC6BF9" w:rsidR="000B1A35" w:rsidP="00551C53" w:rsidRDefault="000B1A35" w14:paraId="52C4B949" w14:textId="77777777"/>
    <w:tbl>
      <w:tblPr>
        <w:tblW w:w="8897" w:type="dxa"/>
        <w:tblInd w:w="-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Pr="00CC6BF9" w:rsidR="000B1A35" w:rsidTr="004D2BD2" w14:paraId="52C4B94D" w14:textId="77777777">
        <w:tc>
          <w:tcPr>
            <w:tcW w:w="4361" w:type="dxa"/>
            <w:vAlign w:val="center"/>
          </w:tcPr>
          <w:p w:rsidRPr="00CC6BF9" w:rsidR="000B1A35" w:rsidP="00AF349D" w:rsidRDefault="000B1A35" w14:paraId="52C4B94A" w14:textId="77777777">
            <w:r w:rsidRPr="00CC6BF9">
              <w:t>Datum</w:t>
            </w:r>
          </w:p>
        </w:tc>
        <w:tc>
          <w:tcPr>
            <w:tcW w:w="4536" w:type="dxa"/>
            <w:vAlign w:val="center"/>
          </w:tcPr>
          <w:p w:rsidRPr="00CC6BF9" w:rsidR="000B1A35" w:rsidP="00AF349D" w:rsidRDefault="000B1A35" w14:paraId="52C4B94B" w14:textId="77777777"/>
          <w:p w:rsidRPr="00CC6BF9" w:rsidR="000B1A35" w:rsidP="00AF349D" w:rsidRDefault="000B1A35" w14:paraId="52C4B94C" w14:textId="77777777"/>
        </w:tc>
      </w:tr>
      <w:tr w:rsidRPr="00CC6BF9" w:rsidR="000B1A35" w:rsidTr="004D2BD2" w14:paraId="52C4B951" w14:textId="77777777">
        <w:tc>
          <w:tcPr>
            <w:tcW w:w="4361" w:type="dxa"/>
            <w:vAlign w:val="center"/>
          </w:tcPr>
          <w:p w:rsidRPr="00CC6BF9" w:rsidR="000B1A35" w:rsidP="00AF349D" w:rsidRDefault="000B1A35" w14:paraId="52C4B94E" w14:textId="77777777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:rsidRPr="00CC6BF9" w:rsidR="000B1A35" w:rsidP="00AF349D" w:rsidRDefault="000B1A35" w14:paraId="52C4B94F" w14:textId="77777777"/>
          <w:p w:rsidRPr="00CC6BF9" w:rsidR="000B1A35" w:rsidP="00AF349D" w:rsidRDefault="000B1A35" w14:paraId="52C4B950" w14:textId="77777777"/>
        </w:tc>
      </w:tr>
      <w:tr w:rsidRPr="00CC6BF9" w:rsidR="000B1A35" w:rsidTr="004D2BD2" w14:paraId="52C4B954" w14:textId="77777777">
        <w:tc>
          <w:tcPr>
            <w:tcW w:w="4361" w:type="dxa"/>
            <w:vAlign w:val="center"/>
          </w:tcPr>
          <w:p w:rsidRPr="00CC6BF9" w:rsidR="000B1A35" w:rsidP="00AF349D" w:rsidRDefault="000B1A35" w14:paraId="52C4B952" w14:textId="77777777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:rsidRPr="00CC6BF9" w:rsidR="000B1A35" w:rsidP="00AF349D" w:rsidRDefault="000B1A35" w14:paraId="52C4B953" w14:textId="77777777"/>
        </w:tc>
      </w:tr>
      <w:tr w:rsidRPr="00CC6BF9" w:rsidR="000B1A35" w:rsidTr="004D2BD2" w14:paraId="52C4B957" w14:textId="77777777">
        <w:tc>
          <w:tcPr>
            <w:tcW w:w="4361" w:type="dxa"/>
            <w:vAlign w:val="center"/>
          </w:tcPr>
          <w:p w:rsidRPr="00CC6BF9" w:rsidR="000B1A35" w:rsidP="00AF349D" w:rsidRDefault="000B1A35" w14:paraId="52C4B955" w14:textId="77777777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:rsidRPr="00CC6BF9" w:rsidR="000B1A35" w:rsidP="00AF349D" w:rsidRDefault="000B1A35" w14:paraId="52C4B956" w14:textId="77777777">
            <w:r w:rsidRPr="00CC6BF9">
              <w:t>&lt; bijvoorbeeld: zelfstandig bevoegd/ gezamenlijk bevoegd / bevoegd tot transacties van XX Euro&gt;</w:t>
            </w:r>
          </w:p>
        </w:tc>
      </w:tr>
      <w:tr w:rsidRPr="00CC6BF9" w:rsidR="000B1A35" w:rsidTr="004D2BD2" w14:paraId="52C4B95D" w14:textId="77777777">
        <w:tc>
          <w:tcPr>
            <w:tcW w:w="4361" w:type="dxa"/>
            <w:vAlign w:val="center"/>
          </w:tcPr>
          <w:p w:rsidRPr="00CC6BF9" w:rsidR="000B1A35" w:rsidP="00AF349D" w:rsidRDefault="000B1A35" w14:paraId="52C4B958" w14:textId="77777777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:rsidRPr="00CC6BF9" w:rsidR="000B1A35" w:rsidP="00AF349D" w:rsidRDefault="000B1A35" w14:paraId="52C4B959" w14:textId="77777777"/>
          <w:p w:rsidRPr="00CC6BF9" w:rsidR="000B1A35" w:rsidP="00AF349D" w:rsidRDefault="000B1A35" w14:paraId="52C4B95A" w14:textId="77777777"/>
          <w:p w:rsidRPr="00CC6BF9" w:rsidR="000B1A35" w:rsidP="00AF349D" w:rsidRDefault="000B1A35" w14:paraId="52C4B95B" w14:textId="77777777"/>
          <w:p w:rsidRPr="00CC6BF9" w:rsidR="000B1A35" w:rsidP="00AF349D" w:rsidRDefault="000B1A35" w14:paraId="52C4B95C" w14:textId="77777777"/>
        </w:tc>
      </w:tr>
      <w:tr w:rsidRPr="00CC6BF9" w:rsidR="000B1A35" w:rsidTr="004D2BD2" w14:paraId="52C4B960" w14:textId="77777777"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5E" w14:textId="77777777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5F" w14:textId="77777777"/>
        </w:tc>
      </w:tr>
      <w:tr w:rsidRPr="00CC6BF9" w:rsidR="000B1A35" w:rsidTr="004D2BD2" w14:paraId="52C4B963" w14:textId="77777777"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61" w14:textId="77777777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62" w14:textId="77777777">
            <w:r w:rsidRPr="00CC6BF9">
              <w:t>&lt; bijvoorbeeld: zelfstandig bevoegd/ gezamenlijk bevoegd / bevoegd tot transacties van XX Euro&gt;</w:t>
            </w:r>
          </w:p>
        </w:tc>
      </w:tr>
      <w:tr w:rsidRPr="00CC6BF9" w:rsidR="000B1A35" w:rsidTr="004D2BD2" w14:paraId="52C4B969" w14:textId="77777777">
        <w:tc>
          <w:tcPr>
            <w:tcW w:w="4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64" w14:textId="77777777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CC6BF9" w:rsidR="000B1A35" w:rsidP="00AF349D" w:rsidRDefault="000B1A35" w14:paraId="52C4B965" w14:textId="77777777"/>
          <w:p w:rsidRPr="00CC6BF9" w:rsidR="000B1A35" w:rsidP="00AF349D" w:rsidRDefault="000B1A35" w14:paraId="52C4B966" w14:textId="77777777"/>
          <w:p w:rsidRPr="00CC6BF9" w:rsidR="000B1A35" w:rsidP="00AF349D" w:rsidRDefault="000B1A35" w14:paraId="52C4B967" w14:textId="77777777"/>
          <w:p w:rsidRPr="00CC6BF9" w:rsidR="000B1A35" w:rsidP="00AF349D" w:rsidRDefault="000B1A35" w14:paraId="52C4B968" w14:textId="77777777"/>
        </w:tc>
      </w:tr>
    </w:tbl>
    <w:p w:rsidRPr="00CC6BF9" w:rsidR="000B1A35" w:rsidP="000B1A35" w:rsidRDefault="000B1A35" w14:paraId="52C4B96A" w14:textId="77777777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:rsidR="000B1A35" w:rsidP="000B1A35" w:rsidRDefault="000B1A35" w14:paraId="52C4B96B" w14:textId="77777777">
      <w:pPr>
        <w:jc w:val="both"/>
        <w:rPr>
          <w:lang w:eastAsia="x-none"/>
        </w:rPr>
      </w:pPr>
    </w:p>
    <w:p w:rsidRPr="000B1A35" w:rsidR="005528D6" w:rsidP="000B1A35" w:rsidRDefault="005528D6" w14:paraId="52C4B96C" w14:textId="77777777"/>
    <w:sectPr w:rsidRPr="000B1A35" w:rsidR="005528D6" w:rsidSect="002C7BC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567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7D9A" w:rsidP="004C03F0" w:rsidRDefault="00447D9A" w14:paraId="59267255" w14:textId="77777777">
      <w:pPr>
        <w:spacing w:line="240" w:lineRule="auto"/>
      </w:pPr>
      <w:r>
        <w:separator/>
      </w:r>
    </w:p>
  </w:endnote>
  <w:endnote w:type="continuationSeparator" w:id="0">
    <w:p w:rsidR="00447D9A" w:rsidP="004C03F0" w:rsidRDefault="00447D9A" w14:paraId="309E12A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3382" w:rsidRDefault="002F3382" w14:paraId="52C4B974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17FCC" w:rsidR="00F20770" w:rsidP="00B37C5A" w:rsidRDefault="00F20770" w14:paraId="52C4B975" w14:textId="77777777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28BE" w:rsidP="00F26249" w:rsidRDefault="008A28BE" w14:paraId="52C4B977" w14:textId="77777777">
    <w:pPr>
      <w:spacing w:line="620" w:lineRule="exact"/>
    </w:pPr>
  </w:p>
  <w:p w:rsidR="00044CD8" w:rsidRDefault="00044CD8" w14:paraId="52C4B97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7D9A" w:rsidP="00D56D37" w:rsidRDefault="00447D9A" w14:paraId="5088ABBA" w14:textId="77777777">
      <w:pPr>
        <w:pBdr>
          <w:top w:val="single" w:color="auto" w:sz="8" w:space="1"/>
        </w:pBdr>
        <w:spacing w:line="20" w:lineRule="exact"/>
        <w:ind w:right="6407"/>
      </w:pPr>
    </w:p>
  </w:footnote>
  <w:footnote w:type="continuationSeparator" w:id="0">
    <w:p w:rsidR="00447D9A" w:rsidP="004C03F0" w:rsidRDefault="00447D9A" w14:paraId="3C1038A0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3382" w:rsidRDefault="002F3382" w14:paraId="52C4B971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:rsidR="00AF03BC" w:rsidP="00AF03BC" w:rsidRDefault="000B1A35" w14:paraId="52C4B972" w14:textId="77777777">
        <w:pPr>
          <w:pStyle w:val="DHRandinfoKop"/>
          <w:spacing w:before="40"/>
        </w:pPr>
        <w:r>
          <w:t xml:space="preserve">     </w:t>
        </w:r>
      </w:p>
    </w:sdtContent>
  </w:sdt>
  <w:bookmarkStart w:name="bmSubtitelKoptekst" w:displacedByCustomXml="next" w:id="3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:rsidRPr="002C7BC6" w:rsidR="00266875" w:rsidP="002C7BC6" w:rsidRDefault="000B1A35" w14:paraId="52C4B973" w14:textId="77777777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56F44" w:rsidP="00495798" w:rsidRDefault="00456F44" w14:paraId="52C4B976" w14:textId="77777777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hint="default" w:ascii="Calibri" w:hAnsi="Calibri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hint="default" w:ascii="Calibri" w:hAnsi="Calibri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hint="default" w:ascii="Symbol" w:hAnsi="Symbol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 w:asciiTheme="majorHAnsi" w:hAnsiTheme="majorHAnsi" w:cstheme="majorHAnsi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writeProtection w:recommended="1"/>
  <w:zoom w:percent="2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629C"/>
    <w:rsid w:val="00215101"/>
    <w:rsid w:val="0022594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47D9A"/>
    <w:rsid w:val="00454B69"/>
    <w:rsid w:val="00456F44"/>
    <w:rsid w:val="004679A5"/>
    <w:rsid w:val="00467E16"/>
    <w:rsid w:val="00495798"/>
    <w:rsid w:val="004972F7"/>
    <w:rsid w:val="004A2C31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A3C5F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02E4"/>
    <w:rsid w:val="00690723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60843"/>
    <w:rsid w:val="00765B42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0509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A6F0E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00D3"/>
    <w:rsid w:val="00E96466"/>
    <w:rsid w:val="00EB1543"/>
    <w:rsid w:val="00EF210B"/>
    <w:rsid w:val="00F20770"/>
    <w:rsid w:val="00F26249"/>
    <w:rsid w:val="00F36F76"/>
    <w:rsid w:val="00F375A1"/>
    <w:rsid w:val="00F509A6"/>
    <w:rsid w:val="00F82B1C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0DF5B3C3"/>
    <w:rsid w:val="15A87BE7"/>
    <w:rsid w:val="1F59E0D2"/>
    <w:rsid w:val="3006D733"/>
    <w:rsid w:val="3EC2F60E"/>
    <w:rsid w:val="53B9C2FA"/>
    <w:rsid w:val="59FCE7DD"/>
    <w:rsid w:val="680079BC"/>
    <w:rsid w:val="7D04E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cs="Times New Roman" w:eastAsiaTheme="minorHAns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hAnsiTheme="majorHAnsi" w:eastAsiaTheme="majorEastAsia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HDienstcode" w:customStyle="1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styleId="Kop1Char" w:customStyle="1">
    <w:name w:val="Kop 1 Char"/>
    <w:basedOn w:val="Standaardalinea-lettertype"/>
    <w:link w:val="Kop1"/>
    <w:uiPriority w:val="9"/>
    <w:rsid w:val="00215101"/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B65746"/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B65746"/>
    <w:rPr>
      <w:rFonts w:asciiTheme="majorHAnsi" w:hAnsiTheme="majorHAnsi" w:eastAsiaTheme="majorEastAsia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styleId="VoetnoottekstChar" w:customStyle="1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styleId="Kop4Char" w:customStyle="1">
    <w:name w:val="Kop 4 Char"/>
    <w:basedOn w:val="Standaardalinea-lettertype"/>
    <w:link w:val="Kop4"/>
    <w:uiPriority w:val="9"/>
    <w:rsid w:val="00B65746"/>
    <w:rPr>
      <w:rFonts w:asciiTheme="majorHAnsi" w:hAnsiTheme="majorHAnsi" w:eastAsiaTheme="majorEastAsia" w:cstheme="majorBidi"/>
      <w:bCs/>
      <w:iCs/>
      <w:sz w:val="18"/>
    </w:rPr>
  </w:style>
  <w:style w:type="paragraph" w:styleId="DHTitel" w:customStyle="1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styleId="DHSubtitel" w:customStyle="1">
    <w:name w:val="_DH_Subtitel"/>
    <w:basedOn w:val="DHTitel"/>
    <w:rsid w:val="00253B6C"/>
    <w:pPr>
      <w:spacing w:line="600" w:lineRule="atLeast"/>
    </w:pPr>
    <w:rPr>
      <w:sz w:val="40"/>
    </w:rPr>
  </w:style>
  <w:style w:type="paragraph" w:styleId="DHTussenkop" w:customStyle="1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styleId="DHInleiding" w:customStyle="1">
    <w:name w:val="_DH_Inleiding"/>
    <w:basedOn w:val="Standaard"/>
    <w:qFormat/>
    <w:rsid w:val="00253B6C"/>
    <w:rPr>
      <w:sz w:val="22"/>
    </w:rPr>
  </w:style>
  <w:style w:type="paragraph" w:styleId="DHBrieftype" w:customStyle="1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styleId="DHRandinfoKop" w:customStyle="1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styleId="DHRandinfoSubkop" w:customStyle="1">
    <w:name w:val="_DH_RandinfoSubkop"/>
    <w:basedOn w:val="DHRandinfoKop"/>
    <w:rsid w:val="0035487E"/>
    <w:rPr>
      <w:b w:val="0"/>
    </w:rPr>
  </w:style>
  <w:style w:type="paragraph" w:styleId="DHRandInfoInvultekst" w:customStyle="1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styleId="DHPaginaCijfer" w:customStyle="1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styleId="DHRetouradres" w:customStyle="1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styleId="DHDocumentnaam" w:customStyle="1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41E14"/>
    <w:rPr>
      <w:rFonts w:asciiTheme="majorHAnsi" w:hAnsiTheme="majorHAnsi" w:eastAsiaTheme="majorEastAsia" w:cstheme="majorBidi"/>
      <w:i/>
      <w:iCs/>
      <w:color w:val="000000" w:themeColor="text1"/>
      <w:sz w:val="18"/>
    </w:rPr>
  </w:style>
  <w:style w:type="paragraph" w:styleId="DHHorizontaleLijn" w:customStyle="1">
    <w:name w:val="_DH_HorizontaleLijn"/>
    <w:basedOn w:val="DHDocumentnaam"/>
    <w:rsid w:val="00DA3150"/>
    <w:pPr>
      <w:pBdr>
        <w:bottom w:val="single" w:color="000000" w:themeColor="text1" w:sz="2" w:space="1"/>
      </w:pBdr>
      <w:spacing w:after="136" w:line="260" w:lineRule="exact"/>
    </w:pPr>
    <w:rPr>
      <w:sz w:val="18"/>
      <w:szCs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styleId="DHOpsomming" w:customStyle="1">
    <w:name w:val="_DH_Opsomming"/>
    <w:basedOn w:val="Standaard"/>
    <w:qFormat/>
    <w:rsid w:val="006C34EA"/>
    <w:pPr>
      <w:numPr>
        <w:numId w:val="11"/>
      </w:numPr>
    </w:pPr>
  </w:style>
  <w:style w:type="paragraph" w:styleId="DHSubopsomming" w:customStyle="1">
    <w:name w:val="_DH_Subopsomming"/>
    <w:basedOn w:val="DHOpsomming"/>
    <w:qFormat/>
    <w:rsid w:val="006C34EA"/>
    <w:pPr>
      <w:numPr>
        <w:ilvl w:val="1"/>
      </w:numPr>
    </w:pPr>
  </w:style>
  <w:style w:type="paragraph" w:styleId="DHGenummerd" w:customStyle="1">
    <w:name w:val="_DH_Genummerd"/>
    <w:basedOn w:val="Standaard"/>
    <w:qFormat/>
    <w:rsid w:val="006C34EA"/>
    <w:pPr>
      <w:numPr>
        <w:numId w:val="13"/>
      </w:numPr>
    </w:pPr>
  </w:style>
  <w:style w:type="paragraph" w:styleId="DHSubGenummerd" w:customStyle="1">
    <w:name w:val="_DH_SubGenummerd"/>
    <w:basedOn w:val="DHGenummerd"/>
    <w:qFormat/>
    <w:rsid w:val="00C8257F"/>
    <w:pPr>
      <w:numPr>
        <w:ilvl w:val="1"/>
      </w:numPr>
    </w:pPr>
  </w:style>
  <w:style w:type="paragraph" w:styleId="DHBijschriftInfo" w:customStyle="1">
    <w:name w:val="_DH_BijschriftInfo"/>
    <w:basedOn w:val="Voetnoottekst"/>
    <w:rsid w:val="009C4321"/>
  </w:style>
  <w:style w:type="paragraph" w:styleId="DHKop1GeenTOC" w:customStyle="1">
    <w:name w:val="_DH_Kop1GeenTOC"/>
    <w:rsid w:val="00DD032B"/>
    <w:pPr>
      <w:spacing w:after="76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117F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117F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hAnsiTheme="majorHAnsi" w:eastAsiaTheme="majorEastAsia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hAnsiTheme="majorHAnsi" w:eastAsiaTheme="majorEastAsia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hAnsiTheme="majorHAnsi" w:eastAsiaTheme="majorEastAsia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color="B98F16" w:themeColor="accent1" w:sz="2" w:space="10" w:shadow="1" w:frame="1"/>
        <w:left w:val="single" w:color="B98F16" w:themeColor="accent1" w:sz="2" w:space="10" w:shadow="1" w:frame="1"/>
        <w:bottom w:val="single" w:color="B98F16" w:themeColor="accent1" w:sz="2" w:space="10" w:shadow="1" w:frame="1"/>
        <w:right w:val="single" w:color="B98F16" w:themeColor="accent1" w:sz="2" w:space="10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styleId="DatumChar" w:customStyle="1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color="B98F16" w:themeColor="accent1" w:sz="4" w:space="10"/>
        <w:bottom w:val="single" w:color="B98F16" w:themeColor="accent1" w:sz="4" w:space="10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E96466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styleId="AanhefChar" w:customStyle="1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9646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964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styleId="bijlage" w:customStyle="1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eastAsia="Times New Roman" w:asciiTheme="majorHAnsi" w:hAnsiTheme="majorHAnsi"/>
      <w:sz w:val="30"/>
      <w:szCs w:val="22"/>
      <w:lang w:eastAsia="nl-NL"/>
    </w:rPr>
  </w:style>
  <w:style w:type="character" w:styleId="bijlageChar" w:customStyle="1">
    <w:name w:val="bijlage Char"/>
    <w:basedOn w:val="Standaardalinea-lettertype"/>
    <w:link w:val="bijlage"/>
    <w:rsid w:val="000B1A35"/>
    <w:rPr>
      <w:rFonts w:eastAsia="Times New Roman" w:asciiTheme="majorHAnsi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glossaryDocument" Target="glossary/document.xml" Id="Raf0f893ef52a4908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fcdd6-aa10-4c6a-85c7-6d5dbdcd7f1d}"/>
      </w:docPartPr>
      <w:docPartBody>
        <w:p w14:paraId="680079B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482701-2b90-4192-b755-87709bc403fa">
      <Value>2</Value>
      <Value>3</Value>
    </TaxCatchAll>
    <ebb03eb60f1c456383d550cda2a2ac01 xmlns="1e482701-2b90-4192-b755-87709bc403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1e482701-2b90-4192-b755-87709bc403fa">
      <Terms xmlns="http://schemas.microsoft.com/office/infopath/2007/PartnerControls"/>
    </TaxKeywordTaxHTField>
    <ofae577968ed4be8b7cfa6b3c1b2b2a3 xmlns="1e482701-2b90-4192-b755-87709bc403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1e482701-2b90-4192-b755-87709bc403fa">R6ZFU7PY6Q3D-1071900224-44</_dlc_DocId>
    <_dlc_DocIdUrl xmlns="1e482701-2b90-4192-b755-87709bc403fa">
      <Url>https://denhaag.sharepoint.com/sites/ApplicatieVTH_DBV_BDVInkoop/_layouts/15/DocIdRedir.aspx?ID=R6ZFU7PY6Q3D-1071900224-44</Url>
      <Description>R6ZFU7PY6Q3D-1071900224-44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B045D39E0C741BB0552FEDFBFC52A" ma:contentTypeVersion="14" ma:contentTypeDescription="Een nieuw document maken." ma:contentTypeScope="" ma:versionID="3cf2fa9bd276d9af6fbee111a566902a">
  <xsd:schema xmlns:xsd="http://www.w3.org/2001/XMLSchema" xmlns:xs="http://www.w3.org/2001/XMLSchema" xmlns:p="http://schemas.microsoft.com/office/2006/metadata/properties" xmlns:ns2="1e482701-2b90-4192-b755-87709bc403fa" xmlns:ns3="0abdc25d-e5ab-4730-9e27-4b7fdc9d2950" targetNamespace="http://schemas.microsoft.com/office/2006/metadata/properties" ma:root="true" ma:fieldsID="5de280265042f8677f832b3a9b0e15f1" ns2:_="" ns3:_="">
    <xsd:import namespace="1e482701-2b90-4192-b755-87709bc403fa"/>
    <xsd:import namespace="0abdc25d-e5ab-4730-9e27-4b7fdc9d295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82701-2b90-4192-b755-87709bc403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850f5ced-343c-4341-ba05-b07e690fcd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a17887a4-6fa8-4d15-bb13-92412d84bbf4}" ma:internalName="TaxCatchAll" ma:showField="CatchAllData" ma:web="1e482701-2b90-4192-b755-87709bc4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a17887a4-6fa8-4d15-bb13-92412d84bbf4}" ma:internalName="TaxCatchAllLabel" ma:readOnly="true" ma:showField="CatchAllDataLabel" ma:web="1e482701-2b90-4192-b755-87709bc4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dc25d-e5ab-4730-9e27-4b7fdc9d2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B5B207-CD48-494E-A6DD-C828120AF256}">
  <ds:schemaRefs>
    <ds:schemaRef ds:uri="http://schemas.microsoft.com/office/2006/metadata/properties"/>
    <ds:schemaRef ds:uri="http://schemas.microsoft.com/office/infopath/2007/PartnerControls"/>
    <ds:schemaRef ds:uri="1e482701-2b90-4192-b755-87709bc403fa"/>
  </ds:schemaRefs>
</ds:datastoreItem>
</file>

<file path=customXml/itemProps2.xml><?xml version="1.0" encoding="utf-8"?>
<ds:datastoreItem xmlns:ds="http://schemas.openxmlformats.org/officeDocument/2006/customXml" ds:itemID="{9091B0BE-C57F-4DAC-83C1-297E22858F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482701-2b90-4192-b755-87709bc403fa"/>
    <ds:schemaRef ds:uri="0abdc25d-e5ab-4730-9e27-4b7fdc9d2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CA7B733-5DDF-4BB8-B272-8DE353E4B4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6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Y:\Office-Sjablonen\Huisstijl\Bouwstenen\Algemeen\Rapport.dotx</ap:Template>
  <ap:Application>Microsoft Word for the web</ap:Application>
  <ap:DocSecurity>2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subject/>
  <dc:creator/>
  <cp:keywords/>
  <dc:description/>
  <cp:lastModifiedBy>Roelof Davids</cp:lastModifiedBy>
  <cp:revision>21</cp:revision>
  <dcterms:created xsi:type="dcterms:W3CDTF">2016-10-25T08:21:00Z</dcterms:created>
  <dcterms:modified xsi:type="dcterms:W3CDTF">2022-02-04T09:35:57Z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0x0101009F6B045D39E0C741BB0552FEDFBFC52A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58358ebe-52c8-45c1-966b-9ad278358724</vt:lpwstr>
  </property>
  <property fmtid="{D5CDD505-2E9C-101B-9397-08002B2CF9AE}" pid="15" name="TaxKeyword">
    <vt:lpwstr/>
  </property>
  <property fmtid="{D5CDD505-2E9C-101B-9397-08002B2CF9AE}" pid="16" name="Teamtrefwoorden">
    <vt:lpwstr>2;#Format|825ed0df-d969-4a6a-a95c-d1519e18baae</vt:lpwstr>
  </property>
  <property fmtid="{D5CDD505-2E9C-101B-9397-08002B2CF9AE}" pid="17" name="Documentsoort">
    <vt:lpwstr>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