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27120" w14:textId="0BAC8DB0" w:rsidR="00E72EA3" w:rsidRPr="007438C5" w:rsidRDefault="00A907DF" w:rsidP="007438C5">
      <w:pPr>
        <w:pStyle w:val="Inhopg2"/>
      </w:pPr>
      <w:r w:rsidRPr="00157FE5">
        <w:t xml:space="preserve">Bijlage </w:t>
      </w:r>
      <w:r w:rsidR="00157FE5" w:rsidRPr="00157FE5">
        <w:rPr>
          <w:shd w:val="clear" w:color="auto" w:fill="FFFF00"/>
        </w:rPr>
        <w:t>12</w:t>
      </w:r>
      <w:r w:rsidRPr="00157FE5">
        <w:t>. Format</w:t>
      </w:r>
      <w:r w:rsidRPr="007438C5">
        <w:t xml:space="preserve"> voor het stellen van vragen  </w:t>
      </w:r>
    </w:p>
    <w:p w14:paraId="4D6AC92B" w14:textId="77777777" w:rsidR="00A907DF" w:rsidRPr="002D4E2F" w:rsidRDefault="00A907DF" w:rsidP="00A907DF">
      <w:pPr>
        <w:rPr>
          <w:rFonts w:ascii="Calibri" w:hAnsi="Calibri" w:cs="Calibri"/>
        </w:rPr>
      </w:pPr>
    </w:p>
    <w:tbl>
      <w:tblPr>
        <w:tblW w:w="9314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4"/>
        <w:gridCol w:w="4066"/>
        <w:gridCol w:w="1179"/>
        <w:gridCol w:w="2835"/>
      </w:tblGrid>
      <w:tr w:rsidR="00E72EA3" w:rsidRPr="00AC6363" w14:paraId="265F7090" w14:textId="77777777" w:rsidTr="00A907DF">
        <w:trPr>
          <w:trHeight w:val="418"/>
        </w:trPr>
        <w:tc>
          <w:tcPr>
            <w:tcW w:w="12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4B449DF" w14:textId="77777777" w:rsidR="00E72EA3" w:rsidRPr="00AC6363" w:rsidRDefault="00E72EA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C6363">
              <w:rPr>
                <w:rFonts w:ascii="Arial" w:hAnsi="Arial" w:cs="Arial"/>
                <w:b/>
                <w:sz w:val="22"/>
                <w:szCs w:val="22"/>
              </w:rPr>
              <w:t>Betreft</w:t>
            </w:r>
          </w:p>
        </w:tc>
        <w:tc>
          <w:tcPr>
            <w:tcW w:w="406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3829BEB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 xml:space="preserve">Vragen </w:t>
            </w:r>
            <w:r w:rsidR="008A5F17" w:rsidRPr="00AC6363">
              <w:rPr>
                <w:rFonts w:ascii="Arial" w:hAnsi="Arial" w:cs="Arial"/>
                <w:sz w:val="22"/>
                <w:szCs w:val="22"/>
              </w:rPr>
              <w:t xml:space="preserve">t.b.v. de offerteaanvraag </w:t>
            </w:r>
          </w:p>
        </w:tc>
        <w:tc>
          <w:tcPr>
            <w:tcW w:w="11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4A47125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b/>
                <w:sz w:val="22"/>
                <w:szCs w:val="22"/>
              </w:rPr>
              <w:t>Datum</w:t>
            </w:r>
          </w:p>
        </w:tc>
        <w:tc>
          <w:tcPr>
            <w:tcW w:w="2835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3956C0F" w14:textId="77777777" w:rsidR="00E72EA3" w:rsidRPr="00AC6363" w:rsidRDefault="00796D6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highlight w:val="yellow"/>
              </w:rPr>
              <w:t>D</w:t>
            </w:r>
            <w:r w:rsidR="00E72EA3" w:rsidRPr="00AC6363">
              <w:rPr>
                <w:rFonts w:ascii="Arial" w:hAnsi="Arial" w:cs="Arial"/>
                <w:sz w:val="22"/>
                <w:szCs w:val="22"/>
                <w:highlight w:val="yellow"/>
              </w:rPr>
              <w:t>atum</w:t>
            </w:r>
          </w:p>
        </w:tc>
      </w:tr>
      <w:tr w:rsidR="00E72EA3" w:rsidRPr="00AC6363" w14:paraId="19F36476" w14:textId="77777777" w:rsidTr="00A907DF">
        <w:trPr>
          <w:trHeight w:val="419"/>
        </w:trPr>
        <w:tc>
          <w:tcPr>
            <w:tcW w:w="12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66E1A7B" w14:textId="77777777" w:rsidR="00E72EA3" w:rsidRPr="00AC6363" w:rsidRDefault="00E72EA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C6363">
              <w:rPr>
                <w:rFonts w:ascii="Arial" w:hAnsi="Arial" w:cs="Arial"/>
                <w:b/>
                <w:sz w:val="22"/>
                <w:szCs w:val="22"/>
              </w:rPr>
              <w:t>Van</w:t>
            </w:r>
          </w:p>
        </w:tc>
        <w:tc>
          <w:tcPr>
            <w:tcW w:w="406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8FAB62D" w14:textId="77777777" w:rsidR="00E72EA3" w:rsidRPr="00AC6363" w:rsidRDefault="00796D6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highlight w:val="yellow"/>
              </w:rPr>
              <w:t>N</w:t>
            </w:r>
            <w:r w:rsidR="00E72EA3" w:rsidRPr="00AC6363">
              <w:rPr>
                <w:rFonts w:ascii="Arial" w:hAnsi="Arial" w:cs="Arial"/>
                <w:sz w:val="22"/>
                <w:szCs w:val="22"/>
                <w:highlight w:val="yellow"/>
              </w:rPr>
              <w:t>aam</w:t>
            </w:r>
            <w:r w:rsidR="00E72EA3" w:rsidRPr="009D447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</w:t>
            </w:r>
            <w:r w:rsidR="009D447F" w:rsidRPr="009D447F">
              <w:rPr>
                <w:rFonts w:ascii="Arial" w:hAnsi="Arial" w:cs="Arial"/>
                <w:sz w:val="22"/>
                <w:szCs w:val="22"/>
                <w:highlight w:val="yellow"/>
              </w:rPr>
              <w:t>gegadigde</w:t>
            </w:r>
            <w:r w:rsidR="009D447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52BBFDB" w14:textId="77777777" w:rsidR="00E72EA3" w:rsidRPr="00AC6363" w:rsidRDefault="00A907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C6363">
              <w:rPr>
                <w:rFonts w:ascii="Arial" w:hAnsi="Arial" w:cs="Arial"/>
                <w:b/>
                <w:sz w:val="22"/>
                <w:szCs w:val="22"/>
              </w:rPr>
              <w:t>Kenmerk</w:t>
            </w:r>
          </w:p>
        </w:tc>
        <w:tc>
          <w:tcPr>
            <w:tcW w:w="2835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A6BF06C" w14:textId="2CDA14D5" w:rsidR="00E72EA3" w:rsidRPr="00AC6363" w:rsidRDefault="00157F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NM-187107</w:t>
            </w:r>
          </w:p>
        </w:tc>
      </w:tr>
      <w:tr w:rsidR="00E72EA3" w:rsidRPr="00AC6363" w14:paraId="1D536A28" w14:textId="77777777" w:rsidTr="00FC31D0">
        <w:trPr>
          <w:trHeight w:val="419"/>
        </w:trPr>
        <w:tc>
          <w:tcPr>
            <w:tcW w:w="12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961B4D9" w14:textId="77777777" w:rsidR="00E72EA3" w:rsidRPr="00AC6363" w:rsidRDefault="00E72EA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C6363">
              <w:rPr>
                <w:rFonts w:ascii="Arial" w:hAnsi="Arial" w:cs="Arial"/>
                <w:b/>
                <w:sz w:val="22"/>
                <w:szCs w:val="22"/>
              </w:rPr>
              <w:t>Project</w:t>
            </w:r>
          </w:p>
        </w:tc>
        <w:tc>
          <w:tcPr>
            <w:tcW w:w="8080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463A23B" w14:textId="6A5F1C5C" w:rsidR="00E72EA3" w:rsidRPr="00AC6363" w:rsidRDefault="00157F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Digitaal handhavingsplatform</w:t>
            </w:r>
          </w:p>
        </w:tc>
      </w:tr>
    </w:tbl>
    <w:p w14:paraId="241C4744" w14:textId="77777777" w:rsidR="00E72EA3" w:rsidRPr="00AC6363" w:rsidRDefault="00E72EA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46"/>
        <w:gridCol w:w="1925"/>
        <w:gridCol w:w="6192"/>
      </w:tblGrid>
      <w:tr w:rsidR="00E72EA3" w:rsidRPr="00AC6363" w14:paraId="4D0587E7" w14:textId="77777777">
        <w:tc>
          <w:tcPr>
            <w:tcW w:w="1063" w:type="dxa"/>
            <w:shd w:val="clear" w:color="auto" w:fill="C0C0C0"/>
          </w:tcPr>
          <w:p w14:paraId="6BE6C129" w14:textId="77777777" w:rsidR="00E72EA3" w:rsidRPr="00AC6363" w:rsidRDefault="00E72E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0E8D2A59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589E53E6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Vraag</w:t>
            </w:r>
          </w:p>
        </w:tc>
      </w:tr>
      <w:tr w:rsidR="00E72EA3" w:rsidRPr="00AC6363" w14:paraId="486A6189" w14:textId="77777777">
        <w:tc>
          <w:tcPr>
            <w:tcW w:w="1063" w:type="dxa"/>
          </w:tcPr>
          <w:p w14:paraId="683B9197" w14:textId="77777777" w:rsidR="00E72EA3" w:rsidRPr="00AC6363" w:rsidRDefault="00E72EA3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5" w:type="dxa"/>
          </w:tcPr>
          <w:p w14:paraId="504D448B" w14:textId="77777777" w:rsidR="00E72EA3" w:rsidRPr="00AC6363" w:rsidRDefault="00E72EA3">
            <w:pPr>
              <w:pStyle w:val="Ko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2" w:type="dxa"/>
          </w:tcPr>
          <w:p w14:paraId="3F4B578C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72EA3" w:rsidRPr="00AC6363" w14:paraId="6CB70BC5" w14:textId="77777777">
        <w:tc>
          <w:tcPr>
            <w:tcW w:w="1063" w:type="dxa"/>
          </w:tcPr>
          <w:p w14:paraId="342CB025" w14:textId="77777777" w:rsidR="00E72EA3" w:rsidRPr="00AC6363" w:rsidRDefault="00E72E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Antwoord</w:t>
            </w:r>
          </w:p>
        </w:tc>
        <w:tc>
          <w:tcPr>
            <w:tcW w:w="8117" w:type="dxa"/>
            <w:gridSpan w:val="2"/>
          </w:tcPr>
          <w:p w14:paraId="316E3A15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4B8418" w14:textId="77777777" w:rsidR="00E72EA3" w:rsidRPr="00AC6363" w:rsidRDefault="00E72EA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46"/>
        <w:gridCol w:w="1925"/>
        <w:gridCol w:w="6192"/>
      </w:tblGrid>
      <w:tr w:rsidR="00E72EA3" w:rsidRPr="00AC6363" w14:paraId="537DC45B" w14:textId="77777777">
        <w:tc>
          <w:tcPr>
            <w:tcW w:w="1063" w:type="dxa"/>
            <w:shd w:val="clear" w:color="auto" w:fill="C0C0C0"/>
          </w:tcPr>
          <w:p w14:paraId="7D176C8C" w14:textId="77777777" w:rsidR="00E72EA3" w:rsidRPr="00AC6363" w:rsidRDefault="00E72E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06AC4347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199DBD8F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Vraag</w:t>
            </w:r>
          </w:p>
        </w:tc>
      </w:tr>
      <w:tr w:rsidR="00E72EA3" w:rsidRPr="00AC6363" w14:paraId="09B447CD" w14:textId="77777777">
        <w:tc>
          <w:tcPr>
            <w:tcW w:w="1063" w:type="dxa"/>
          </w:tcPr>
          <w:p w14:paraId="1AE2B3BF" w14:textId="77777777" w:rsidR="00E72EA3" w:rsidRPr="00AC6363" w:rsidRDefault="00E72EA3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5" w:type="dxa"/>
          </w:tcPr>
          <w:p w14:paraId="06167451" w14:textId="77777777" w:rsidR="00E72EA3" w:rsidRPr="00AC6363" w:rsidRDefault="00E72EA3">
            <w:pPr>
              <w:pStyle w:val="Ko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2" w:type="dxa"/>
          </w:tcPr>
          <w:p w14:paraId="2678F74F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72EA3" w:rsidRPr="00AC6363" w14:paraId="7043B493" w14:textId="77777777">
        <w:tc>
          <w:tcPr>
            <w:tcW w:w="1063" w:type="dxa"/>
          </w:tcPr>
          <w:p w14:paraId="64333C7E" w14:textId="77777777" w:rsidR="00E72EA3" w:rsidRPr="00AC6363" w:rsidRDefault="00E72E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Antwoord</w:t>
            </w:r>
          </w:p>
        </w:tc>
        <w:tc>
          <w:tcPr>
            <w:tcW w:w="8117" w:type="dxa"/>
            <w:gridSpan w:val="2"/>
          </w:tcPr>
          <w:p w14:paraId="1CA49062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735559" w14:textId="77777777" w:rsidR="00E72EA3" w:rsidRPr="00AC6363" w:rsidRDefault="00E72EA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46"/>
        <w:gridCol w:w="1925"/>
        <w:gridCol w:w="6192"/>
      </w:tblGrid>
      <w:tr w:rsidR="00E72EA3" w:rsidRPr="00AC6363" w14:paraId="6BFFB2F1" w14:textId="77777777">
        <w:tc>
          <w:tcPr>
            <w:tcW w:w="1063" w:type="dxa"/>
            <w:shd w:val="clear" w:color="auto" w:fill="C0C0C0"/>
          </w:tcPr>
          <w:p w14:paraId="139E318B" w14:textId="77777777" w:rsidR="00E72EA3" w:rsidRPr="00AC6363" w:rsidRDefault="00E72E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36DF5EDD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3247150F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Vraag</w:t>
            </w:r>
          </w:p>
        </w:tc>
      </w:tr>
      <w:tr w:rsidR="00E72EA3" w:rsidRPr="00AC6363" w14:paraId="04BCB8F4" w14:textId="77777777">
        <w:tc>
          <w:tcPr>
            <w:tcW w:w="1063" w:type="dxa"/>
          </w:tcPr>
          <w:p w14:paraId="4B80C73A" w14:textId="77777777" w:rsidR="00E72EA3" w:rsidRPr="00AC6363" w:rsidRDefault="00E72EA3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5" w:type="dxa"/>
          </w:tcPr>
          <w:p w14:paraId="2667E9B1" w14:textId="77777777" w:rsidR="00E72EA3" w:rsidRPr="00AC6363" w:rsidRDefault="00E72EA3">
            <w:pPr>
              <w:pStyle w:val="Ko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2" w:type="dxa"/>
          </w:tcPr>
          <w:p w14:paraId="7B7CFB2C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72EA3" w:rsidRPr="00AC6363" w14:paraId="51AD82E7" w14:textId="77777777">
        <w:tc>
          <w:tcPr>
            <w:tcW w:w="1063" w:type="dxa"/>
          </w:tcPr>
          <w:p w14:paraId="571026C1" w14:textId="77777777" w:rsidR="00E72EA3" w:rsidRPr="00AC6363" w:rsidRDefault="00E72E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Antwoord</w:t>
            </w:r>
          </w:p>
        </w:tc>
        <w:tc>
          <w:tcPr>
            <w:tcW w:w="8117" w:type="dxa"/>
            <w:gridSpan w:val="2"/>
          </w:tcPr>
          <w:p w14:paraId="21ABAA35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83B4FC" w14:textId="77777777" w:rsidR="00E72EA3" w:rsidRPr="00AC6363" w:rsidRDefault="00E72EA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46"/>
        <w:gridCol w:w="1925"/>
        <w:gridCol w:w="6192"/>
      </w:tblGrid>
      <w:tr w:rsidR="00E72EA3" w:rsidRPr="00AC6363" w14:paraId="76A1A8F2" w14:textId="77777777">
        <w:tc>
          <w:tcPr>
            <w:tcW w:w="1063" w:type="dxa"/>
            <w:shd w:val="clear" w:color="auto" w:fill="C0C0C0"/>
          </w:tcPr>
          <w:p w14:paraId="3FC2CB96" w14:textId="77777777" w:rsidR="00E72EA3" w:rsidRPr="00AC6363" w:rsidRDefault="00E72E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2F09217E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0C56BD1D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Vraag</w:t>
            </w:r>
          </w:p>
        </w:tc>
      </w:tr>
      <w:tr w:rsidR="00E72EA3" w:rsidRPr="00AC6363" w14:paraId="372C42A1" w14:textId="77777777">
        <w:tc>
          <w:tcPr>
            <w:tcW w:w="1063" w:type="dxa"/>
          </w:tcPr>
          <w:p w14:paraId="32DB3A96" w14:textId="77777777" w:rsidR="00E72EA3" w:rsidRPr="00AC6363" w:rsidRDefault="00E72EA3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5" w:type="dxa"/>
          </w:tcPr>
          <w:p w14:paraId="1F634AE9" w14:textId="77777777" w:rsidR="00E72EA3" w:rsidRPr="00AC6363" w:rsidRDefault="00E72EA3">
            <w:pPr>
              <w:pStyle w:val="Ko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2" w:type="dxa"/>
          </w:tcPr>
          <w:p w14:paraId="3F3D8BE2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72EA3" w:rsidRPr="00AC6363" w14:paraId="0C1A75F1" w14:textId="77777777">
        <w:tc>
          <w:tcPr>
            <w:tcW w:w="1063" w:type="dxa"/>
          </w:tcPr>
          <w:p w14:paraId="3804F90C" w14:textId="77777777" w:rsidR="00E72EA3" w:rsidRPr="00AC6363" w:rsidRDefault="00E72E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Antwoord</w:t>
            </w:r>
          </w:p>
        </w:tc>
        <w:tc>
          <w:tcPr>
            <w:tcW w:w="8117" w:type="dxa"/>
            <w:gridSpan w:val="2"/>
          </w:tcPr>
          <w:p w14:paraId="31D3240B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2B5E03" w14:textId="77777777" w:rsidR="00E72EA3" w:rsidRPr="00AC6363" w:rsidRDefault="00E72EA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46"/>
        <w:gridCol w:w="1925"/>
        <w:gridCol w:w="6192"/>
      </w:tblGrid>
      <w:tr w:rsidR="00E72EA3" w:rsidRPr="00AC6363" w14:paraId="6D26863B" w14:textId="77777777">
        <w:tc>
          <w:tcPr>
            <w:tcW w:w="1063" w:type="dxa"/>
            <w:shd w:val="clear" w:color="auto" w:fill="C0C0C0"/>
          </w:tcPr>
          <w:p w14:paraId="10C29387" w14:textId="77777777" w:rsidR="00E72EA3" w:rsidRPr="00AC6363" w:rsidRDefault="00E72E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13A24E07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54982DEB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Vraag</w:t>
            </w:r>
          </w:p>
        </w:tc>
      </w:tr>
      <w:tr w:rsidR="00E72EA3" w:rsidRPr="00AC6363" w14:paraId="522A42A8" w14:textId="77777777">
        <w:tc>
          <w:tcPr>
            <w:tcW w:w="1063" w:type="dxa"/>
          </w:tcPr>
          <w:p w14:paraId="79F87AEB" w14:textId="77777777" w:rsidR="00E72EA3" w:rsidRPr="00AC6363" w:rsidRDefault="00E72EA3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5" w:type="dxa"/>
          </w:tcPr>
          <w:p w14:paraId="4C908261" w14:textId="77777777" w:rsidR="00E72EA3" w:rsidRPr="00AC6363" w:rsidRDefault="00E72EA3">
            <w:pPr>
              <w:pStyle w:val="Ko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2" w:type="dxa"/>
          </w:tcPr>
          <w:p w14:paraId="5EE6AA90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72EA3" w:rsidRPr="00AC6363" w14:paraId="19650673" w14:textId="77777777">
        <w:tc>
          <w:tcPr>
            <w:tcW w:w="1063" w:type="dxa"/>
          </w:tcPr>
          <w:p w14:paraId="3A4C19E6" w14:textId="77777777" w:rsidR="00E72EA3" w:rsidRPr="00AC6363" w:rsidRDefault="00E72E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Antwoord</w:t>
            </w:r>
          </w:p>
        </w:tc>
        <w:tc>
          <w:tcPr>
            <w:tcW w:w="8117" w:type="dxa"/>
            <w:gridSpan w:val="2"/>
          </w:tcPr>
          <w:p w14:paraId="148A517E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B51BAE" w14:textId="77777777" w:rsidR="00E72EA3" w:rsidRPr="00AC6363" w:rsidRDefault="00E72EA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46"/>
        <w:gridCol w:w="1925"/>
        <w:gridCol w:w="6192"/>
      </w:tblGrid>
      <w:tr w:rsidR="00E72EA3" w:rsidRPr="00AC6363" w14:paraId="2B64AD04" w14:textId="77777777">
        <w:tc>
          <w:tcPr>
            <w:tcW w:w="1063" w:type="dxa"/>
            <w:shd w:val="clear" w:color="auto" w:fill="C0C0C0"/>
          </w:tcPr>
          <w:p w14:paraId="65F3BB00" w14:textId="77777777" w:rsidR="00E72EA3" w:rsidRPr="00AC6363" w:rsidRDefault="00E72E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5259D234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5AE2019C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Vraag</w:t>
            </w:r>
          </w:p>
        </w:tc>
      </w:tr>
      <w:tr w:rsidR="00E72EA3" w:rsidRPr="00AC6363" w14:paraId="6E9B288C" w14:textId="77777777">
        <w:tc>
          <w:tcPr>
            <w:tcW w:w="1063" w:type="dxa"/>
          </w:tcPr>
          <w:p w14:paraId="504E4925" w14:textId="77777777" w:rsidR="00E72EA3" w:rsidRPr="00AC6363" w:rsidRDefault="00E72EA3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5" w:type="dxa"/>
          </w:tcPr>
          <w:p w14:paraId="6658F059" w14:textId="77777777" w:rsidR="00E72EA3" w:rsidRPr="00AC6363" w:rsidRDefault="00E72EA3">
            <w:pPr>
              <w:pStyle w:val="Ko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2" w:type="dxa"/>
          </w:tcPr>
          <w:p w14:paraId="7D097359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72EA3" w:rsidRPr="00AC6363" w14:paraId="339498BC" w14:textId="77777777">
        <w:tc>
          <w:tcPr>
            <w:tcW w:w="1063" w:type="dxa"/>
          </w:tcPr>
          <w:p w14:paraId="516F6F94" w14:textId="77777777" w:rsidR="00E72EA3" w:rsidRPr="00AC6363" w:rsidRDefault="00E72E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Antwoord</w:t>
            </w:r>
          </w:p>
        </w:tc>
        <w:tc>
          <w:tcPr>
            <w:tcW w:w="8117" w:type="dxa"/>
            <w:gridSpan w:val="2"/>
          </w:tcPr>
          <w:p w14:paraId="3B18702F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B44015" w14:textId="77777777" w:rsidR="00E72EA3" w:rsidRPr="00AC6363" w:rsidRDefault="00E72EA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46"/>
        <w:gridCol w:w="1925"/>
        <w:gridCol w:w="6192"/>
      </w:tblGrid>
      <w:tr w:rsidR="00E72EA3" w:rsidRPr="00AC6363" w14:paraId="48B0FDDE" w14:textId="77777777">
        <w:tc>
          <w:tcPr>
            <w:tcW w:w="1063" w:type="dxa"/>
            <w:shd w:val="clear" w:color="auto" w:fill="C0C0C0"/>
          </w:tcPr>
          <w:p w14:paraId="2C0B5307" w14:textId="77777777" w:rsidR="00E72EA3" w:rsidRPr="00AC6363" w:rsidRDefault="00E72E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497CEE83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58D6EF8E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Vraag</w:t>
            </w:r>
          </w:p>
        </w:tc>
      </w:tr>
      <w:tr w:rsidR="00E72EA3" w:rsidRPr="00AC6363" w14:paraId="6A6DB72D" w14:textId="77777777">
        <w:tc>
          <w:tcPr>
            <w:tcW w:w="1063" w:type="dxa"/>
          </w:tcPr>
          <w:p w14:paraId="4907FAF9" w14:textId="77777777" w:rsidR="00E72EA3" w:rsidRPr="00AC6363" w:rsidRDefault="00E72EA3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5" w:type="dxa"/>
          </w:tcPr>
          <w:p w14:paraId="52340DAE" w14:textId="77777777" w:rsidR="00E72EA3" w:rsidRPr="00AC6363" w:rsidRDefault="00E72EA3">
            <w:pPr>
              <w:pStyle w:val="Ko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2" w:type="dxa"/>
          </w:tcPr>
          <w:p w14:paraId="31FDA347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72EA3" w:rsidRPr="00AC6363" w14:paraId="0918F9A9" w14:textId="77777777">
        <w:tc>
          <w:tcPr>
            <w:tcW w:w="1063" w:type="dxa"/>
          </w:tcPr>
          <w:p w14:paraId="0E193821" w14:textId="77777777" w:rsidR="00E72EA3" w:rsidRPr="00AC6363" w:rsidRDefault="00E72E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C6363">
              <w:rPr>
                <w:rFonts w:ascii="Arial" w:hAnsi="Arial" w:cs="Arial"/>
                <w:sz w:val="22"/>
                <w:szCs w:val="22"/>
              </w:rPr>
              <w:t>Antwoord</w:t>
            </w:r>
          </w:p>
        </w:tc>
        <w:tc>
          <w:tcPr>
            <w:tcW w:w="8117" w:type="dxa"/>
            <w:gridSpan w:val="2"/>
          </w:tcPr>
          <w:p w14:paraId="788B0A59" w14:textId="77777777" w:rsidR="00E72EA3" w:rsidRPr="00AC6363" w:rsidRDefault="00E72E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E2E8FA7" w14:textId="77777777" w:rsidR="00E72EA3" w:rsidRPr="00AC6363" w:rsidRDefault="00E72EA3">
      <w:pPr>
        <w:rPr>
          <w:rFonts w:ascii="Arial" w:hAnsi="Arial" w:cs="Arial"/>
          <w:sz w:val="22"/>
          <w:szCs w:val="22"/>
        </w:rPr>
      </w:pPr>
    </w:p>
    <w:p w14:paraId="7B49C98A" w14:textId="77777777" w:rsidR="00E72EA3" w:rsidRPr="00AC6363" w:rsidRDefault="00E72EA3">
      <w:pPr>
        <w:rPr>
          <w:rFonts w:ascii="Arial" w:hAnsi="Arial" w:cs="Arial"/>
          <w:sz w:val="22"/>
          <w:szCs w:val="22"/>
        </w:rPr>
      </w:pPr>
    </w:p>
    <w:sectPr w:rsidR="00E72EA3" w:rsidRPr="00AC6363" w:rsidSect="006E65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FCA00" w14:textId="77777777" w:rsidR="00745BBC" w:rsidRDefault="00745BBC" w:rsidP="00B01D28">
      <w:r>
        <w:separator/>
      </w:r>
    </w:p>
  </w:endnote>
  <w:endnote w:type="continuationSeparator" w:id="0">
    <w:p w14:paraId="1B851135" w14:textId="77777777" w:rsidR="00745BBC" w:rsidRDefault="00745BBC" w:rsidP="00B01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55A58" w14:textId="77777777" w:rsidR="00157FE5" w:rsidRDefault="00157FE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E8C49" w14:textId="77777777" w:rsidR="00157FE5" w:rsidRDefault="00B457A0" w:rsidP="00B457A0">
    <w:pPr>
      <w:pStyle w:val="Geenafstand"/>
      <w:rPr>
        <w:rFonts w:ascii="Arial" w:hAnsi="Arial" w:cs="Arial"/>
        <w:sz w:val="16"/>
        <w:szCs w:val="16"/>
      </w:rPr>
    </w:pPr>
    <w:bookmarkStart w:id="0" w:name="_Hlk71555796"/>
    <w:bookmarkStart w:id="1" w:name="_Hlk95115520"/>
    <w:bookmarkStart w:id="2" w:name="_Hlk95115521"/>
    <w:r w:rsidRPr="006E65D2">
      <w:rPr>
        <w:rFonts w:ascii="Arial" w:hAnsi="Arial" w:cs="Arial"/>
        <w:sz w:val="16"/>
        <w:szCs w:val="16"/>
      </w:rPr>
      <w:t xml:space="preserve">Bijlage </w:t>
    </w:r>
    <w:r w:rsidR="00157FE5">
      <w:rPr>
        <w:rFonts w:ascii="Arial" w:hAnsi="Arial" w:cs="Arial"/>
        <w:sz w:val="16"/>
        <w:szCs w:val="16"/>
      </w:rPr>
      <w:t>12</w:t>
    </w:r>
    <w:r w:rsidRPr="006E65D2">
      <w:rPr>
        <w:rFonts w:ascii="Arial" w:hAnsi="Arial" w:cs="Arial"/>
        <w:sz w:val="16"/>
        <w:szCs w:val="16"/>
      </w:rPr>
      <w:t xml:space="preserve">. Format voor het stellen van vragen, aanbesteding </w:t>
    </w:r>
    <w:r w:rsidR="00157FE5">
      <w:rPr>
        <w:rFonts w:ascii="Arial" w:hAnsi="Arial" w:cs="Arial"/>
        <w:sz w:val="16"/>
        <w:szCs w:val="16"/>
      </w:rPr>
      <w:t>Digitaal handhavingsplatform</w:t>
    </w:r>
    <w:r w:rsidRPr="006E65D2">
      <w:rPr>
        <w:rFonts w:ascii="Arial" w:hAnsi="Arial" w:cs="Arial"/>
        <w:sz w:val="16"/>
        <w:szCs w:val="16"/>
      </w:rPr>
      <w:t xml:space="preserve">, kenmerk: </w:t>
    </w:r>
    <w:bookmarkEnd w:id="0"/>
    <w:bookmarkEnd w:id="1"/>
    <w:bookmarkEnd w:id="2"/>
    <w:r w:rsidR="00157FE5">
      <w:rPr>
        <w:rFonts w:ascii="Arial" w:hAnsi="Arial" w:cs="Arial"/>
        <w:sz w:val="16"/>
        <w:szCs w:val="16"/>
      </w:rPr>
      <w:t>NM-187107</w:t>
    </w:r>
    <w:r>
      <w:rPr>
        <w:rFonts w:ascii="Arial" w:hAnsi="Arial" w:cs="Arial"/>
        <w:sz w:val="16"/>
        <w:szCs w:val="16"/>
      </w:rPr>
      <w:tab/>
    </w:r>
  </w:p>
  <w:p w14:paraId="6FC4386A" w14:textId="435A2D74" w:rsidR="00B457A0" w:rsidRPr="00B457A0" w:rsidRDefault="00B457A0" w:rsidP="00157FE5">
    <w:pPr>
      <w:pStyle w:val="Geenafstand"/>
      <w:jc w:val="right"/>
      <w:rPr>
        <w:rFonts w:ascii="Arial" w:hAnsi="Arial" w:cs="Arial"/>
        <w:sz w:val="16"/>
        <w:szCs w:val="16"/>
      </w:rPr>
    </w:pPr>
    <w:r w:rsidRPr="00B457A0">
      <w:rPr>
        <w:rFonts w:ascii="Arial" w:hAnsi="Arial" w:cs="Arial"/>
        <w:sz w:val="16"/>
        <w:szCs w:val="16"/>
      </w:rPr>
      <w:t xml:space="preserve">Pagina </w:t>
    </w:r>
    <w:r w:rsidRPr="00B457A0">
      <w:rPr>
        <w:rFonts w:ascii="Arial" w:hAnsi="Arial" w:cs="Arial"/>
        <w:sz w:val="16"/>
        <w:szCs w:val="16"/>
      </w:rPr>
      <w:fldChar w:fldCharType="begin"/>
    </w:r>
    <w:r w:rsidRPr="00B457A0">
      <w:rPr>
        <w:rFonts w:ascii="Arial" w:hAnsi="Arial" w:cs="Arial"/>
        <w:sz w:val="16"/>
        <w:szCs w:val="16"/>
      </w:rPr>
      <w:instrText>PAGE</w:instrText>
    </w:r>
    <w:r w:rsidRPr="00B457A0">
      <w:rPr>
        <w:rFonts w:ascii="Arial" w:hAnsi="Arial" w:cs="Arial"/>
        <w:sz w:val="16"/>
        <w:szCs w:val="16"/>
      </w:rPr>
      <w:fldChar w:fldCharType="separate"/>
    </w:r>
    <w:r w:rsidRPr="00B457A0">
      <w:rPr>
        <w:rFonts w:ascii="Arial" w:hAnsi="Arial" w:cs="Arial"/>
        <w:sz w:val="16"/>
        <w:szCs w:val="16"/>
      </w:rPr>
      <w:t>2</w:t>
    </w:r>
    <w:r w:rsidRPr="00B457A0">
      <w:rPr>
        <w:rFonts w:ascii="Arial" w:hAnsi="Arial" w:cs="Arial"/>
        <w:sz w:val="16"/>
        <w:szCs w:val="16"/>
      </w:rPr>
      <w:fldChar w:fldCharType="end"/>
    </w:r>
    <w:r w:rsidRPr="00B457A0">
      <w:rPr>
        <w:rFonts w:ascii="Arial" w:hAnsi="Arial" w:cs="Arial"/>
        <w:sz w:val="16"/>
        <w:szCs w:val="16"/>
      </w:rPr>
      <w:t xml:space="preserve"> van </w:t>
    </w:r>
    <w:r w:rsidRPr="00B457A0">
      <w:rPr>
        <w:rFonts w:ascii="Arial" w:hAnsi="Arial" w:cs="Arial"/>
        <w:sz w:val="16"/>
        <w:szCs w:val="16"/>
      </w:rPr>
      <w:fldChar w:fldCharType="begin"/>
    </w:r>
    <w:r w:rsidRPr="00B457A0">
      <w:rPr>
        <w:rFonts w:ascii="Arial" w:hAnsi="Arial" w:cs="Arial"/>
        <w:sz w:val="16"/>
        <w:szCs w:val="16"/>
      </w:rPr>
      <w:instrText>NUMPAGES</w:instrText>
    </w:r>
    <w:r w:rsidRPr="00B457A0">
      <w:rPr>
        <w:rFonts w:ascii="Arial" w:hAnsi="Arial" w:cs="Arial"/>
        <w:sz w:val="16"/>
        <w:szCs w:val="16"/>
      </w:rPr>
      <w:fldChar w:fldCharType="separate"/>
    </w:r>
    <w:r w:rsidRPr="00B457A0">
      <w:rPr>
        <w:rFonts w:ascii="Arial" w:hAnsi="Arial" w:cs="Arial"/>
        <w:sz w:val="16"/>
        <w:szCs w:val="16"/>
      </w:rPr>
      <w:t>2</w:t>
    </w:r>
    <w:r w:rsidRPr="00B457A0">
      <w:rPr>
        <w:rFonts w:ascii="Arial" w:hAnsi="Arial" w:cs="Arial"/>
        <w:sz w:val="16"/>
        <w:szCs w:val="16"/>
      </w:rPr>
      <w:fldChar w:fldCharType="end"/>
    </w:r>
  </w:p>
  <w:p w14:paraId="55B53F81" w14:textId="77777777" w:rsidR="00B01D28" w:rsidRPr="006E65D2" w:rsidRDefault="00B01D28" w:rsidP="00F76A07">
    <w:pPr>
      <w:pStyle w:val="Geenafstand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9BF03" w14:textId="77777777" w:rsidR="00157FE5" w:rsidRDefault="00157FE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5A519" w14:textId="77777777" w:rsidR="00745BBC" w:rsidRDefault="00745BBC" w:rsidP="00B01D28">
      <w:r>
        <w:separator/>
      </w:r>
    </w:p>
  </w:footnote>
  <w:footnote w:type="continuationSeparator" w:id="0">
    <w:p w14:paraId="215F220B" w14:textId="77777777" w:rsidR="00745BBC" w:rsidRDefault="00745BBC" w:rsidP="00B01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11556" w14:textId="77777777" w:rsidR="00157FE5" w:rsidRDefault="00157FE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43CD9" w14:textId="77777777" w:rsidR="00A907DF" w:rsidRDefault="00157FE5">
    <w:pPr>
      <w:pStyle w:val="Koptekst"/>
    </w:pPr>
    <w:r>
      <w:rPr>
        <w:noProof/>
      </w:rPr>
      <w:pict w14:anchorId="45F208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7" o:spid="_x0000_s1026" type="#_x0000_t75" style="position:absolute;margin-left:314.95pt;margin-top:-19.6pt;width:169.5pt;height:69pt;z-index:-251658752;visibility:visible" wrapcoords="-96 0 -96 21365 21600 21365 21600 0 -96 0">
          <v:imagedata r:id="rId1" o:title=""/>
          <w10:wrap type="through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C5A0B" w14:textId="77777777" w:rsidR="00157FE5" w:rsidRDefault="00157FE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C3016"/>
    <w:multiLevelType w:val="hybridMultilevel"/>
    <w:tmpl w:val="FD44B418"/>
    <w:lvl w:ilvl="0" w:tplc="9B1624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A194751"/>
    <w:multiLevelType w:val="multilevel"/>
    <w:tmpl w:val="D6B69C34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Tahoma" w:hAnsi="Tahoma" w:hint="default"/>
        <w:b/>
        <w:i w:val="0"/>
        <w:sz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Tahoma" w:hAnsi="Tahoma" w:hint="default"/>
        <w:b/>
        <w:i w:val="0"/>
        <w:sz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Tahoma" w:hAnsi="Tahoma" w:hint="default"/>
        <w:b w:val="0"/>
        <w:i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5BBC"/>
    <w:rsid w:val="00157FE5"/>
    <w:rsid w:val="002C4EBB"/>
    <w:rsid w:val="002D4E2F"/>
    <w:rsid w:val="002D6C68"/>
    <w:rsid w:val="002F725C"/>
    <w:rsid w:val="0061475E"/>
    <w:rsid w:val="006E2B33"/>
    <w:rsid w:val="006E65D2"/>
    <w:rsid w:val="00730293"/>
    <w:rsid w:val="007438C5"/>
    <w:rsid w:val="00745BBC"/>
    <w:rsid w:val="007879AF"/>
    <w:rsid w:val="00796D66"/>
    <w:rsid w:val="007B6631"/>
    <w:rsid w:val="00803657"/>
    <w:rsid w:val="008A5F17"/>
    <w:rsid w:val="008D6527"/>
    <w:rsid w:val="009A2760"/>
    <w:rsid w:val="009D447F"/>
    <w:rsid w:val="00A33944"/>
    <w:rsid w:val="00A907DF"/>
    <w:rsid w:val="00AC6363"/>
    <w:rsid w:val="00AE4DEC"/>
    <w:rsid w:val="00B01D28"/>
    <w:rsid w:val="00B457A0"/>
    <w:rsid w:val="00E72EA3"/>
    <w:rsid w:val="00EB4C89"/>
    <w:rsid w:val="00F142CB"/>
    <w:rsid w:val="00F76A07"/>
    <w:rsid w:val="00FC31D0"/>
    <w:rsid w:val="00FF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2688E2"/>
  <w15:chartTrackingRefBased/>
  <w15:docId w15:val="{EDD703AF-927A-4153-9CAA-173F23B97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spacing w:line="312" w:lineRule="auto"/>
      <w:outlineLvl w:val="0"/>
    </w:pPr>
    <w:rPr>
      <w:rFonts w:ascii="Tahoma" w:hAnsi="Tahoma" w:cs="Tahoma"/>
      <w:b/>
      <w:bCs/>
      <w:caps/>
      <w:sz w:val="20"/>
    </w:rPr>
  </w:style>
  <w:style w:type="paragraph" w:styleId="Kop2">
    <w:name w:val="heading 2"/>
    <w:aliases w:val="2scr,Kop 2 Char Char"/>
    <w:basedOn w:val="Standaard"/>
    <w:next w:val="Standaard"/>
    <w:qFormat/>
    <w:pPr>
      <w:keepNext/>
      <w:numPr>
        <w:ilvl w:val="1"/>
        <w:numId w:val="1"/>
      </w:numPr>
      <w:spacing w:line="312" w:lineRule="auto"/>
      <w:jc w:val="both"/>
      <w:outlineLvl w:val="1"/>
    </w:pPr>
    <w:rPr>
      <w:rFonts w:ascii="Tahoma" w:hAnsi="Tahoma" w:cs="Tahoma"/>
      <w:b/>
      <w:bCs/>
      <w:sz w:val="20"/>
    </w:rPr>
  </w:style>
  <w:style w:type="paragraph" w:styleId="Kop3">
    <w:name w:val="heading 3"/>
    <w:aliases w:val="3scr"/>
    <w:basedOn w:val="Standaard"/>
    <w:next w:val="Standaard"/>
    <w:qFormat/>
    <w:pPr>
      <w:keepNext/>
      <w:numPr>
        <w:ilvl w:val="2"/>
        <w:numId w:val="1"/>
      </w:numPr>
      <w:spacing w:line="312" w:lineRule="auto"/>
      <w:outlineLvl w:val="2"/>
    </w:pPr>
    <w:rPr>
      <w:rFonts w:ascii="Tahoma" w:hAnsi="Tahoma" w:cs="Tahoma"/>
      <w:i/>
      <w:iCs/>
      <w:sz w:val="20"/>
      <w:szCs w:val="26"/>
    </w:rPr>
  </w:style>
  <w:style w:type="paragraph" w:styleId="Kop4">
    <w:name w:val="heading 4"/>
    <w:aliases w:val="Kop 4 Char Char Char"/>
    <w:basedOn w:val="Standaard"/>
    <w:next w:val="Standaard"/>
    <w:qFormat/>
    <w:pPr>
      <w:keepNext/>
      <w:numPr>
        <w:ilvl w:val="3"/>
        <w:numId w:val="1"/>
      </w:numPr>
      <w:tabs>
        <w:tab w:val="left" w:pos="567"/>
      </w:tabs>
      <w:spacing w:line="312" w:lineRule="auto"/>
      <w:jc w:val="center"/>
      <w:outlineLvl w:val="3"/>
    </w:pPr>
    <w:rPr>
      <w:rFonts w:ascii="Tahoma" w:hAnsi="Tahoma" w:cs="Tahoma"/>
      <w:b/>
      <w:bCs/>
      <w:sz w:val="20"/>
    </w:rPr>
  </w:style>
  <w:style w:type="paragraph" w:styleId="Kop5">
    <w:name w:val="heading 5"/>
    <w:aliases w:val="BIJLAGE"/>
    <w:basedOn w:val="Standaard"/>
    <w:next w:val="Standaard"/>
    <w:qFormat/>
    <w:pPr>
      <w:keepNext/>
      <w:numPr>
        <w:ilvl w:val="4"/>
        <w:numId w:val="1"/>
      </w:numPr>
      <w:tabs>
        <w:tab w:val="left" w:pos="567"/>
      </w:tabs>
      <w:spacing w:line="312" w:lineRule="auto"/>
      <w:jc w:val="both"/>
      <w:outlineLvl w:val="4"/>
    </w:pPr>
    <w:rPr>
      <w:rFonts w:ascii="Tahoma" w:hAnsi="Tahoma" w:cs="Tahoma"/>
      <w:b/>
      <w:bCs/>
      <w:i/>
      <w:iCs/>
      <w:sz w:val="20"/>
    </w:rPr>
  </w:style>
  <w:style w:type="paragraph" w:styleId="Kop6">
    <w:name w:val="heading 6"/>
    <w:basedOn w:val="Standaard"/>
    <w:next w:val="Standaard"/>
    <w:qFormat/>
    <w:pPr>
      <w:keepNext/>
      <w:numPr>
        <w:ilvl w:val="5"/>
        <w:numId w:val="1"/>
      </w:numPr>
      <w:tabs>
        <w:tab w:val="left" w:pos="567"/>
        <w:tab w:val="left" w:pos="1492"/>
        <w:tab w:val="right" w:pos="4185"/>
      </w:tabs>
      <w:suppressAutoHyphens/>
      <w:spacing w:before="90" w:after="54" w:line="312" w:lineRule="auto"/>
      <w:outlineLvl w:val="5"/>
    </w:pPr>
    <w:rPr>
      <w:rFonts w:ascii="Tahoma" w:hAnsi="Tahoma" w:cs="Tahoma"/>
      <w:i/>
      <w:sz w:val="20"/>
    </w:rPr>
  </w:style>
  <w:style w:type="paragraph" w:styleId="Kop7">
    <w:name w:val="heading 7"/>
    <w:basedOn w:val="Standaard"/>
    <w:next w:val="Standaard"/>
    <w:qFormat/>
    <w:pPr>
      <w:keepNext/>
      <w:numPr>
        <w:ilvl w:val="6"/>
        <w:numId w:val="1"/>
      </w:numPr>
      <w:tabs>
        <w:tab w:val="left" w:pos="567"/>
      </w:tabs>
      <w:spacing w:before="90" w:after="54" w:line="312" w:lineRule="auto"/>
      <w:outlineLvl w:val="6"/>
    </w:pPr>
    <w:rPr>
      <w:rFonts w:ascii="Tahoma" w:hAnsi="Tahoma" w:cs="Tahoma"/>
      <w:i/>
      <w:sz w:val="20"/>
    </w:rPr>
  </w:style>
  <w:style w:type="paragraph" w:styleId="Kop8">
    <w:name w:val="heading 8"/>
    <w:basedOn w:val="Standaard"/>
    <w:next w:val="Standaard"/>
    <w:qFormat/>
    <w:pPr>
      <w:keepNext/>
      <w:numPr>
        <w:ilvl w:val="7"/>
        <w:numId w:val="1"/>
      </w:numPr>
      <w:tabs>
        <w:tab w:val="left" w:pos="567"/>
      </w:tabs>
      <w:spacing w:before="90" w:after="54" w:line="312" w:lineRule="auto"/>
      <w:outlineLvl w:val="7"/>
    </w:pPr>
    <w:rPr>
      <w:rFonts w:ascii="Tahoma" w:hAnsi="Tahoma" w:cs="Tahoma"/>
      <w:i/>
      <w:sz w:val="18"/>
    </w:rPr>
  </w:style>
  <w:style w:type="paragraph" w:styleId="Kop9">
    <w:name w:val="heading 9"/>
    <w:basedOn w:val="Standaard"/>
    <w:next w:val="Standaard"/>
    <w:qFormat/>
    <w:pPr>
      <w:keepNext/>
      <w:numPr>
        <w:ilvl w:val="8"/>
        <w:numId w:val="1"/>
      </w:numPr>
      <w:tabs>
        <w:tab w:val="left" w:pos="567"/>
      </w:tabs>
      <w:spacing w:line="312" w:lineRule="auto"/>
      <w:jc w:val="center"/>
      <w:outlineLvl w:val="8"/>
    </w:pPr>
    <w:rPr>
      <w:rFonts w:ascii="Tahoma" w:hAnsi="Tahoma"/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  <w:spacing w:line="312" w:lineRule="auto"/>
    </w:pPr>
    <w:rPr>
      <w:rFonts w:ascii="Tahoma" w:hAnsi="Tahoma"/>
      <w:sz w:val="20"/>
    </w:rPr>
  </w:style>
  <w:style w:type="paragraph" w:styleId="Inhopg2">
    <w:name w:val="toc 2"/>
    <w:basedOn w:val="Standaard"/>
    <w:next w:val="Standaard"/>
    <w:autoRedefine/>
    <w:semiHidden/>
    <w:rsid w:val="007438C5"/>
    <w:pPr>
      <w:spacing w:line="312" w:lineRule="auto"/>
    </w:pPr>
    <w:rPr>
      <w:rFonts w:ascii="Arial" w:hAnsi="Arial" w:cs="Arial"/>
      <w:b/>
      <w:bCs/>
      <w:noProof/>
    </w:rPr>
  </w:style>
  <w:style w:type="paragraph" w:styleId="Voettekst">
    <w:name w:val="footer"/>
    <w:basedOn w:val="Standaard"/>
    <w:link w:val="VoettekstChar"/>
    <w:uiPriority w:val="99"/>
    <w:unhideWhenUsed/>
    <w:rsid w:val="00B01D2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VoettekstChar">
    <w:name w:val="Voettekst Char"/>
    <w:link w:val="Voettekst"/>
    <w:uiPriority w:val="99"/>
    <w:rsid w:val="00B01D28"/>
    <w:rPr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01D28"/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B01D2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6E65D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Datagroepen\Inkoop\UITVOERING\FORMATS\6.%20Bijlagen%20offerteaanvragen\Bijlage%20X.%20Format%20voor%20het%20stellen%20van%20vragen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Bijlage X. Format voor het stellen van vragen</Template>
  <TotalTime>14</TotalTime>
  <Pages>1</Pages>
  <Words>66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 …</vt:lpstr>
    </vt:vector>
  </TitlesOfParts>
  <Company>Gemeente Maastricht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 …</dc:title>
  <dc:subject/>
  <dc:creator>Heijnen, Dance</dc:creator>
  <cp:keywords/>
  <cp:lastModifiedBy>Heijnen, Dance</cp:lastModifiedBy>
  <cp:revision>2</cp:revision>
  <dcterms:created xsi:type="dcterms:W3CDTF">2022-06-03T05:40:00Z</dcterms:created>
  <dcterms:modified xsi:type="dcterms:W3CDTF">2022-06-03T05:54:00Z</dcterms:modified>
</cp:coreProperties>
</file>