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102F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1C4102F5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38EB84A0" w14:textId="15639E14" w:rsidR="00245E9E" w:rsidRPr="00245E9E" w:rsidRDefault="00722CD3" w:rsidP="00245E9E">
      <w:pPr>
        <w:spacing w:line="276" w:lineRule="auto"/>
        <w:jc w:val="left"/>
      </w:pPr>
      <w:bookmarkStart w:id="2" w:name="_Hlk2174278"/>
      <w:r>
        <w:rPr>
          <w:rFonts w:cs="Arial"/>
          <w:szCs w:val="20"/>
        </w:rPr>
        <w:t xml:space="preserve">Bijlage </w:t>
      </w:r>
      <w:r w:rsidR="00222A45">
        <w:rPr>
          <w:rFonts w:cs="Arial"/>
          <w:szCs w:val="20"/>
        </w:rPr>
        <w:t>2</w:t>
      </w:r>
      <w:r w:rsidR="00165CF9">
        <w:rPr>
          <w:rFonts w:cs="Arial"/>
          <w:szCs w:val="20"/>
        </w:rPr>
        <w:t xml:space="preserve"> </w:t>
      </w:r>
      <w:r w:rsidR="00544CAD">
        <w:rPr>
          <w:rFonts w:cs="Arial"/>
          <w:szCs w:val="20"/>
        </w:rPr>
        <w:t xml:space="preserve">bij </w:t>
      </w:r>
      <w:r w:rsidR="00280905">
        <w:rPr>
          <w:rFonts w:cs="Arial"/>
          <w:szCs w:val="20"/>
        </w:rPr>
        <w:t xml:space="preserve">het beschrijvende document </w:t>
      </w:r>
      <w:r w:rsidR="00972C19">
        <w:rPr>
          <w:rFonts w:cs="Arial"/>
          <w:szCs w:val="20"/>
        </w:rPr>
        <w:t xml:space="preserve">voor de Europese aanbesteding </w:t>
      </w:r>
      <w:r w:rsidR="00473CBC">
        <w:rPr>
          <w:rFonts w:cs="Arial"/>
          <w:szCs w:val="20"/>
        </w:rPr>
        <w:t>Groenonderhoud en Terreinbeheer</w:t>
      </w:r>
      <w:r w:rsidR="000678C5">
        <w:rPr>
          <w:rFonts w:cs="Arial"/>
          <w:szCs w:val="20"/>
        </w:rPr>
        <w:t xml:space="preserve"> </w:t>
      </w:r>
      <w:r w:rsidR="00050933">
        <w:rPr>
          <w:rFonts w:cs="Arial"/>
          <w:szCs w:val="20"/>
        </w:rPr>
        <w:t xml:space="preserve">van Hogeschool Rotterdam </w:t>
      </w:r>
      <w:r>
        <w:rPr>
          <w:rFonts w:cs="Arial"/>
          <w:szCs w:val="20"/>
        </w:rPr>
        <w:t xml:space="preserve">met referentienummer </w:t>
      </w:r>
      <w:bookmarkEnd w:id="2"/>
      <w:r w:rsidR="00705909">
        <w:t>2021/FIT/EU/0</w:t>
      </w:r>
      <w:r w:rsidR="00473CBC">
        <w:t>21</w:t>
      </w:r>
      <w:r w:rsidR="00245E9E">
        <w:rPr>
          <w:bCs/>
          <w:caps/>
          <w:szCs w:val="20"/>
        </w:rPr>
        <w:t>.</w:t>
      </w:r>
    </w:p>
    <w:p w14:paraId="278BCAB0" w14:textId="77777777" w:rsidR="00245E9E" w:rsidRDefault="00245E9E" w:rsidP="009B0A66">
      <w:pPr>
        <w:spacing w:line="276" w:lineRule="auto"/>
      </w:pPr>
    </w:p>
    <w:p w14:paraId="1C4102F8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1C4102F9" w14:textId="08500159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 Voorbeeld: indien u vier referenties wil</w:t>
      </w:r>
      <w:r w:rsidR="00047ACE">
        <w:rPr>
          <w:rFonts w:cs="Arial"/>
          <w:szCs w:val="20"/>
        </w:rPr>
        <w:t>t</w:t>
      </w:r>
      <w:r w:rsidRPr="00A3038C">
        <w:rPr>
          <w:rFonts w:cs="Arial"/>
          <w:szCs w:val="20"/>
        </w:rPr>
        <w:t xml:space="preserve"> aanleveren, dient u vier aparte referentieformulieren in.</w:t>
      </w:r>
    </w:p>
    <w:p w14:paraId="1C4102FA" w14:textId="77777777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>Per kerncompetentie dient in ieder geval één referentie aangeleverd te worden.</w:t>
      </w:r>
    </w:p>
    <w:p w14:paraId="1C4102FC" w14:textId="0AAD967B" w:rsidR="00FD4464" w:rsidRDefault="00FD4464" w:rsidP="009B0A66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 xml:space="preserve">Het is toegestaan de referentie te verduidelijken. Deze toelichting mag maximaal </w:t>
      </w:r>
      <w:r w:rsidR="00270FF8">
        <w:rPr>
          <w:rFonts w:cs="Arial"/>
          <w:szCs w:val="20"/>
        </w:rPr>
        <w:t>25</w:t>
      </w:r>
      <w:r w:rsidRPr="00FD4464">
        <w:rPr>
          <w:rFonts w:cs="Arial"/>
          <w:szCs w:val="20"/>
        </w:rPr>
        <w:t>0 woorden bevatten.</w:t>
      </w:r>
    </w:p>
    <w:p w14:paraId="1C4102FD" w14:textId="77777777" w:rsidR="00FD4464" w:rsidRPr="006058C6" w:rsidRDefault="00FD446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1C410302" w14:textId="77777777" w:rsidTr="00503202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1C4102FE" w14:textId="77777777" w:rsidR="00E17B16" w:rsidRDefault="00E17B16" w:rsidP="00726F12">
            <w:pPr>
              <w:rPr>
                <w:rFonts w:cs="Arial"/>
                <w:b/>
                <w:color w:val="FFFFFF"/>
                <w:szCs w:val="20"/>
              </w:rPr>
            </w:pPr>
          </w:p>
          <w:p w14:paraId="1C4102FF" w14:textId="77777777" w:rsidR="00FD4464" w:rsidRDefault="001A2E66" w:rsidP="00726F1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1C410300" w14:textId="1B232175" w:rsidR="00E17B16" w:rsidRDefault="001A2E66" w:rsidP="00726F1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KERNCOMPE</w:t>
            </w:r>
            <w:r w:rsidR="00503202">
              <w:rPr>
                <w:rFonts w:cs="Arial"/>
                <w:b/>
                <w:color w:val="FFFFFF"/>
                <w:szCs w:val="20"/>
              </w:rPr>
              <w:t>TEN</w:t>
            </w:r>
            <w:r>
              <w:rPr>
                <w:rFonts w:cs="Arial"/>
                <w:b/>
                <w:color w:val="FFFFFF"/>
                <w:szCs w:val="20"/>
              </w:rPr>
              <w:t xml:space="preserve">TIE 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>1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</w:t>
            </w:r>
          </w:p>
          <w:p w14:paraId="1C410301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1C410306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03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1C410304" w14:textId="77777777" w:rsidR="000B4E53" w:rsidRPr="00826409" w:rsidRDefault="000B4E53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C410305" w14:textId="77777777" w:rsidR="000B4E53" w:rsidRPr="00826409" w:rsidRDefault="000B4E53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0B" w14:textId="77777777" w:rsidTr="00FD4464">
        <w:trPr>
          <w:jc w:val="center"/>
        </w:trPr>
        <w:tc>
          <w:tcPr>
            <w:tcW w:w="843" w:type="dxa"/>
            <w:vMerge w:val="restart"/>
          </w:tcPr>
          <w:p w14:paraId="1C410307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1C410308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1C410309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1C41030A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0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0C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0D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0E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C41030F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5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11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12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13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1C410314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A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16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17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18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1C410319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1B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1C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1D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1C41031E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2D" w14:textId="77777777" w:rsidTr="00FD4464">
        <w:trPr>
          <w:jc w:val="center"/>
        </w:trPr>
        <w:tc>
          <w:tcPr>
            <w:tcW w:w="843" w:type="dxa"/>
          </w:tcPr>
          <w:p w14:paraId="1C410320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1C410321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</w:p>
        </w:tc>
        <w:tc>
          <w:tcPr>
            <w:tcW w:w="6084" w:type="dxa"/>
            <w:gridSpan w:val="2"/>
            <w:vAlign w:val="center"/>
          </w:tcPr>
          <w:p w14:paraId="1C410322" w14:textId="77777777" w:rsidR="00E17B16" w:rsidRDefault="00E17B16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3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4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5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6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7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8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9" w14:textId="77777777" w:rsidR="00100886" w:rsidRDefault="00100886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A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B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C" w14:textId="77777777" w:rsidR="00E42CE9" w:rsidRPr="0082640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32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2E" w14:textId="77777777" w:rsidR="00E17B16" w:rsidRPr="00826409" w:rsidRDefault="00492DF3" w:rsidP="00726F1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1C41032F" w14:textId="77777777" w:rsidR="00E17B16" w:rsidRPr="00826409" w:rsidRDefault="00E17B16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1C410330" w14:textId="77777777" w:rsidR="00E17B16" w:rsidRPr="00826409" w:rsidRDefault="00100886" w:rsidP="0010088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</w:t>
            </w:r>
            <w:r w:rsidR="00492DF3">
              <w:rPr>
                <w:rFonts w:cs="Arial"/>
                <w:szCs w:val="20"/>
              </w:rPr>
              <w:t>fronding project</w:t>
            </w:r>
            <w:r>
              <w:rPr>
                <w:rFonts w:cs="Arial"/>
                <w:szCs w:val="20"/>
              </w:rPr>
              <w:t>]</w:t>
            </w:r>
          </w:p>
        </w:tc>
        <w:tc>
          <w:tcPr>
            <w:tcW w:w="3922" w:type="dxa"/>
            <w:vAlign w:val="center"/>
          </w:tcPr>
          <w:p w14:paraId="1C410331" w14:textId="77777777" w:rsidR="00E17B16" w:rsidRPr="00826409" w:rsidRDefault="00E17B16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37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33" w14:textId="77777777" w:rsidR="00E17B16" w:rsidRDefault="00E42CE9" w:rsidP="00726F1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1C410334" w14:textId="77777777" w:rsidR="00E17B16" w:rsidRDefault="00492DF3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1C410335" w14:textId="77777777" w:rsidR="00E17B16" w:rsidRDefault="00E17B16" w:rsidP="00726F1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1C410336" w14:textId="77777777" w:rsidR="00E17B16" w:rsidRPr="00826409" w:rsidRDefault="00E17B16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3E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38" w14:textId="77777777" w:rsidR="00E17B16" w:rsidRPr="00826409" w:rsidRDefault="00E42CE9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6.</w:t>
            </w:r>
          </w:p>
        </w:tc>
        <w:tc>
          <w:tcPr>
            <w:tcW w:w="2140" w:type="dxa"/>
            <w:vAlign w:val="center"/>
          </w:tcPr>
          <w:p w14:paraId="1C410339" w14:textId="77777777" w:rsidR="00E17B16" w:rsidRPr="00826409" w:rsidRDefault="00E17B16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C41033A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1C41033B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1C41033C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1C41033D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B119B5" w:rsidRPr="00826409" w14:paraId="1C410349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3F" w14:textId="77777777" w:rsidR="00B119B5" w:rsidRDefault="00B119B5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1C410340" w14:textId="77777777" w:rsidR="00B119B5" w:rsidRDefault="00B119B5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1C410341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2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3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4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5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6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7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8" w14:textId="77777777" w:rsidR="00B119B5" w:rsidRP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1C41034A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86F1E" w:rsidRPr="00826409" w14:paraId="53C921F2" w14:textId="77777777" w:rsidTr="0015009E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20F210E3" w14:textId="77777777" w:rsidR="00486F1E" w:rsidRDefault="00486F1E" w:rsidP="0015009E">
            <w:pPr>
              <w:rPr>
                <w:rFonts w:cs="Arial"/>
                <w:b/>
                <w:color w:val="FFFFFF"/>
                <w:szCs w:val="20"/>
              </w:rPr>
            </w:pPr>
          </w:p>
          <w:p w14:paraId="017EA3AB" w14:textId="77777777" w:rsidR="00486F1E" w:rsidRDefault="00486F1E" w:rsidP="0015009E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72598A5F" w14:textId="00BEFEFA" w:rsidR="00486F1E" w:rsidRDefault="00486F1E" w:rsidP="0015009E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 xml:space="preserve">KERNCOMPETENTIE   </w:t>
            </w:r>
            <w:r>
              <w:rPr>
                <w:rFonts w:cs="Arial"/>
                <w:b/>
                <w:color w:val="FFFFFF"/>
                <w:szCs w:val="20"/>
              </w:rPr>
              <w:t>2</w:t>
            </w:r>
          </w:p>
          <w:p w14:paraId="701E41A4" w14:textId="77777777" w:rsidR="00486F1E" w:rsidRPr="00826409" w:rsidRDefault="00486F1E" w:rsidP="0015009E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486F1E" w:rsidRPr="00826409" w14:paraId="1A1B5720" w14:textId="77777777" w:rsidTr="0015009E">
        <w:trPr>
          <w:jc w:val="center"/>
        </w:trPr>
        <w:tc>
          <w:tcPr>
            <w:tcW w:w="843" w:type="dxa"/>
            <w:vAlign w:val="center"/>
          </w:tcPr>
          <w:p w14:paraId="66281402" w14:textId="77777777" w:rsidR="00486F1E" w:rsidRPr="000B4E53" w:rsidRDefault="00486F1E" w:rsidP="0015009E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2A947B6D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D4FD140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6F1E" w:rsidRPr="00826409" w14:paraId="1F46A600" w14:textId="77777777" w:rsidTr="0015009E">
        <w:trPr>
          <w:jc w:val="center"/>
        </w:trPr>
        <w:tc>
          <w:tcPr>
            <w:tcW w:w="843" w:type="dxa"/>
            <w:vMerge w:val="restart"/>
          </w:tcPr>
          <w:p w14:paraId="25EA160E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205CF01A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2873E732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0179232A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6F1E" w:rsidRPr="00826409" w14:paraId="7CD917A8" w14:textId="77777777" w:rsidTr="0015009E">
        <w:trPr>
          <w:jc w:val="center"/>
        </w:trPr>
        <w:tc>
          <w:tcPr>
            <w:tcW w:w="843" w:type="dxa"/>
            <w:vMerge/>
            <w:vAlign w:val="center"/>
          </w:tcPr>
          <w:p w14:paraId="745B1A20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60637F2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79D19F4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00F973B8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6F1E" w:rsidRPr="00826409" w14:paraId="3AD9D24F" w14:textId="77777777" w:rsidTr="0015009E">
        <w:trPr>
          <w:jc w:val="center"/>
        </w:trPr>
        <w:tc>
          <w:tcPr>
            <w:tcW w:w="843" w:type="dxa"/>
            <w:vMerge/>
            <w:vAlign w:val="center"/>
          </w:tcPr>
          <w:p w14:paraId="2F6D829E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738ACB6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4467644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E33F8BA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6F1E" w:rsidRPr="00826409" w14:paraId="31F51217" w14:textId="77777777" w:rsidTr="0015009E">
        <w:trPr>
          <w:jc w:val="center"/>
        </w:trPr>
        <w:tc>
          <w:tcPr>
            <w:tcW w:w="843" w:type="dxa"/>
            <w:vMerge/>
            <w:vAlign w:val="center"/>
          </w:tcPr>
          <w:p w14:paraId="5165F944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0187401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55271D15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58939CD9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6F1E" w:rsidRPr="00826409" w14:paraId="7D83E5D8" w14:textId="77777777" w:rsidTr="0015009E">
        <w:trPr>
          <w:jc w:val="center"/>
        </w:trPr>
        <w:tc>
          <w:tcPr>
            <w:tcW w:w="843" w:type="dxa"/>
            <w:vMerge/>
            <w:vAlign w:val="center"/>
          </w:tcPr>
          <w:p w14:paraId="21C3CD5B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FA9DD18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293D508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5C6082B9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6F1E" w:rsidRPr="00826409" w14:paraId="707720D0" w14:textId="77777777" w:rsidTr="0015009E">
        <w:trPr>
          <w:jc w:val="center"/>
        </w:trPr>
        <w:tc>
          <w:tcPr>
            <w:tcW w:w="843" w:type="dxa"/>
          </w:tcPr>
          <w:p w14:paraId="48158C39" w14:textId="77777777" w:rsidR="00486F1E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7DB1512D" w14:textId="77777777" w:rsidR="00486F1E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omschrijving van het project toe waaruit blijkt dat de referentie voldoet aan de kerncompetentie</w:t>
            </w:r>
          </w:p>
        </w:tc>
        <w:tc>
          <w:tcPr>
            <w:tcW w:w="6084" w:type="dxa"/>
            <w:gridSpan w:val="2"/>
            <w:vAlign w:val="center"/>
          </w:tcPr>
          <w:p w14:paraId="16842FD3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682B6A85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64A26B59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45FD18E9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19B18BD9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4B4EB835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25FDA1D2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0E35C398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3F9D4A94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1042D7A0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  <w:p w14:paraId="6F56D004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6F1E" w:rsidRPr="00826409" w14:paraId="213F3626" w14:textId="77777777" w:rsidTr="0015009E">
        <w:trPr>
          <w:jc w:val="center"/>
        </w:trPr>
        <w:tc>
          <w:tcPr>
            <w:tcW w:w="843" w:type="dxa"/>
            <w:vAlign w:val="center"/>
          </w:tcPr>
          <w:p w14:paraId="2532B30A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4.</w:t>
            </w:r>
          </w:p>
        </w:tc>
        <w:tc>
          <w:tcPr>
            <w:tcW w:w="2140" w:type="dxa"/>
            <w:vAlign w:val="center"/>
          </w:tcPr>
          <w:p w14:paraId="250B5AA1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3FA09DB7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0FCF5D69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6F1E" w:rsidRPr="00826409" w14:paraId="185B844B" w14:textId="77777777" w:rsidTr="0015009E">
        <w:trPr>
          <w:jc w:val="center"/>
        </w:trPr>
        <w:tc>
          <w:tcPr>
            <w:tcW w:w="843" w:type="dxa"/>
            <w:vAlign w:val="center"/>
          </w:tcPr>
          <w:p w14:paraId="110D21B4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3FD2BE52" w14:textId="77777777" w:rsidR="00486F1E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12DC3804" w14:textId="77777777" w:rsidR="00486F1E" w:rsidRDefault="00486F1E" w:rsidP="0015009E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255DBE55" w14:textId="77777777" w:rsidR="00486F1E" w:rsidRPr="00826409" w:rsidRDefault="00486F1E" w:rsidP="0015009E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6F1E" w:rsidRPr="00826409" w14:paraId="4B210575" w14:textId="77777777" w:rsidTr="0015009E">
        <w:trPr>
          <w:jc w:val="center"/>
        </w:trPr>
        <w:tc>
          <w:tcPr>
            <w:tcW w:w="843" w:type="dxa"/>
            <w:vAlign w:val="center"/>
          </w:tcPr>
          <w:p w14:paraId="09EEFAAE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301398FD" w14:textId="77777777" w:rsidR="00486F1E" w:rsidRPr="00826409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7AE0E917" w14:textId="77777777" w:rsidR="00486F1E" w:rsidRDefault="00486F1E" w:rsidP="0015009E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215B06A0" w14:textId="77777777" w:rsidR="00486F1E" w:rsidRPr="009B0A66" w:rsidRDefault="00486F1E" w:rsidP="0015009E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3C19F7ED" w14:textId="77777777" w:rsidR="00486F1E" w:rsidRPr="009B0A66" w:rsidRDefault="00486F1E" w:rsidP="0015009E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4B4903BB" w14:textId="77777777" w:rsidR="00486F1E" w:rsidRPr="009B0A66" w:rsidRDefault="00486F1E" w:rsidP="0015009E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486F1E" w:rsidRPr="00826409" w14:paraId="0FE30E97" w14:textId="77777777" w:rsidTr="0015009E">
        <w:trPr>
          <w:jc w:val="center"/>
        </w:trPr>
        <w:tc>
          <w:tcPr>
            <w:tcW w:w="843" w:type="dxa"/>
            <w:vAlign w:val="center"/>
          </w:tcPr>
          <w:p w14:paraId="4CDB4241" w14:textId="77777777" w:rsidR="00486F1E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12898EE8" w14:textId="77777777" w:rsidR="00486F1E" w:rsidRDefault="00486F1E" w:rsidP="0015009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423C2536" w14:textId="77777777" w:rsidR="00486F1E" w:rsidRDefault="00486F1E" w:rsidP="0015009E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86C54AC" w14:textId="77777777" w:rsidR="00486F1E" w:rsidRDefault="00486F1E" w:rsidP="0015009E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0EF90BFA" w14:textId="77777777" w:rsidR="00486F1E" w:rsidRDefault="00486F1E" w:rsidP="0015009E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034D1FDC" w14:textId="77777777" w:rsidR="00486F1E" w:rsidRDefault="00486F1E" w:rsidP="0015009E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0CBEA94" w14:textId="77777777" w:rsidR="00486F1E" w:rsidRDefault="00486F1E" w:rsidP="0015009E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69F2F752" w14:textId="77777777" w:rsidR="00486F1E" w:rsidRDefault="00486F1E" w:rsidP="0015009E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907078A" w14:textId="77777777" w:rsidR="00486F1E" w:rsidRDefault="00486F1E" w:rsidP="0015009E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0DB9118D" w14:textId="77777777" w:rsidR="00486F1E" w:rsidRPr="00B119B5" w:rsidRDefault="00486F1E" w:rsidP="0015009E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4206FBAE" w14:textId="77777777" w:rsidR="00486F1E" w:rsidRDefault="00486F1E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1C41034D" w14:textId="77777777" w:rsidTr="00FD041D">
        <w:tc>
          <w:tcPr>
            <w:tcW w:w="2977" w:type="dxa"/>
            <w:vAlign w:val="center"/>
          </w:tcPr>
          <w:p w14:paraId="1C41034B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C41034C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0" w14:textId="77777777" w:rsidTr="00FD041D">
        <w:tc>
          <w:tcPr>
            <w:tcW w:w="2977" w:type="dxa"/>
            <w:vAlign w:val="center"/>
          </w:tcPr>
          <w:p w14:paraId="1C41034E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1C41034F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3" w14:textId="77777777" w:rsidTr="00FD041D">
        <w:tc>
          <w:tcPr>
            <w:tcW w:w="2977" w:type="dxa"/>
            <w:vAlign w:val="center"/>
          </w:tcPr>
          <w:p w14:paraId="1C410351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1C410352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6" w14:textId="77777777" w:rsidTr="00FD041D">
        <w:tc>
          <w:tcPr>
            <w:tcW w:w="2977" w:type="dxa"/>
            <w:vAlign w:val="center"/>
          </w:tcPr>
          <w:p w14:paraId="1C410354" w14:textId="77777777" w:rsidR="00E17B16" w:rsidRPr="00C4628D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1C410355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A" w14:textId="77777777" w:rsidTr="00FD041D">
        <w:tc>
          <w:tcPr>
            <w:tcW w:w="2977" w:type="dxa"/>
            <w:vAlign w:val="center"/>
          </w:tcPr>
          <w:p w14:paraId="1C410357" w14:textId="77777777" w:rsidR="00E17B16" w:rsidRPr="00C4628D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1C410358" w14:textId="77777777" w:rsidR="00E17B16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1C410359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1C41035B" w14:textId="77777777" w:rsidR="00B87DE5" w:rsidRDefault="00B87DE5" w:rsidP="00FD4464"/>
    <w:sectPr w:rsidR="00B87DE5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81898" w14:textId="77777777" w:rsidR="00726F12" w:rsidRDefault="00726F12">
      <w:r>
        <w:separator/>
      </w:r>
    </w:p>
  </w:endnote>
  <w:endnote w:type="continuationSeparator" w:id="0">
    <w:p w14:paraId="34EE4E37" w14:textId="77777777" w:rsidR="00726F12" w:rsidRDefault="00726F12">
      <w:r>
        <w:continuationSeparator/>
      </w:r>
    </w:p>
  </w:endnote>
  <w:endnote w:type="continuationNotice" w:id="1">
    <w:p w14:paraId="3FDA9209" w14:textId="77777777" w:rsidR="00726F12" w:rsidRDefault="00726F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1" w14:textId="77777777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bmAfzenderRegel1"/>
  <w:bookmarkEnd w:id="3"/>
  <w:p w14:paraId="1C410363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84A0C" w14:textId="77777777" w:rsidR="00726F12" w:rsidRDefault="00726F12">
      <w:r>
        <w:separator/>
      </w:r>
    </w:p>
  </w:footnote>
  <w:footnote w:type="continuationSeparator" w:id="0">
    <w:p w14:paraId="0463AF97" w14:textId="77777777" w:rsidR="00726F12" w:rsidRDefault="00726F12">
      <w:r>
        <w:continuationSeparator/>
      </w:r>
    </w:p>
  </w:footnote>
  <w:footnote w:type="continuationNotice" w:id="1">
    <w:p w14:paraId="50040361" w14:textId="77777777" w:rsidR="00726F12" w:rsidRDefault="00726F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0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1C410364" wp14:editId="1C410365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2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1C410366" wp14:editId="1C41036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1C410368" wp14:editId="1C41036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1C41036A" wp14:editId="1C41036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1C41036C" wp14:editId="1C41036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47ACE"/>
    <w:rsid w:val="00050933"/>
    <w:rsid w:val="000678C5"/>
    <w:rsid w:val="000A603C"/>
    <w:rsid w:val="000B008C"/>
    <w:rsid w:val="000B4E53"/>
    <w:rsid w:val="000C032F"/>
    <w:rsid w:val="000D2E67"/>
    <w:rsid w:val="000F0FC9"/>
    <w:rsid w:val="00100886"/>
    <w:rsid w:val="00105EC2"/>
    <w:rsid w:val="001141A1"/>
    <w:rsid w:val="00116A45"/>
    <w:rsid w:val="0012144B"/>
    <w:rsid w:val="00124DC5"/>
    <w:rsid w:val="00126CEB"/>
    <w:rsid w:val="001325E5"/>
    <w:rsid w:val="001472BD"/>
    <w:rsid w:val="00160A50"/>
    <w:rsid w:val="00165B6B"/>
    <w:rsid w:val="00165CF9"/>
    <w:rsid w:val="0017420B"/>
    <w:rsid w:val="001A2E66"/>
    <w:rsid w:val="001B1CA8"/>
    <w:rsid w:val="001C621D"/>
    <w:rsid w:val="001E514A"/>
    <w:rsid w:val="0021078E"/>
    <w:rsid w:val="00222A45"/>
    <w:rsid w:val="00245E9E"/>
    <w:rsid w:val="002530D8"/>
    <w:rsid w:val="00270FF8"/>
    <w:rsid w:val="00280905"/>
    <w:rsid w:val="002A3132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3637D"/>
    <w:rsid w:val="004556D9"/>
    <w:rsid w:val="00455EA3"/>
    <w:rsid w:val="004613D8"/>
    <w:rsid w:val="00471C95"/>
    <w:rsid w:val="00473CBC"/>
    <w:rsid w:val="00486F1E"/>
    <w:rsid w:val="00492DF3"/>
    <w:rsid w:val="00494BBA"/>
    <w:rsid w:val="004D025F"/>
    <w:rsid w:val="004D0EBB"/>
    <w:rsid w:val="004D688C"/>
    <w:rsid w:val="004E1207"/>
    <w:rsid w:val="004E38DA"/>
    <w:rsid w:val="004F372C"/>
    <w:rsid w:val="00501148"/>
    <w:rsid w:val="00503202"/>
    <w:rsid w:val="005050D9"/>
    <w:rsid w:val="0051245E"/>
    <w:rsid w:val="00533DEA"/>
    <w:rsid w:val="00536F15"/>
    <w:rsid w:val="00544CAD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6E0D78"/>
    <w:rsid w:val="00705909"/>
    <w:rsid w:val="007110B9"/>
    <w:rsid w:val="00722CD3"/>
    <w:rsid w:val="00726D9C"/>
    <w:rsid w:val="00726F12"/>
    <w:rsid w:val="007458D5"/>
    <w:rsid w:val="00761D44"/>
    <w:rsid w:val="00765223"/>
    <w:rsid w:val="00767A90"/>
    <w:rsid w:val="00782EE9"/>
    <w:rsid w:val="00783ED6"/>
    <w:rsid w:val="00784FA3"/>
    <w:rsid w:val="0079138B"/>
    <w:rsid w:val="00794EB5"/>
    <w:rsid w:val="007A0094"/>
    <w:rsid w:val="007A2E67"/>
    <w:rsid w:val="007E3C2B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86E0F"/>
    <w:rsid w:val="00896E16"/>
    <w:rsid w:val="008B37FB"/>
    <w:rsid w:val="008C0206"/>
    <w:rsid w:val="008C54FE"/>
    <w:rsid w:val="008D6DA6"/>
    <w:rsid w:val="008F33E4"/>
    <w:rsid w:val="00927D39"/>
    <w:rsid w:val="00945B46"/>
    <w:rsid w:val="00951936"/>
    <w:rsid w:val="00972C19"/>
    <w:rsid w:val="0097441C"/>
    <w:rsid w:val="009777AA"/>
    <w:rsid w:val="0098227B"/>
    <w:rsid w:val="00984BC1"/>
    <w:rsid w:val="0098535D"/>
    <w:rsid w:val="00993C21"/>
    <w:rsid w:val="009B0A66"/>
    <w:rsid w:val="009E44F5"/>
    <w:rsid w:val="00A02F4A"/>
    <w:rsid w:val="00A259F9"/>
    <w:rsid w:val="00A31D6D"/>
    <w:rsid w:val="00A5137F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333E"/>
    <w:rsid w:val="00B119B5"/>
    <w:rsid w:val="00B120FD"/>
    <w:rsid w:val="00B15B10"/>
    <w:rsid w:val="00B3364D"/>
    <w:rsid w:val="00B36AE6"/>
    <w:rsid w:val="00B53B88"/>
    <w:rsid w:val="00B80767"/>
    <w:rsid w:val="00B87DE5"/>
    <w:rsid w:val="00B92082"/>
    <w:rsid w:val="00B92FAA"/>
    <w:rsid w:val="00BB1F02"/>
    <w:rsid w:val="00BB3809"/>
    <w:rsid w:val="00BB4414"/>
    <w:rsid w:val="00BB467D"/>
    <w:rsid w:val="00BB6382"/>
    <w:rsid w:val="00BB70C9"/>
    <w:rsid w:val="00BC4933"/>
    <w:rsid w:val="00BE0109"/>
    <w:rsid w:val="00C00465"/>
    <w:rsid w:val="00C06E9E"/>
    <w:rsid w:val="00C07C13"/>
    <w:rsid w:val="00C16EC0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06406"/>
    <w:rsid w:val="00E17B16"/>
    <w:rsid w:val="00E24B3F"/>
    <w:rsid w:val="00E30B84"/>
    <w:rsid w:val="00E31635"/>
    <w:rsid w:val="00E42CE9"/>
    <w:rsid w:val="00E47924"/>
    <w:rsid w:val="00E527B9"/>
    <w:rsid w:val="00E645DB"/>
    <w:rsid w:val="00E67A6D"/>
    <w:rsid w:val="00E70EAC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D041D"/>
    <w:rsid w:val="00FD4464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ddd"/>
    </o:shapedefaults>
    <o:shapelayout v:ext="edit">
      <o:idmap v:ext="edit" data="1"/>
    </o:shapelayout>
  </w:shapeDefaults>
  <w:decimalSymbol w:val=","/>
  <w:listSeparator w:val=";"/>
  <w14:docId w14:val="1C4102F4"/>
  <w15:docId w15:val="{AE6440C8-EA92-42D9-BB54-87447A7E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paragraph" w:customStyle="1" w:styleId="Subtitel">
    <w:name w:val="_Subtitel"/>
    <w:basedOn w:val="Standaard"/>
    <w:qFormat/>
    <w:rsid w:val="00245E9E"/>
    <w:pPr>
      <w:spacing w:line="280" w:lineRule="atLeast"/>
      <w:jc w:val="center"/>
    </w:pPr>
    <w:rPr>
      <w:rFonts w:cs="Arial"/>
      <w:b/>
      <w:caps/>
      <w:color w:val="000000" w:themeColor="text1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A3E3AE1DC1174E8B383ACC46132B28" ma:contentTypeVersion="6" ma:contentTypeDescription="Een nieuw document maken." ma:contentTypeScope="" ma:versionID="50a6b652dad1fce8494ec191f7d1a18e">
  <xsd:schema xmlns:xsd="http://www.w3.org/2001/XMLSchema" xmlns:xs="http://www.w3.org/2001/XMLSchema" xmlns:p="http://schemas.microsoft.com/office/2006/metadata/properties" xmlns:ns2="bdb39e73-804c-488c-9f87-90c6135ec36b" xmlns:ns3="e557792b-80db-400d-ba37-46d774b3cca0" targetNamespace="http://schemas.microsoft.com/office/2006/metadata/properties" ma:root="true" ma:fieldsID="06adc1e491f9611936d0a9b3c068db01" ns2:_="" ns3:_="">
    <xsd:import namespace="bdb39e73-804c-488c-9f87-90c6135ec36b"/>
    <xsd:import namespace="e557792b-80db-400d-ba37-46d774b3c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39e73-804c-488c-9f87-90c6135ec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7792b-80db-400d-ba37-46d774b3c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C4DC3-7444-4836-864D-74FC4262BE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F538D8-F1D9-47FB-9269-AF60073C3E53}"/>
</file>

<file path=customXml/itemProps3.xml><?xml version="1.0" encoding="utf-8"?>
<ds:datastoreItem xmlns:ds="http://schemas.openxmlformats.org/officeDocument/2006/customXml" ds:itemID="{79657772-2B24-410E-858B-45F106B35E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</Template>
  <TotalTime>0</TotalTime>
  <Pages>3</Pages>
  <Words>269</Words>
  <Characters>1726</Characters>
  <Application>Microsoft Office Word</Application>
  <DocSecurity>2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Poot-van Aken, P.R.</dc:creator>
  <cp:keywords/>
  <cp:lastModifiedBy>Huijser-de Haij, M.E. (Marije)</cp:lastModifiedBy>
  <cp:revision>7</cp:revision>
  <cp:lastPrinted>2016-11-04T11:55:00Z</cp:lastPrinted>
  <dcterms:created xsi:type="dcterms:W3CDTF">2021-06-10T13:33:00Z</dcterms:created>
  <dcterms:modified xsi:type="dcterms:W3CDTF">2022-01-27T14:54:00Z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0x01010083A3E3AE1DC1174E8B383ACC46132B28</vt:lpwstr>
  </property>
</Properties>
</file>