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C47A6" w14:textId="0BF4B60B" w:rsidR="00773E82" w:rsidRPr="00945C7B" w:rsidRDefault="00B63419" w:rsidP="00773E82">
      <w:pPr>
        <w:spacing w:after="200" w:line="276" w:lineRule="auto"/>
        <w:jc w:val="center"/>
        <w:rPr>
          <w:rFonts w:cs="Arial"/>
          <w:b/>
          <w:sz w:val="56"/>
        </w:rPr>
      </w:pPr>
      <w:r>
        <w:rPr>
          <w:rFonts w:cs="Arial"/>
          <w:b/>
          <w:noProof/>
          <w:sz w:val="56"/>
          <w:lang w:eastAsia="nl-NL"/>
        </w:rPr>
        <w:drawing>
          <wp:inline distT="0" distB="0" distL="0" distR="0" wp14:anchorId="45F88363" wp14:editId="72B4B3BA">
            <wp:extent cx="6141720" cy="183812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8402" cy="185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D5307" w14:textId="77777777" w:rsidR="00773E82" w:rsidRDefault="00773E82" w:rsidP="00B63419">
      <w:pPr>
        <w:spacing w:after="200" w:line="276" w:lineRule="auto"/>
        <w:rPr>
          <w:rFonts w:cs="Arial"/>
          <w:b/>
          <w:sz w:val="22"/>
          <w:szCs w:val="4"/>
        </w:rPr>
      </w:pPr>
    </w:p>
    <w:p w14:paraId="24AEAD2A" w14:textId="77777777" w:rsidR="00C3785A" w:rsidRDefault="00C3785A" w:rsidP="00B63419">
      <w:pPr>
        <w:spacing w:after="200" w:line="276" w:lineRule="auto"/>
        <w:rPr>
          <w:rFonts w:cs="Arial"/>
          <w:b/>
          <w:sz w:val="22"/>
          <w:szCs w:val="4"/>
        </w:rPr>
      </w:pPr>
    </w:p>
    <w:p w14:paraId="1CB869E6" w14:textId="77777777" w:rsidR="00C3785A" w:rsidRDefault="00C3785A" w:rsidP="00B63419">
      <w:pPr>
        <w:spacing w:after="200" w:line="276" w:lineRule="auto"/>
        <w:rPr>
          <w:rFonts w:cs="Arial"/>
          <w:b/>
          <w:sz w:val="22"/>
          <w:szCs w:val="4"/>
        </w:rPr>
      </w:pPr>
    </w:p>
    <w:p w14:paraId="043B5C15" w14:textId="6ED7A148" w:rsidR="00C3785A" w:rsidRDefault="006D218B" w:rsidP="00710DBD">
      <w:pPr>
        <w:spacing w:after="200" w:line="276" w:lineRule="auto"/>
        <w:jc w:val="center"/>
        <w:rPr>
          <w:rFonts w:ascii="Verdana" w:hAnsi="Verdana"/>
          <w:b/>
          <w:sz w:val="40"/>
          <w:szCs w:val="40"/>
        </w:rPr>
      </w:pPr>
      <w:r w:rsidRPr="00710DBD">
        <w:rPr>
          <w:rFonts w:ascii="Verdana" w:hAnsi="Verdana"/>
          <w:b/>
          <w:sz w:val="40"/>
          <w:szCs w:val="40"/>
        </w:rPr>
        <w:t>Bijlage 3: Format Nota van Inlichtingen</w:t>
      </w:r>
    </w:p>
    <w:p w14:paraId="770F59C8" w14:textId="77777777" w:rsidR="00710DBD" w:rsidRDefault="00710DBD" w:rsidP="00710DBD">
      <w:pPr>
        <w:spacing w:after="200" w:line="276" w:lineRule="auto"/>
        <w:jc w:val="center"/>
        <w:rPr>
          <w:rFonts w:ascii="Verdana" w:hAnsi="Verdana"/>
          <w:b/>
          <w:sz w:val="40"/>
          <w:szCs w:val="40"/>
        </w:rPr>
      </w:pPr>
    </w:p>
    <w:p w14:paraId="0F61D96F" w14:textId="7E5986E4" w:rsidR="00710DBD" w:rsidRDefault="00710DBD" w:rsidP="00710DBD">
      <w:pPr>
        <w:spacing w:after="200" w:line="276" w:lineRule="auto"/>
        <w:jc w:val="center"/>
        <w:rPr>
          <w:rFonts w:ascii="Verdana" w:hAnsi="Verdana"/>
          <w:b/>
          <w:sz w:val="40"/>
          <w:szCs w:val="40"/>
        </w:rPr>
      </w:pPr>
      <w:r>
        <w:rPr>
          <w:rFonts w:ascii="Verdana" w:hAnsi="Verdana"/>
          <w:b/>
          <w:sz w:val="40"/>
          <w:szCs w:val="40"/>
        </w:rPr>
        <w:t>Digitale Leer en Werk Omgeving</w:t>
      </w:r>
    </w:p>
    <w:p w14:paraId="4335095C" w14:textId="77777777" w:rsidR="00710DBD" w:rsidRDefault="00710DBD" w:rsidP="00710DBD">
      <w:pPr>
        <w:spacing w:after="200" w:line="276" w:lineRule="auto"/>
        <w:jc w:val="center"/>
        <w:rPr>
          <w:rFonts w:ascii="Verdana" w:hAnsi="Verdana"/>
          <w:b/>
          <w:sz w:val="40"/>
          <w:szCs w:val="40"/>
        </w:rPr>
      </w:pPr>
    </w:p>
    <w:p w14:paraId="09259C33" w14:textId="36F193CA" w:rsidR="00710DBD" w:rsidRPr="00710DBD" w:rsidRDefault="00710DBD" w:rsidP="00710DBD">
      <w:pPr>
        <w:spacing w:after="200" w:line="276" w:lineRule="auto"/>
        <w:jc w:val="center"/>
        <w:rPr>
          <w:rFonts w:ascii="Verdana" w:hAnsi="Verdana"/>
          <w:b/>
          <w:sz w:val="40"/>
          <w:szCs w:val="40"/>
        </w:rPr>
      </w:pPr>
      <w:r>
        <w:rPr>
          <w:rFonts w:ascii="Verdana" w:hAnsi="Verdana"/>
          <w:b/>
          <w:sz w:val="40"/>
          <w:szCs w:val="40"/>
        </w:rPr>
        <w:t>(DLWO)</w:t>
      </w:r>
    </w:p>
    <w:p w14:paraId="5261BD95" w14:textId="77777777" w:rsidR="0059673E" w:rsidRDefault="0059673E" w:rsidP="001A1A30">
      <w:pPr>
        <w:rPr>
          <w:rFonts w:ascii="Helvetica" w:hAnsi="Helvetica" w:cs="Helvetica"/>
        </w:rPr>
      </w:pPr>
    </w:p>
    <w:p w14:paraId="651856EC" w14:textId="77777777" w:rsidR="001A1A30" w:rsidRDefault="001A1A30" w:rsidP="001A1A30">
      <w:pPr>
        <w:rPr>
          <w:rFonts w:ascii="Helvetica" w:hAnsi="Helvetica" w:cs="Helvetica"/>
        </w:rPr>
      </w:pPr>
    </w:p>
    <w:p w14:paraId="523FFD8E" w14:textId="2F6DBAAF" w:rsidR="00710DBD" w:rsidRDefault="00710DBD">
      <w:pPr>
        <w:spacing w:line="240" w:lineRule="auto"/>
        <w:rPr>
          <w:rFonts w:ascii="Helvetica" w:hAnsi="Helvetica" w:cs="Helvetica"/>
          <w:szCs w:val="28"/>
        </w:rPr>
      </w:pPr>
      <w:r>
        <w:rPr>
          <w:rFonts w:ascii="Helvetica" w:hAnsi="Helvetica" w:cs="Helvetica"/>
          <w:szCs w:val="28"/>
        </w:rPr>
        <w:br w:type="page"/>
      </w:r>
    </w:p>
    <w:p w14:paraId="5D60FA97" w14:textId="7EE10437" w:rsidR="00EE46E4" w:rsidRPr="00CF2422" w:rsidRDefault="00F72CB9" w:rsidP="00EE46E4">
      <w:pPr>
        <w:pStyle w:val="Kop1"/>
        <w:numPr>
          <w:ilvl w:val="0"/>
          <w:numId w:val="0"/>
        </w:numPr>
        <w:tabs>
          <w:tab w:val="left" w:pos="1700"/>
        </w:tabs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sz w:val="18"/>
          <w:szCs w:val="18"/>
        </w:rPr>
        <w:lastRenderedPageBreak/>
        <w:t>Schriftelijke vragenronde</w:t>
      </w:r>
    </w:p>
    <w:p w14:paraId="5DBE0279" w14:textId="31B468F5" w:rsidR="00FF523D" w:rsidRDefault="004878F9" w:rsidP="0059673E">
      <w:pPr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sz w:val="18"/>
          <w:szCs w:val="18"/>
        </w:rPr>
        <w:t>U heeft de gelegenheid om per document (</w:t>
      </w:r>
      <w:r w:rsidR="003B7F0A">
        <w:rPr>
          <w:rFonts w:ascii="Verdana" w:hAnsi="Verdana" w:cs="Helvetica"/>
          <w:sz w:val="18"/>
          <w:szCs w:val="18"/>
        </w:rPr>
        <w:t>Hoofddocument m</w:t>
      </w:r>
      <w:r>
        <w:rPr>
          <w:rFonts w:ascii="Verdana" w:hAnsi="Verdana" w:cs="Helvetica"/>
          <w:sz w:val="18"/>
          <w:szCs w:val="18"/>
        </w:rPr>
        <w:t xml:space="preserve">arkconsultatie, bijlage 1 en bijlage 2) vragen te stellen. </w:t>
      </w:r>
      <w:r w:rsidR="002077D3">
        <w:rPr>
          <w:rFonts w:ascii="Verdana" w:hAnsi="Verdana" w:cs="Helvetica"/>
          <w:sz w:val="18"/>
          <w:szCs w:val="18"/>
        </w:rPr>
        <w:t>Op de volgende pagina’s vindt u per document een tabel waar u uw vragen in kwijt kunt.</w:t>
      </w:r>
    </w:p>
    <w:p w14:paraId="724BF741" w14:textId="77777777" w:rsidR="00FF523D" w:rsidRDefault="00FF523D" w:rsidP="0059673E">
      <w:pPr>
        <w:rPr>
          <w:rFonts w:ascii="Verdana" w:hAnsi="Verdana" w:cs="Helvetica"/>
          <w:sz w:val="18"/>
          <w:szCs w:val="18"/>
        </w:rPr>
      </w:pPr>
    </w:p>
    <w:p w14:paraId="63AB8E44" w14:textId="698CA770" w:rsidR="0059673E" w:rsidRPr="00CF2422" w:rsidRDefault="002077D3" w:rsidP="0059673E">
      <w:pPr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sz w:val="18"/>
          <w:szCs w:val="18"/>
        </w:rPr>
        <w:t xml:space="preserve">Vul </w:t>
      </w:r>
      <w:r w:rsidR="00FF523D">
        <w:rPr>
          <w:rFonts w:ascii="Verdana" w:hAnsi="Verdana" w:cs="Helvetica"/>
          <w:sz w:val="18"/>
          <w:szCs w:val="18"/>
        </w:rPr>
        <w:t>in</w:t>
      </w:r>
      <w:r>
        <w:rPr>
          <w:rFonts w:ascii="Verdana" w:hAnsi="Verdana" w:cs="Helvetica"/>
          <w:sz w:val="18"/>
          <w:szCs w:val="18"/>
        </w:rPr>
        <w:t xml:space="preserve"> deze tabel</w:t>
      </w:r>
      <w:r w:rsidR="00FF523D">
        <w:rPr>
          <w:rFonts w:ascii="Verdana" w:hAnsi="Verdana" w:cs="Helvetica"/>
          <w:sz w:val="18"/>
          <w:szCs w:val="18"/>
        </w:rPr>
        <w:t>len</w:t>
      </w:r>
      <w:r>
        <w:rPr>
          <w:rFonts w:ascii="Verdana" w:hAnsi="Verdana" w:cs="Helvetica"/>
          <w:sz w:val="18"/>
          <w:szCs w:val="18"/>
        </w:rPr>
        <w:t xml:space="preserve"> uw vragen in onder vermelding van:</w:t>
      </w:r>
    </w:p>
    <w:p w14:paraId="6D431398" w14:textId="07C9036E" w:rsidR="002077D3" w:rsidRDefault="002077D3" w:rsidP="00EE46E4">
      <w:pPr>
        <w:numPr>
          <w:ilvl w:val="0"/>
          <w:numId w:val="43"/>
        </w:numPr>
        <w:spacing w:line="240" w:lineRule="auto"/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sz w:val="18"/>
          <w:szCs w:val="18"/>
        </w:rPr>
        <w:t>Paginanummer van het betreffende document;</w:t>
      </w:r>
    </w:p>
    <w:p w14:paraId="17109B0B" w14:textId="2374CA7B" w:rsidR="000B2BF2" w:rsidRPr="00FF523D" w:rsidRDefault="00A54DB7" w:rsidP="00FF523D">
      <w:pPr>
        <w:numPr>
          <w:ilvl w:val="0"/>
          <w:numId w:val="43"/>
        </w:numPr>
        <w:spacing w:line="240" w:lineRule="auto"/>
        <w:rPr>
          <w:rFonts w:ascii="Verdana" w:hAnsi="Verdana" w:cs="Helvetica"/>
          <w:sz w:val="18"/>
          <w:szCs w:val="18"/>
        </w:rPr>
      </w:pPr>
      <w:r>
        <w:rPr>
          <w:rFonts w:ascii="Verdana" w:hAnsi="Verdana" w:cs="Helvetica"/>
          <w:sz w:val="18"/>
          <w:szCs w:val="18"/>
        </w:rPr>
        <w:t>De betreffende paragraaf, eisnummer of vraagnummer;</w:t>
      </w:r>
    </w:p>
    <w:p w14:paraId="337CCBBC" w14:textId="77777777" w:rsidR="000B2BF2" w:rsidRPr="00CF2422" w:rsidRDefault="000B2BF2" w:rsidP="000B2BF2">
      <w:pPr>
        <w:spacing w:line="240" w:lineRule="auto"/>
        <w:rPr>
          <w:rFonts w:ascii="Verdana" w:hAnsi="Verdana" w:cs="Helvetica"/>
          <w:sz w:val="18"/>
          <w:szCs w:val="18"/>
        </w:rPr>
      </w:pPr>
    </w:p>
    <w:p w14:paraId="3A738864" w14:textId="77777777" w:rsidR="000B2BF2" w:rsidRPr="00FF523D" w:rsidRDefault="000B2BF2" w:rsidP="000B2BF2">
      <w:pPr>
        <w:rPr>
          <w:rFonts w:ascii="Verdana" w:hAnsi="Verdana" w:cs="Helvetica"/>
          <w:bCs/>
          <w:sz w:val="18"/>
          <w:szCs w:val="18"/>
        </w:rPr>
      </w:pPr>
    </w:p>
    <w:p w14:paraId="153E8BE0" w14:textId="191E4CC3" w:rsidR="000B2BF2" w:rsidRPr="00CF2422" w:rsidRDefault="000B2BF2" w:rsidP="000B2BF2">
      <w:pPr>
        <w:rPr>
          <w:rFonts w:ascii="Verdana" w:hAnsi="Verdana" w:cs="Helvetica"/>
          <w:b/>
          <w:sz w:val="18"/>
          <w:szCs w:val="18"/>
        </w:rPr>
      </w:pPr>
      <w:r w:rsidRPr="00CF2422">
        <w:rPr>
          <w:rFonts w:ascii="Verdana" w:hAnsi="Verdana" w:cs="Helvetica"/>
          <w:b/>
          <w:sz w:val="18"/>
          <w:szCs w:val="18"/>
        </w:rPr>
        <w:t>Aldus ondertekend en bijbehorende gegevens naar waarheid verstrekt,</w:t>
      </w:r>
    </w:p>
    <w:p w14:paraId="1B88BC96" w14:textId="77777777" w:rsidR="000B2BF2" w:rsidRPr="00CF2422" w:rsidRDefault="000B2BF2" w:rsidP="000B2BF2">
      <w:pPr>
        <w:rPr>
          <w:rFonts w:ascii="Verdana" w:hAnsi="Verdana" w:cs="Helvetica"/>
          <w:b/>
          <w:sz w:val="18"/>
          <w:szCs w:val="18"/>
        </w:rPr>
      </w:pPr>
    </w:p>
    <w:p w14:paraId="67B78069" w14:textId="77777777" w:rsidR="000B2BF2" w:rsidRPr="00CF2422" w:rsidRDefault="000B2BF2" w:rsidP="000B2BF2">
      <w:pPr>
        <w:rPr>
          <w:rFonts w:ascii="Verdana" w:hAnsi="Verdana" w:cs="Helvetica"/>
          <w:b/>
          <w:sz w:val="18"/>
          <w:szCs w:val="18"/>
        </w:rPr>
      </w:pPr>
      <w:r w:rsidRPr="00CF2422">
        <w:rPr>
          <w:rFonts w:ascii="Verdana" w:hAnsi="Verdana" w:cs="Helvetica"/>
          <w:b/>
          <w:sz w:val="18"/>
          <w:szCs w:val="18"/>
        </w:rPr>
        <w:t>Handtekening rechtsgeldig vertegenwoordiger:</w:t>
      </w:r>
    </w:p>
    <w:p w14:paraId="05C625A6" w14:textId="77777777" w:rsidR="000B2BF2" w:rsidRPr="00CF2422" w:rsidRDefault="000B2BF2" w:rsidP="000B2BF2">
      <w:pPr>
        <w:rPr>
          <w:rFonts w:ascii="Verdana" w:hAnsi="Verdana" w:cs="Helvetica"/>
          <w:sz w:val="18"/>
          <w:szCs w:val="18"/>
        </w:rPr>
      </w:pPr>
    </w:p>
    <w:p w14:paraId="1D9EFB31" w14:textId="77777777" w:rsidR="000B2BF2" w:rsidRPr="00CF2422" w:rsidRDefault="000B2BF2" w:rsidP="000B2BF2">
      <w:pPr>
        <w:rPr>
          <w:rFonts w:ascii="Verdana" w:hAnsi="Verdana" w:cs="Helvetica"/>
          <w:sz w:val="18"/>
          <w:szCs w:val="18"/>
        </w:rPr>
      </w:pPr>
    </w:p>
    <w:p w14:paraId="77174EE1" w14:textId="77777777" w:rsidR="000B2BF2" w:rsidRPr="00CF2422" w:rsidRDefault="000B2BF2" w:rsidP="000B2BF2">
      <w:pPr>
        <w:rPr>
          <w:rFonts w:ascii="Verdana" w:hAnsi="Verdana" w:cs="Helvetica"/>
          <w:sz w:val="18"/>
          <w:szCs w:val="18"/>
        </w:rPr>
      </w:pPr>
      <w:r w:rsidRPr="00CF2422">
        <w:rPr>
          <w:rFonts w:ascii="Verdana" w:hAnsi="Verdana" w:cs="Helvetica"/>
          <w:sz w:val="18"/>
          <w:szCs w:val="18"/>
        </w:rPr>
        <w:t>Naam ondertekenaar</w:t>
      </w:r>
      <w:r w:rsidRPr="00CF2422">
        <w:rPr>
          <w:rFonts w:ascii="Verdana" w:hAnsi="Verdana" w:cs="Helvetica"/>
          <w:sz w:val="18"/>
          <w:szCs w:val="18"/>
        </w:rPr>
        <w:tab/>
        <w:t>:………………………………………….</w:t>
      </w:r>
    </w:p>
    <w:p w14:paraId="543A03E6" w14:textId="77777777" w:rsidR="000B2BF2" w:rsidRPr="00CF2422" w:rsidRDefault="000B2BF2" w:rsidP="000B2BF2">
      <w:pPr>
        <w:rPr>
          <w:rFonts w:ascii="Verdana" w:hAnsi="Verdana" w:cs="Helvetica"/>
          <w:sz w:val="18"/>
          <w:szCs w:val="18"/>
        </w:rPr>
      </w:pPr>
    </w:p>
    <w:p w14:paraId="50B479A0" w14:textId="77777777" w:rsidR="000B2BF2" w:rsidRPr="00CF2422" w:rsidRDefault="000B2BF2" w:rsidP="000B2BF2">
      <w:pPr>
        <w:rPr>
          <w:rFonts w:ascii="Verdana" w:hAnsi="Verdana" w:cs="Helvetica"/>
          <w:sz w:val="18"/>
          <w:szCs w:val="18"/>
        </w:rPr>
      </w:pPr>
      <w:r w:rsidRPr="00CF2422">
        <w:rPr>
          <w:rFonts w:ascii="Verdana" w:hAnsi="Verdana" w:cs="Helvetica"/>
          <w:sz w:val="18"/>
          <w:szCs w:val="18"/>
        </w:rPr>
        <w:t>Functie</w:t>
      </w:r>
      <w:r w:rsidRPr="00CF2422">
        <w:rPr>
          <w:rFonts w:ascii="Verdana" w:hAnsi="Verdana" w:cs="Helvetica"/>
          <w:sz w:val="18"/>
          <w:szCs w:val="18"/>
        </w:rPr>
        <w:tab/>
      </w:r>
      <w:r w:rsidRPr="00CF2422">
        <w:rPr>
          <w:rFonts w:ascii="Verdana" w:hAnsi="Verdana" w:cs="Helvetica"/>
          <w:sz w:val="18"/>
          <w:szCs w:val="18"/>
        </w:rPr>
        <w:tab/>
      </w:r>
      <w:r w:rsidRPr="00CF2422">
        <w:rPr>
          <w:rFonts w:ascii="Verdana" w:hAnsi="Verdana" w:cs="Helvetica"/>
          <w:sz w:val="18"/>
          <w:szCs w:val="18"/>
        </w:rPr>
        <w:tab/>
        <w:t>:………………………………………….</w:t>
      </w:r>
    </w:p>
    <w:p w14:paraId="36AADE9F" w14:textId="77777777" w:rsidR="000B2BF2" w:rsidRPr="00CF2422" w:rsidRDefault="000B2BF2" w:rsidP="000B2BF2">
      <w:pPr>
        <w:rPr>
          <w:rFonts w:ascii="Verdana" w:hAnsi="Verdana" w:cs="Helvetica"/>
          <w:sz w:val="18"/>
          <w:szCs w:val="18"/>
        </w:rPr>
      </w:pPr>
    </w:p>
    <w:p w14:paraId="542B3807" w14:textId="77777777" w:rsidR="000B2BF2" w:rsidRPr="00CF2422" w:rsidRDefault="000B2BF2" w:rsidP="000B2BF2">
      <w:pPr>
        <w:rPr>
          <w:rFonts w:ascii="Verdana" w:hAnsi="Verdana" w:cs="Helvetica"/>
          <w:sz w:val="18"/>
          <w:szCs w:val="18"/>
        </w:rPr>
      </w:pPr>
      <w:r w:rsidRPr="00CF2422">
        <w:rPr>
          <w:rFonts w:ascii="Verdana" w:hAnsi="Verdana" w:cs="Helvetica"/>
          <w:sz w:val="18"/>
          <w:szCs w:val="18"/>
        </w:rPr>
        <w:t>Datum</w:t>
      </w:r>
      <w:r w:rsidRPr="00CF2422">
        <w:rPr>
          <w:rFonts w:ascii="Verdana" w:hAnsi="Verdana" w:cs="Helvetica"/>
          <w:sz w:val="18"/>
          <w:szCs w:val="18"/>
        </w:rPr>
        <w:tab/>
      </w:r>
      <w:r w:rsidRPr="00CF2422">
        <w:rPr>
          <w:rFonts w:ascii="Verdana" w:hAnsi="Verdana" w:cs="Helvetica"/>
          <w:sz w:val="18"/>
          <w:szCs w:val="18"/>
        </w:rPr>
        <w:tab/>
      </w:r>
      <w:r w:rsidRPr="00CF2422">
        <w:rPr>
          <w:rFonts w:ascii="Verdana" w:hAnsi="Verdana" w:cs="Helvetica"/>
          <w:sz w:val="18"/>
          <w:szCs w:val="18"/>
        </w:rPr>
        <w:tab/>
        <w:t>: ………………………………………….</w:t>
      </w:r>
    </w:p>
    <w:p w14:paraId="19113C36" w14:textId="77777777" w:rsidR="000B2BF2" w:rsidRPr="00CF2422" w:rsidRDefault="000B2BF2" w:rsidP="000B2BF2">
      <w:pPr>
        <w:rPr>
          <w:rFonts w:ascii="Verdana" w:hAnsi="Verdana" w:cs="Helvetica"/>
          <w:sz w:val="18"/>
          <w:szCs w:val="18"/>
        </w:rPr>
      </w:pPr>
    </w:p>
    <w:p w14:paraId="453FAB06" w14:textId="77777777" w:rsidR="000B2BF2" w:rsidRPr="00CF2422" w:rsidRDefault="000B2BF2" w:rsidP="000B2BF2">
      <w:pPr>
        <w:rPr>
          <w:rFonts w:ascii="Verdana" w:hAnsi="Verdana" w:cs="Helvetica"/>
          <w:sz w:val="18"/>
          <w:szCs w:val="18"/>
        </w:rPr>
      </w:pPr>
    </w:p>
    <w:p w14:paraId="3690E2FE" w14:textId="77777777" w:rsidR="000B2BF2" w:rsidRPr="00CF2422" w:rsidRDefault="000B2BF2" w:rsidP="000B2BF2">
      <w:pPr>
        <w:rPr>
          <w:rFonts w:ascii="Verdana" w:hAnsi="Verdana" w:cs="Helvetica"/>
          <w:sz w:val="18"/>
          <w:szCs w:val="18"/>
        </w:rPr>
      </w:pPr>
    </w:p>
    <w:p w14:paraId="6F60EDA2" w14:textId="77777777" w:rsidR="000B2BF2" w:rsidRPr="00CF2422" w:rsidRDefault="000B2BF2" w:rsidP="000B2BF2">
      <w:pPr>
        <w:rPr>
          <w:rFonts w:ascii="Verdana" w:hAnsi="Verdana" w:cs="Helvetica"/>
          <w:sz w:val="18"/>
          <w:szCs w:val="18"/>
        </w:rPr>
      </w:pPr>
      <w:r w:rsidRPr="00CF2422">
        <w:rPr>
          <w:rFonts w:ascii="Verdana" w:hAnsi="Verdana" w:cs="Helvetica"/>
          <w:sz w:val="18"/>
          <w:szCs w:val="18"/>
        </w:rPr>
        <w:t>Handtekening</w:t>
      </w:r>
      <w:r w:rsidRPr="00CF2422">
        <w:rPr>
          <w:rFonts w:ascii="Verdana" w:hAnsi="Verdana" w:cs="Helvetica"/>
          <w:sz w:val="18"/>
          <w:szCs w:val="18"/>
        </w:rPr>
        <w:tab/>
      </w:r>
      <w:r w:rsidRPr="00CF2422">
        <w:rPr>
          <w:rFonts w:ascii="Verdana" w:hAnsi="Verdana" w:cs="Helvetica"/>
          <w:sz w:val="18"/>
          <w:szCs w:val="18"/>
        </w:rPr>
        <w:tab/>
        <w:t>:………………………………………….</w:t>
      </w:r>
    </w:p>
    <w:p w14:paraId="69E16F85" w14:textId="77777777" w:rsidR="000B2BF2" w:rsidRDefault="000B2BF2">
      <w:pPr>
        <w:spacing w:line="240" w:lineRule="auto"/>
        <w:rPr>
          <w:rFonts w:ascii="Helvetica" w:hAnsi="Helvetica" w:cs="Helvetica"/>
        </w:rPr>
      </w:pPr>
    </w:p>
    <w:p w14:paraId="1F9F88B8" w14:textId="18A0BF8E" w:rsidR="000B2BF2" w:rsidRDefault="000B2BF2">
      <w:pPr>
        <w:spacing w:line="240" w:lineRule="auto"/>
        <w:rPr>
          <w:rFonts w:ascii="Helvetica" w:hAnsi="Helvetica" w:cs="Helvetica"/>
        </w:rPr>
        <w:sectPr w:rsidR="000B2BF2" w:rsidSect="00EA4E3F">
          <w:headerReference w:type="default" r:id="rId12"/>
          <w:footerReference w:type="default" r:id="rId13"/>
          <w:footerReference w:type="first" r:id="rId14"/>
          <w:pgSz w:w="11906" w:h="16838"/>
          <w:pgMar w:top="1417" w:right="1417" w:bottom="1417" w:left="1417" w:header="340" w:footer="567" w:gutter="0"/>
          <w:cols w:space="708"/>
          <w:titlePg/>
          <w:docGrid w:linePitch="360"/>
        </w:sectPr>
      </w:pPr>
      <w:r>
        <w:rPr>
          <w:rFonts w:ascii="Helvetica" w:hAnsi="Helvetica" w:cs="Helvetica"/>
        </w:rPr>
        <w:br w:type="page"/>
      </w:r>
    </w:p>
    <w:p w14:paraId="7686D244" w14:textId="54411B7B" w:rsidR="00CF2422" w:rsidRPr="004878F9" w:rsidRDefault="00A13E3F" w:rsidP="00EE46E4">
      <w:pPr>
        <w:rPr>
          <w:rFonts w:ascii="Verdana" w:hAnsi="Verdana" w:cs="Helvetica"/>
          <w:b/>
          <w:bCs/>
          <w:szCs w:val="20"/>
          <w:u w:val="single"/>
        </w:rPr>
      </w:pPr>
      <w:r w:rsidRPr="004878F9">
        <w:rPr>
          <w:rFonts w:ascii="Verdana" w:hAnsi="Verdana" w:cs="Helvetica"/>
          <w:b/>
          <w:bCs/>
          <w:szCs w:val="20"/>
          <w:u w:val="single"/>
        </w:rPr>
        <w:lastRenderedPageBreak/>
        <w:t xml:space="preserve">Vragen betreffende </w:t>
      </w:r>
      <w:r w:rsidR="004878F9">
        <w:rPr>
          <w:rFonts w:ascii="Verdana" w:hAnsi="Verdana" w:cs="Helvetica"/>
          <w:b/>
          <w:bCs/>
          <w:szCs w:val="20"/>
          <w:u w:val="single"/>
        </w:rPr>
        <w:t xml:space="preserve">hoofddocument </w:t>
      </w:r>
      <w:r w:rsidR="00CF2422" w:rsidRPr="004878F9">
        <w:rPr>
          <w:rFonts w:ascii="Verdana" w:hAnsi="Verdana" w:cs="Helvetica"/>
          <w:b/>
          <w:bCs/>
          <w:szCs w:val="20"/>
          <w:u w:val="single"/>
        </w:rPr>
        <w:t>Markconsultatie</w:t>
      </w:r>
      <w:r w:rsidR="00413B33">
        <w:rPr>
          <w:rFonts w:ascii="Verdana" w:hAnsi="Verdana" w:cs="Helvetica"/>
          <w:b/>
          <w:bCs/>
          <w:szCs w:val="20"/>
          <w:u w:val="single"/>
        </w:rPr>
        <w:t xml:space="preserve"> MBO Utrecht - DLWO</w:t>
      </w:r>
    </w:p>
    <w:p w14:paraId="5278730C" w14:textId="77777777" w:rsidR="004878F9" w:rsidRPr="004878F9" w:rsidRDefault="004878F9" w:rsidP="00EE46E4">
      <w:pPr>
        <w:rPr>
          <w:rFonts w:ascii="Verdana" w:hAnsi="Verdana" w:cs="Helvetica"/>
          <w:b/>
          <w:bCs/>
          <w:sz w:val="18"/>
          <w:szCs w:val="18"/>
        </w:rPr>
      </w:pPr>
    </w:p>
    <w:tbl>
      <w:tblPr>
        <w:tblpPr w:leftFromText="141" w:rightFromText="141" w:vertAnchor="text" w:tblpY="1"/>
        <w:tblOverlap w:val="never"/>
        <w:tblW w:w="14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851"/>
        <w:gridCol w:w="1134"/>
        <w:gridCol w:w="6095"/>
        <w:gridCol w:w="5529"/>
      </w:tblGrid>
      <w:tr w:rsidR="000B2BF2" w:rsidRPr="004878F9" w14:paraId="1C7138BF" w14:textId="77777777" w:rsidTr="002077D3">
        <w:trPr>
          <w:cantSplit/>
          <w:tblHeader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FFCC00"/>
          </w:tcPr>
          <w:p w14:paraId="1476F675" w14:textId="51D6593C" w:rsidR="000B2BF2" w:rsidRPr="004878F9" w:rsidRDefault="000B2BF2" w:rsidP="000B2BF2">
            <w:pPr>
              <w:jc w:val="center"/>
              <w:rPr>
                <w:rFonts w:ascii="Verdana" w:hAnsi="Verdana" w:cs="Helvetica"/>
                <w:b/>
                <w:sz w:val="18"/>
                <w:szCs w:val="18"/>
              </w:rPr>
            </w:pPr>
            <w:r w:rsidRPr="004878F9">
              <w:rPr>
                <w:rFonts w:ascii="Verdana" w:hAnsi="Verdana" w:cs="Helvetica"/>
                <w:b/>
                <w:sz w:val="18"/>
                <w:szCs w:val="18"/>
              </w:rPr>
              <w:t>Nr.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CC00"/>
          </w:tcPr>
          <w:p w14:paraId="1CA72076" w14:textId="04AF3AD3" w:rsidR="000B2BF2" w:rsidRPr="004878F9" w:rsidRDefault="004611E5" w:rsidP="000B2BF2">
            <w:pPr>
              <w:jc w:val="center"/>
              <w:rPr>
                <w:rFonts w:ascii="Verdana" w:hAnsi="Verdana" w:cs="Helvetica"/>
                <w:b/>
                <w:sz w:val="18"/>
                <w:szCs w:val="18"/>
              </w:rPr>
            </w:pPr>
            <w:r w:rsidRPr="004878F9">
              <w:rPr>
                <w:rFonts w:ascii="Verdana" w:hAnsi="Verdana" w:cs="Helvetica"/>
                <w:b/>
                <w:sz w:val="18"/>
                <w:szCs w:val="18"/>
              </w:rPr>
              <w:t>Pagina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FCC00"/>
          </w:tcPr>
          <w:p w14:paraId="04B3D51F" w14:textId="453CD74C" w:rsidR="000B2BF2" w:rsidRPr="004878F9" w:rsidRDefault="004611E5" w:rsidP="000B2BF2">
            <w:pPr>
              <w:jc w:val="center"/>
              <w:rPr>
                <w:rFonts w:ascii="Verdana" w:hAnsi="Verdana" w:cs="Helvetica"/>
                <w:b/>
                <w:sz w:val="18"/>
                <w:szCs w:val="18"/>
              </w:rPr>
            </w:pPr>
            <w:r w:rsidRPr="004878F9">
              <w:rPr>
                <w:rFonts w:ascii="Verdana" w:hAnsi="Verdana" w:cs="Helvetica"/>
                <w:b/>
                <w:sz w:val="18"/>
                <w:szCs w:val="18"/>
              </w:rPr>
              <w:t>Paragraaf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FFCC00"/>
          </w:tcPr>
          <w:p w14:paraId="2D7A80FB" w14:textId="401B6E53" w:rsidR="000B2BF2" w:rsidRPr="004878F9" w:rsidRDefault="000B2BF2" w:rsidP="000B2BF2">
            <w:pPr>
              <w:jc w:val="center"/>
              <w:rPr>
                <w:rFonts w:ascii="Verdana" w:hAnsi="Verdana" w:cs="Helvetica"/>
                <w:b/>
                <w:sz w:val="18"/>
                <w:szCs w:val="18"/>
              </w:rPr>
            </w:pPr>
            <w:r w:rsidRPr="004878F9">
              <w:rPr>
                <w:rFonts w:ascii="Verdana" w:hAnsi="Verdana" w:cs="Helvetica"/>
                <w:b/>
                <w:sz w:val="18"/>
                <w:szCs w:val="18"/>
              </w:rPr>
              <w:t>Vraag</w:t>
            </w:r>
          </w:p>
        </w:tc>
        <w:tc>
          <w:tcPr>
            <w:tcW w:w="5529" w:type="dxa"/>
            <w:tcBorders>
              <w:top w:val="single" w:sz="4" w:space="0" w:color="auto"/>
            </w:tcBorders>
            <w:shd w:val="clear" w:color="auto" w:fill="FFCC00"/>
          </w:tcPr>
          <w:p w14:paraId="4FB2E111" w14:textId="0D8D9D2C" w:rsidR="000B2BF2" w:rsidRPr="004878F9" w:rsidRDefault="000B2BF2" w:rsidP="000B2BF2">
            <w:pPr>
              <w:jc w:val="center"/>
              <w:rPr>
                <w:rFonts w:ascii="Verdana" w:hAnsi="Verdana" w:cs="Helvetica"/>
                <w:b/>
                <w:sz w:val="18"/>
                <w:szCs w:val="18"/>
              </w:rPr>
            </w:pPr>
            <w:r w:rsidRPr="004878F9">
              <w:rPr>
                <w:rFonts w:ascii="Verdana" w:hAnsi="Verdana" w:cs="Helvetica"/>
                <w:b/>
                <w:sz w:val="18"/>
                <w:szCs w:val="18"/>
              </w:rPr>
              <w:t>Antwoord</w:t>
            </w:r>
            <w:r w:rsidR="004611E5" w:rsidRPr="004878F9">
              <w:rPr>
                <w:rFonts w:ascii="Verdana" w:hAnsi="Verdana" w:cs="Helvetica"/>
                <w:b/>
                <w:sz w:val="18"/>
                <w:szCs w:val="18"/>
              </w:rPr>
              <w:t xml:space="preserve"> (in te vullen door MBO Utrecht)</w:t>
            </w:r>
          </w:p>
        </w:tc>
      </w:tr>
      <w:tr w:rsidR="000B2BF2" w:rsidRPr="004878F9" w14:paraId="2DE8606E" w14:textId="77777777" w:rsidTr="002077D3">
        <w:tc>
          <w:tcPr>
            <w:tcW w:w="704" w:type="dxa"/>
          </w:tcPr>
          <w:p w14:paraId="3E9ABC9F" w14:textId="1BA290FD" w:rsidR="000B2BF2" w:rsidRPr="004878F9" w:rsidRDefault="000B2BF2" w:rsidP="000B2BF2">
            <w:pPr>
              <w:pStyle w:val="Lijstalinea"/>
              <w:numPr>
                <w:ilvl w:val="0"/>
                <w:numId w:val="45"/>
              </w:numPr>
              <w:spacing w:line="240" w:lineRule="auto"/>
              <w:jc w:val="center"/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851" w:type="dxa"/>
          </w:tcPr>
          <w:p w14:paraId="02FE37FD" w14:textId="77777777" w:rsidR="000B2BF2" w:rsidRPr="004878F9" w:rsidRDefault="000B2BF2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B1A6EB4" w14:textId="0939A1BB" w:rsidR="000B2BF2" w:rsidRPr="004878F9" w:rsidRDefault="000B2BF2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6095" w:type="dxa"/>
          </w:tcPr>
          <w:p w14:paraId="227C79F9" w14:textId="331C98B0" w:rsidR="000B2BF2" w:rsidRPr="004878F9" w:rsidRDefault="000B2BF2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5529" w:type="dxa"/>
          </w:tcPr>
          <w:p w14:paraId="1C601A94" w14:textId="77777777" w:rsidR="000B2BF2" w:rsidRPr="004878F9" w:rsidRDefault="000B2BF2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</w:tr>
      <w:tr w:rsidR="000B2BF2" w:rsidRPr="004878F9" w14:paraId="309FA4A3" w14:textId="77777777" w:rsidTr="002077D3">
        <w:tc>
          <w:tcPr>
            <w:tcW w:w="704" w:type="dxa"/>
          </w:tcPr>
          <w:p w14:paraId="46C82C6F" w14:textId="77777777" w:rsidR="000B2BF2" w:rsidRPr="004878F9" w:rsidRDefault="000B2BF2" w:rsidP="000B2BF2">
            <w:pPr>
              <w:pStyle w:val="Lijstalinea"/>
              <w:numPr>
                <w:ilvl w:val="0"/>
                <w:numId w:val="45"/>
              </w:numPr>
              <w:spacing w:line="240" w:lineRule="auto"/>
              <w:jc w:val="center"/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851" w:type="dxa"/>
          </w:tcPr>
          <w:p w14:paraId="4209FC56" w14:textId="77777777" w:rsidR="000B2BF2" w:rsidRPr="004878F9" w:rsidRDefault="000B2BF2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7990ECB" w14:textId="0973FEFE" w:rsidR="000B2BF2" w:rsidRPr="004878F9" w:rsidRDefault="000B2BF2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6095" w:type="dxa"/>
          </w:tcPr>
          <w:p w14:paraId="79D24741" w14:textId="2A63F41F" w:rsidR="000B2BF2" w:rsidRPr="004878F9" w:rsidRDefault="000B2BF2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5529" w:type="dxa"/>
          </w:tcPr>
          <w:p w14:paraId="13048CF1" w14:textId="77777777" w:rsidR="000B2BF2" w:rsidRPr="004878F9" w:rsidRDefault="000B2BF2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</w:tr>
      <w:tr w:rsidR="000B2BF2" w:rsidRPr="004878F9" w14:paraId="4ADBDCE8" w14:textId="77777777" w:rsidTr="002077D3">
        <w:tc>
          <w:tcPr>
            <w:tcW w:w="704" w:type="dxa"/>
          </w:tcPr>
          <w:p w14:paraId="777BC5B2" w14:textId="77777777" w:rsidR="000B2BF2" w:rsidRPr="004878F9" w:rsidRDefault="000B2BF2" w:rsidP="000B2BF2">
            <w:pPr>
              <w:pStyle w:val="Lijstalinea"/>
              <w:numPr>
                <w:ilvl w:val="0"/>
                <w:numId w:val="45"/>
              </w:numPr>
              <w:spacing w:line="240" w:lineRule="auto"/>
              <w:jc w:val="center"/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851" w:type="dxa"/>
          </w:tcPr>
          <w:p w14:paraId="09FBED67" w14:textId="77777777" w:rsidR="000B2BF2" w:rsidRPr="004878F9" w:rsidRDefault="000B2BF2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D756FEE" w14:textId="32E1580E" w:rsidR="000B2BF2" w:rsidRPr="004878F9" w:rsidRDefault="000B2BF2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6095" w:type="dxa"/>
          </w:tcPr>
          <w:p w14:paraId="775308F4" w14:textId="583C5428" w:rsidR="000B2BF2" w:rsidRPr="004878F9" w:rsidRDefault="000B2BF2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5529" w:type="dxa"/>
          </w:tcPr>
          <w:p w14:paraId="478B6CDB" w14:textId="77777777" w:rsidR="000B2BF2" w:rsidRPr="004878F9" w:rsidRDefault="000B2BF2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</w:tr>
      <w:tr w:rsidR="000B2BF2" w:rsidRPr="004878F9" w14:paraId="5B40BBC9" w14:textId="77777777" w:rsidTr="002077D3">
        <w:tc>
          <w:tcPr>
            <w:tcW w:w="704" w:type="dxa"/>
          </w:tcPr>
          <w:p w14:paraId="6FB697D4" w14:textId="77777777" w:rsidR="000B2BF2" w:rsidRPr="004878F9" w:rsidRDefault="000B2BF2" w:rsidP="000B2BF2">
            <w:pPr>
              <w:pStyle w:val="Lijstalinea"/>
              <w:numPr>
                <w:ilvl w:val="0"/>
                <w:numId w:val="45"/>
              </w:numPr>
              <w:spacing w:line="240" w:lineRule="auto"/>
              <w:jc w:val="center"/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851" w:type="dxa"/>
          </w:tcPr>
          <w:p w14:paraId="0960385E" w14:textId="77777777" w:rsidR="000B2BF2" w:rsidRPr="004878F9" w:rsidRDefault="000B2BF2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AAA8490" w14:textId="01CF50ED" w:rsidR="000B2BF2" w:rsidRPr="004878F9" w:rsidRDefault="000B2BF2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6095" w:type="dxa"/>
          </w:tcPr>
          <w:p w14:paraId="47C35B2F" w14:textId="0CBD0662" w:rsidR="000B2BF2" w:rsidRPr="004878F9" w:rsidRDefault="000B2BF2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5529" w:type="dxa"/>
          </w:tcPr>
          <w:p w14:paraId="2C8DE96D" w14:textId="77777777" w:rsidR="000B2BF2" w:rsidRPr="004878F9" w:rsidRDefault="000B2BF2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</w:tr>
      <w:tr w:rsidR="000B2BF2" w:rsidRPr="004878F9" w14:paraId="3247D471" w14:textId="77777777" w:rsidTr="002077D3">
        <w:tc>
          <w:tcPr>
            <w:tcW w:w="704" w:type="dxa"/>
          </w:tcPr>
          <w:p w14:paraId="5D70E8E8" w14:textId="77777777" w:rsidR="000B2BF2" w:rsidRPr="004878F9" w:rsidRDefault="000B2BF2" w:rsidP="000B2BF2">
            <w:pPr>
              <w:pStyle w:val="Lijstalinea"/>
              <w:numPr>
                <w:ilvl w:val="0"/>
                <w:numId w:val="45"/>
              </w:numPr>
              <w:spacing w:line="240" w:lineRule="auto"/>
              <w:jc w:val="center"/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851" w:type="dxa"/>
          </w:tcPr>
          <w:p w14:paraId="77B7360C" w14:textId="77777777" w:rsidR="000B2BF2" w:rsidRPr="004878F9" w:rsidRDefault="000B2BF2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F874D67" w14:textId="0510FC99" w:rsidR="000B2BF2" w:rsidRPr="004878F9" w:rsidRDefault="000B2BF2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6095" w:type="dxa"/>
          </w:tcPr>
          <w:p w14:paraId="770605BC" w14:textId="698D5F20" w:rsidR="000B2BF2" w:rsidRPr="004878F9" w:rsidRDefault="000B2BF2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5529" w:type="dxa"/>
          </w:tcPr>
          <w:p w14:paraId="3D16E479" w14:textId="77777777" w:rsidR="000B2BF2" w:rsidRPr="004878F9" w:rsidRDefault="000B2BF2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</w:tr>
      <w:tr w:rsidR="000B2BF2" w:rsidRPr="004878F9" w14:paraId="41AE9CBE" w14:textId="77777777" w:rsidTr="002077D3">
        <w:tc>
          <w:tcPr>
            <w:tcW w:w="704" w:type="dxa"/>
          </w:tcPr>
          <w:p w14:paraId="08ADCEC4" w14:textId="77777777" w:rsidR="000B2BF2" w:rsidRPr="004878F9" w:rsidRDefault="000B2BF2" w:rsidP="000B2BF2">
            <w:pPr>
              <w:pStyle w:val="Lijstalinea"/>
              <w:numPr>
                <w:ilvl w:val="0"/>
                <w:numId w:val="45"/>
              </w:numPr>
              <w:spacing w:line="240" w:lineRule="auto"/>
              <w:jc w:val="center"/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851" w:type="dxa"/>
          </w:tcPr>
          <w:p w14:paraId="1952E902" w14:textId="77777777" w:rsidR="000B2BF2" w:rsidRPr="004878F9" w:rsidRDefault="000B2BF2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35963A8" w14:textId="2B1D2CF8" w:rsidR="000B2BF2" w:rsidRPr="004878F9" w:rsidRDefault="000B2BF2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6095" w:type="dxa"/>
          </w:tcPr>
          <w:p w14:paraId="2C043120" w14:textId="637C51C2" w:rsidR="000B2BF2" w:rsidRPr="004878F9" w:rsidRDefault="000B2BF2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5529" w:type="dxa"/>
          </w:tcPr>
          <w:p w14:paraId="37DD5910" w14:textId="77777777" w:rsidR="000B2BF2" w:rsidRPr="004878F9" w:rsidRDefault="000B2BF2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</w:tr>
      <w:tr w:rsidR="000B2BF2" w:rsidRPr="004878F9" w14:paraId="2A2B4D3D" w14:textId="77777777" w:rsidTr="002077D3">
        <w:tc>
          <w:tcPr>
            <w:tcW w:w="704" w:type="dxa"/>
          </w:tcPr>
          <w:p w14:paraId="62C00E5F" w14:textId="77777777" w:rsidR="000B2BF2" w:rsidRPr="004878F9" w:rsidRDefault="000B2BF2" w:rsidP="000B2BF2">
            <w:pPr>
              <w:pStyle w:val="Lijstalinea"/>
              <w:numPr>
                <w:ilvl w:val="0"/>
                <w:numId w:val="45"/>
              </w:numPr>
              <w:spacing w:line="240" w:lineRule="auto"/>
              <w:jc w:val="center"/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851" w:type="dxa"/>
          </w:tcPr>
          <w:p w14:paraId="232EFAE9" w14:textId="77777777" w:rsidR="000B2BF2" w:rsidRPr="004878F9" w:rsidRDefault="000B2BF2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C89E9BF" w14:textId="61841538" w:rsidR="000B2BF2" w:rsidRPr="004878F9" w:rsidRDefault="000B2BF2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6095" w:type="dxa"/>
          </w:tcPr>
          <w:p w14:paraId="59E5B7E3" w14:textId="55997E2A" w:rsidR="000B2BF2" w:rsidRPr="004878F9" w:rsidRDefault="000B2BF2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5529" w:type="dxa"/>
          </w:tcPr>
          <w:p w14:paraId="5CCC7181" w14:textId="77777777" w:rsidR="000B2BF2" w:rsidRPr="004878F9" w:rsidRDefault="000B2BF2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</w:tr>
      <w:tr w:rsidR="000B2BF2" w:rsidRPr="004878F9" w14:paraId="6009C0F7" w14:textId="77777777" w:rsidTr="002077D3">
        <w:tc>
          <w:tcPr>
            <w:tcW w:w="704" w:type="dxa"/>
          </w:tcPr>
          <w:p w14:paraId="5A3EDBCD" w14:textId="77777777" w:rsidR="000B2BF2" w:rsidRPr="004878F9" w:rsidRDefault="000B2BF2" w:rsidP="000B2BF2">
            <w:pPr>
              <w:pStyle w:val="Lijstalinea"/>
              <w:numPr>
                <w:ilvl w:val="0"/>
                <w:numId w:val="45"/>
              </w:numPr>
              <w:spacing w:line="240" w:lineRule="auto"/>
              <w:jc w:val="center"/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851" w:type="dxa"/>
          </w:tcPr>
          <w:p w14:paraId="2F3BB399" w14:textId="77777777" w:rsidR="000B2BF2" w:rsidRPr="004878F9" w:rsidRDefault="000B2BF2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AD52878" w14:textId="107D3A8B" w:rsidR="000B2BF2" w:rsidRPr="004878F9" w:rsidRDefault="000B2BF2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6095" w:type="dxa"/>
          </w:tcPr>
          <w:p w14:paraId="322A54FF" w14:textId="3AC7B770" w:rsidR="000B2BF2" w:rsidRPr="004878F9" w:rsidRDefault="000B2BF2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5529" w:type="dxa"/>
          </w:tcPr>
          <w:p w14:paraId="1D0B92C1" w14:textId="77777777" w:rsidR="000B2BF2" w:rsidRPr="004878F9" w:rsidRDefault="000B2BF2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</w:tr>
      <w:tr w:rsidR="000B2BF2" w:rsidRPr="004878F9" w14:paraId="5A98C862" w14:textId="77777777" w:rsidTr="002077D3">
        <w:tc>
          <w:tcPr>
            <w:tcW w:w="704" w:type="dxa"/>
          </w:tcPr>
          <w:p w14:paraId="713CAF2D" w14:textId="77777777" w:rsidR="000B2BF2" w:rsidRPr="004878F9" w:rsidRDefault="000B2BF2" w:rsidP="000B2BF2">
            <w:pPr>
              <w:pStyle w:val="Lijstalinea"/>
              <w:numPr>
                <w:ilvl w:val="0"/>
                <w:numId w:val="45"/>
              </w:numPr>
              <w:spacing w:line="240" w:lineRule="auto"/>
              <w:jc w:val="center"/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851" w:type="dxa"/>
          </w:tcPr>
          <w:p w14:paraId="196FEA55" w14:textId="77777777" w:rsidR="000B2BF2" w:rsidRPr="004878F9" w:rsidRDefault="000B2BF2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B506EA9" w14:textId="4ECFEACF" w:rsidR="000B2BF2" w:rsidRPr="004878F9" w:rsidRDefault="000B2BF2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6095" w:type="dxa"/>
          </w:tcPr>
          <w:p w14:paraId="25DCDEF9" w14:textId="673304EA" w:rsidR="000B2BF2" w:rsidRPr="004878F9" w:rsidRDefault="000B2BF2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5529" w:type="dxa"/>
          </w:tcPr>
          <w:p w14:paraId="2562CE80" w14:textId="77777777" w:rsidR="000B2BF2" w:rsidRPr="004878F9" w:rsidRDefault="000B2BF2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</w:tr>
      <w:tr w:rsidR="000B2BF2" w:rsidRPr="004878F9" w14:paraId="31DA817D" w14:textId="77777777" w:rsidTr="002077D3">
        <w:tc>
          <w:tcPr>
            <w:tcW w:w="704" w:type="dxa"/>
          </w:tcPr>
          <w:p w14:paraId="324C472C" w14:textId="77777777" w:rsidR="000B2BF2" w:rsidRPr="004878F9" w:rsidRDefault="000B2BF2" w:rsidP="000B2BF2">
            <w:pPr>
              <w:pStyle w:val="Lijstalinea"/>
              <w:numPr>
                <w:ilvl w:val="0"/>
                <w:numId w:val="45"/>
              </w:numPr>
              <w:spacing w:line="240" w:lineRule="auto"/>
              <w:jc w:val="center"/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851" w:type="dxa"/>
          </w:tcPr>
          <w:p w14:paraId="34613F7D" w14:textId="77777777" w:rsidR="000B2BF2" w:rsidRPr="004878F9" w:rsidRDefault="000B2BF2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94C8FB7" w14:textId="49614A03" w:rsidR="000B2BF2" w:rsidRPr="004878F9" w:rsidRDefault="000B2BF2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6095" w:type="dxa"/>
          </w:tcPr>
          <w:p w14:paraId="20E0559D" w14:textId="0999B8A0" w:rsidR="000B2BF2" w:rsidRPr="004878F9" w:rsidRDefault="000B2BF2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5529" w:type="dxa"/>
          </w:tcPr>
          <w:p w14:paraId="59411BF6" w14:textId="77777777" w:rsidR="000B2BF2" w:rsidRPr="004878F9" w:rsidRDefault="000B2BF2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</w:tr>
      <w:tr w:rsidR="00481B4E" w:rsidRPr="004878F9" w14:paraId="6187E33E" w14:textId="77777777" w:rsidTr="002077D3">
        <w:tc>
          <w:tcPr>
            <w:tcW w:w="704" w:type="dxa"/>
          </w:tcPr>
          <w:p w14:paraId="7C9E4E2B" w14:textId="77777777" w:rsidR="00481B4E" w:rsidRPr="004878F9" w:rsidRDefault="00481B4E" w:rsidP="000B2BF2">
            <w:pPr>
              <w:pStyle w:val="Lijstalinea"/>
              <w:numPr>
                <w:ilvl w:val="0"/>
                <w:numId w:val="45"/>
              </w:numPr>
              <w:spacing w:line="240" w:lineRule="auto"/>
              <w:jc w:val="center"/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851" w:type="dxa"/>
          </w:tcPr>
          <w:p w14:paraId="6029B730" w14:textId="77777777" w:rsidR="00481B4E" w:rsidRPr="004878F9" w:rsidRDefault="00481B4E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B65981C" w14:textId="77777777" w:rsidR="00481B4E" w:rsidRPr="004878F9" w:rsidRDefault="00481B4E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6095" w:type="dxa"/>
          </w:tcPr>
          <w:p w14:paraId="438944AF" w14:textId="77777777" w:rsidR="00481B4E" w:rsidRPr="004878F9" w:rsidRDefault="00481B4E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5529" w:type="dxa"/>
          </w:tcPr>
          <w:p w14:paraId="041CD79A" w14:textId="77777777" w:rsidR="00481B4E" w:rsidRPr="004878F9" w:rsidRDefault="00481B4E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</w:tr>
      <w:tr w:rsidR="00481B4E" w:rsidRPr="004878F9" w14:paraId="3E457EDE" w14:textId="77777777" w:rsidTr="002077D3">
        <w:tc>
          <w:tcPr>
            <w:tcW w:w="704" w:type="dxa"/>
          </w:tcPr>
          <w:p w14:paraId="19829ECB" w14:textId="77777777" w:rsidR="00481B4E" w:rsidRPr="004878F9" w:rsidRDefault="00481B4E" w:rsidP="000B2BF2">
            <w:pPr>
              <w:pStyle w:val="Lijstalinea"/>
              <w:numPr>
                <w:ilvl w:val="0"/>
                <w:numId w:val="45"/>
              </w:numPr>
              <w:spacing w:line="240" w:lineRule="auto"/>
              <w:jc w:val="center"/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851" w:type="dxa"/>
          </w:tcPr>
          <w:p w14:paraId="43127EDA" w14:textId="77777777" w:rsidR="00481B4E" w:rsidRPr="004878F9" w:rsidRDefault="00481B4E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799585F" w14:textId="77777777" w:rsidR="00481B4E" w:rsidRPr="004878F9" w:rsidRDefault="00481B4E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6095" w:type="dxa"/>
          </w:tcPr>
          <w:p w14:paraId="10E012ED" w14:textId="77777777" w:rsidR="00481B4E" w:rsidRPr="004878F9" w:rsidRDefault="00481B4E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5529" w:type="dxa"/>
          </w:tcPr>
          <w:p w14:paraId="7F42BC7A" w14:textId="77777777" w:rsidR="00481B4E" w:rsidRPr="004878F9" w:rsidRDefault="00481B4E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</w:tr>
      <w:tr w:rsidR="00481B4E" w:rsidRPr="004878F9" w14:paraId="71B88209" w14:textId="77777777" w:rsidTr="002077D3">
        <w:tc>
          <w:tcPr>
            <w:tcW w:w="704" w:type="dxa"/>
          </w:tcPr>
          <w:p w14:paraId="59490281" w14:textId="77777777" w:rsidR="00481B4E" w:rsidRPr="004878F9" w:rsidRDefault="00481B4E" w:rsidP="000B2BF2">
            <w:pPr>
              <w:pStyle w:val="Lijstalinea"/>
              <w:numPr>
                <w:ilvl w:val="0"/>
                <w:numId w:val="45"/>
              </w:numPr>
              <w:spacing w:line="240" w:lineRule="auto"/>
              <w:jc w:val="center"/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851" w:type="dxa"/>
          </w:tcPr>
          <w:p w14:paraId="60F1FFEE" w14:textId="77777777" w:rsidR="00481B4E" w:rsidRPr="004878F9" w:rsidRDefault="00481B4E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EF42AF9" w14:textId="77777777" w:rsidR="00481B4E" w:rsidRPr="004878F9" w:rsidRDefault="00481B4E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6095" w:type="dxa"/>
          </w:tcPr>
          <w:p w14:paraId="3821604F" w14:textId="77777777" w:rsidR="00481B4E" w:rsidRPr="004878F9" w:rsidRDefault="00481B4E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5529" w:type="dxa"/>
          </w:tcPr>
          <w:p w14:paraId="737885F8" w14:textId="77777777" w:rsidR="00481B4E" w:rsidRPr="004878F9" w:rsidRDefault="00481B4E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</w:tr>
      <w:tr w:rsidR="00481B4E" w:rsidRPr="004878F9" w14:paraId="077785AE" w14:textId="77777777" w:rsidTr="002077D3">
        <w:tc>
          <w:tcPr>
            <w:tcW w:w="704" w:type="dxa"/>
          </w:tcPr>
          <w:p w14:paraId="5DD65AB7" w14:textId="77777777" w:rsidR="00481B4E" w:rsidRPr="004878F9" w:rsidRDefault="00481B4E" w:rsidP="000B2BF2">
            <w:pPr>
              <w:pStyle w:val="Lijstalinea"/>
              <w:numPr>
                <w:ilvl w:val="0"/>
                <w:numId w:val="45"/>
              </w:numPr>
              <w:spacing w:line="240" w:lineRule="auto"/>
              <w:jc w:val="center"/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851" w:type="dxa"/>
          </w:tcPr>
          <w:p w14:paraId="0362F6AD" w14:textId="77777777" w:rsidR="00481B4E" w:rsidRPr="004878F9" w:rsidRDefault="00481B4E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69DF64F" w14:textId="77777777" w:rsidR="00481B4E" w:rsidRPr="004878F9" w:rsidRDefault="00481B4E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6095" w:type="dxa"/>
          </w:tcPr>
          <w:p w14:paraId="74FEF5A9" w14:textId="77777777" w:rsidR="00481B4E" w:rsidRPr="004878F9" w:rsidRDefault="00481B4E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5529" w:type="dxa"/>
          </w:tcPr>
          <w:p w14:paraId="742340BD" w14:textId="77777777" w:rsidR="00481B4E" w:rsidRPr="004878F9" w:rsidRDefault="00481B4E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</w:tr>
      <w:tr w:rsidR="00481B4E" w:rsidRPr="004878F9" w14:paraId="7505159B" w14:textId="77777777" w:rsidTr="002077D3">
        <w:tc>
          <w:tcPr>
            <w:tcW w:w="704" w:type="dxa"/>
          </w:tcPr>
          <w:p w14:paraId="20C7178D" w14:textId="77777777" w:rsidR="00481B4E" w:rsidRPr="004878F9" w:rsidRDefault="00481B4E" w:rsidP="000B2BF2">
            <w:pPr>
              <w:pStyle w:val="Lijstalinea"/>
              <w:numPr>
                <w:ilvl w:val="0"/>
                <w:numId w:val="45"/>
              </w:numPr>
              <w:spacing w:line="240" w:lineRule="auto"/>
              <w:jc w:val="center"/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851" w:type="dxa"/>
          </w:tcPr>
          <w:p w14:paraId="10DF4A3A" w14:textId="77777777" w:rsidR="00481B4E" w:rsidRPr="004878F9" w:rsidRDefault="00481B4E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12F49EB" w14:textId="77777777" w:rsidR="00481B4E" w:rsidRPr="004878F9" w:rsidRDefault="00481B4E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6095" w:type="dxa"/>
          </w:tcPr>
          <w:p w14:paraId="6E3394B6" w14:textId="77777777" w:rsidR="00481B4E" w:rsidRPr="004878F9" w:rsidRDefault="00481B4E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  <w:tc>
          <w:tcPr>
            <w:tcW w:w="5529" w:type="dxa"/>
          </w:tcPr>
          <w:p w14:paraId="4BDCE9E0" w14:textId="77777777" w:rsidR="00481B4E" w:rsidRPr="004878F9" w:rsidRDefault="00481B4E" w:rsidP="000B2BF2">
            <w:pPr>
              <w:rPr>
                <w:rFonts w:ascii="Verdana" w:hAnsi="Verdana" w:cs="Helvetica"/>
                <w:sz w:val="18"/>
                <w:szCs w:val="18"/>
              </w:rPr>
            </w:pPr>
          </w:p>
        </w:tc>
      </w:tr>
    </w:tbl>
    <w:p w14:paraId="3DB705D3" w14:textId="77777777" w:rsidR="00481B4E" w:rsidRPr="004878F9" w:rsidRDefault="00481B4E">
      <w:pPr>
        <w:rPr>
          <w:rFonts w:ascii="Verdana" w:hAnsi="Verdana"/>
          <w:sz w:val="18"/>
          <w:szCs w:val="18"/>
        </w:rPr>
      </w:pPr>
    </w:p>
    <w:p w14:paraId="301B8020" w14:textId="77777777" w:rsidR="00320392" w:rsidRDefault="00320392">
      <w:pPr>
        <w:spacing w:line="240" w:lineRule="auto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br w:type="page"/>
      </w:r>
    </w:p>
    <w:p w14:paraId="719E6247" w14:textId="2CA1BE82" w:rsidR="00320392" w:rsidRPr="004878F9" w:rsidRDefault="00320392" w:rsidP="00320392">
      <w:pPr>
        <w:rPr>
          <w:rFonts w:ascii="Verdana" w:hAnsi="Verdana"/>
          <w:b/>
          <w:bCs/>
          <w:u w:val="single"/>
        </w:rPr>
      </w:pPr>
      <w:r w:rsidRPr="004878F9">
        <w:rPr>
          <w:rFonts w:ascii="Verdana" w:hAnsi="Verdana"/>
          <w:b/>
          <w:bCs/>
          <w:u w:val="single"/>
        </w:rPr>
        <w:t xml:space="preserve">Vragen betreffende bijlage </w:t>
      </w:r>
      <w:r>
        <w:rPr>
          <w:rFonts w:ascii="Verdana" w:hAnsi="Verdana"/>
          <w:b/>
          <w:bCs/>
          <w:u w:val="single"/>
        </w:rPr>
        <w:t>1:</w:t>
      </w:r>
      <w:r w:rsidRPr="004878F9">
        <w:rPr>
          <w:rFonts w:ascii="Verdana" w:hAnsi="Verdana"/>
          <w:b/>
          <w:bCs/>
          <w:u w:val="single"/>
        </w:rPr>
        <w:t xml:space="preserve"> Vragenlijst markconsultatie</w:t>
      </w:r>
    </w:p>
    <w:p w14:paraId="642D3B4C" w14:textId="77777777" w:rsidR="00320392" w:rsidRDefault="00320392" w:rsidP="00320392">
      <w:pPr>
        <w:rPr>
          <w:rFonts w:ascii="Verdana" w:hAnsi="Verdana"/>
          <w:b/>
          <w:bCs/>
          <w:sz w:val="18"/>
          <w:szCs w:val="20"/>
        </w:rPr>
      </w:pPr>
    </w:p>
    <w:tbl>
      <w:tblPr>
        <w:tblpPr w:leftFromText="141" w:rightFromText="141" w:vertAnchor="text" w:tblpY="1"/>
        <w:tblOverlap w:val="never"/>
        <w:tblW w:w="14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851"/>
        <w:gridCol w:w="1275"/>
        <w:gridCol w:w="5954"/>
        <w:gridCol w:w="5529"/>
      </w:tblGrid>
      <w:tr w:rsidR="00320392" w:rsidRPr="00D402D8" w14:paraId="1993837F" w14:textId="77777777" w:rsidTr="00987487">
        <w:trPr>
          <w:cantSplit/>
          <w:tblHeader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FFCC00"/>
          </w:tcPr>
          <w:p w14:paraId="3648B60A" w14:textId="77777777" w:rsidR="00320392" w:rsidRPr="00D402D8" w:rsidRDefault="00320392" w:rsidP="00987487">
            <w:pPr>
              <w:jc w:val="center"/>
              <w:rPr>
                <w:rFonts w:ascii="Helvetica" w:hAnsi="Helvetica" w:cs="Helvetica"/>
                <w:b/>
                <w:sz w:val="18"/>
                <w:szCs w:val="18"/>
              </w:rPr>
            </w:pPr>
            <w:r>
              <w:rPr>
                <w:rFonts w:ascii="Helvetica" w:hAnsi="Helvetica" w:cs="Helvetica"/>
                <w:b/>
                <w:sz w:val="18"/>
                <w:szCs w:val="18"/>
              </w:rPr>
              <w:t>Nr.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CC00"/>
          </w:tcPr>
          <w:p w14:paraId="1E7C78E6" w14:textId="77777777" w:rsidR="00320392" w:rsidRPr="00D402D8" w:rsidRDefault="00320392" w:rsidP="00987487">
            <w:pPr>
              <w:jc w:val="center"/>
              <w:rPr>
                <w:rFonts w:ascii="Helvetica" w:hAnsi="Helvetica" w:cs="Helvetica"/>
                <w:b/>
                <w:sz w:val="18"/>
                <w:szCs w:val="18"/>
              </w:rPr>
            </w:pPr>
            <w:r>
              <w:rPr>
                <w:rFonts w:ascii="Helvetica" w:hAnsi="Helvetica" w:cs="Helvetica"/>
                <w:b/>
                <w:sz w:val="18"/>
                <w:szCs w:val="18"/>
              </w:rPr>
              <w:t xml:space="preserve">Pagina 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FCC00"/>
          </w:tcPr>
          <w:p w14:paraId="2836CC2C" w14:textId="77777777" w:rsidR="00320392" w:rsidRDefault="00320392" w:rsidP="00987487">
            <w:pPr>
              <w:jc w:val="center"/>
              <w:rPr>
                <w:rFonts w:ascii="Helvetica" w:hAnsi="Helvetica" w:cs="Helvetica"/>
                <w:b/>
                <w:sz w:val="18"/>
                <w:szCs w:val="18"/>
              </w:rPr>
            </w:pPr>
            <w:r>
              <w:rPr>
                <w:rFonts w:ascii="Helvetica" w:hAnsi="Helvetica" w:cs="Helvetica"/>
                <w:b/>
                <w:sz w:val="18"/>
                <w:szCs w:val="18"/>
              </w:rPr>
              <w:t>Paragraaf/ Vraag nr.</w:t>
            </w:r>
          </w:p>
        </w:tc>
        <w:tc>
          <w:tcPr>
            <w:tcW w:w="5954" w:type="dxa"/>
            <w:tcBorders>
              <w:top w:val="single" w:sz="4" w:space="0" w:color="auto"/>
            </w:tcBorders>
            <w:shd w:val="clear" w:color="auto" w:fill="FFCC00"/>
          </w:tcPr>
          <w:p w14:paraId="59438BCD" w14:textId="77777777" w:rsidR="00320392" w:rsidRPr="00D402D8" w:rsidRDefault="00320392" w:rsidP="00987487">
            <w:pPr>
              <w:jc w:val="center"/>
              <w:rPr>
                <w:rFonts w:ascii="Helvetica" w:hAnsi="Helvetica" w:cs="Helvetica"/>
                <w:b/>
                <w:sz w:val="18"/>
                <w:szCs w:val="18"/>
              </w:rPr>
            </w:pPr>
            <w:r>
              <w:rPr>
                <w:rFonts w:ascii="Helvetica" w:hAnsi="Helvetica" w:cs="Helvetica"/>
                <w:b/>
                <w:sz w:val="18"/>
                <w:szCs w:val="18"/>
              </w:rPr>
              <w:t>Vraag</w:t>
            </w:r>
          </w:p>
        </w:tc>
        <w:tc>
          <w:tcPr>
            <w:tcW w:w="5529" w:type="dxa"/>
            <w:tcBorders>
              <w:top w:val="single" w:sz="4" w:space="0" w:color="auto"/>
            </w:tcBorders>
            <w:shd w:val="clear" w:color="auto" w:fill="FFCC00"/>
          </w:tcPr>
          <w:p w14:paraId="0F570CD2" w14:textId="77777777" w:rsidR="00320392" w:rsidRPr="00D402D8" w:rsidRDefault="00320392" w:rsidP="00987487">
            <w:pPr>
              <w:jc w:val="center"/>
              <w:rPr>
                <w:rFonts w:ascii="Helvetica" w:hAnsi="Helvetica" w:cs="Helvetica"/>
                <w:b/>
                <w:sz w:val="18"/>
                <w:szCs w:val="18"/>
              </w:rPr>
            </w:pPr>
            <w:r>
              <w:rPr>
                <w:rFonts w:ascii="Helvetica" w:hAnsi="Helvetica" w:cs="Helvetica"/>
                <w:b/>
                <w:sz w:val="18"/>
                <w:szCs w:val="18"/>
              </w:rPr>
              <w:t>Antwoord (in te vullen door MBO Utrecht)</w:t>
            </w:r>
          </w:p>
        </w:tc>
      </w:tr>
      <w:tr w:rsidR="00320392" w:rsidRPr="00D402D8" w14:paraId="5AC58152" w14:textId="77777777" w:rsidTr="00987487">
        <w:tc>
          <w:tcPr>
            <w:tcW w:w="704" w:type="dxa"/>
          </w:tcPr>
          <w:p w14:paraId="4B28633F" w14:textId="77777777" w:rsidR="00320392" w:rsidRPr="000B2BF2" w:rsidRDefault="00320392" w:rsidP="00987487">
            <w:pPr>
              <w:pStyle w:val="Lijstalinea"/>
              <w:numPr>
                <w:ilvl w:val="0"/>
                <w:numId w:val="45"/>
              </w:numPr>
              <w:spacing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851" w:type="dxa"/>
          </w:tcPr>
          <w:p w14:paraId="677445FF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  <w:tc>
          <w:tcPr>
            <w:tcW w:w="1275" w:type="dxa"/>
          </w:tcPr>
          <w:p w14:paraId="72AE26DE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  <w:tc>
          <w:tcPr>
            <w:tcW w:w="5954" w:type="dxa"/>
          </w:tcPr>
          <w:p w14:paraId="1E160DAF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  <w:tc>
          <w:tcPr>
            <w:tcW w:w="5529" w:type="dxa"/>
          </w:tcPr>
          <w:p w14:paraId="4F17AFF1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</w:tr>
      <w:tr w:rsidR="00320392" w:rsidRPr="00D402D8" w14:paraId="72B3F965" w14:textId="77777777" w:rsidTr="00987487">
        <w:tc>
          <w:tcPr>
            <w:tcW w:w="704" w:type="dxa"/>
          </w:tcPr>
          <w:p w14:paraId="65FF1FA5" w14:textId="77777777" w:rsidR="00320392" w:rsidRPr="000B2BF2" w:rsidRDefault="00320392" w:rsidP="00987487">
            <w:pPr>
              <w:pStyle w:val="Lijstalinea"/>
              <w:numPr>
                <w:ilvl w:val="0"/>
                <w:numId w:val="45"/>
              </w:numPr>
              <w:spacing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851" w:type="dxa"/>
          </w:tcPr>
          <w:p w14:paraId="076DFC9F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  <w:tc>
          <w:tcPr>
            <w:tcW w:w="1275" w:type="dxa"/>
          </w:tcPr>
          <w:p w14:paraId="21812705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  <w:tc>
          <w:tcPr>
            <w:tcW w:w="5954" w:type="dxa"/>
          </w:tcPr>
          <w:p w14:paraId="72C2BAB0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  <w:tc>
          <w:tcPr>
            <w:tcW w:w="5529" w:type="dxa"/>
          </w:tcPr>
          <w:p w14:paraId="3380E3E8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</w:tr>
      <w:tr w:rsidR="00320392" w:rsidRPr="00D402D8" w14:paraId="7CFBDF53" w14:textId="77777777" w:rsidTr="00987487">
        <w:tc>
          <w:tcPr>
            <w:tcW w:w="704" w:type="dxa"/>
          </w:tcPr>
          <w:p w14:paraId="7D7387C8" w14:textId="77777777" w:rsidR="00320392" w:rsidRPr="000B2BF2" w:rsidRDefault="00320392" w:rsidP="00987487">
            <w:pPr>
              <w:pStyle w:val="Lijstalinea"/>
              <w:numPr>
                <w:ilvl w:val="0"/>
                <w:numId w:val="45"/>
              </w:numPr>
              <w:spacing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851" w:type="dxa"/>
          </w:tcPr>
          <w:p w14:paraId="542CF9AB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  <w:tc>
          <w:tcPr>
            <w:tcW w:w="1275" w:type="dxa"/>
          </w:tcPr>
          <w:p w14:paraId="5C72F241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  <w:tc>
          <w:tcPr>
            <w:tcW w:w="5954" w:type="dxa"/>
          </w:tcPr>
          <w:p w14:paraId="40C49F59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  <w:tc>
          <w:tcPr>
            <w:tcW w:w="5529" w:type="dxa"/>
          </w:tcPr>
          <w:p w14:paraId="5221FD36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</w:tr>
      <w:tr w:rsidR="00320392" w:rsidRPr="00D402D8" w14:paraId="03990F16" w14:textId="77777777" w:rsidTr="00987487">
        <w:tc>
          <w:tcPr>
            <w:tcW w:w="704" w:type="dxa"/>
          </w:tcPr>
          <w:p w14:paraId="65B363C5" w14:textId="77777777" w:rsidR="00320392" w:rsidRPr="000B2BF2" w:rsidRDefault="00320392" w:rsidP="00987487">
            <w:pPr>
              <w:pStyle w:val="Lijstalinea"/>
              <w:numPr>
                <w:ilvl w:val="0"/>
                <w:numId w:val="45"/>
              </w:numPr>
              <w:spacing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851" w:type="dxa"/>
          </w:tcPr>
          <w:p w14:paraId="2E0756B5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  <w:tc>
          <w:tcPr>
            <w:tcW w:w="1275" w:type="dxa"/>
          </w:tcPr>
          <w:p w14:paraId="6A9624EF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  <w:tc>
          <w:tcPr>
            <w:tcW w:w="5954" w:type="dxa"/>
          </w:tcPr>
          <w:p w14:paraId="1D13D418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  <w:tc>
          <w:tcPr>
            <w:tcW w:w="5529" w:type="dxa"/>
          </w:tcPr>
          <w:p w14:paraId="1CBC6C72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</w:tr>
      <w:tr w:rsidR="00320392" w:rsidRPr="00D402D8" w14:paraId="773AB763" w14:textId="77777777" w:rsidTr="00987487">
        <w:tc>
          <w:tcPr>
            <w:tcW w:w="704" w:type="dxa"/>
          </w:tcPr>
          <w:p w14:paraId="21E45EEA" w14:textId="77777777" w:rsidR="00320392" w:rsidRPr="000B2BF2" w:rsidRDefault="00320392" w:rsidP="00987487">
            <w:pPr>
              <w:pStyle w:val="Lijstalinea"/>
              <w:numPr>
                <w:ilvl w:val="0"/>
                <w:numId w:val="45"/>
              </w:numPr>
              <w:spacing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851" w:type="dxa"/>
          </w:tcPr>
          <w:p w14:paraId="5119F905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  <w:tc>
          <w:tcPr>
            <w:tcW w:w="1275" w:type="dxa"/>
          </w:tcPr>
          <w:p w14:paraId="6C730FA1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  <w:tc>
          <w:tcPr>
            <w:tcW w:w="5954" w:type="dxa"/>
          </w:tcPr>
          <w:p w14:paraId="152B7306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  <w:tc>
          <w:tcPr>
            <w:tcW w:w="5529" w:type="dxa"/>
          </w:tcPr>
          <w:p w14:paraId="3EE8776F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</w:tr>
      <w:tr w:rsidR="00320392" w:rsidRPr="00D402D8" w14:paraId="1E123A2D" w14:textId="77777777" w:rsidTr="00987487">
        <w:tc>
          <w:tcPr>
            <w:tcW w:w="704" w:type="dxa"/>
          </w:tcPr>
          <w:p w14:paraId="229A378B" w14:textId="77777777" w:rsidR="00320392" w:rsidRPr="000B2BF2" w:rsidRDefault="00320392" w:rsidP="00987487">
            <w:pPr>
              <w:pStyle w:val="Lijstalinea"/>
              <w:numPr>
                <w:ilvl w:val="0"/>
                <w:numId w:val="45"/>
              </w:numPr>
              <w:spacing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851" w:type="dxa"/>
          </w:tcPr>
          <w:p w14:paraId="11519C9A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  <w:tc>
          <w:tcPr>
            <w:tcW w:w="1275" w:type="dxa"/>
          </w:tcPr>
          <w:p w14:paraId="02F16FE7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  <w:tc>
          <w:tcPr>
            <w:tcW w:w="5954" w:type="dxa"/>
          </w:tcPr>
          <w:p w14:paraId="035EADFD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  <w:tc>
          <w:tcPr>
            <w:tcW w:w="5529" w:type="dxa"/>
          </w:tcPr>
          <w:p w14:paraId="624577CF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</w:tr>
      <w:tr w:rsidR="00320392" w:rsidRPr="00D402D8" w14:paraId="472EC473" w14:textId="77777777" w:rsidTr="00987487">
        <w:tc>
          <w:tcPr>
            <w:tcW w:w="704" w:type="dxa"/>
          </w:tcPr>
          <w:p w14:paraId="3C4E8FD0" w14:textId="77777777" w:rsidR="00320392" w:rsidRPr="000B2BF2" w:rsidRDefault="00320392" w:rsidP="00987487">
            <w:pPr>
              <w:pStyle w:val="Lijstalinea"/>
              <w:numPr>
                <w:ilvl w:val="0"/>
                <w:numId w:val="45"/>
              </w:numPr>
              <w:spacing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851" w:type="dxa"/>
          </w:tcPr>
          <w:p w14:paraId="2CEFF2A2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  <w:tc>
          <w:tcPr>
            <w:tcW w:w="1275" w:type="dxa"/>
          </w:tcPr>
          <w:p w14:paraId="0C3C030D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  <w:tc>
          <w:tcPr>
            <w:tcW w:w="5954" w:type="dxa"/>
          </w:tcPr>
          <w:p w14:paraId="754DC729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  <w:tc>
          <w:tcPr>
            <w:tcW w:w="5529" w:type="dxa"/>
          </w:tcPr>
          <w:p w14:paraId="43DE6E00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</w:tr>
      <w:tr w:rsidR="00320392" w:rsidRPr="00D402D8" w14:paraId="62A4ECC3" w14:textId="77777777" w:rsidTr="00987487">
        <w:tc>
          <w:tcPr>
            <w:tcW w:w="704" w:type="dxa"/>
          </w:tcPr>
          <w:p w14:paraId="6833506F" w14:textId="77777777" w:rsidR="00320392" w:rsidRPr="000B2BF2" w:rsidRDefault="00320392" w:rsidP="00987487">
            <w:pPr>
              <w:pStyle w:val="Lijstalinea"/>
              <w:numPr>
                <w:ilvl w:val="0"/>
                <w:numId w:val="45"/>
              </w:numPr>
              <w:spacing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851" w:type="dxa"/>
          </w:tcPr>
          <w:p w14:paraId="13A1984E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  <w:tc>
          <w:tcPr>
            <w:tcW w:w="1275" w:type="dxa"/>
          </w:tcPr>
          <w:p w14:paraId="395CA3FB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  <w:tc>
          <w:tcPr>
            <w:tcW w:w="5954" w:type="dxa"/>
          </w:tcPr>
          <w:p w14:paraId="320B9E24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  <w:tc>
          <w:tcPr>
            <w:tcW w:w="5529" w:type="dxa"/>
          </w:tcPr>
          <w:p w14:paraId="02BE8946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</w:tr>
      <w:tr w:rsidR="00320392" w:rsidRPr="00D402D8" w14:paraId="48DADFBF" w14:textId="77777777" w:rsidTr="00987487">
        <w:tc>
          <w:tcPr>
            <w:tcW w:w="704" w:type="dxa"/>
          </w:tcPr>
          <w:p w14:paraId="6C1BE6BB" w14:textId="77777777" w:rsidR="00320392" w:rsidRPr="000B2BF2" w:rsidRDefault="00320392" w:rsidP="00987487">
            <w:pPr>
              <w:pStyle w:val="Lijstalinea"/>
              <w:numPr>
                <w:ilvl w:val="0"/>
                <w:numId w:val="45"/>
              </w:numPr>
              <w:spacing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851" w:type="dxa"/>
          </w:tcPr>
          <w:p w14:paraId="056F8860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  <w:tc>
          <w:tcPr>
            <w:tcW w:w="1275" w:type="dxa"/>
          </w:tcPr>
          <w:p w14:paraId="22CF88D8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  <w:tc>
          <w:tcPr>
            <w:tcW w:w="5954" w:type="dxa"/>
          </w:tcPr>
          <w:p w14:paraId="0EC18244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  <w:tc>
          <w:tcPr>
            <w:tcW w:w="5529" w:type="dxa"/>
          </w:tcPr>
          <w:p w14:paraId="30AF1C3B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</w:tr>
      <w:tr w:rsidR="00320392" w:rsidRPr="00D402D8" w14:paraId="3806492E" w14:textId="77777777" w:rsidTr="00987487">
        <w:tc>
          <w:tcPr>
            <w:tcW w:w="704" w:type="dxa"/>
          </w:tcPr>
          <w:p w14:paraId="0FC673D6" w14:textId="77777777" w:rsidR="00320392" w:rsidRPr="000B2BF2" w:rsidRDefault="00320392" w:rsidP="00987487">
            <w:pPr>
              <w:pStyle w:val="Lijstalinea"/>
              <w:numPr>
                <w:ilvl w:val="0"/>
                <w:numId w:val="45"/>
              </w:numPr>
              <w:spacing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851" w:type="dxa"/>
          </w:tcPr>
          <w:p w14:paraId="4B569D3A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  <w:tc>
          <w:tcPr>
            <w:tcW w:w="1275" w:type="dxa"/>
          </w:tcPr>
          <w:p w14:paraId="54DA94A8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  <w:tc>
          <w:tcPr>
            <w:tcW w:w="5954" w:type="dxa"/>
          </w:tcPr>
          <w:p w14:paraId="6085E205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  <w:tc>
          <w:tcPr>
            <w:tcW w:w="5529" w:type="dxa"/>
          </w:tcPr>
          <w:p w14:paraId="0B3CD6BA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</w:tr>
      <w:tr w:rsidR="00320392" w:rsidRPr="00D402D8" w14:paraId="644A4C3D" w14:textId="77777777" w:rsidTr="00987487">
        <w:tc>
          <w:tcPr>
            <w:tcW w:w="704" w:type="dxa"/>
          </w:tcPr>
          <w:p w14:paraId="6432389C" w14:textId="77777777" w:rsidR="00320392" w:rsidRPr="000B2BF2" w:rsidRDefault="00320392" w:rsidP="00987487">
            <w:pPr>
              <w:pStyle w:val="Lijstalinea"/>
              <w:numPr>
                <w:ilvl w:val="0"/>
                <w:numId w:val="45"/>
              </w:numPr>
              <w:spacing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851" w:type="dxa"/>
          </w:tcPr>
          <w:p w14:paraId="75B29CC6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  <w:tc>
          <w:tcPr>
            <w:tcW w:w="1275" w:type="dxa"/>
          </w:tcPr>
          <w:p w14:paraId="60354B8B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  <w:tc>
          <w:tcPr>
            <w:tcW w:w="5954" w:type="dxa"/>
          </w:tcPr>
          <w:p w14:paraId="779FF7D2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  <w:tc>
          <w:tcPr>
            <w:tcW w:w="5529" w:type="dxa"/>
          </w:tcPr>
          <w:p w14:paraId="4EF33BCF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</w:tr>
      <w:tr w:rsidR="00320392" w:rsidRPr="00D402D8" w14:paraId="4FBCC3AA" w14:textId="77777777" w:rsidTr="00987487">
        <w:tc>
          <w:tcPr>
            <w:tcW w:w="704" w:type="dxa"/>
          </w:tcPr>
          <w:p w14:paraId="115BAA69" w14:textId="77777777" w:rsidR="00320392" w:rsidRPr="000B2BF2" w:rsidRDefault="00320392" w:rsidP="00987487">
            <w:pPr>
              <w:pStyle w:val="Lijstalinea"/>
              <w:numPr>
                <w:ilvl w:val="0"/>
                <w:numId w:val="45"/>
              </w:numPr>
              <w:spacing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851" w:type="dxa"/>
          </w:tcPr>
          <w:p w14:paraId="04A5475A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  <w:tc>
          <w:tcPr>
            <w:tcW w:w="1275" w:type="dxa"/>
          </w:tcPr>
          <w:p w14:paraId="53AF0CEE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  <w:tc>
          <w:tcPr>
            <w:tcW w:w="5954" w:type="dxa"/>
          </w:tcPr>
          <w:p w14:paraId="7D8FDA01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  <w:tc>
          <w:tcPr>
            <w:tcW w:w="5529" w:type="dxa"/>
          </w:tcPr>
          <w:p w14:paraId="12AB4683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</w:tr>
      <w:tr w:rsidR="00320392" w:rsidRPr="00D402D8" w14:paraId="103AE625" w14:textId="77777777" w:rsidTr="00987487">
        <w:tc>
          <w:tcPr>
            <w:tcW w:w="704" w:type="dxa"/>
          </w:tcPr>
          <w:p w14:paraId="17AB33D1" w14:textId="77777777" w:rsidR="00320392" w:rsidRPr="000B2BF2" w:rsidRDefault="00320392" w:rsidP="00987487">
            <w:pPr>
              <w:pStyle w:val="Lijstalinea"/>
              <w:numPr>
                <w:ilvl w:val="0"/>
                <w:numId w:val="45"/>
              </w:numPr>
              <w:spacing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851" w:type="dxa"/>
          </w:tcPr>
          <w:p w14:paraId="1DEF9159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  <w:tc>
          <w:tcPr>
            <w:tcW w:w="1275" w:type="dxa"/>
          </w:tcPr>
          <w:p w14:paraId="0AA7D48F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  <w:tc>
          <w:tcPr>
            <w:tcW w:w="5954" w:type="dxa"/>
          </w:tcPr>
          <w:p w14:paraId="63922187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  <w:tc>
          <w:tcPr>
            <w:tcW w:w="5529" w:type="dxa"/>
          </w:tcPr>
          <w:p w14:paraId="781D1EFE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</w:tr>
      <w:tr w:rsidR="00320392" w:rsidRPr="00D402D8" w14:paraId="563B456F" w14:textId="77777777" w:rsidTr="00987487">
        <w:tc>
          <w:tcPr>
            <w:tcW w:w="704" w:type="dxa"/>
          </w:tcPr>
          <w:p w14:paraId="3E9BD443" w14:textId="77777777" w:rsidR="00320392" w:rsidRPr="000B2BF2" w:rsidRDefault="00320392" w:rsidP="00987487">
            <w:pPr>
              <w:pStyle w:val="Lijstalinea"/>
              <w:numPr>
                <w:ilvl w:val="0"/>
                <w:numId w:val="45"/>
              </w:numPr>
              <w:spacing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851" w:type="dxa"/>
          </w:tcPr>
          <w:p w14:paraId="7B2AD85E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  <w:tc>
          <w:tcPr>
            <w:tcW w:w="1275" w:type="dxa"/>
          </w:tcPr>
          <w:p w14:paraId="35BB79AC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  <w:tc>
          <w:tcPr>
            <w:tcW w:w="5954" w:type="dxa"/>
          </w:tcPr>
          <w:p w14:paraId="74378822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  <w:tc>
          <w:tcPr>
            <w:tcW w:w="5529" w:type="dxa"/>
          </w:tcPr>
          <w:p w14:paraId="116E7997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</w:tr>
      <w:tr w:rsidR="00320392" w:rsidRPr="00D402D8" w14:paraId="18243984" w14:textId="77777777" w:rsidTr="00987487">
        <w:tc>
          <w:tcPr>
            <w:tcW w:w="704" w:type="dxa"/>
          </w:tcPr>
          <w:p w14:paraId="3AE39A47" w14:textId="77777777" w:rsidR="00320392" w:rsidRPr="000B2BF2" w:rsidRDefault="00320392" w:rsidP="00987487">
            <w:pPr>
              <w:pStyle w:val="Lijstalinea"/>
              <w:numPr>
                <w:ilvl w:val="0"/>
                <w:numId w:val="45"/>
              </w:numPr>
              <w:spacing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851" w:type="dxa"/>
          </w:tcPr>
          <w:p w14:paraId="48A25F4C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  <w:tc>
          <w:tcPr>
            <w:tcW w:w="1275" w:type="dxa"/>
          </w:tcPr>
          <w:p w14:paraId="182EC7B8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  <w:tc>
          <w:tcPr>
            <w:tcW w:w="5954" w:type="dxa"/>
          </w:tcPr>
          <w:p w14:paraId="55B0A0E7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  <w:tc>
          <w:tcPr>
            <w:tcW w:w="5529" w:type="dxa"/>
          </w:tcPr>
          <w:p w14:paraId="7419AD8F" w14:textId="77777777" w:rsidR="00320392" w:rsidRPr="00D402D8" w:rsidRDefault="00320392" w:rsidP="00987487">
            <w:pPr>
              <w:rPr>
                <w:rFonts w:ascii="Helvetica" w:hAnsi="Helvetica" w:cs="Helvetica"/>
              </w:rPr>
            </w:pPr>
          </w:p>
        </w:tc>
      </w:tr>
    </w:tbl>
    <w:p w14:paraId="1D576EDE" w14:textId="77777777" w:rsidR="00320392" w:rsidRDefault="00320392">
      <w:pPr>
        <w:spacing w:line="240" w:lineRule="auto"/>
        <w:rPr>
          <w:rFonts w:ascii="Verdana" w:hAnsi="Verdana"/>
          <w:b/>
          <w:bCs/>
          <w:sz w:val="18"/>
          <w:szCs w:val="18"/>
        </w:rPr>
      </w:pPr>
    </w:p>
    <w:p w14:paraId="239DAB56" w14:textId="2A0F059F" w:rsidR="00481B4E" w:rsidRPr="004878F9" w:rsidRDefault="00481B4E">
      <w:pPr>
        <w:spacing w:line="240" w:lineRule="auto"/>
        <w:rPr>
          <w:rFonts w:ascii="Verdana" w:hAnsi="Verdana"/>
          <w:b/>
          <w:bCs/>
          <w:sz w:val="18"/>
          <w:szCs w:val="18"/>
        </w:rPr>
      </w:pPr>
      <w:r w:rsidRPr="004878F9">
        <w:rPr>
          <w:rFonts w:ascii="Verdana" w:hAnsi="Verdana"/>
          <w:b/>
          <w:bCs/>
          <w:sz w:val="18"/>
          <w:szCs w:val="18"/>
        </w:rPr>
        <w:br w:type="page"/>
      </w:r>
    </w:p>
    <w:p w14:paraId="5D22A7DB" w14:textId="5BE64995" w:rsidR="00481B4E" w:rsidRPr="004878F9" w:rsidRDefault="00481B4E">
      <w:pPr>
        <w:rPr>
          <w:rFonts w:ascii="Verdana" w:hAnsi="Verdana"/>
          <w:b/>
          <w:bCs/>
          <w:u w:val="single"/>
        </w:rPr>
      </w:pPr>
      <w:r w:rsidRPr="004878F9">
        <w:rPr>
          <w:rFonts w:ascii="Verdana" w:hAnsi="Verdana"/>
          <w:b/>
          <w:bCs/>
          <w:u w:val="single"/>
        </w:rPr>
        <w:lastRenderedPageBreak/>
        <w:t xml:space="preserve">Vragen betreffende Bijlage </w:t>
      </w:r>
      <w:r w:rsidR="00320392">
        <w:rPr>
          <w:rFonts w:ascii="Verdana" w:hAnsi="Verdana"/>
          <w:b/>
          <w:bCs/>
          <w:u w:val="single"/>
        </w:rPr>
        <w:t>2</w:t>
      </w:r>
      <w:r w:rsidRPr="004878F9">
        <w:rPr>
          <w:rFonts w:ascii="Verdana" w:hAnsi="Verdana"/>
          <w:b/>
          <w:bCs/>
          <w:u w:val="single"/>
        </w:rPr>
        <w:t>: Concept ICT Technisch Programma van Eisen</w:t>
      </w:r>
    </w:p>
    <w:p w14:paraId="4DA01D35" w14:textId="77777777" w:rsidR="004878F9" w:rsidRDefault="004878F9">
      <w:pPr>
        <w:rPr>
          <w:rFonts w:ascii="Verdana" w:hAnsi="Verdana"/>
          <w:b/>
          <w:bCs/>
          <w:sz w:val="18"/>
          <w:szCs w:val="20"/>
        </w:rPr>
      </w:pPr>
    </w:p>
    <w:tbl>
      <w:tblPr>
        <w:tblpPr w:leftFromText="141" w:rightFromText="141" w:vertAnchor="text" w:tblpY="1"/>
        <w:tblOverlap w:val="never"/>
        <w:tblW w:w="14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851"/>
        <w:gridCol w:w="1275"/>
        <w:gridCol w:w="5954"/>
        <w:gridCol w:w="5529"/>
      </w:tblGrid>
      <w:tr w:rsidR="00481B4E" w:rsidRPr="00D402D8" w14:paraId="33DAF4B1" w14:textId="77777777" w:rsidTr="004611E5">
        <w:trPr>
          <w:cantSplit/>
          <w:tblHeader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FFCC00"/>
          </w:tcPr>
          <w:p w14:paraId="21F41763" w14:textId="77777777" w:rsidR="00481B4E" w:rsidRPr="00D402D8" w:rsidRDefault="00481B4E" w:rsidP="00987487">
            <w:pPr>
              <w:jc w:val="center"/>
              <w:rPr>
                <w:rFonts w:ascii="Helvetica" w:hAnsi="Helvetica" w:cs="Helvetica"/>
                <w:b/>
                <w:sz w:val="18"/>
                <w:szCs w:val="18"/>
              </w:rPr>
            </w:pPr>
            <w:r>
              <w:rPr>
                <w:rFonts w:ascii="Helvetica" w:hAnsi="Helvetica" w:cs="Helvetica"/>
                <w:b/>
                <w:sz w:val="18"/>
                <w:szCs w:val="18"/>
              </w:rPr>
              <w:t>Nr.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CC00"/>
          </w:tcPr>
          <w:p w14:paraId="2C31E498" w14:textId="55965BA4" w:rsidR="00481B4E" w:rsidRPr="00D402D8" w:rsidRDefault="004611E5" w:rsidP="00987487">
            <w:pPr>
              <w:jc w:val="center"/>
              <w:rPr>
                <w:rFonts w:ascii="Helvetica" w:hAnsi="Helvetica" w:cs="Helvetica"/>
                <w:b/>
                <w:sz w:val="18"/>
                <w:szCs w:val="18"/>
              </w:rPr>
            </w:pPr>
            <w:r>
              <w:rPr>
                <w:rFonts w:ascii="Helvetica" w:hAnsi="Helvetica" w:cs="Helvetica"/>
                <w:b/>
                <w:sz w:val="18"/>
                <w:szCs w:val="18"/>
              </w:rPr>
              <w:t>Pagina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FFCC00"/>
          </w:tcPr>
          <w:p w14:paraId="111B5478" w14:textId="260FDAA8" w:rsidR="00481B4E" w:rsidRDefault="004611E5" w:rsidP="00987487">
            <w:pPr>
              <w:jc w:val="center"/>
              <w:rPr>
                <w:rFonts w:ascii="Helvetica" w:hAnsi="Helvetica" w:cs="Helvetica"/>
                <w:b/>
                <w:sz w:val="18"/>
                <w:szCs w:val="18"/>
              </w:rPr>
            </w:pPr>
            <w:r>
              <w:rPr>
                <w:rFonts w:ascii="Helvetica" w:hAnsi="Helvetica" w:cs="Helvetica"/>
                <w:b/>
                <w:sz w:val="18"/>
                <w:szCs w:val="18"/>
              </w:rPr>
              <w:t>Eis nr.</w:t>
            </w:r>
          </w:p>
        </w:tc>
        <w:tc>
          <w:tcPr>
            <w:tcW w:w="5954" w:type="dxa"/>
            <w:tcBorders>
              <w:top w:val="single" w:sz="4" w:space="0" w:color="auto"/>
            </w:tcBorders>
            <w:shd w:val="clear" w:color="auto" w:fill="FFCC00"/>
          </w:tcPr>
          <w:p w14:paraId="60842A60" w14:textId="77777777" w:rsidR="00481B4E" w:rsidRPr="00D402D8" w:rsidRDefault="00481B4E" w:rsidP="00987487">
            <w:pPr>
              <w:jc w:val="center"/>
              <w:rPr>
                <w:rFonts w:ascii="Helvetica" w:hAnsi="Helvetica" w:cs="Helvetica"/>
                <w:b/>
                <w:sz w:val="18"/>
                <w:szCs w:val="18"/>
              </w:rPr>
            </w:pPr>
            <w:r>
              <w:rPr>
                <w:rFonts w:ascii="Helvetica" w:hAnsi="Helvetica" w:cs="Helvetica"/>
                <w:b/>
                <w:sz w:val="18"/>
                <w:szCs w:val="18"/>
              </w:rPr>
              <w:t>Vraag</w:t>
            </w:r>
          </w:p>
        </w:tc>
        <w:tc>
          <w:tcPr>
            <w:tcW w:w="5529" w:type="dxa"/>
            <w:tcBorders>
              <w:top w:val="single" w:sz="4" w:space="0" w:color="auto"/>
            </w:tcBorders>
            <w:shd w:val="clear" w:color="auto" w:fill="FFCC00"/>
          </w:tcPr>
          <w:p w14:paraId="495A9A36" w14:textId="56F2241D" w:rsidR="00481B4E" w:rsidRPr="00D402D8" w:rsidRDefault="00481B4E" w:rsidP="00987487">
            <w:pPr>
              <w:jc w:val="center"/>
              <w:rPr>
                <w:rFonts w:ascii="Helvetica" w:hAnsi="Helvetica" w:cs="Helvetica"/>
                <w:b/>
                <w:sz w:val="18"/>
                <w:szCs w:val="18"/>
              </w:rPr>
            </w:pPr>
            <w:r>
              <w:rPr>
                <w:rFonts w:ascii="Helvetica" w:hAnsi="Helvetica" w:cs="Helvetica"/>
                <w:b/>
                <w:sz w:val="18"/>
                <w:szCs w:val="18"/>
              </w:rPr>
              <w:t>Antwoord</w:t>
            </w:r>
            <w:r w:rsidR="004611E5">
              <w:rPr>
                <w:rFonts w:ascii="Helvetica" w:hAnsi="Helvetica" w:cs="Helvetica"/>
                <w:b/>
                <w:sz w:val="18"/>
                <w:szCs w:val="18"/>
              </w:rPr>
              <w:t xml:space="preserve"> (in te vullen door MBO Utrecht)</w:t>
            </w:r>
          </w:p>
        </w:tc>
      </w:tr>
      <w:tr w:rsidR="000B2BF2" w:rsidRPr="00D402D8" w14:paraId="6FEFECC0" w14:textId="77777777" w:rsidTr="004611E5">
        <w:tc>
          <w:tcPr>
            <w:tcW w:w="704" w:type="dxa"/>
          </w:tcPr>
          <w:p w14:paraId="3333BB72" w14:textId="77777777" w:rsidR="000B2BF2" w:rsidRPr="000B2BF2" w:rsidRDefault="000B2BF2" w:rsidP="000B2BF2">
            <w:pPr>
              <w:pStyle w:val="Lijstalinea"/>
              <w:numPr>
                <w:ilvl w:val="0"/>
                <w:numId w:val="45"/>
              </w:numPr>
              <w:spacing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851" w:type="dxa"/>
          </w:tcPr>
          <w:p w14:paraId="07ED8542" w14:textId="77777777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  <w:tc>
          <w:tcPr>
            <w:tcW w:w="1275" w:type="dxa"/>
          </w:tcPr>
          <w:p w14:paraId="322CC255" w14:textId="55D5D8DD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  <w:tc>
          <w:tcPr>
            <w:tcW w:w="5954" w:type="dxa"/>
          </w:tcPr>
          <w:p w14:paraId="5C582EFC" w14:textId="57069270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  <w:tc>
          <w:tcPr>
            <w:tcW w:w="5529" w:type="dxa"/>
          </w:tcPr>
          <w:p w14:paraId="3E0F6704" w14:textId="77777777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</w:tr>
      <w:tr w:rsidR="000B2BF2" w:rsidRPr="00D402D8" w14:paraId="111962C1" w14:textId="77777777" w:rsidTr="004611E5">
        <w:tc>
          <w:tcPr>
            <w:tcW w:w="704" w:type="dxa"/>
          </w:tcPr>
          <w:p w14:paraId="625A7BF5" w14:textId="77777777" w:rsidR="000B2BF2" w:rsidRPr="000B2BF2" w:rsidRDefault="000B2BF2" w:rsidP="000B2BF2">
            <w:pPr>
              <w:pStyle w:val="Lijstalinea"/>
              <w:numPr>
                <w:ilvl w:val="0"/>
                <w:numId w:val="45"/>
              </w:numPr>
              <w:spacing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851" w:type="dxa"/>
          </w:tcPr>
          <w:p w14:paraId="0276F6E2" w14:textId="77777777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  <w:tc>
          <w:tcPr>
            <w:tcW w:w="1275" w:type="dxa"/>
          </w:tcPr>
          <w:p w14:paraId="156C4A5E" w14:textId="09D9C569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  <w:tc>
          <w:tcPr>
            <w:tcW w:w="5954" w:type="dxa"/>
          </w:tcPr>
          <w:p w14:paraId="6A01BF08" w14:textId="7EDA3D3D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  <w:tc>
          <w:tcPr>
            <w:tcW w:w="5529" w:type="dxa"/>
          </w:tcPr>
          <w:p w14:paraId="600A9595" w14:textId="77777777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</w:tr>
      <w:tr w:rsidR="000B2BF2" w:rsidRPr="00D402D8" w14:paraId="23D3BA8B" w14:textId="77777777" w:rsidTr="004611E5">
        <w:tc>
          <w:tcPr>
            <w:tcW w:w="704" w:type="dxa"/>
          </w:tcPr>
          <w:p w14:paraId="713A0CB7" w14:textId="77777777" w:rsidR="000B2BF2" w:rsidRPr="000B2BF2" w:rsidRDefault="000B2BF2" w:rsidP="000B2BF2">
            <w:pPr>
              <w:pStyle w:val="Lijstalinea"/>
              <w:numPr>
                <w:ilvl w:val="0"/>
                <w:numId w:val="45"/>
              </w:numPr>
              <w:spacing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851" w:type="dxa"/>
          </w:tcPr>
          <w:p w14:paraId="75E0E3D5" w14:textId="77777777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  <w:tc>
          <w:tcPr>
            <w:tcW w:w="1275" w:type="dxa"/>
          </w:tcPr>
          <w:p w14:paraId="3D304BE2" w14:textId="2548D35A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  <w:tc>
          <w:tcPr>
            <w:tcW w:w="5954" w:type="dxa"/>
          </w:tcPr>
          <w:p w14:paraId="5B06AF0E" w14:textId="67BC4858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  <w:tc>
          <w:tcPr>
            <w:tcW w:w="5529" w:type="dxa"/>
          </w:tcPr>
          <w:p w14:paraId="2A769F8D" w14:textId="77777777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</w:tr>
      <w:tr w:rsidR="000B2BF2" w:rsidRPr="00D402D8" w14:paraId="61586F8F" w14:textId="77777777" w:rsidTr="004611E5">
        <w:tc>
          <w:tcPr>
            <w:tcW w:w="704" w:type="dxa"/>
          </w:tcPr>
          <w:p w14:paraId="554A464F" w14:textId="77777777" w:rsidR="000B2BF2" w:rsidRPr="000B2BF2" w:rsidRDefault="000B2BF2" w:rsidP="000B2BF2">
            <w:pPr>
              <w:pStyle w:val="Lijstalinea"/>
              <w:numPr>
                <w:ilvl w:val="0"/>
                <w:numId w:val="45"/>
              </w:numPr>
              <w:spacing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851" w:type="dxa"/>
          </w:tcPr>
          <w:p w14:paraId="3D6B44DF" w14:textId="77777777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  <w:tc>
          <w:tcPr>
            <w:tcW w:w="1275" w:type="dxa"/>
          </w:tcPr>
          <w:p w14:paraId="04BC119C" w14:textId="6253A199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  <w:tc>
          <w:tcPr>
            <w:tcW w:w="5954" w:type="dxa"/>
          </w:tcPr>
          <w:p w14:paraId="1D782B32" w14:textId="6C61F334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  <w:tc>
          <w:tcPr>
            <w:tcW w:w="5529" w:type="dxa"/>
          </w:tcPr>
          <w:p w14:paraId="261DD3F0" w14:textId="77777777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</w:tr>
      <w:tr w:rsidR="000B2BF2" w:rsidRPr="00D402D8" w14:paraId="7BB3673D" w14:textId="77777777" w:rsidTr="004611E5">
        <w:tc>
          <w:tcPr>
            <w:tcW w:w="704" w:type="dxa"/>
          </w:tcPr>
          <w:p w14:paraId="15EE2FA0" w14:textId="77777777" w:rsidR="000B2BF2" w:rsidRPr="000B2BF2" w:rsidRDefault="000B2BF2" w:rsidP="000B2BF2">
            <w:pPr>
              <w:pStyle w:val="Lijstalinea"/>
              <w:numPr>
                <w:ilvl w:val="0"/>
                <w:numId w:val="45"/>
              </w:numPr>
              <w:spacing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851" w:type="dxa"/>
          </w:tcPr>
          <w:p w14:paraId="78B3AB3B" w14:textId="77777777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  <w:tc>
          <w:tcPr>
            <w:tcW w:w="1275" w:type="dxa"/>
          </w:tcPr>
          <w:p w14:paraId="5203BCB2" w14:textId="5F87D2ED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  <w:tc>
          <w:tcPr>
            <w:tcW w:w="5954" w:type="dxa"/>
          </w:tcPr>
          <w:p w14:paraId="35A1A895" w14:textId="35BDEB96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  <w:tc>
          <w:tcPr>
            <w:tcW w:w="5529" w:type="dxa"/>
          </w:tcPr>
          <w:p w14:paraId="15CD2FE7" w14:textId="77777777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</w:tr>
      <w:tr w:rsidR="000B2BF2" w:rsidRPr="00D402D8" w14:paraId="64D88ECF" w14:textId="77777777" w:rsidTr="004611E5">
        <w:tc>
          <w:tcPr>
            <w:tcW w:w="704" w:type="dxa"/>
          </w:tcPr>
          <w:p w14:paraId="522AFF39" w14:textId="77777777" w:rsidR="000B2BF2" w:rsidRPr="000B2BF2" w:rsidRDefault="000B2BF2" w:rsidP="000B2BF2">
            <w:pPr>
              <w:pStyle w:val="Lijstalinea"/>
              <w:numPr>
                <w:ilvl w:val="0"/>
                <w:numId w:val="45"/>
              </w:numPr>
              <w:spacing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851" w:type="dxa"/>
          </w:tcPr>
          <w:p w14:paraId="69C3D1A6" w14:textId="77777777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  <w:tc>
          <w:tcPr>
            <w:tcW w:w="1275" w:type="dxa"/>
          </w:tcPr>
          <w:p w14:paraId="5C2FD2F5" w14:textId="48D68BF3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  <w:tc>
          <w:tcPr>
            <w:tcW w:w="5954" w:type="dxa"/>
          </w:tcPr>
          <w:p w14:paraId="568E0838" w14:textId="3BAC4DC2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  <w:tc>
          <w:tcPr>
            <w:tcW w:w="5529" w:type="dxa"/>
          </w:tcPr>
          <w:p w14:paraId="21DE365F" w14:textId="77777777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</w:tr>
      <w:tr w:rsidR="000B2BF2" w:rsidRPr="00D402D8" w14:paraId="6115924D" w14:textId="77777777" w:rsidTr="004611E5">
        <w:tc>
          <w:tcPr>
            <w:tcW w:w="704" w:type="dxa"/>
          </w:tcPr>
          <w:p w14:paraId="1F195AA4" w14:textId="77777777" w:rsidR="000B2BF2" w:rsidRPr="000B2BF2" w:rsidRDefault="000B2BF2" w:rsidP="000B2BF2">
            <w:pPr>
              <w:pStyle w:val="Lijstalinea"/>
              <w:numPr>
                <w:ilvl w:val="0"/>
                <w:numId w:val="45"/>
              </w:numPr>
              <w:spacing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851" w:type="dxa"/>
          </w:tcPr>
          <w:p w14:paraId="054AE1C7" w14:textId="77777777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  <w:tc>
          <w:tcPr>
            <w:tcW w:w="1275" w:type="dxa"/>
          </w:tcPr>
          <w:p w14:paraId="3B63FF6C" w14:textId="10FE4287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  <w:tc>
          <w:tcPr>
            <w:tcW w:w="5954" w:type="dxa"/>
          </w:tcPr>
          <w:p w14:paraId="2AB70934" w14:textId="33FE3C81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  <w:tc>
          <w:tcPr>
            <w:tcW w:w="5529" w:type="dxa"/>
          </w:tcPr>
          <w:p w14:paraId="4AE8D3E3" w14:textId="77777777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</w:tr>
      <w:tr w:rsidR="000B2BF2" w:rsidRPr="00D402D8" w14:paraId="768700C7" w14:textId="77777777" w:rsidTr="004611E5">
        <w:tc>
          <w:tcPr>
            <w:tcW w:w="704" w:type="dxa"/>
          </w:tcPr>
          <w:p w14:paraId="6BF0A3FF" w14:textId="77777777" w:rsidR="000B2BF2" w:rsidRPr="000B2BF2" w:rsidRDefault="000B2BF2" w:rsidP="000B2BF2">
            <w:pPr>
              <w:pStyle w:val="Lijstalinea"/>
              <w:numPr>
                <w:ilvl w:val="0"/>
                <w:numId w:val="45"/>
              </w:numPr>
              <w:spacing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851" w:type="dxa"/>
          </w:tcPr>
          <w:p w14:paraId="0C9DEF13" w14:textId="77777777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  <w:tc>
          <w:tcPr>
            <w:tcW w:w="1275" w:type="dxa"/>
          </w:tcPr>
          <w:p w14:paraId="08E767FA" w14:textId="2F167BF3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  <w:tc>
          <w:tcPr>
            <w:tcW w:w="5954" w:type="dxa"/>
          </w:tcPr>
          <w:p w14:paraId="09D06A2C" w14:textId="7D217DE3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  <w:tc>
          <w:tcPr>
            <w:tcW w:w="5529" w:type="dxa"/>
          </w:tcPr>
          <w:p w14:paraId="1B85C944" w14:textId="77777777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</w:tr>
      <w:tr w:rsidR="000B2BF2" w:rsidRPr="00D402D8" w14:paraId="3CECF3E7" w14:textId="77777777" w:rsidTr="004611E5">
        <w:tc>
          <w:tcPr>
            <w:tcW w:w="704" w:type="dxa"/>
          </w:tcPr>
          <w:p w14:paraId="4F399A60" w14:textId="77777777" w:rsidR="000B2BF2" w:rsidRPr="000B2BF2" w:rsidRDefault="000B2BF2" w:rsidP="000B2BF2">
            <w:pPr>
              <w:pStyle w:val="Lijstalinea"/>
              <w:numPr>
                <w:ilvl w:val="0"/>
                <w:numId w:val="45"/>
              </w:numPr>
              <w:spacing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851" w:type="dxa"/>
          </w:tcPr>
          <w:p w14:paraId="56EB6E43" w14:textId="77777777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  <w:tc>
          <w:tcPr>
            <w:tcW w:w="1275" w:type="dxa"/>
          </w:tcPr>
          <w:p w14:paraId="20D10477" w14:textId="12D3803D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  <w:tc>
          <w:tcPr>
            <w:tcW w:w="5954" w:type="dxa"/>
          </w:tcPr>
          <w:p w14:paraId="6FE44065" w14:textId="2BEF926C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  <w:tc>
          <w:tcPr>
            <w:tcW w:w="5529" w:type="dxa"/>
          </w:tcPr>
          <w:p w14:paraId="228755A2" w14:textId="77777777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</w:tr>
      <w:tr w:rsidR="000B2BF2" w:rsidRPr="00D402D8" w14:paraId="3E951E5F" w14:textId="77777777" w:rsidTr="004611E5">
        <w:tc>
          <w:tcPr>
            <w:tcW w:w="704" w:type="dxa"/>
          </w:tcPr>
          <w:p w14:paraId="1C861B4F" w14:textId="77777777" w:rsidR="000B2BF2" w:rsidRPr="000B2BF2" w:rsidRDefault="000B2BF2" w:rsidP="000B2BF2">
            <w:pPr>
              <w:pStyle w:val="Lijstalinea"/>
              <w:numPr>
                <w:ilvl w:val="0"/>
                <w:numId w:val="45"/>
              </w:numPr>
              <w:spacing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851" w:type="dxa"/>
          </w:tcPr>
          <w:p w14:paraId="2657815C" w14:textId="77777777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  <w:tc>
          <w:tcPr>
            <w:tcW w:w="1275" w:type="dxa"/>
          </w:tcPr>
          <w:p w14:paraId="310D7942" w14:textId="289CE705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  <w:tc>
          <w:tcPr>
            <w:tcW w:w="5954" w:type="dxa"/>
          </w:tcPr>
          <w:p w14:paraId="5FD26B15" w14:textId="6AB15B6E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  <w:tc>
          <w:tcPr>
            <w:tcW w:w="5529" w:type="dxa"/>
          </w:tcPr>
          <w:p w14:paraId="2662FD1E" w14:textId="77777777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</w:tr>
      <w:tr w:rsidR="000B2BF2" w:rsidRPr="00D402D8" w14:paraId="50B1E893" w14:textId="77777777" w:rsidTr="004611E5">
        <w:tc>
          <w:tcPr>
            <w:tcW w:w="704" w:type="dxa"/>
          </w:tcPr>
          <w:p w14:paraId="5B37CEB4" w14:textId="77777777" w:rsidR="000B2BF2" w:rsidRPr="000B2BF2" w:rsidRDefault="000B2BF2" w:rsidP="000B2BF2">
            <w:pPr>
              <w:pStyle w:val="Lijstalinea"/>
              <w:numPr>
                <w:ilvl w:val="0"/>
                <w:numId w:val="45"/>
              </w:numPr>
              <w:spacing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851" w:type="dxa"/>
          </w:tcPr>
          <w:p w14:paraId="29822F9F" w14:textId="77777777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  <w:tc>
          <w:tcPr>
            <w:tcW w:w="1275" w:type="dxa"/>
          </w:tcPr>
          <w:p w14:paraId="597D8089" w14:textId="1AE049F6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  <w:tc>
          <w:tcPr>
            <w:tcW w:w="5954" w:type="dxa"/>
          </w:tcPr>
          <w:p w14:paraId="0701AB08" w14:textId="7788E31B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  <w:tc>
          <w:tcPr>
            <w:tcW w:w="5529" w:type="dxa"/>
          </w:tcPr>
          <w:p w14:paraId="660B0B00" w14:textId="77777777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</w:tr>
      <w:tr w:rsidR="000B2BF2" w:rsidRPr="00D402D8" w14:paraId="5B111839" w14:textId="77777777" w:rsidTr="004611E5">
        <w:tc>
          <w:tcPr>
            <w:tcW w:w="704" w:type="dxa"/>
          </w:tcPr>
          <w:p w14:paraId="7CE46193" w14:textId="77777777" w:rsidR="000B2BF2" w:rsidRPr="000B2BF2" w:rsidRDefault="000B2BF2" w:rsidP="000B2BF2">
            <w:pPr>
              <w:pStyle w:val="Lijstalinea"/>
              <w:numPr>
                <w:ilvl w:val="0"/>
                <w:numId w:val="45"/>
              </w:numPr>
              <w:spacing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851" w:type="dxa"/>
          </w:tcPr>
          <w:p w14:paraId="297389FB" w14:textId="77777777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  <w:tc>
          <w:tcPr>
            <w:tcW w:w="1275" w:type="dxa"/>
          </w:tcPr>
          <w:p w14:paraId="053F5661" w14:textId="565C2E92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  <w:tc>
          <w:tcPr>
            <w:tcW w:w="5954" w:type="dxa"/>
          </w:tcPr>
          <w:p w14:paraId="60802E0D" w14:textId="332A9FC0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  <w:tc>
          <w:tcPr>
            <w:tcW w:w="5529" w:type="dxa"/>
          </w:tcPr>
          <w:p w14:paraId="3073870F" w14:textId="77777777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</w:tr>
      <w:tr w:rsidR="000B2BF2" w:rsidRPr="00D402D8" w14:paraId="66AF3CDB" w14:textId="77777777" w:rsidTr="004611E5">
        <w:tc>
          <w:tcPr>
            <w:tcW w:w="704" w:type="dxa"/>
          </w:tcPr>
          <w:p w14:paraId="520542B4" w14:textId="77777777" w:rsidR="000B2BF2" w:rsidRPr="000B2BF2" w:rsidRDefault="000B2BF2" w:rsidP="000B2BF2">
            <w:pPr>
              <w:pStyle w:val="Lijstalinea"/>
              <w:numPr>
                <w:ilvl w:val="0"/>
                <w:numId w:val="45"/>
              </w:numPr>
              <w:spacing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851" w:type="dxa"/>
          </w:tcPr>
          <w:p w14:paraId="3B17D201" w14:textId="77777777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  <w:tc>
          <w:tcPr>
            <w:tcW w:w="1275" w:type="dxa"/>
          </w:tcPr>
          <w:p w14:paraId="77B56BD3" w14:textId="3BEE2BEC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  <w:tc>
          <w:tcPr>
            <w:tcW w:w="5954" w:type="dxa"/>
          </w:tcPr>
          <w:p w14:paraId="2EDCD194" w14:textId="324E0F80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  <w:tc>
          <w:tcPr>
            <w:tcW w:w="5529" w:type="dxa"/>
          </w:tcPr>
          <w:p w14:paraId="6860DA9A" w14:textId="77777777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</w:tr>
      <w:tr w:rsidR="000B2BF2" w:rsidRPr="00D402D8" w14:paraId="30FFBD6E" w14:textId="77777777" w:rsidTr="004611E5">
        <w:tc>
          <w:tcPr>
            <w:tcW w:w="704" w:type="dxa"/>
          </w:tcPr>
          <w:p w14:paraId="2C806BD7" w14:textId="77777777" w:rsidR="000B2BF2" w:rsidRPr="000B2BF2" w:rsidRDefault="000B2BF2" w:rsidP="000B2BF2">
            <w:pPr>
              <w:pStyle w:val="Lijstalinea"/>
              <w:numPr>
                <w:ilvl w:val="0"/>
                <w:numId w:val="45"/>
              </w:numPr>
              <w:spacing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851" w:type="dxa"/>
          </w:tcPr>
          <w:p w14:paraId="45AC5033" w14:textId="77777777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  <w:tc>
          <w:tcPr>
            <w:tcW w:w="1275" w:type="dxa"/>
          </w:tcPr>
          <w:p w14:paraId="30B6463C" w14:textId="1341281B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  <w:tc>
          <w:tcPr>
            <w:tcW w:w="5954" w:type="dxa"/>
          </w:tcPr>
          <w:p w14:paraId="55B5CFAD" w14:textId="0717A234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  <w:tc>
          <w:tcPr>
            <w:tcW w:w="5529" w:type="dxa"/>
          </w:tcPr>
          <w:p w14:paraId="3AECFF02" w14:textId="77777777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</w:tr>
      <w:tr w:rsidR="000B2BF2" w:rsidRPr="00D402D8" w14:paraId="3DFD5185" w14:textId="77777777" w:rsidTr="004611E5">
        <w:tc>
          <w:tcPr>
            <w:tcW w:w="704" w:type="dxa"/>
          </w:tcPr>
          <w:p w14:paraId="6C18EB4C" w14:textId="77777777" w:rsidR="000B2BF2" w:rsidRPr="000B2BF2" w:rsidRDefault="000B2BF2" w:rsidP="000B2BF2">
            <w:pPr>
              <w:pStyle w:val="Lijstalinea"/>
              <w:numPr>
                <w:ilvl w:val="0"/>
                <w:numId w:val="45"/>
              </w:numPr>
              <w:spacing w:line="240" w:lineRule="auto"/>
              <w:jc w:val="center"/>
              <w:rPr>
                <w:rFonts w:ascii="Helvetica" w:hAnsi="Helvetica" w:cs="Helvetica"/>
              </w:rPr>
            </w:pPr>
          </w:p>
        </w:tc>
        <w:tc>
          <w:tcPr>
            <w:tcW w:w="851" w:type="dxa"/>
          </w:tcPr>
          <w:p w14:paraId="4D0CFD35" w14:textId="77777777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  <w:tc>
          <w:tcPr>
            <w:tcW w:w="1275" w:type="dxa"/>
          </w:tcPr>
          <w:p w14:paraId="0974AE26" w14:textId="7FDFF027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  <w:tc>
          <w:tcPr>
            <w:tcW w:w="5954" w:type="dxa"/>
          </w:tcPr>
          <w:p w14:paraId="1307B57A" w14:textId="5E1C945D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  <w:tc>
          <w:tcPr>
            <w:tcW w:w="5529" w:type="dxa"/>
          </w:tcPr>
          <w:p w14:paraId="29C9CE55" w14:textId="77777777" w:rsidR="000B2BF2" w:rsidRPr="00D402D8" w:rsidRDefault="000B2BF2" w:rsidP="000B2BF2">
            <w:pPr>
              <w:rPr>
                <w:rFonts w:ascii="Helvetica" w:hAnsi="Helvetica" w:cs="Helvetica"/>
              </w:rPr>
            </w:pPr>
          </w:p>
        </w:tc>
      </w:tr>
    </w:tbl>
    <w:p w14:paraId="222BE759" w14:textId="77777777" w:rsidR="00481B4E" w:rsidRDefault="00481B4E"/>
    <w:p w14:paraId="32571634" w14:textId="6E2DE45B" w:rsidR="000B2BF2" w:rsidRPr="00320392" w:rsidRDefault="000B2BF2" w:rsidP="00320392">
      <w:pPr>
        <w:spacing w:line="240" w:lineRule="auto"/>
        <w:rPr>
          <w:rFonts w:ascii="Verdana" w:hAnsi="Verdana"/>
          <w:b/>
          <w:bCs/>
          <w:sz w:val="18"/>
          <w:szCs w:val="20"/>
        </w:rPr>
      </w:pPr>
    </w:p>
    <w:sectPr w:rsidR="000B2BF2" w:rsidRPr="00320392" w:rsidSect="00D6081B">
      <w:footerReference w:type="default" r:id="rId15"/>
      <w:footerReference w:type="first" r:id="rId16"/>
      <w:pgSz w:w="16838" w:h="11906" w:orient="landscape"/>
      <w:pgMar w:top="1417" w:right="1417" w:bottom="1417" w:left="1417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9908F" w14:textId="77777777" w:rsidR="00426A2C" w:rsidRDefault="00426A2C" w:rsidP="00592A2A">
      <w:pPr>
        <w:spacing w:line="240" w:lineRule="auto"/>
      </w:pPr>
      <w:r>
        <w:separator/>
      </w:r>
    </w:p>
  </w:endnote>
  <w:endnote w:type="continuationSeparator" w:id="0">
    <w:p w14:paraId="025E9AED" w14:textId="77777777" w:rsidR="00426A2C" w:rsidRDefault="00426A2C" w:rsidP="00592A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SansEF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CBCEB" w14:textId="36318250" w:rsidR="00D6081B" w:rsidRDefault="00D6081B" w:rsidP="00D6081B">
    <w:pPr>
      <w:rPr>
        <w:rFonts w:cs="Arial"/>
        <w:sz w:val="16"/>
        <w:szCs w:val="16"/>
      </w:rPr>
    </w:pPr>
    <w:r>
      <w:rPr>
        <w:rFonts w:cs="Arial"/>
        <w:sz w:val="16"/>
        <w:szCs w:val="16"/>
      </w:rPr>
      <w:t>MBO Utrecht</w:t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C86983">
      <w:rPr>
        <w:sz w:val="14"/>
      </w:rPr>
      <w:t xml:space="preserve">Pagina </w:t>
    </w:r>
    <w:r w:rsidRPr="00C86983">
      <w:rPr>
        <w:sz w:val="14"/>
      </w:rPr>
      <w:fldChar w:fldCharType="begin"/>
    </w:r>
    <w:r w:rsidRPr="00C86983">
      <w:rPr>
        <w:sz w:val="14"/>
      </w:rPr>
      <w:instrText>PAGE   \* MERGEFORMAT</w:instrText>
    </w:r>
    <w:r w:rsidRPr="00C86983">
      <w:rPr>
        <w:sz w:val="14"/>
      </w:rPr>
      <w:fldChar w:fldCharType="separate"/>
    </w:r>
    <w:r>
      <w:rPr>
        <w:sz w:val="14"/>
      </w:rPr>
      <w:t>2</w:t>
    </w:r>
    <w:r w:rsidRPr="00C86983">
      <w:rPr>
        <w:sz w:val="14"/>
      </w:rPr>
      <w:fldChar w:fldCharType="end"/>
    </w:r>
    <w:r w:rsidRPr="00C86983">
      <w:rPr>
        <w:sz w:val="14"/>
      </w:rPr>
      <w:t xml:space="preserve"> van </w:t>
    </w:r>
    <w:r w:rsidRPr="00C86983">
      <w:rPr>
        <w:sz w:val="14"/>
      </w:rPr>
      <w:fldChar w:fldCharType="begin"/>
    </w:r>
    <w:r w:rsidRPr="00C86983">
      <w:rPr>
        <w:sz w:val="14"/>
      </w:rPr>
      <w:instrText xml:space="preserve"> NUMPAGES   \* MERGEFORMAT </w:instrText>
    </w:r>
    <w:r w:rsidRPr="00C86983">
      <w:rPr>
        <w:sz w:val="14"/>
      </w:rPr>
      <w:fldChar w:fldCharType="separate"/>
    </w:r>
    <w:r>
      <w:rPr>
        <w:sz w:val="14"/>
      </w:rPr>
      <w:t>5</w:t>
    </w:r>
    <w:r w:rsidRPr="00C86983">
      <w:rPr>
        <w:sz w:val="14"/>
      </w:rPr>
      <w:fldChar w:fldCharType="end"/>
    </w:r>
  </w:p>
  <w:p w14:paraId="186FEC23" w14:textId="690568B7" w:rsidR="00426A2C" w:rsidRPr="00D6081B" w:rsidRDefault="00D6081B" w:rsidP="00D6081B">
    <w:pPr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Marktconsultatie Digitale Leer en Werk Omgeving (DLWO), </w:t>
    </w:r>
    <w:r>
      <w:rPr>
        <w:rFonts w:cs="Arial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5639C" w14:textId="2742CCFE" w:rsidR="00426A2C" w:rsidRPr="00D6081B" w:rsidRDefault="00D6081B" w:rsidP="00D6081B">
    <w:pPr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58430" w14:textId="77777777" w:rsidR="00D6081B" w:rsidRDefault="00D6081B" w:rsidP="00D6081B">
    <w:pPr>
      <w:rPr>
        <w:rFonts w:cs="Arial"/>
        <w:sz w:val="16"/>
        <w:szCs w:val="16"/>
      </w:rPr>
    </w:pPr>
    <w:r>
      <w:rPr>
        <w:rFonts w:cs="Arial"/>
        <w:sz w:val="16"/>
        <w:szCs w:val="16"/>
      </w:rPr>
      <w:t>MBO Utrecht</w:t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C86983">
      <w:rPr>
        <w:sz w:val="14"/>
      </w:rPr>
      <w:t xml:space="preserve">Pagina </w:t>
    </w:r>
    <w:r w:rsidRPr="00C86983">
      <w:rPr>
        <w:sz w:val="14"/>
      </w:rPr>
      <w:fldChar w:fldCharType="begin"/>
    </w:r>
    <w:r w:rsidRPr="00C86983">
      <w:rPr>
        <w:sz w:val="14"/>
      </w:rPr>
      <w:instrText>PAGE   \* MERGEFORMAT</w:instrText>
    </w:r>
    <w:r w:rsidRPr="00C86983">
      <w:rPr>
        <w:sz w:val="14"/>
      </w:rPr>
      <w:fldChar w:fldCharType="separate"/>
    </w:r>
    <w:r>
      <w:rPr>
        <w:sz w:val="14"/>
      </w:rPr>
      <w:t>2</w:t>
    </w:r>
    <w:r w:rsidRPr="00C86983">
      <w:rPr>
        <w:sz w:val="14"/>
      </w:rPr>
      <w:fldChar w:fldCharType="end"/>
    </w:r>
    <w:r w:rsidRPr="00C86983">
      <w:rPr>
        <w:sz w:val="14"/>
      </w:rPr>
      <w:t xml:space="preserve"> van </w:t>
    </w:r>
    <w:r w:rsidRPr="00C86983">
      <w:rPr>
        <w:sz w:val="14"/>
      </w:rPr>
      <w:fldChar w:fldCharType="begin"/>
    </w:r>
    <w:r w:rsidRPr="00C86983">
      <w:rPr>
        <w:sz w:val="14"/>
      </w:rPr>
      <w:instrText xml:space="preserve"> NUMPAGES   \* MERGEFORMAT </w:instrText>
    </w:r>
    <w:r w:rsidRPr="00C86983">
      <w:rPr>
        <w:sz w:val="14"/>
      </w:rPr>
      <w:fldChar w:fldCharType="separate"/>
    </w:r>
    <w:r>
      <w:rPr>
        <w:sz w:val="14"/>
      </w:rPr>
      <w:t>5</w:t>
    </w:r>
    <w:r w:rsidRPr="00C86983">
      <w:rPr>
        <w:sz w:val="14"/>
      </w:rPr>
      <w:fldChar w:fldCharType="end"/>
    </w:r>
  </w:p>
  <w:p w14:paraId="2D2D0BDE" w14:textId="77777777" w:rsidR="00D6081B" w:rsidRPr="00D6081B" w:rsidRDefault="00D6081B" w:rsidP="00D6081B">
    <w:pPr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Marktconsultatie Digitale Leer en Werk Omgeving (DLWO), </w:t>
    </w:r>
    <w:r>
      <w:rPr>
        <w:rFonts w:cs="Arial"/>
        <w:sz w:val="16"/>
        <w:szCs w:val="16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75F58" w14:textId="77777777" w:rsidR="00D6081B" w:rsidRDefault="00D6081B" w:rsidP="00D6081B">
    <w:pPr>
      <w:rPr>
        <w:rFonts w:cs="Arial"/>
        <w:sz w:val="16"/>
        <w:szCs w:val="16"/>
      </w:rPr>
    </w:pPr>
    <w:r>
      <w:rPr>
        <w:rFonts w:cs="Arial"/>
        <w:sz w:val="16"/>
        <w:szCs w:val="16"/>
      </w:rPr>
      <w:t>MBO Utrecht</w:t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C86983">
      <w:rPr>
        <w:sz w:val="14"/>
      </w:rPr>
      <w:t xml:space="preserve">Pagina </w:t>
    </w:r>
    <w:r w:rsidRPr="00C86983">
      <w:rPr>
        <w:sz w:val="14"/>
      </w:rPr>
      <w:fldChar w:fldCharType="begin"/>
    </w:r>
    <w:r w:rsidRPr="00C86983">
      <w:rPr>
        <w:sz w:val="14"/>
      </w:rPr>
      <w:instrText>PAGE   \* MERGEFORMAT</w:instrText>
    </w:r>
    <w:r w:rsidRPr="00C86983">
      <w:rPr>
        <w:sz w:val="14"/>
      </w:rPr>
      <w:fldChar w:fldCharType="separate"/>
    </w:r>
    <w:r>
      <w:rPr>
        <w:sz w:val="14"/>
      </w:rPr>
      <w:t>4</w:t>
    </w:r>
    <w:r w:rsidRPr="00C86983">
      <w:rPr>
        <w:sz w:val="14"/>
      </w:rPr>
      <w:fldChar w:fldCharType="end"/>
    </w:r>
    <w:r w:rsidRPr="00C86983">
      <w:rPr>
        <w:sz w:val="14"/>
      </w:rPr>
      <w:t xml:space="preserve"> van </w:t>
    </w:r>
    <w:r w:rsidRPr="00C86983">
      <w:rPr>
        <w:sz w:val="14"/>
      </w:rPr>
      <w:fldChar w:fldCharType="begin"/>
    </w:r>
    <w:r w:rsidRPr="00C86983">
      <w:rPr>
        <w:sz w:val="14"/>
      </w:rPr>
      <w:instrText xml:space="preserve"> NUMPAGES   \* MERGEFORMAT </w:instrText>
    </w:r>
    <w:r w:rsidRPr="00C86983">
      <w:rPr>
        <w:sz w:val="14"/>
      </w:rPr>
      <w:fldChar w:fldCharType="separate"/>
    </w:r>
    <w:r>
      <w:rPr>
        <w:sz w:val="14"/>
      </w:rPr>
      <w:t>5</w:t>
    </w:r>
    <w:r w:rsidRPr="00C86983">
      <w:rPr>
        <w:sz w:val="14"/>
      </w:rPr>
      <w:fldChar w:fldCharType="end"/>
    </w:r>
  </w:p>
  <w:p w14:paraId="06019368" w14:textId="77777777" w:rsidR="00D6081B" w:rsidRPr="00D6081B" w:rsidRDefault="00D6081B" w:rsidP="00D6081B">
    <w:pPr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Marktconsultatie Digitale Leer en Werk Omgeving (DLWO),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9DDD6" w14:textId="77777777" w:rsidR="00426A2C" w:rsidRDefault="00426A2C" w:rsidP="00592A2A">
      <w:pPr>
        <w:spacing w:line="240" w:lineRule="auto"/>
      </w:pPr>
      <w:r>
        <w:separator/>
      </w:r>
    </w:p>
  </w:footnote>
  <w:footnote w:type="continuationSeparator" w:id="0">
    <w:p w14:paraId="238E1A5B" w14:textId="77777777" w:rsidR="00426A2C" w:rsidRDefault="00426A2C" w:rsidP="00592A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3BF02" w14:textId="4B7B9FA6" w:rsidR="00426A2C" w:rsidRDefault="00426A2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58D82657" wp14:editId="7743C346">
          <wp:simplePos x="0" y="0"/>
          <wp:positionH relativeFrom="margin">
            <wp:posOffset>4963795</wp:posOffset>
          </wp:positionH>
          <wp:positionV relativeFrom="paragraph">
            <wp:posOffset>-23495</wp:posOffset>
          </wp:positionV>
          <wp:extent cx="987425" cy="459740"/>
          <wp:effectExtent l="0" t="0" r="3175" b="0"/>
          <wp:wrapTopAndBottom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MBO Utrech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7425" cy="459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9299F"/>
    <w:multiLevelType w:val="hybridMultilevel"/>
    <w:tmpl w:val="DCE6FA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82752"/>
    <w:multiLevelType w:val="hybridMultilevel"/>
    <w:tmpl w:val="7D7EDE0C"/>
    <w:lvl w:ilvl="0" w:tplc="67301F78">
      <w:start w:val="1"/>
      <w:numFmt w:val="decimal"/>
      <w:lvlText w:val="7.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A731EF"/>
    <w:multiLevelType w:val="hybridMultilevel"/>
    <w:tmpl w:val="A16C5956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042BC3"/>
    <w:multiLevelType w:val="hybridMultilevel"/>
    <w:tmpl w:val="2F7E7EA4"/>
    <w:lvl w:ilvl="0" w:tplc="6D560FF6">
      <w:start w:val="1"/>
      <w:numFmt w:val="lowerRoman"/>
      <w:lvlText w:val="(%1)"/>
      <w:lvlJc w:val="left"/>
      <w:pPr>
        <w:ind w:left="36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3F181D"/>
    <w:multiLevelType w:val="hybridMultilevel"/>
    <w:tmpl w:val="29A04C6A"/>
    <w:lvl w:ilvl="0" w:tplc="95D6D4EC">
      <w:start w:val="1"/>
      <w:numFmt w:val="lowerLetter"/>
      <w:lvlText w:val="%1)"/>
      <w:lvlJc w:val="left"/>
      <w:pPr>
        <w:ind w:left="700" w:hanging="700"/>
      </w:pPr>
      <w:rPr>
        <w:rFonts w:hint="default"/>
      </w:rPr>
    </w:lvl>
    <w:lvl w:ilvl="1" w:tplc="9F5894E8">
      <w:start w:val="1"/>
      <w:numFmt w:val="decimal"/>
      <w:lvlText w:val="%2."/>
      <w:lvlJc w:val="left"/>
      <w:pPr>
        <w:ind w:left="1420" w:hanging="700"/>
      </w:pPr>
      <w:rPr>
        <w:rFonts w:hint="default"/>
      </w:rPr>
    </w:lvl>
    <w:lvl w:ilvl="2" w:tplc="148483B4">
      <w:start w:val="1"/>
      <w:numFmt w:val="lowerRoman"/>
      <w:lvlText w:val="(%3)"/>
      <w:lvlJc w:val="left"/>
      <w:pPr>
        <w:ind w:left="2340" w:hanging="720"/>
      </w:pPr>
      <w:rPr>
        <w:rFonts w:hint="default"/>
      </w:rPr>
    </w:lvl>
    <w:lvl w:ilvl="3" w:tplc="EDDCB1F6">
      <w:start w:val="1"/>
      <w:numFmt w:val="lowerLetter"/>
      <w:lvlText w:val="%4."/>
      <w:lvlJc w:val="left"/>
      <w:pPr>
        <w:ind w:left="2860" w:hanging="70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081C6C"/>
    <w:multiLevelType w:val="hybridMultilevel"/>
    <w:tmpl w:val="4C06D3F4"/>
    <w:lvl w:ilvl="0" w:tplc="689CC3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3D6F5F"/>
    <w:multiLevelType w:val="hybridMultilevel"/>
    <w:tmpl w:val="CCD48DC6"/>
    <w:lvl w:ilvl="0" w:tplc="5EDED552">
      <w:start w:val="1"/>
      <w:numFmt w:val="decimal"/>
      <w:pStyle w:val="TabeltekstopsommingEmtio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870473B"/>
    <w:multiLevelType w:val="hybridMultilevel"/>
    <w:tmpl w:val="BE6E02A8"/>
    <w:lvl w:ilvl="0" w:tplc="505E813E">
      <w:start w:val="1"/>
      <w:numFmt w:val="bullet"/>
      <w:pStyle w:val="Opsommingteken3eniveauEmtio"/>
      <w:lvlText w:val="–"/>
      <w:lvlJc w:val="left"/>
      <w:pPr>
        <w:tabs>
          <w:tab w:val="num" w:pos="851"/>
        </w:tabs>
        <w:ind w:left="851" w:hanging="284"/>
      </w:pPr>
      <w:rPr>
        <w:rFonts w:ascii="Maiandra GD" w:hAnsi="Maiandra GD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433651"/>
    <w:multiLevelType w:val="multilevel"/>
    <w:tmpl w:val="D04EBE46"/>
    <w:lvl w:ilvl="0">
      <w:start w:val="1"/>
      <w:numFmt w:val="decimal"/>
      <w:pStyle w:val="Kop1"/>
      <w:lvlText w:val="%1."/>
      <w:lvlJc w:val="left"/>
      <w:pPr>
        <w:ind w:left="502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9" w15:restartNumberingAfterBreak="0">
    <w:nsid w:val="1B1C2CC5"/>
    <w:multiLevelType w:val="hybridMultilevel"/>
    <w:tmpl w:val="A81A88E4"/>
    <w:lvl w:ilvl="0" w:tplc="36BC2E2C">
      <w:start w:val="1"/>
      <w:numFmt w:val="decimal"/>
      <w:lvlText w:val="4.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901B9C"/>
    <w:multiLevelType w:val="hybridMultilevel"/>
    <w:tmpl w:val="F24E1F88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D5897"/>
    <w:multiLevelType w:val="hybridMultilevel"/>
    <w:tmpl w:val="F38CE1C2"/>
    <w:lvl w:ilvl="0" w:tplc="8782E580">
      <w:start w:val="1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E8920A4"/>
    <w:multiLevelType w:val="hybridMultilevel"/>
    <w:tmpl w:val="3724C1C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470E4746">
      <w:start w:val="1"/>
      <w:numFmt w:val="decimal"/>
      <w:lvlText w:val="1.%2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A5643D"/>
    <w:multiLevelType w:val="hybridMultilevel"/>
    <w:tmpl w:val="DB8874AA"/>
    <w:lvl w:ilvl="0" w:tplc="EF1EF1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77E38A7"/>
    <w:multiLevelType w:val="hybridMultilevel"/>
    <w:tmpl w:val="7674D4C8"/>
    <w:lvl w:ilvl="0" w:tplc="DA5EFC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2E3618"/>
    <w:multiLevelType w:val="hybridMultilevel"/>
    <w:tmpl w:val="866AEF0A"/>
    <w:lvl w:ilvl="0" w:tplc="FB72FCD2">
      <w:start w:val="1"/>
      <w:numFmt w:val="decimal"/>
      <w:lvlText w:val="5.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E442E9"/>
    <w:multiLevelType w:val="hybridMultilevel"/>
    <w:tmpl w:val="5F8033EE"/>
    <w:lvl w:ilvl="0" w:tplc="41BE9494">
      <w:start w:val="1"/>
      <w:numFmt w:val="bullet"/>
      <w:pStyle w:val="OpsommingbolletjeEmtio"/>
      <w:lvlText w:val="•"/>
      <w:lvlJc w:val="left"/>
      <w:pPr>
        <w:tabs>
          <w:tab w:val="num" w:pos="284"/>
        </w:tabs>
        <w:ind w:left="284" w:hanging="284"/>
      </w:pPr>
      <w:rPr>
        <w:rFonts w:ascii="Bookman Old Style" w:hAnsi="Bookman Old Style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CD344C"/>
    <w:multiLevelType w:val="hybridMultilevel"/>
    <w:tmpl w:val="7F46398E"/>
    <w:lvl w:ilvl="0" w:tplc="49C0C250">
      <w:start w:val="1"/>
      <w:numFmt w:val="bullet"/>
      <w:pStyle w:val="Opsommingteken1eniveauEmtio"/>
      <w:lvlText w:val="•"/>
      <w:lvlJc w:val="left"/>
      <w:pPr>
        <w:tabs>
          <w:tab w:val="num" w:pos="284"/>
        </w:tabs>
        <w:ind w:left="284" w:hanging="284"/>
      </w:pPr>
      <w:rPr>
        <w:rFonts w:ascii="Bookman Old Style" w:hAnsi="Bookman Old Style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F75FFB"/>
    <w:multiLevelType w:val="hybridMultilevel"/>
    <w:tmpl w:val="99A25970"/>
    <w:lvl w:ilvl="0" w:tplc="018E027C">
      <w:start w:val="1"/>
      <w:numFmt w:val="decimal"/>
      <w:pStyle w:val="OpsommingAdnrEmtio"/>
      <w:lvlText w:val="Ad %1) "/>
      <w:lvlJc w:val="left"/>
      <w:pPr>
        <w:tabs>
          <w:tab w:val="num" w:pos="0"/>
        </w:tabs>
      </w:pPr>
      <w:rPr>
        <w:rFonts w:cs="Times New Roman"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47B0D49"/>
    <w:multiLevelType w:val="hybridMultilevel"/>
    <w:tmpl w:val="2FE6E6B4"/>
    <w:lvl w:ilvl="0" w:tplc="72D6104A">
      <w:start w:val="1"/>
      <w:numFmt w:val="lowerLetter"/>
      <w:pStyle w:val="Opsommingkleineletter1eniveauEmtio"/>
      <w:lvlText w:val="%1.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659229D"/>
    <w:multiLevelType w:val="hybridMultilevel"/>
    <w:tmpl w:val="642EAC1E"/>
    <w:lvl w:ilvl="0" w:tplc="539022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8815E78"/>
    <w:multiLevelType w:val="hybridMultilevel"/>
    <w:tmpl w:val="92A8DE7E"/>
    <w:lvl w:ilvl="0" w:tplc="58C84B98">
      <w:start w:val="1"/>
      <w:numFmt w:val="decimal"/>
      <w:pStyle w:val="Opsommingnummer1eniveauEmtio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A3E2DC6"/>
    <w:multiLevelType w:val="hybridMultilevel"/>
    <w:tmpl w:val="A114EB5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A845BF"/>
    <w:multiLevelType w:val="hybridMultilevel"/>
    <w:tmpl w:val="0AF82912"/>
    <w:lvl w:ilvl="0" w:tplc="FFF877C4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EF20776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25" w15:restartNumberingAfterBreak="0">
    <w:nsid w:val="3F3520C0"/>
    <w:multiLevelType w:val="multilevel"/>
    <w:tmpl w:val="7EC4AD70"/>
    <w:styleLink w:val="LijstopsommingEmtio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Maiandra GD" w:hAnsi="Maiandra GD" w:hint="default"/>
        <w:sz w:val="18"/>
      </w:rPr>
    </w:lvl>
    <w:lvl w:ilvl="1">
      <w:start w:val="1"/>
      <w:numFmt w:val="bullet"/>
      <w:lvlRestart w:val="0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2">
      <w:start w:val="1"/>
      <w:numFmt w:val="bullet"/>
      <w:lvlRestart w:val="0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</w:rPr>
    </w:lvl>
    <w:lvl w:ilvl="4">
      <w:start w:val="1"/>
      <w:numFmt w:val="bullet"/>
      <w:lvlRestart w:val="0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hint="default"/>
      </w:rPr>
    </w:lvl>
    <w:lvl w:ilvl="5">
      <w:start w:val="1"/>
      <w:numFmt w:val="bullet"/>
      <w:lvlRestart w:val="0"/>
      <w:lvlText w:val="–"/>
      <w:lvlJc w:val="left"/>
      <w:pPr>
        <w:tabs>
          <w:tab w:val="num" w:pos="1701"/>
        </w:tabs>
        <w:ind w:left="1701" w:hanging="283"/>
      </w:pPr>
      <w:rPr>
        <w:rFonts w:ascii="Times New Roman" w:hAnsi="Times New Roman" w:hint="default"/>
      </w:rPr>
    </w:lvl>
    <w:lvl w:ilvl="6">
      <w:start w:val="1"/>
      <w:numFmt w:val="bullet"/>
      <w:lvlRestart w:val="0"/>
      <w:lvlText w:val="–"/>
      <w:lvlJc w:val="left"/>
      <w:pPr>
        <w:tabs>
          <w:tab w:val="num" w:pos="1985"/>
        </w:tabs>
        <w:ind w:left="1985" w:hanging="284"/>
      </w:pPr>
      <w:rPr>
        <w:rFonts w:ascii="Times New Roman" w:hAnsi="Times New Roman" w:hint="default"/>
      </w:rPr>
    </w:lvl>
    <w:lvl w:ilvl="7">
      <w:start w:val="1"/>
      <w:numFmt w:val="bullet"/>
      <w:lvlRestart w:val="0"/>
      <w:lvlText w:val="–"/>
      <w:lvlJc w:val="left"/>
      <w:pPr>
        <w:tabs>
          <w:tab w:val="num" w:pos="2268"/>
        </w:tabs>
        <w:ind w:left="2268" w:hanging="283"/>
      </w:pPr>
      <w:rPr>
        <w:rFonts w:ascii="Times New Roman" w:hAnsi="Times New Roman" w:hint="default"/>
      </w:rPr>
    </w:lvl>
    <w:lvl w:ilvl="8">
      <w:start w:val="1"/>
      <w:numFmt w:val="bullet"/>
      <w:lvlRestart w:val="0"/>
      <w:lvlText w:val="–"/>
      <w:lvlJc w:val="left"/>
      <w:pPr>
        <w:tabs>
          <w:tab w:val="num" w:pos="2552"/>
        </w:tabs>
        <w:ind w:left="2552" w:hanging="284"/>
      </w:pPr>
      <w:rPr>
        <w:rFonts w:ascii="Times New Roman" w:hAnsi="Times New Roman" w:hint="default"/>
      </w:rPr>
    </w:lvl>
  </w:abstractNum>
  <w:abstractNum w:abstractNumId="26" w15:restartNumberingAfterBreak="0">
    <w:nsid w:val="44C339C3"/>
    <w:multiLevelType w:val="hybridMultilevel"/>
    <w:tmpl w:val="7FF8B54C"/>
    <w:lvl w:ilvl="0" w:tplc="D5362F64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Maiandra G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D55AC7"/>
    <w:multiLevelType w:val="hybridMultilevel"/>
    <w:tmpl w:val="B1E2A7E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9C96C21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Maiandra GD" w:hAnsi="Maiandra GD" w:cs="Maiandra GD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9" w15:restartNumberingAfterBreak="0">
    <w:nsid w:val="4F6B05E6"/>
    <w:multiLevelType w:val="hybridMultilevel"/>
    <w:tmpl w:val="FF248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04244A"/>
    <w:multiLevelType w:val="hybridMultilevel"/>
    <w:tmpl w:val="8FD08046"/>
    <w:lvl w:ilvl="0" w:tplc="CF1012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2B104A1"/>
    <w:multiLevelType w:val="hybridMultilevel"/>
    <w:tmpl w:val="E5021AC0"/>
    <w:lvl w:ilvl="0" w:tplc="AD8E9C70">
      <w:start w:val="1"/>
      <w:numFmt w:val="lowerLetter"/>
      <w:pStyle w:val="Opsommingkleineletter2eniveauEmtio"/>
      <w:lvlText w:val="%1."/>
      <w:lvlJc w:val="left"/>
      <w:pPr>
        <w:tabs>
          <w:tab w:val="num" w:pos="567"/>
        </w:tabs>
        <w:ind w:left="567" w:hanging="283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3727CC8"/>
    <w:multiLevelType w:val="hybridMultilevel"/>
    <w:tmpl w:val="B4BC0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0F0D15"/>
    <w:multiLevelType w:val="hybridMultilevel"/>
    <w:tmpl w:val="E3B083D2"/>
    <w:lvl w:ilvl="0" w:tplc="7292E4E6">
      <w:start w:val="1"/>
      <w:numFmt w:val="bullet"/>
      <w:pStyle w:val="Opsommingteken2eniveauEmtio"/>
      <w:lvlText w:val="–"/>
      <w:lvlJc w:val="left"/>
      <w:pPr>
        <w:tabs>
          <w:tab w:val="num" w:pos="567"/>
        </w:tabs>
        <w:ind w:left="567" w:hanging="283"/>
      </w:pPr>
      <w:rPr>
        <w:rFonts w:ascii="Maiandra GD" w:hAnsi="Maiandra GD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574E80"/>
    <w:multiLevelType w:val="hybridMultilevel"/>
    <w:tmpl w:val="A1C8F4A8"/>
    <w:lvl w:ilvl="0" w:tplc="6D560FF6">
      <w:start w:val="1"/>
      <w:numFmt w:val="lowerRoman"/>
      <w:lvlText w:val="(%1)"/>
      <w:lvlJc w:val="left"/>
      <w:pPr>
        <w:ind w:left="36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E6E5A67"/>
    <w:multiLevelType w:val="hybridMultilevel"/>
    <w:tmpl w:val="24F41D10"/>
    <w:lvl w:ilvl="0" w:tplc="5036A3E0">
      <w:start w:val="1"/>
      <w:numFmt w:val="decimal"/>
      <w:pStyle w:val="Inhopg1"/>
      <w:lvlText w:val="%1."/>
      <w:lvlJc w:val="left"/>
      <w:pPr>
        <w:ind w:left="804" w:hanging="444"/>
      </w:pPr>
      <w:rPr>
        <w:rFonts w:hint="default"/>
        <w:color w:val="0000FF"/>
        <w:u w:val="singl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EE1473"/>
    <w:multiLevelType w:val="hybridMultilevel"/>
    <w:tmpl w:val="6B5C323C"/>
    <w:lvl w:ilvl="0" w:tplc="0413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646544F"/>
    <w:multiLevelType w:val="hybridMultilevel"/>
    <w:tmpl w:val="09B6E59A"/>
    <w:lvl w:ilvl="0" w:tplc="0568E828">
      <w:start w:val="1"/>
      <w:numFmt w:val="lowerLetter"/>
      <w:pStyle w:val="Opsommingkleineletter3eniveauEmtio"/>
      <w:lvlText w:val="%1."/>
      <w:lvlJc w:val="left"/>
      <w:pPr>
        <w:tabs>
          <w:tab w:val="num" w:pos="851"/>
        </w:tabs>
        <w:ind w:left="851" w:hanging="284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92801E8"/>
    <w:multiLevelType w:val="hybridMultilevel"/>
    <w:tmpl w:val="DAEE7D84"/>
    <w:lvl w:ilvl="0" w:tplc="C3FADD74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6E5512E0"/>
    <w:multiLevelType w:val="multilevel"/>
    <w:tmpl w:val="76DA2F96"/>
    <w:styleLink w:val="11111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color w:val="auto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0" w15:restartNumberingAfterBreak="0">
    <w:nsid w:val="741D55CD"/>
    <w:multiLevelType w:val="hybridMultilevel"/>
    <w:tmpl w:val="C30C15C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B024BDA"/>
    <w:multiLevelType w:val="multilevel"/>
    <w:tmpl w:val="9828AAF6"/>
    <w:styleLink w:val="ArticleSection1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2563"/>
        </w:tabs>
        <w:ind w:left="2563" w:hanging="578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2" w15:restartNumberingAfterBreak="0">
    <w:nsid w:val="7FB93C7B"/>
    <w:multiLevelType w:val="hybridMultilevel"/>
    <w:tmpl w:val="DE46DE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FEE1876"/>
    <w:multiLevelType w:val="hybridMultilevel"/>
    <w:tmpl w:val="7E76FF88"/>
    <w:lvl w:ilvl="0" w:tplc="9A44BB68">
      <w:start w:val="1"/>
      <w:numFmt w:val="decimal"/>
      <w:pStyle w:val="Opsommingnummer3eniveauEmtio"/>
      <w:lvlText w:val="%1."/>
      <w:lvlJc w:val="left"/>
      <w:pPr>
        <w:tabs>
          <w:tab w:val="num" w:pos="927"/>
        </w:tabs>
        <w:ind w:left="851" w:hanging="284"/>
      </w:pPr>
      <w:rPr>
        <w:rFonts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69365230">
    <w:abstractNumId w:val="8"/>
  </w:num>
  <w:num w:numId="2" w16cid:durableId="172454850">
    <w:abstractNumId w:val="35"/>
  </w:num>
  <w:num w:numId="3" w16cid:durableId="895512989">
    <w:abstractNumId w:val="25"/>
  </w:num>
  <w:num w:numId="4" w16cid:durableId="1104812702">
    <w:abstractNumId w:val="39"/>
  </w:num>
  <w:num w:numId="5" w16cid:durableId="1630360742">
    <w:abstractNumId w:val="28"/>
  </w:num>
  <w:num w:numId="6" w16cid:durableId="1601647235">
    <w:abstractNumId w:val="41"/>
    <w:lvlOverride w:ilvl="0">
      <w:lvl w:ilvl="0">
        <w:start w:val="1"/>
        <w:numFmt w:val="decimal"/>
        <w:lvlText w:val="%1"/>
        <w:lvlJc w:val="left"/>
        <w:pPr>
          <w:tabs>
            <w:tab w:val="num" w:pos="851"/>
          </w:tabs>
          <w:ind w:left="851" w:hanging="851"/>
        </w:pPr>
        <w:rPr>
          <w:rFonts w:cs="Times New Roman" w:hint="default"/>
          <w:sz w:val="58"/>
          <w:szCs w:val="58"/>
        </w:rPr>
      </w:lvl>
    </w:lvlOverride>
  </w:num>
  <w:num w:numId="7" w16cid:durableId="1424229699">
    <w:abstractNumId w:val="19"/>
  </w:num>
  <w:num w:numId="8" w16cid:durableId="319651417">
    <w:abstractNumId w:val="31"/>
  </w:num>
  <w:num w:numId="9" w16cid:durableId="874733672">
    <w:abstractNumId w:val="37"/>
  </w:num>
  <w:num w:numId="10" w16cid:durableId="725833882">
    <w:abstractNumId w:val="21"/>
  </w:num>
  <w:num w:numId="11" w16cid:durableId="1634213405">
    <w:abstractNumId w:val="43"/>
  </w:num>
  <w:num w:numId="12" w16cid:durableId="1469542823">
    <w:abstractNumId w:val="17"/>
  </w:num>
  <w:num w:numId="13" w16cid:durableId="1055541660">
    <w:abstractNumId w:val="33"/>
  </w:num>
  <w:num w:numId="14" w16cid:durableId="1605116073">
    <w:abstractNumId w:val="7"/>
  </w:num>
  <w:num w:numId="15" w16cid:durableId="1776318324">
    <w:abstractNumId w:val="18"/>
  </w:num>
  <w:num w:numId="16" w16cid:durableId="1092312005">
    <w:abstractNumId w:val="16"/>
  </w:num>
  <w:num w:numId="17" w16cid:durableId="1340355643">
    <w:abstractNumId w:val="6"/>
  </w:num>
  <w:num w:numId="18" w16cid:durableId="140539504">
    <w:abstractNumId w:val="4"/>
  </w:num>
  <w:num w:numId="19" w16cid:durableId="1299335683">
    <w:abstractNumId w:val="26"/>
  </w:num>
  <w:num w:numId="20" w16cid:durableId="479615880">
    <w:abstractNumId w:val="29"/>
  </w:num>
  <w:num w:numId="21" w16cid:durableId="716271848">
    <w:abstractNumId w:val="32"/>
  </w:num>
  <w:num w:numId="22" w16cid:durableId="358897799">
    <w:abstractNumId w:val="42"/>
  </w:num>
  <w:num w:numId="23" w16cid:durableId="1043140231">
    <w:abstractNumId w:val="3"/>
  </w:num>
  <w:num w:numId="24" w16cid:durableId="845284506">
    <w:abstractNumId w:val="34"/>
  </w:num>
  <w:num w:numId="25" w16cid:durableId="176119658">
    <w:abstractNumId w:val="40"/>
  </w:num>
  <w:num w:numId="26" w16cid:durableId="978266225">
    <w:abstractNumId w:val="41"/>
  </w:num>
  <w:num w:numId="27" w16cid:durableId="572815220">
    <w:abstractNumId w:val="12"/>
  </w:num>
  <w:num w:numId="28" w16cid:durableId="859202052">
    <w:abstractNumId w:val="23"/>
  </w:num>
  <w:num w:numId="29" w16cid:durableId="1870142583">
    <w:abstractNumId w:val="38"/>
  </w:num>
  <w:num w:numId="30" w16cid:durableId="533926709">
    <w:abstractNumId w:val="9"/>
  </w:num>
  <w:num w:numId="31" w16cid:durableId="1325621300">
    <w:abstractNumId w:val="2"/>
  </w:num>
  <w:num w:numId="32" w16cid:durableId="1371028272">
    <w:abstractNumId w:val="15"/>
  </w:num>
  <w:num w:numId="33" w16cid:durableId="695353391">
    <w:abstractNumId w:val="11"/>
  </w:num>
  <w:num w:numId="34" w16cid:durableId="1910386067">
    <w:abstractNumId w:val="1"/>
  </w:num>
  <w:num w:numId="35" w16cid:durableId="1855803124">
    <w:abstractNumId w:val="36"/>
  </w:num>
  <w:num w:numId="36" w16cid:durableId="1290357483">
    <w:abstractNumId w:val="20"/>
  </w:num>
  <w:num w:numId="37" w16cid:durableId="1848250092">
    <w:abstractNumId w:val="14"/>
  </w:num>
  <w:num w:numId="38" w16cid:durableId="1314455993">
    <w:abstractNumId w:val="30"/>
  </w:num>
  <w:num w:numId="39" w16cid:durableId="1816330938">
    <w:abstractNumId w:val="5"/>
  </w:num>
  <w:num w:numId="40" w16cid:durableId="1396969378">
    <w:abstractNumId w:val="13"/>
  </w:num>
  <w:num w:numId="41" w16cid:durableId="717897026">
    <w:abstractNumId w:val="24"/>
  </w:num>
  <w:num w:numId="42" w16cid:durableId="1847279171">
    <w:abstractNumId w:val="22"/>
  </w:num>
  <w:num w:numId="43" w16cid:durableId="696085735">
    <w:abstractNumId w:val="10"/>
  </w:num>
  <w:num w:numId="44" w16cid:durableId="162669122">
    <w:abstractNumId w:val="0"/>
  </w:num>
  <w:num w:numId="45" w16cid:durableId="304627724">
    <w:abstractNumId w:val="2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defaultTabStop w:val="708"/>
  <w:hyphenationZone w:val="425"/>
  <w:characterSpacingControl w:val="doNotCompress"/>
  <w:hdrShapeDefaults>
    <o:shapedefaults v:ext="edit" spidmax="7168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66A"/>
    <w:rsid w:val="000037B6"/>
    <w:rsid w:val="0000437E"/>
    <w:rsid w:val="000308C8"/>
    <w:rsid w:val="0003323D"/>
    <w:rsid w:val="00034CDC"/>
    <w:rsid w:val="000363DC"/>
    <w:rsid w:val="000435EF"/>
    <w:rsid w:val="00051CAD"/>
    <w:rsid w:val="0005256D"/>
    <w:rsid w:val="000527DE"/>
    <w:rsid w:val="00053D49"/>
    <w:rsid w:val="000567CB"/>
    <w:rsid w:val="0006269C"/>
    <w:rsid w:val="00064348"/>
    <w:rsid w:val="000745AF"/>
    <w:rsid w:val="00074FD1"/>
    <w:rsid w:val="000821C5"/>
    <w:rsid w:val="00084088"/>
    <w:rsid w:val="000B2BF2"/>
    <w:rsid w:val="000C2071"/>
    <w:rsid w:val="000D0464"/>
    <w:rsid w:val="000D415B"/>
    <w:rsid w:val="000D54B2"/>
    <w:rsid w:val="000E06B9"/>
    <w:rsid w:val="000F53D3"/>
    <w:rsid w:val="00107757"/>
    <w:rsid w:val="00112BA6"/>
    <w:rsid w:val="00112C20"/>
    <w:rsid w:val="001142C4"/>
    <w:rsid w:val="00121BBF"/>
    <w:rsid w:val="001220DC"/>
    <w:rsid w:val="0014362A"/>
    <w:rsid w:val="001570C7"/>
    <w:rsid w:val="00160B6E"/>
    <w:rsid w:val="00163BEB"/>
    <w:rsid w:val="00167198"/>
    <w:rsid w:val="00167DAD"/>
    <w:rsid w:val="00176733"/>
    <w:rsid w:val="00184EDE"/>
    <w:rsid w:val="001A1A30"/>
    <w:rsid w:val="001A4CAB"/>
    <w:rsid w:val="001B33CA"/>
    <w:rsid w:val="001C65D1"/>
    <w:rsid w:val="001D4F77"/>
    <w:rsid w:val="001E679B"/>
    <w:rsid w:val="001F7FF7"/>
    <w:rsid w:val="00200370"/>
    <w:rsid w:val="00202BDE"/>
    <w:rsid w:val="002077D3"/>
    <w:rsid w:val="00210DCA"/>
    <w:rsid w:val="00230DD8"/>
    <w:rsid w:val="00231063"/>
    <w:rsid w:val="00233EB4"/>
    <w:rsid w:val="0024548C"/>
    <w:rsid w:val="002516EA"/>
    <w:rsid w:val="002567B9"/>
    <w:rsid w:val="002656BC"/>
    <w:rsid w:val="00274FCE"/>
    <w:rsid w:val="00277C9E"/>
    <w:rsid w:val="002844E1"/>
    <w:rsid w:val="00293FD8"/>
    <w:rsid w:val="002A237B"/>
    <w:rsid w:val="002A44CF"/>
    <w:rsid w:val="002A6EDF"/>
    <w:rsid w:val="002A795D"/>
    <w:rsid w:val="002C20E3"/>
    <w:rsid w:val="002E4B0C"/>
    <w:rsid w:val="002E59BF"/>
    <w:rsid w:val="002E6036"/>
    <w:rsid w:val="002E6C4C"/>
    <w:rsid w:val="002F3DD5"/>
    <w:rsid w:val="00320392"/>
    <w:rsid w:val="00322CCE"/>
    <w:rsid w:val="00337F98"/>
    <w:rsid w:val="00343078"/>
    <w:rsid w:val="00345A63"/>
    <w:rsid w:val="00353FB2"/>
    <w:rsid w:val="00355141"/>
    <w:rsid w:val="0035527D"/>
    <w:rsid w:val="00364C33"/>
    <w:rsid w:val="00365C92"/>
    <w:rsid w:val="00387B2E"/>
    <w:rsid w:val="003A1965"/>
    <w:rsid w:val="003A2A73"/>
    <w:rsid w:val="003A3F44"/>
    <w:rsid w:val="003B7F0A"/>
    <w:rsid w:val="003C2499"/>
    <w:rsid w:val="003D7138"/>
    <w:rsid w:val="003F0E19"/>
    <w:rsid w:val="003F5933"/>
    <w:rsid w:val="003F744A"/>
    <w:rsid w:val="003F7DF8"/>
    <w:rsid w:val="00407523"/>
    <w:rsid w:val="004112B1"/>
    <w:rsid w:val="00413B33"/>
    <w:rsid w:val="00414696"/>
    <w:rsid w:val="00426A2C"/>
    <w:rsid w:val="00427963"/>
    <w:rsid w:val="00431DF9"/>
    <w:rsid w:val="004376F8"/>
    <w:rsid w:val="00452E84"/>
    <w:rsid w:val="004611E5"/>
    <w:rsid w:val="00462EF0"/>
    <w:rsid w:val="00464429"/>
    <w:rsid w:val="004653B7"/>
    <w:rsid w:val="00471909"/>
    <w:rsid w:val="00481B4E"/>
    <w:rsid w:val="004878F9"/>
    <w:rsid w:val="004920CA"/>
    <w:rsid w:val="004A1D72"/>
    <w:rsid w:val="004A4964"/>
    <w:rsid w:val="004B29C0"/>
    <w:rsid w:val="004B3829"/>
    <w:rsid w:val="004D636E"/>
    <w:rsid w:val="004E25F8"/>
    <w:rsid w:val="004E3B3E"/>
    <w:rsid w:val="004F736C"/>
    <w:rsid w:val="00502034"/>
    <w:rsid w:val="00506D14"/>
    <w:rsid w:val="00512EEF"/>
    <w:rsid w:val="005150CF"/>
    <w:rsid w:val="005166DF"/>
    <w:rsid w:val="005218C5"/>
    <w:rsid w:val="00521CCE"/>
    <w:rsid w:val="00521F51"/>
    <w:rsid w:val="00524748"/>
    <w:rsid w:val="00540D65"/>
    <w:rsid w:val="00545449"/>
    <w:rsid w:val="00556DA4"/>
    <w:rsid w:val="00575C3B"/>
    <w:rsid w:val="00576E51"/>
    <w:rsid w:val="005827D0"/>
    <w:rsid w:val="00587146"/>
    <w:rsid w:val="0058729D"/>
    <w:rsid w:val="00590A8F"/>
    <w:rsid w:val="00592A2A"/>
    <w:rsid w:val="00594ED1"/>
    <w:rsid w:val="0059673E"/>
    <w:rsid w:val="005A263D"/>
    <w:rsid w:val="005A3AD7"/>
    <w:rsid w:val="005C276C"/>
    <w:rsid w:val="005C5522"/>
    <w:rsid w:val="005E53D3"/>
    <w:rsid w:val="005F3801"/>
    <w:rsid w:val="005F66D6"/>
    <w:rsid w:val="006023B7"/>
    <w:rsid w:val="00603BB4"/>
    <w:rsid w:val="00605B2B"/>
    <w:rsid w:val="00610B16"/>
    <w:rsid w:val="0061292E"/>
    <w:rsid w:val="00613D05"/>
    <w:rsid w:val="00623B55"/>
    <w:rsid w:val="00626414"/>
    <w:rsid w:val="00631AE6"/>
    <w:rsid w:val="006503EC"/>
    <w:rsid w:val="00651A52"/>
    <w:rsid w:val="00653C73"/>
    <w:rsid w:val="00666EE6"/>
    <w:rsid w:val="00674943"/>
    <w:rsid w:val="006751BF"/>
    <w:rsid w:val="0068355E"/>
    <w:rsid w:val="00684A4F"/>
    <w:rsid w:val="006900AE"/>
    <w:rsid w:val="006901E3"/>
    <w:rsid w:val="0069160F"/>
    <w:rsid w:val="006950FF"/>
    <w:rsid w:val="006A1F2D"/>
    <w:rsid w:val="006B6879"/>
    <w:rsid w:val="006C0C68"/>
    <w:rsid w:val="006C5B18"/>
    <w:rsid w:val="006C5EFB"/>
    <w:rsid w:val="006D218B"/>
    <w:rsid w:val="006E23D5"/>
    <w:rsid w:val="006E7858"/>
    <w:rsid w:val="006F65AF"/>
    <w:rsid w:val="00706470"/>
    <w:rsid w:val="00710DBD"/>
    <w:rsid w:val="00717C42"/>
    <w:rsid w:val="007202BC"/>
    <w:rsid w:val="00732144"/>
    <w:rsid w:val="0073510B"/>
    <w:rsid w:val="00735701"/>
    <w:rsid w:val="00735C2A"/>
    <w:rsid w:val="007460C1"/>
    <w:rsid w:val="00747971"/>
    <w:rsid w:val="00763642"/>
    <w:rsid w:val="007704CA"/>
    <w:rsid w:val="00773E82"/>
    <w:rsid w:val="00783BD2"/>
    <w:rsid w:val="00787455"/>
    <w:rsid w:val="00787E07"/>
    <w:rsid w:val="00790847"/>
    <w:rsid w:val="007936BF"/>
    <w:rsid w:val="007C6572"/>
    <w:rsid w:val="007D50EF"/>
    <w:rsid w:val="007D6C01"/>
    <w:rsid w:val="007D7573"/>
    <w:rsid w:val="007E4A9B"/>
    <w:rsid w:val="007E556D"/>
    <w:rsid w:val="007E6E7B"/>
    <w:rsid w:val="007F5BDF"/>
    <w:rsid w:val="00810C51"/>
    <w:rsid w:val="008162D0"/>
    <w:rsid w:val="008178E0"/>
    <w:rsid w:val="00823DAC"/>
    <w:rsid w:val="0083183D"/>
    <w:rsid w:val="00832674"/>
    <w:rsid w:val="00832AC7"/>
    <w:rsid w:val="00840283"/>
    <w:rsid w:val="00841245"/>
    <w:rsid w:val="00845322"/>
    <w:rsid w:val="00867A98"/>
    <w:rsid w:val="00871018"/>
    <w:rsid w:val="008751FB"/>
    <w:rsid w:val="00877A05"/>
    <w:rsid w:val="00891BFF"/>
    <w:rsid w:val="0089561A"/>
    <w:rsid w:val="008A59C5"/>
    <w:rsid w:val="008B1104"/>
    <w:rsid w:val="008B4759"/>
    <w:rsid w:val="008C2B76"/>
    <w:rsid w:val="008D3363"/>
    <w:rsid w:val="008D5CC2"/>
    <w:rsid w:val="008E318C"/>
    <w:rsid w:val="008E5647"/>
    <w:rsid w:val="008E6D35"/>
    <w:rsid w:val="00900034"/>
    <w:rsid w:val="00902D59"/>
    <w:rsid w:val="0090705E"/>
    <w:rsid w:val="009105F7"/>
    <w:rsid w:val="009114F9"/>
    <w:rsid w:val="009233EC"/>
    <w:rsid w:val="00923758"/>
    <w:rsid w:val="00941322"/>
    <w:rsid w:val="009421CD"/>
    <w:rsid w:val="0094562A"/>
    <w:rsid w:val="00945C7B"/>
    <w:rsid w:val="00953D5C"/>
    <w:rsid w:val="0097302C"/>
    <w:rsid w:val="00980A78"/>
    <w:rsid w:val="00982D4E"/>
    <w:rsid w:val="00987BF7"/>
    <w:rsid w:val="00993BAC"/>
    <w:rsid w:val="009B4B20"/>
    <w:rsid w:val="009C18C4"/>
    <w:rsid w:val="009C1F14"/>
    <w:rsid w:val="009D6D65"/>
    <w:rsid w:val="009E042A"/>
    <w:rsid w:val="00A028C2"/>
    <w:rsid w:val="00A03EB0"/>
    <w:rsid w:val="00A13E3F"/>
    <w:rsid w:val="00A156B4"/>
    <w:rsid w:val="00A26B37"/>
    <w:rsid w:val="00A3720D"/>
    <w:rsid w:val="00A420F4"/>
    <w:rsid w:val="00A51955"/>
    <w:rsid w:val="00A54A14"/>
    <w:rsid w:val="00A54DB7"/>
    <w:rsid w:val="00A57CC2"/>
    <w:rsid w:val="00A57D15"/>
    <w:rsid w:val="00A73732"/>
    <w:rsid w:val="00A75977"/>
    <w:rsid w:val="00AA0280"/>
    <w:rsid w:val="00AA7144"/>
    <w:rsid w:val="00AB3D0E"/>
    <w:rsid w:val="00AC3871"/>
    <w:rsid w:val="00AD35D2"/>
    <w:rsid w:val="00AD5DD1"/>
    <w:rsid w:val="00AE0F98"/>
    <w:rsid w:val="00AE1C96"/>
    <w:rsid w:val="00AE49E7"/>
    <w:rsid w:val="00AE713E"/>
    <w:rsid w:val="00AF4EF4"/>
    <w:rsid w:val="00B0049F"/>
    <w:rsid w:val="00B07812"/>
    <w:rsid w:val="00B11D61"/>
    <w:rsid w:val="00B13583"/>
    <w:rsid w:val="00B20D83"/>
    <w:rsid w:val="00B63419"/>
    <w:rsid w:val="00B63F28"/>
    <w:rsid w:val="00B642B9"/>
    <w:rsid w:val="00B66572"/>
    <w:rsid w:val="00B7577F"/>
    <w:rsid w:val="00B8494B"/>
    <w:rsid w:val="00B8627C"/>
    <w:rsid w:val="00B97CA0"/>
    <w:rsid w:val="00BA4504"/>
    <w:rsid w:val="00BC5506"/>
    <w:rsid w:val="00BD2133"/>
    <w:rsid w:val="00BD3536"/>
    <w:rsid w:val="00BD5230"/>
    <w:rsid w:val="00BD6080"/>
    <w:rsid w:val="00BD6E90"/>
    <w:rsid w:val="00BE3700"/>
    <w:rsid w:val="00BE5C25"/>
    <w:rsid w:val="00BE68AC"/>
    <w:rsid w:val="00BF6506"/>
    <w:rsid w:val="00C01790"/>
    <w:rsid w:val="00C04CAB"/>
    <w:rsid w:val="00C061CD"/>
    <w:rsid w:val="00C27BCF"/>
    <w:rsid w:val="00C31810"/>
    <w:rsid w:val="00C34479"/>
    <w:rsid w:val="00C34E87"/>
    <w:rsid w:val="00C35282"/>
    <w:rsid w:val="00C360DC"/>
    <w:rsid w:val="00C3785A"/>
    <w:rsid w:val="00C40F32"/>
    <w:rsid w:val="00C64E88"/>
    <w:rsid w:val="00C734F5"/>
    <w:rsid w:val="00C7482B"/>
    <w:rsid w:val="00C74CE6"/>
    <w:rsid w:val="00C769C4"/>
    <w:rsid w:val="00C80B8A"/>
    <w:rsid w:val="00C86983"/>
    <w:rsid w:val="00C874D8"/>
    <w:rsid w:val="00C91E85"/>
    <w:rsid w:val="00CB6166"/>
    <w:rsid w:val="00CB734E"/>
    <w:rsid w:val="00CC0485"/>
    <w:rsid w:val="00CC3B38"/>
    <w:rsid w:val="00CC45CB"/>
    <w:rsid w:val="00CC620E"/>
    <w:rsid w:val="00CC690C"/>
    <w:rsid w:val="00CD5F4B"/>
    <w:rsid w:val="00CE5AD8"/>
    <w:rsid w:val="00CE73C5"/>
    <w:rsid w:val="00CF0B43"/>
    <w:rsid w:val="00CF2422"/>
    <w:rsid w:val="00D00561"/>
    <w:rsid w:val="00D013D1"/>
    <w:rsid w:val="00D02DAB"/>
    <w:rsid w:val="00D11B08"/>
    <w:rsid w:val="00D22949"/>
    <w:rsid w:val="00D31D7E"/>
    <w:rsid w:val="00D320D1"/>
    <w:rsid w:val="00D47DC9"/>
    <w:rsid w:val="00D6081B"/>
    <w:rsid w:val="00D61A81"/>
    <w:rsid w:val="00D8499A"/>
    <w:rsid w:val="00D868BA"/>
    <w:rsid w:val="00D935DA"/>
    <w:rsid w:val="00D93AD2"/>
    <w:rsid w:val="00D961CB"/>
    <w:rsid w:val="00DA2553"/>
    <w:rsid w:val="00DB3DD2"/>
    <w:rsid w:val="00DC1EFC"/>
    <w:rsid w:val="00DC214A"/>
    <w:rsid w:val="00DC2DA9"/>
    <w:rsid w:val="00DC3B8D"/>
    <w:rsid w:val="00DC605A"/>
    <w:rsid w:val="00DC6E47"/>
    <w:rsid w:val="00DD692B"/>
    <w:rsid w:val="00DE77C8"/>
    <w:rsid w:val="00DF2E1E"/>
    <w:rsid w:val="00E33416"/>
    <w:rsid w:val="00E460E7"/>
    <w:rsid w:val="00E514DD"/>
    <w:rsid w:val="00E52B47"/>
    <w:rsid w:val="00E638FB"/>
    <w:rsid w:val="00E735FF"/>
    <w:rsid w:val="00E741DD"/>
    <w:rsid w:val="00E807E2"/>
    <w:rsid w:val="00E857ED"/>
    <w:rsid w:val="00E8766A"/>
    <w:rsid w:val="00EA4E3F"/>
    <w:rsid w:val="00EB2162"/>
    <w:rsid w:val="00EB5C3A"/>
    <w:rsid w:val="00EC12E7"/>
    <w:rsid w:val="00EC3DDA"/>
    <w:rsid w:val="00EC5A38"/>
    <w:rsid w:val="00ED7A84"/>
    <w:rsid w:val="00EE46E4"/>
    <w:rsid w:val="00EE5B6E"/>
    <w:rsid w:val="00EE60CE"/>
    <w:rsid w:val="00EF4853"/>
    <w:rsid w:val="00EF60D3"/>
    <w:rsid w:val="00F01AA4"/>
    <w:rsid w:val="00F026A8"/>
    <w:rsid w:val="00F07966"/>
    <w:rsid w:val="00F108E1"/>
    <w:rsid w:val="00F139EC"/>
    <w:rsid w:val="00F21993"/>
    <w:rsid w:val="00F22811"/>
    <w:rsid w:val="00F31CE8"/>
    <w:rsid w:val="00F32A3A"/>
    <w:rsid w:val="00F3339B"/>
    <w:rsid w:val="00F34177"/>
    <w:rsid w:val="00F34280"/>
    <w:rsid w:val="00F46020"/>
    <w:rsid w:val="00F530AD"/>
    <w:rsid w:val="00F65B01"/>
    <w:rsid w:val="00F72CB9"/>
    <w:rsid w:val="00F84644"/>
    <w:rsid w:val="00F84A17"/>
    <w:rsid w:val="00F85786"/>
    <w:rsid w:val="00F93E79"/>
    <w:rsid w:val="00F96A9B"/>
    <w:rsid w:val="00FA152F"/>
    <w:rsid w:val="00FB1BE1"/>
    <w:rsid w:val="00FB749F"/>
    <w:rsid w:val="00FC4B50"/>
    <w:rsid w:val="00FC62CB"/>
    <w:rsid w:val="00FD0373"/>
    <w:rsid w:val="00FD106A"/>
    <w:rsid w:val="00FD3331"/>
    <w:rsid w:val="00FD5D31"/>
    <w:rsid w:val="00FE5F04"/>
    <w:rsid w:val="00FF018C"/>
    <w:rsid w:val="00FF03DD"/>
    <w:rsid w:val="00FF523D"/>
    <w:rsid w:val="00FF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DA7554E"/>
  <w15:chartTrackingRefBased/>
  <w15:docId w15:val="{21A41DC2-5E29-4F30-98E5-FBF283247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108E1"/>
    <w:pPr>
      <w:spacing w:line="240" w:lineRule="exact"/>
    </w:pPr>
    <w:rPr>
      <w:rFonts w:ascii="Arial" w:hAnsi="Arial"/>
      <w:szCs w:val="22"/>
      <w:lang w:eastAsia="en-US"/>
    </w:rPr>
  </w:style>
  <w:style w:type="paragraph" w:styleId="Kop1">
    <w:name w:val="heading 1"/>
    <w:aliases w:val="(Hoofdstuk) Emtio"/>
    <w:basedOn w:val="Standaard"/>
    <w:next w:val="Standaard"/>
    <w:link w:val="Kop1Char"/>
    <w:qFormat/>
    <w:rsid w:val="00112C20"/>
    <w:pPr>
      <w:numPr>
        <w:numId w:val="1"/>
      </w:numPr>
      <w:spacing w:after="200" w:line="276" w:lineRule="auto"/>
      <w:ind w:left="360"/>
      <w:outlineLvl w:val="0"/>
    </w:pPr>
    <w:rPr>
      <w:rFonts w:ascii="Calibri" w:hAnsi="Calibri"/>
      <w:b/>
      <w:sz w:val="28"/>
      <w:szCs w:val="24"/>
    </w:rPr>
  </w:style>
  <w:style w:type="paragraph" w:styleId="Kop2">
    <w:name w:val="heading 2"/>
    <w:aliases w:val="(Paragraaf) Emtio"/>
    <w:basedOn w:val="Standaard"/>
    <w:next w:val="Standaard"/>
    <w:link w:val="Kop2Char"/>
    <w:qFormat/>
    <w:rsid w:val="00112C20"/>
    <w:pPr>
      <w:keepNext/>
      <w:keepLines/>
      <w:spacing w:before="200" w:line="276" w:lineRule="auto"/>
      <w:outlineLvl w:val="1"/>
    </w:pPr>
    <w:rPr>
      <w:rFonts w:ascii="Calibri" w:eastAsia="Times New Roman" w:hAnsi="Calibri"/>
      <w:b/>
      <w:bCs/>
      <w:color w:val="000000"/>
      <w:sz w:val="24"/>
      <w:szCs w:val="26"/>
    </w:rPr>
  </w:style>
  <w:style w:type="paragraph" w:styleId="Kop3">
    <w:name w:val="heading 3"/>
    <w:aliases w:val="(Subparagraaf) Emtio"/>
    <w:basedOn w:val="Standaard"/>
    <w:next w:val="Standaard"/>
    <w:link w:val="Kop3Char"/>
    <w:qFormat/>
    <w:rsid w:val="00112C20"/>
    <w:pPr>
      <w:keepNext/>
      <w:keepLines/>
      <w:spacing w:before="200" w:line="276" w:lineRule="auto"/>
      <w:outlineLvl w:val="2"/>
    </w:pPr>
    <w:rPr>
      <w:rFonts w:ascii="Calibri" w:eastAsia="Times New Roman" w:hAnsi="Calibri"/>
      <w:bCs/>
      <w:sz w:val="22"/>
    </w:rPr>
  </w:style>
  <w:style w:type="paragraph" w:styleId="Kop4">
    <w:name w:val="heading 4"/>
    <w:aliases w:val="Kop 4 (Subsubparagraaf) Emtio,Kop 4 Emtio"/>
    <w:basedOn w:val="ZsysbasisEmtio"/>
    <w:next w:val="BasistekstEmtio"/>
    <w:link w:val="Kop4Char"/>
    <w:qFormat/>
    <w:rsid w:val="00DD692B"/>
    <w:pPr>
      <w:keepNext/>
      <w:tabs>
        <w:tab w:val="num" w:pos="864"/>
      </w:tabs>
      <w:ind w:left="864" w:hanging="864"/>
      <w:outlineLvl w:val="3"/>
    </w:pPr>
    <w:rPr>
      <w:bCs/>
      <w:i/>
      <w:szCs w:val="24"/>
    </w:rPr>
  </w:style>
  <w:style w:type="paragraph" w:styleId="Kop5">
    <w:name w:val="heading 5"/>
    <w:aliases w:val="Kop 5 Emtio"/>
    <w:basedOn w:val="ZsysbasisEmtio"/>
    <w:next w:val="BasistekstEmtio"/>
    <w:link w:val="Kop5Char"/>
    <w:qFormat/>
    <w:rsid w:val="00DD692B"/>
    <w:pPr>
      <w:tabs>
        <w:tab w:val="num" w:pos="1008"/>
      </w:tabs>
      <w:ind w:left="1008" w:hanging="1008"/>
      <w:outlineLvl w:val="4"/>
    </w:pPr>
    <w:rPr>
      <w:b/>
      <w:bCs/>
      <w:i/>
      <w:iCs/>
      <w:szCs w:val="22"/>
    </w:rPr>
  </w:style>
  <w:style w:type="paragraph" w:styleId="Kop6">
    <w:name w:val="heading 6"/>
    <w:aliases w:val="Kop 6 Emtio"/>
    <w:basedOn w:val="ZsysbasisEmtio"/>
    <w:next w:val="BasistekstEmtio"/>
    <w:link w:val="Kop6Char"/>
    <w:qFormat/>
    <w:rsid w:val="00DD692B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Kop7">
    <w:name w:val="heading 7"/>
    <w:aliases w:val="Kop 7 Emtio"/>
    <w:basedOn w:val="ZsysbasisEmtio"/>
    <w:next w:val="BasistekstEmtio"/>
    <w:link w:val="Kop7Char"/>
    <w:qFormat/>
    <w:rsid w:val="00DD692B"/>
    <w:pPr>
      <w:tabs>
        <w:tab w:val="num" w:pos="1296"/>
      </w:tabs>
      <w:spacing w:before="240" w:after="60"/>
      <w:ind w:left="1296" w:hanging="1296"/>
      <w:outlineLvl w:val="6"/>
    </w:pPr>
    <w:rPr>
      <w:b/>
      <w:bCs/>
      <w:sz w:val="20"/>
      <w:szCs w:val="20"/>
    </w:rPr>
  </w:style>
  <w:style w:type="paragraph" w:styleId="Kop8">
    <w:name w:val="heading 8"/>
    <w:aliases w:val="Kop 8 Emtio"/>
    <w:basedOn w:val="ZsysbasisEmtio"/>
    <w:next w:val="BasistekstEmtio"/>
    <w:link w:val="Kop8Char"/>
    <w:qFormat/>
    <w:rsid w:val="00DD692B"/>
    <w:pPr>
      <w:tabs>
        <w:tab w:val="num" w:pos="1440"/>
      </w:tabs>
      <w:spacing w:before="240" w:after="60"/>
      <w:ind w:left="1440" w:hanging="1440"/>
      <w:outlineLvl w:val="7"/>
    </w:pPr>
    <w:rPr>
      <w:i/>
      <w:iCs/>
      <w:sz w:val="20"/>
      <w:szCs w:val="20"/>
    </w:rPr>
  </w:style>
  <w:style w:type="paragraph" w:styleId="Kop9">
    <w:name w:val="heading 9"/>
    <w:aliases w:val="Kop 9 Emtio"/>
    <w:basedOn w:val="ZsysbasisEmtio"/>
    <w:next w:val="BasistekstEmtio"/>
    <w:link w:val="Kop9Char"/>
    <w:qFormat/>
    <w:rsid w:val="00DD692B"/>
    <w:pPr>
      <w:tabs>
        <w:tab w:val="num" w:pos="1584"/>
      </w:tabs>
      <w:spacing w:before="240" w:after="60"/>
      <w:ind w:left="1584" w:hanging="1584"/>
      <w:outlineLvl w:val="8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592A2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592A2A"/>
    <w:rPr>
      <w:rFonts w:ascii="Arial" w:hAnsi="Arial"/>
      <w:szCs w:val="22"/>
      <w:lang w:eastAsia="en-US"/>
    </w:rPr>
  </w:style>
  <w:style w:type="paragraph" w:styleId="Voettekst">
    <w:name w:val="footer"/>
    <w:basedOn w:val="Standaard"/>
    <w:link w:val="VoettekstChar"/>
    <w:unhideWhenUsed/>
    <w:rsid w:val="00592A2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rsid w:val="00592A2A"/>
    <w:rPr>
      <w:rFonts w:ascii="Arial" w:hAnsi="Arial"/>
      <w:szCs w:val="22"/>
      <w:lang w:eastAsia="en-US"/>
    </w:rPr>
  </w:style>
  <w:style w:type="paragraph" w:styleId="Ballontekst">
    <w:name w:val="Balloon Text"/>
    <w:basedOn w:val="Standaard"/>
    <w:link w:val="BallontekstChar"/>
    <w:semiHidden/>
    <w:unhideWhenUsed/>
    <w:rsid w:val="0050203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semiHidden/>
    <w:rsid w:val="00502034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uiPriority w:val="34"/>
    <w:qFormat/>
    <w:rsid w:val="00E8766A"/>
    <w:pPr>
      <w:spacing w:after="160" w:line="259" w:lineRule="auto"/>
      <w:ind w:left="720"/>
      <w:contextualSpacing/>
    </w:pPr>
  </w:style>
  <w:style w:type="table" w:styleId="Tabelraster">
    <w:name w:val="Table Grid"/>
    <w:basedOn w:val="Standaardtabel"/>
    <w:rsid w:val="005A26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E5AD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Eindnoottekst">
    <w:name w:val="endnote text"/>
    <w:basedOn w:val="Standaard"/>
    <w:link w:val="EindnoottekstChar"/>
    <w:semiHidden/>
    <w:unhideWhenUsed/>
    <w:rsid w:val="003A1965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semiHidden/>
    <w:rsid w:val="003A1965"/>
    <w:rPr>
      <w:rFonts w:ascii="Arial" w:hAnsi="Arial"/>
      <w:lang w:eastAsia="en-US"/>
    </w:rPr>
  </w:style>
  <w:style w:type="character" w:styleId="Eindnootmarkering">
    <w:name w:val="endnote reference"/>
    <w:basedOn w:val="Standaardalinea-lettertype"/>
    <w:semiHidden/>
    <w:unhideWhenUsed/>
    <w:rsid w:val="003A1965"/>
    <w:rPr>
      <w:vertAlign w:val="superscript"/>
    </w:rPr>
  </w:style>
  <w:style w:type="character" w:customStyle="1" w:styleId="Kop1Char">
    <w:name w:val="Kop 1 Char"/>
    <w:aliases w:val="(Hoofdstuk) Emtio Char"/>
    <w:basedOn w:val="Standaardalinea-lettertype"/>
    <w:link w:val="Kop1"/>
    <w:rsid w:val="00112C20"/>
    <w:rPr>
      <w:b/>
      <w:sz w:val="28"/>
      <w:szCs w:val="24"/>
      <w:lang w:eastAsia="en-US"/>
    </w:rPr>
  </w:style>
  <w:style w:type="character" w:customStyle="1" w:styleId="Kop2Char">
    <w:name w:val="Kop 2 Char"/>
    <w:aliases w:val="(Paragraaf) Emtio Char"/>
    <w:basedOn w:val="Standaardalinea-lettertype"/>
    <w:link w:val="Kop2"/>
    <w:rsid w:val="00112C20"/>
    <w:rPr>
      <w:rFonts w:eastAsia="Times New Roman"/>
      <w:b/>
      <w:bCs/>
      <w:color w:val="000000"/>
      <w:sz w:val="24"/>
      <w:szCs w:val="26"/>
      <w:lang w:eastAsia="en-US"/>
    </w:rPr>
  </w:style>
  <w:style w:type="character" w:customStyle="1" w:styleId="Kop3Char">
    <w:name w:val="Kop 3 Char"/>
    <w:aliases w:val="(Subparagraaf) Emtio Char"/>
    <w:basedOn w:val="Standaardalinea-lettertype"/>
    <w:link w:val="Kop3"/>
    <w:rsid w:val="00112C20"/>
    <w:rPr>
      <w:rFonts w:eastAsia="Times New Roman"/>
      <w:bCs/>
      <w:sz w:val="22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112C20"/>
    <w:pPr>
      <w:tabs>
        <w:tab w:val="left" w:pos="880"/>
        <w:tab w:val="right" w:leader="dot" w:pos="9063"/>
      </w:tabs>
      <w:spacing w:line="276" w:lineRule="auto"/>
      <w:ind w:left="220"/>
    </w:pPr>
    <w:rPr>
      <w:rFonts w:ascii="Calibri" w:eastAsia="Times New Roman" w:hAnsi="Calibri" w:cs="Arial"/>
      <w:b/>
      <w:bCs/>
      <w:iCs/>
      <w:smallCaps/>
      <w:noProof/>
      <w:szCs w:val="20"/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112BA6"/>
    <w:pPr>
      <w:numPr>
        <w:numId w:val="2"/>
      </w:numPr>
      <w:tabs>
        <w:tab w:val="left" w:pos="440"/>
        <w:tab w:val="right" w:leader="dot" w:pos="9061"/>
      </w:tabs>
      <w:spacing w:before="120" w:after="120" w:line="276" w:lineRule="auto"/>
    </w:pPr>
    <w:rPr>
      <w:rFonts w:ascii="Calibri" w:hAnsi="Calibri"/>
      <w:b/>
      <w:bCs/>
      <w:caps/>
      <w:szCs w:val="20"/>
    </w:rPr>
  </w:style>
  <w:style w:type="character" w:styleId="Hyperlink">
    <w:name w:val="Hyperlink"/>
    <w:aliases w:val="Hyperlink Emtio"/>
    <w:basedOn w:val="Standaardalinea-lettertype"/>
    <w:rsid w:val="00112C20"/>
    <w:rPr>
      <w:rFonts w:cs="Times New Roman"/>
      <w:color w:val="0000FF"/>
      <w:u w:val="single"/>
    </w:rPr>
  </w:style>
  <w:style w:type="paragraph" w:styleId="Geenafstand">
    <w:name w:val="No Spacing"/>
    <w:uiPriority w:val="99"/>
    <w:qFormat/>
    <w:rsid w:val="00112C20"/>
    <w:rPr>
      <w:sz w:val="22"/>
      <w:szCs w:val="22"/>
      <w:lang w:eastAsia="en-US"/>
    </w:rPr>
  </w:style>
  <w:style w:type="paragraph" w:styleId="Normaalweb">
    <w:name w:val="Normal (Web)"/>
    <w:basedOn w:val="Standaard"/>
    <w:unhideWhenUsed/>
    <w:rsid w:val="00112C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apple-converted-space">
    <w:name w:val="apple-converted-space"/>
    <w:basedOn w:val="Standaardalinea-lettertype"/>
    <w:rsid w:val="008C2B76"/>
  </w:style>
  <w:style w:type="character" w:styleId="Verwijzingopmerking">
    <w:name w:val="annotation reference"/>
    <w:basedOn w:val="Standaardalinea-lettertype"/>
    <w:semiHidden/>
    <w:unhideWhenUsed/>
    <w:rsid w:val="006C5B18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6C5B18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6C5B18"/>
    <w:rPr>
      <w:rFonts w:ascii="Arial" w:hAnsi="Arial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6C5B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6C5B18"/>
    <w:rPr>
      <w:rFonts w:ascii="Arial" w:hAnsi="Arial"/>
      <w:b/>
      <w:bCs/>
      <w:lang w:eastAsia="en-US"/>
    </w:rPr>
  </w:style>
  <w:style w:type="paragraph" w:styleId="Inhopg3">
    <w:name w:val="toc 3"/>
    <w:basedOn w:val="Standaard"/>
    <w:next w:val="Standaard"/>
    <w:autoRedefine/>
    <w:uiPriority w:val="39"/>
    <w:unhideWhenUsed/>
    <w:rsid w:val="00987BF7"/>
    <w:pPr>
      <w:tabs>
        <w:tab w:val="left" w:pos="1017"/>
      </w:tabs>
      <w:spacing w:after="100"/>
      <w:ind w:left="400"/>
    </w:pPr>
    <w:rPr>
      <w:rFonts w:asciiTheme="minorHAnsi" w:hAnsiTheme="minorHAnsi"/>
      <w:noProof/>
      <w:szCs w:val="20"/>
    </w:rPr>
  </w:style>
  <w:style w:type="character" w:customStyle="1" w:styleId="Kop4Char">
    <w:name w:val="Kop 4 Char"/>
    <w:aliases w:val="Kop 4 (Subsubparagraaf) Emtio Char,Kop 4 Emtio Char"/>
    <w:basedOn w:val="Standaardalinea-lettertype"/>
    <w:link w:val="Kop4"/>
    <w:rsid w:val="00DD692B"/>
    <w:rPr>
      <w:rFonts w:ascii="Bookman Old Style" w:eastAsia="Times New Roman" w:hAnsi="Bookman Old Style" w:cs="Maiandra GD"/>
      <w:bCs/>
      <w:i/>
      <w:sz w:val="19"/>
      <w:szCs w:val="24"/>
    </w:rPr>
  </w:style>
  <w:style w:type="character" w:customStyle="1" w:styleId="Kop5Char">
    <w:name w:val="Kop 5 Char"/>
    <w:aliases w:val="Kop 5 Emtio Char"/>
    <w:basedOn w:val="Standaardalinea-lettertype"/>
    <w:link w:val="Kop5"/>
    <w:rsid w:val="00DD692B"/>
    <w:rPr>
      <w:rFonts w:ascii="Bookman Old Style" w:eastAsia="Times New Roman" w:hAnsi="Bookman Old Style" w:cs="Maiandra GD"/>
      <w:b/>
      <w:bCs/>
      <w:i/>
      <w:iCs/>
      <w:sz w:val="19"/>
      <w:szCs w:val="22"/>
    </w:rPr>
  </w:style>
  <w:style w:type="character" w:customStyle="1" w:styleId="Kop6Char">
    <w:name w:val="Kop 6 Char"/>
    <w:aliases w:val="Kop 6 Emtio Char"/>
    <w:basedOn w:val="Standaardalinea-lettertype"/>
    <w:link w:val="Kop6"/>
    <w:rsid w:val="00DD692B"/>
    <w:rPr>
      <w:rFonts w:ascii="Bookman Old Style" w:eastAsia="Times New Roman" w:hAnsi="Bookman Old Style" w:cs="Maiandra GD"/>
      <w:b/>
      <w:bCs/>
      <w:sz w:val="22"/>
      <w:szCs w:val="22"/>
    </w:rPr>
  </w:style>
  <w:style w:type="character" w:customStyle="1" w:styleId="Kop7Char">
    <w:name w:val="Kop 7 Char"/>
    <w:aliases w:val="Kop 7 Emtio Char"/>
    <w:basedOn w:val="Standaardalinea-lettertype"/>
    <w:link w:val="Kop7"/>
    <w:rsid w:val="00DD692B"/>
    <w:rPr>
      <w:rFonts w:ascii="Bookman Old Style" w:eastAsia="Times New Roman" w:hAnsi="Bookman Old Style" w:cs="Maiandra GD"/>
      <w:b/>
      <w:bCs/>
    </w:rPr>
  </w:style>
  <w:style w:type="character" w:customStyle="1" w:styleId="Kop8Char">
    <w:name w:val="Kop 8 Char"/>
    <w:aliases w:val="Kop 8 Emtio Char"/>
    <w:basedOn w:val="Standaardalinea-lettertype"/>
    <w:link w:val="Kop8"/>
    <w:rsid w:val="00DD692B"/>
    <w:rPr>
      <w:rFonts w:ascii="Bookman Old Style" w:eastAsia="Times New Roman" w:hAnsi="Bookman Old Style" w:cs="Maiandra GD"/>
      <w:i/>
      <w:iCs/>
    </w:rPr>
  </w:style>
  <w:style w:type="character" w:customStyle="1" w:styleId="Kop9Char">
    <w:name w:val="Kop 9 Char"/>
    <w:aliases w:val="Kop 9 Emtio Char"/>
    <w:basedOn w:val="Standaardalinea-lettertype"/>
    <w:link w:val="Kop9"/>
    <w:rsid w:val="00DD692B"/>
    <w:rPr>
      <w:rFonts w:ascii="Bookman Old Style" w:eastAsia="Times New Roman" w:hAnsi="Bookman Old Style" w:cs="Maiandra GD"/>
      <w:b/>
      <w:bCs/>
      <w:sz w:val="19"/>
      <w:szCs w:val="18"/>
    </w:rPr>
  </w:style>
  <w:style w:type="paragraph" w:customStyle="1" w:styleId="BasistekstEmtio">
    <w:name w:val="Basistekst Emtio"/>
    <w:basedOn w:val="ZsysbasisEmtio"/>
    <w:link w:val="BasistekstEmtioChar"/>
    <w:qFormat/>
    <w:rsid w:val="00DD692B"/>
  </w:style>
  <w:style w:type="paragraph" w:customStyle="1" w:styleId="ZsysbasisEmtio">
    <w:name w:val="Zsysbasis Emtio"/>
    <w:next w:val="Standaard"/>
    <w:link w:val="ZsysbasisEmtioChar"/>
    <w:rsid w:val="00DD692B"/>
    <w:pPr>
      <w:spacing w:line="260" w:lineRule="atLeast"/>
    </w:pPr>
    <w:rPr>
      <w:rFonts w:ascii="Bookman Old Style" w:eastAsia="Times New Roman" w:hAnsi="Bookman Old Style" w:cs="Maiandra GD"/>
      <w:sz w:val="19"/>
      <w:szCs w:val="18"/>
    </w:rPr>
  </w:style>
  <w:style w:type="paragraph" w:customStyle="1" w:styleId="BasistekstvetEmtio">
    <w:name w:val="Basistekst vet Emtio"/>
    <w:basedOn w:val="ZsysbasisEmtio"/>
    <w:next w:val="BasistekstEmtio"/>
    <w:link w:val="BasistekstvetEmtioChar"/>
    <w:rsid w:val="00DD692B"/>
    <w:rPr>
      <w:b/>
      <w:bCs/>
    </w:rPr>
  </w:style>
  <w:style w:type="character" w:styleId="GevolgdeHyperlink">
    <w:name w:val="FollowedHyperlink"/>
    <w:aliases w:val="GevolgdeHyperlink Emtio"/>
    <w:rsid w:val="00DD692B"/>
    <w:rPr>
      <w:rFonts w:cs="Times New Roman"/>
      <w:color w:val="auto"/>
      <w:u w:val="none"/>
    </w:rPr>
  </w:style>
  <w:style w:type="paragraph" w:customStyle="1" w:styleId="AdresvakEmtio">
    <w:name w:val="Adresvak Emtio"/>
    <w:basedOn w:val="ZsysbasisEmtio"/>
    <w:rsid w:val="00DD692B"/>
    <w:pPr>
      <w:spacing w:line="260" w:lineRule="exact"/>
    </w:pPr>
    <w:rPr>
      <w:noProof/>
    </w:rPr>
  </w:style>
  <w:style w:type="paragraph" w:customStyle="1" w:styleId="KoptekstEmtio">
    <w:name w:val="Koptekst Emtio"/>
    <w:basedOn w:val="ZsysbasisEmtio"/>
    <w:rsid w:val="00DD692B"/>
    <w:rPr>
      <w:noProof/>
    </w:rPr>
  </w:style>
  <w:style w:type="paragraph" w:customStyle="1" w:styleId="VoettekstEmtio">
    <w:name w:val="Voettekst Emtio"/>
    <w:basedOn w:val="ZsysbasisEmtio"/>
    <w:rsid w:val="00DD692B"/>
    <w:pPr>
      <w:spacing w:line="200" w:lineRule="exact"/>
    </w:pPr>
    <w:rPr>
      <w:rFonts w:ascii="LucidaSansEF" w:hAnsi="LucidaSansEF"/>
      <w:noProof/>
      <w:sz w:val="14"/>
    </w:rPr>
  </w:style>
  <w:style w:type="paragraph" w:customStyle="1" w:styleId="BasistekstcursiefEmtio">
    <w:name w:val="Basistekst cursief Emtio"/>
    <w:basedOn w:val="ZsysbasisEmtio"/>
    <w:next w:val="BasistekstEmtio"/>
    <w:link w:val="BasistekstcursiefEmtioChar"/>
    <w:rsid w:val="00DD692B"/>
    <w:rPr>
      <w:i/>
      <w:iCs/>
    </w:rPr>
  </w:style>
  <w:style w:type="table" w:styleId="3D-effectenvoortabel1">
    <w:name w:val="Table 3D effects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psommingkleineletter1eniveauEmtio">
    <w:name w:val="Opsomming kleine letter 1e niveau Emtio"/>
    <w:basedOn w:val="ZsysbasisEmtio"/>
    <w:rsid w:val="00DD692B"/>
    <w:pPr>
      <w:numPr>
        <w:numId w:val="7"/>
      </w:numPr>
      <w:tabs>
        <w:tab w:val="clear" w:pos="284"/>
      </w:tabs>
      <w:ind w:left="720" w:hanging="360"/>
    </w:pPr>
  </w:style>
  <w:style w:type="paragraph" w:customStyle="1" w:styleId="Opsommingkleineletter2eniveauEmtio">
    <w:name w:val="Opsomming kleine letter 2e niveau Emtio"/>
    <w:basedOn w:val="ZsysbasisEmtio"/>
    <w:rsid w:val="00DD692B"/>
    <w:pPr>
      <w:numPr>
        <w:numId w:val="8"/>
      </w:numPr>
      <w:tabs>
        <w:tab w:val="clear" w:pos="567"/>
      </w:tabs>
      <w:ind w:left="720" w:hanging="360"/>
    </w:pPr>
  </w:style>
  <w:style w:type="paragraph" w:customStyle="1" w:styleId="Opsommingkleineletter3eniveauEmtio">
    <w:name w:val="Opsomming kleine letter 3e niveau Emtio"/>
    <w:basedOn w:val="ZsysbasisEmtio"/>
    <w:rsid w:val="00DD692B"/>
    <w:pPr>
      <w:numPr>
        <w:numId w:val="9"/>
      </w:numPr>
      <w:tabs>
        <w:tab w:val="clear" w:pos="851"/>
      </w:tabs>
      <w:ind w:left="720" w:hanging="360"/>
    </w:pPr>
  </w:style>
  <w:style w:type="paragraph" w:customStyle="1" w:styleId="Opsommingnummer1eniveauEmtio">
    <w:name w:val="Opsomming nummer 1e niveau Emtio"/>
    <w:basedOn w:val="ZsysbasisEmtio"/>
    <w:rsid w:val="00DD692B"/>
    <w:pPr>
      <w:numPr>
        <w:numId w:val="10"/>
      </w:numPr>
      <w:tabs>
        <w:tab w:val="clear" w:pos="397"/>
      </w:tabs>
      <w:ind w:left="1069" w:hanging="360"/>
    </w:pPr>
    <w:rPr>
      <w:b/>
    </w:rPr>
  </w:style>
  <w:style w:type="paragraph" w:customStyle="1" w:styleId="Opsommingnummer2eniveauEmtio">
    <w:name w:val="Opsomming nummer 2e niveau Emtio"/>
    <w:basedOn w:val="ZsysbasisEmtio"/>
    <w:rsid w:val="00DD692B"/>
    <w:pPr>
      <w:tabs>
        <w:tab w:val="num" w:pos="567"/>
        <w:tab w:val="num" w:pos="1209"/>
      </w:tabs>
      <w:ind w:left="567" w:hanging="283"/>
    </w:pPr>
  </w:style>
  <w:style w:type="paragraph" w:customStyle="1" w:styleId="Opsommingnummer3eniveauEmtio">
    <w:name w:val="Opsomming nummer 3e niveau Emtio"/>
    <w:basedOn w:val="ZsysbasisEmtio"/>
    <w:rsid w:val="00DD692B"/>
    <w:pPr>
      <w:numPr>
        <w:numId w:val="11"/>
      </w:numPr>
      <w:tabs>
        <w:tab w:val="clear" w:pos="927"/>
      </w:tabs>
      <w:ind w:left="1068" w:hanging="360"/>
    </w:pPr>
  </w:style>
  <w:style w:type="paragraph" w:styleId="Aanhef">
    <w:name w:val="Salutation"/>
    <w:basedOn w:val="ZsysbasisEmtio"/>
    <w:next w:val="BasistekstEmtio"/>
    <w:link w:val="AanhefChar"/>
    <w:semiHidden/>
    <w:rsid w:val="00DD692B"/>
  </w:style>
  <w:style w:type="character" w:customStyle="1" w:styleId="AanhefChar">
    <w:name w:val="Aanhef Char"/>
    <w:basedOn w:val="Standaardalinea-lettertype"/>
    <w:link w:val="Aanhef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Adresenvelop">
    <w:name w:val="envelope address"/>
    <w:basedOn w:val="ZsysbasisEmtio"/>
    <w:next w:val="BasistekstEmtio"/>
    <w:semiHidden/>
    <w:rsid w:val="00DD692B"/>
  </w:style>
  <w:style w:type="paragraph" w:styleId="Afsluiting">
    <w:name w:val="Closing"/>
    <w:basedOn w:val="ZsysbasisEmtio"/>
    <w:next w:val="BasistekstEmtio"/>
    <w:link w:val="AfsluitingChar"/>
    <w:semiHidden/>
    <w:rsid w:val="00DD692B"/>
  </w:style>
  <w:style w:type="character" w:customStyle="1" w:styleId="AfsluitingChar">
    <w:name w:val="Afsluiting Char"/>
    <w:basedOn w:val="Standaardalinea-lettertype"/>
    <w:link w:val="Afsluiting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customStyle="1" w:styleId="Inspring1eniveauEmtio">
    <w:name w:val="Inspring 1e niveau Emtio"/>
    <w:basedOn w:val="ZsysbasisEmtio"/>
    <w:rsid w:val="00DD692B"/>
    <w:pPr>
      <w:tabs>
        <w:tab w:val="left" w:pos="284"/>
        <w:tab w:val="left" w:pos="567"/>
      </w:tabs>
      <w:ind w:left="284" w:hanging="284"/>
    </w:pPr>
  </w:style>
  <w:style w:type="paragraph" w:customStyle="1" w:styleId="Inspring2eniveauEmtio">
    <w:name w:val="Inspring 2e niveau Emtio"/>
    <w:basedOn w:val="ZsysbasisEmtio"/>
    <w:rsid w:val="00DD692B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rsid w:val="00DD692B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rsid w:val="00DD692B"/>
    <w:pPr>
      <w:ind w:left="284"/>
    </w:pPr>
  </w:style>
  <w:style w:type="paragraph" w:customStyle="1" w:styleId="Zwevend2eniveauEmtio">
    <w:name w:val="Zwevend 2e niveau Emtio"/>
    <w:basedOn w:val="ZsysbasisEmtio"/>
    <w:rsid w:val="00DD692B"/>
    <w:pPr>
      <w:ind w:left="567"/>
    </w:pPr>
  </w:style>
  <w:style w:type="paragraph" w:customStyle="1" w:styleId="Zwevend3eniveauEmtio">
    <w:name w:val="Zwevend 3e niveau Emtio"/>
    <w:basedOn w:val="ZsysbasisEmtio"/>
    <w:rsid w:val="00DD692B"/>
    <w:pPr>
      <w:ind w:left="851"/>
    </w:pPr>
  </w:style>
  <w:style w:type="paragraph" w:styleId="Inhopg4">
    <w:name w:val="toc 4"/>
    <w:basedOn w:val="ZsysbasisEmtio"/>
    <w:next w:val="BasistekstEmtio"/>
    <w:semiHidden/>
    <w:rsid w:val="00DD692B"/>
  </w:style>
  <w:style w:type="paragraph" w:styleId="Index1">
    <w:name w:val="index 1"/>
    <w:basedOn w:val="ZsysbasisEmtio"/>
    <w:next w:val="BasistekstEmtio"/>
    <w:semiHidden/>
    <w:rsid w:val="00DD692B"/>
  </w:style>
  <w:style w:type="paragraph" w:styleId="Index2">
    <w:name w:val="index 2"/>
    <w:basedOn w:val="ZsysbasisEmtio"/>
    <w:next w:val="BasistekstEmtio"/>
    <w:semiHidden/>
    <w:rsid w:val="00DD692B"/>
  </w:style>
  <w:style w:type="paragraph" w:styleId="Index3">
    <w:name w:val="index 3"/>
    <w:basedOn w:val="ZsysbasisEmtio"/>
    <w:next w:val="BasistekstEmtio"/>
    <w:semiHidden/>
    <w:rsid w:val="00DD692B"/>
  </w:style>
  <w:style w:type="paragraph" w:styleId="Ondertitel">
    <w:name w:val="Subtitle"/>
    <w:basedOn w:val="ZsysbasisEmtio"/>
    <w:next w:val="BasistekstEmtio"/>
    <w:link w:val="OndertitelChar"/>
    <w:qFormat/>
    <w:rsid w:val="00DD692B"/>
  </w:style>
  <w:style w:type="character" w:customStyle="1" w:styleId="OndertitelChar">
    <w:name w:val="Ondertitel Char"/>
    <w:basedOn w:val="Standaardalinea-lettertype"/>
    <w:link w:val="Ondertitel"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Titel">
    <w:name w:val="Title"/>
    <w:basedOn w:val="ZsysbasisEmtio"/>
    <w:next w:val="BasistekstEmtio"/>
    <w:link w:val="TitelChar"/>
    <w:qFormat/>
    <w:rsid w:val="00DD692B"/>
  </w:style>
  <w:style w:type="character" w:customStyle="1" w:styleId="TitelChar">
    <w:name w:val="Titel Char"/>
    <w:basedOn w:val="Standaardalinea-lettertype"/>
    <w:link w:val="Titel"/>
    <w:rsid w:val="00DD692B"/>
    <w:rPr>
      <w:rFonts w:ascii="Bookman Old Style" w:eastAsia="Times New Roman" w:hAnsi="Bookman Old Style" w:cs="Maiandra GD"/>
      <w:sz w:val="19"/>
      <w:szCs w:val="18"/>
    </w:rPr>
  </w:style>
  <w:style w:type="paragraph" w:customStyle="1" w:styleId="Kop2zondernummerEmtio">
    <w:name w:val="Kop 2 zonder nummer Emtio"/>
    <w:basedOn w:val="ZsysbasisEmtio"/>
    <w:next w:val="BasistekstEmtio"/>
    <w:rsid w:val="00DD692B"/>
    <w:pPr>
      <w:pBdr>
        <w:bottom w:val="single" w:sz="4" w:space="1" w:color="auto"/>
      </w:pBdr>
      <w:spacing w:after="160" w:line="360" w:lineRule="atLeast"/>
    </w:pPr>
    <w:rPr>
      <w:rFonts w:ascii="LucidaSansEF" w:hAnsi="LucidaSansEF"/>
      <w:caps/>
      <w:sz w:val="26"/>
      <w:szCs w:val="28"/>
    </w:rPr>
  </w:style>
  <w:style w:type="character" w:styleId="Paginanummer">
    <w:name w:val="page number"/>
    <w:rsid w:val="00DD692B"/>
    <w:rPr>
      <w:rFonts w:cs="Times New Roman"/>
    </w:rPr>
  </w:style>
  <w:style w:type="character" w:customStyle="1" w:styleId="zsysVeldMarkering">
    <w:name w:val="zsysVeldMarkering"/>
    <w:rsid w:val="00DD692B"/>
    <w:rPr>
      <w:rFonts w:cs="Times New Roman"/>
      <w:shd w:val="clear" w:color="auto" w:fill="FF99CC"/>
    </w:rPr>
  </w:style>
  <w:style w:type="paragraph" w:customStyle="1" w:styleId="Kop1zondernummerEmtio">
    <w:name w:val="Kop 1 zonder nummer Emtio"/>
    <w:basedOn w:val="ZsysbasisEmtio"/>
    <w:next w:val="BasistekstEmtio"/>
    <w:rsid w:val="00DD692B"/>
    <w:pPr>
      <w:spacing w:line="780" w:lineRule="atLeast"/>
    </w:pPr>
    <w:rPr>
      <w:kern w:val="32"/>
      <w:sz w:val="58"/>
      <w:szCs w:val="32"/>
    </w:rPr>
  </w:style>
  <w:style w:type="paragraph" w:customStyle="1" w:styleId="Kop3zondernummerEmtio">
    <w:name w:val="Kop 3 zonder nummer Emtio"/>
    <w:basedOn w:val="ZsysbasisEmtio"/>
    <w:next w:val="BasistekstEmtio"/>
    <w:rsid w:val="00DD692B"/>
    <w:rPr>
      <w:b/>
      <w:spacing w:val="2"/>
    </w:rPr>
  </w:style>
  <w:style w:type="paragraph" w:styleId="Index4">
    <w:name w:val="index 4"/>
    <w:basedOn w:val="Standaard"/>
    <w:next w:val="Standaard"/>
    <w:semiHidden/>
    <w:rsid w:val="00DD692B"/>
    <w:pPr>
      <w:spacing w:line="240" w:lineRule="atLeast"/>
      <w:ind w:left="72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dex5">
    <w:name w:val="index 5"/>
    <w:basedOn w:val="Standaard"/>
    <w:next w:val="Standaard"/>
    <w:semiHidden/>
    <w:rsid w:val="00DD692B"/>
    <w:pPr>
      <w:spacing w:line="240" w:lineRule="atLeast"/>
      <w:ind w:left="90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dex6">
    <w:name w:val="index 6"/>
    <w:basedOn w:val="Standaard"/>
    <w:next w:val="Standaard"/>
    <w:semiHidden/>
    <w:rsid w:val="00DD692B"/>
    <w:pPr>
      <w:spacing w:line="240" w:lineRule="atLeast"/>
      <w:ind w:left="108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dex7">
    <w:name w:val="index 7"/>
    <w:basedOn w:val="Standaard"/>
    <w:next w:val="Standaard"/>
    <w:semiHidden/>
    <w:rsid w:val="00DD692B"/>
    <w:pPr>
      <w:spacing w:line="240" w:lineRule="atLeast"/>
      <w:ind w:left="126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dex8">
    <w:name w:val="index 8"/>
    <w:basedOn w:val="Standaard"/>
    <w:next w:val="Standaard"/>
    <w:semiHidden/>
    <w:rsid w:val="00DD692B"/>
    <w:pPr>
      <w:spacing w:line="240" w:lineRule="atLeast"/>
      <w:ind w:left="144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dex9">
    <w:name w:val="index 9"/>
    <w:basedOn w:val="Standaard"/>
    <w:next w:val="Standaard"/>
    <w:semiHidden/>
    <w:rsid w:val="00DD692B"/>
    <w:pPr>
      <w:spacing w:line="240" w:lineRule="atLeast"/>
      <w:ind w:left="1620" w:hanging="180"/>
    </w:pPr>
    <w:rPr>
      <w:rFonts w:ascii="Verdana" w:eastAsia="Times New Roman" w:hAnsi="Verdana"/>
      <w:sz w:val="18"/>
      <w:szCs w:val="18"/>
      <w:lang w:eastAsia="nl-BE"/>
    </w:rPr>
  </w:style>
  <w:style w:type="paragraph" w:styleId="Inhopg5">
    <w:name w:val="toc 5"/>
    <w:basedOn w:val="Standaard"/>
    <w:next w:val="Standaard"/>
    <w:semiHidden/>
    <w:rsid w:val="00DD692B"/>
    <w:pPr>
      <w:spacing w:line="240" w:lineRule="atLeast"/>
      <w:ind w:left="720"/>
    </w:pPr>
    <w:rPr>
      <w:rFonts w:ascii="Verdana" w:eastAsia="Times New Roman" w:hAnsi="Verdana"/>
      <w:sz w:val="18"/>
      <w:szCs w:val="18"/>
      <w:lang w:eastAsia="nl-BE"/>
    </w:rPr>
  </w:style>
  <w:style w:type="paragraph" w:styleId="Inhopg6">
    <w:name w:val="toc 6"/>
    <w:basedOn w:val="Standaard"/>
    <w:next w:val="Standaard"/>
    <w:semiHidden/>
    <w:rsid w:val="00DD692B"/>
    <w:pPr>
      <w:spacing w:line="240" w:lineRule="atLeast"/>
      <w:ind w:left="900"/>
    </w:pPr>
    <w:rPr>
      <w:rFonts w:ascii="Verdana" w:eastAsia="Times New Roman" w:hAnsi="Verdana"/>
      <w:sz w:val="18"/>
      <w:szCs w:val="18"/>
      <w:lang w:eastAsia="nl-BE"/>
    </w:rPr>
  </w:style>
  <w:style w:type="paragraph" w:styleId="Inhopg7">
    <w:name w:val="toc 7"/>
    <w:basedOn w:val="Standaard"/>
    <w:next w:val="Standaard"/>
    <w:semiHidden/>
    <w:rsid w:val="00DD692B"/>
    <w:pPr>
      <w:spacing w:line="240" w:lineRule="atLeast"/>
      <w:ind w:left="1080"/>
    </w:pPr>
    <w:rPr>
      <w:rFonts w:ascii="Verdana" w:eastAsia="Times New Roman" w:hAnsi="Verdana"/>
      <w:sz w:val="18"/>
      <w:szCs w:val="18"/>
      <w:lang w:eastAsia="nl-BE"/>
    </w:rPr>
  </w:style>
  <w:style w:type="paragraph" w:styleId="Inhopg8">
    <w:name w:val="toc 8"/>
    <w:basedOn w:val="Standaard"/>
    <w:next w:val="Standaard"/>
    <w:semiHidden/>
    <w:rsid w:val="00DD692B"/>
    <w:pPr>
      <w:spacing w:line="240" w:lineRule="atLeast"/>
      <w:ind w:left="1260"/>
    </w:pPr>
    <w:rPr>
      <w:rFonts w:ascii="Verdana" w:eastAsia="Times New Roman" w:hAnsi="Verdana"/>
      <w:sz w:val="18"/>
      <w:szCs w:val="18"/>
      <w:lang w:eastAsia="nl-BE"/>
    </w:rPr>
  </w:style>
  <w:style w:type="paragraph" w:styleId="Inhopg9">
    <w:name w:val="toc 9"/>
    <w:basedOn w:val="Standaard"/>
    <w:next w:val="Standaard"/>
    <w:semiHidden/>
    <w:rsid w:val="00DD692B"/>
    <w:pPr>
      <w:spacing w:line="240" w:lineRule="atLeast"/>
      <w:ind w:left="1440"/>
    </w:pPr>
    <w:rPr>
      <w:rFonts w:ascii="Verdana" w:eastAsia="Times New Roman" w:hAnsi="Verdana"/>
      <w:sz w:val="18"/>
      <w:szCs w:val="18"/>
      <w:lang w:eastAsia="nl-BE"/>
    </w:rPr>
  </w:style>
  <w:style w:type="paragraph" w:styleId="Afzender">
    <w:name w:val="envelope return"/>
    <w:basedOn w:val="ZsysbasisEmtio"/>
    <w:next w:val="BasistekstEmtio"/>
    <w:semiHidden/>
    <w:rsid w:val="00DD692B"/>
  </w:style>
  <w:style w:type="paragraph" w:styleId="Berichtkop">
    <w:name w:val="Message Header"/>
    <w:basedOn w:val="ZsysbasisEmtio"/>
    <w:next w:val="BasistekstEmtio"/>
    <w:link w:val="BerichtkopChar"/>
    <w:semiHidden/>
    <w:rsid w:val="00DD692B"/>
  </w:style>
  <w:style w:type="character" w:customStyle="1" w:styleId="BerichtkopChar">
    <w:name w:val="Berichtkop Char"/>
    <w:basedOn w:val="Standaardalinea-lettertype"/>
    <w:link w:val="Berichtkop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Bloktekst">
    <w:name w:val="Block Text"/>
    <w:basedOn w:val="ZsysbasisEmtio"/>
    <w:next w:val="BasistekstEmtio"/>
    <w:semiHidden/>
    <w:rsid w:val="00DD692B"/>
  </w:style>
  <w:style w:type="table" w:styleId="Eenvoudigetabel1">
    <w:name w:val="Table Simple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Emtio"/>
    <w:next w:val="BasistekstEmtio"/>
    <w:link w:val="E-mailhandtekeningChar"/>
    <w:semiHidden/>
    <w:rsid w:val="00DD692B"/>
  </w:style>
  <w:style w:type="character" w:customStyle="1" w:styleId="E-mailhandtekeningChar">
    <w:name w:val="E-mailhandtekening Char"/>
    <w:basedOn w:val="Standaardalinea-lettertype"/>
    <w:link w:val="E-mailhandtekening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Handtekening">
    <w:name w:val="Signature"/>
    <w:basedOn w:val="ZsysbasisEmtio"/>
    <w:next w:val="BasistekstEmtio"/>
    <w:link w:val="HandtekeningChar"/>
    <w:semiHidden/>
    <w:rsid w:val="00DD692B"/>
  </w:style>
  <w:style w:type="character" w:customStyle="1" w:styleId="HandtekeningChar">
    <w:name w:val="Handtekening Char"/>
    <w:basedOn w:val="Standaardalinea-lettertype"/>
    <w:link w:val="Handtekening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HTML-voorafopgemaakt">
    <w:name w:val="HTML Preformatted"/>
    <w:basedOn w:val="ZsysbasisEmtio"/>
    <w:next w:val="BasistekstEmtio"/>
    <w:link w:val="HTML-voorafopgemaaktChar"/>
    <w:semiHidden/>
    <w:rsid w:val="00DD692B"/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character" w:styleId="HTMLCode">
    <w:name w:val="HTML Code"/>
    <w:semiHidden/>
    <w:rsid w:val="00DD692B"/>
    <w:rPr>
      <w:rFonts w:ascii="Maiandra GD" w:hAnsi="Maiandra GD" w:cs="Maiandra GD"/>
      <w:sz w:val="18"/>
      <w:szCs w:val="18"/>
    </w:rPr>
  </w:style>
  <w:style w:type="character" w:styleId="HTMLDefinition">
    <w:name w:val="HTML Definition"/>
    <w:semiHidden/>
    <w:rsid w:val="00DD692B"/>
    <w:rPr>
      <w:rFonts w:ascii="Maiandra GD" w:hAnsi="Maiandra GD" w:cs="Maiandra GD"/>
    </w:rPr>
  </w:style>
  <w:style w:type="character" w:styleId="HTMLVariable">
    <w:name w:val="HTML Variable"/>
    <w:semiHidden/>
    <w:rsid w:val="00DD692B"/>
    <w:rPr>
      <w:rFonts w:ascii="Maiandra GD" w:hAnsi="Maiandra GD" w:cs="Maiandra GD"/>
    </w:rPr>
  </w:style>
  <w:style w:type="character" w:styleId="HTML-acroniem">
    <w:name w:val="HTML Acronym"/>
    <w:semiHidden/>
    <w:rsid w:val="00DD692B"/>
    <w:rPr>
      <w:rFonts w:ascii="Maiandra GD" w:hAnsi="Maiandra GD" w:cs="Maiandra GD"/>
    </w:rPr>
  </w:style>
  <w:style w:type="paragraph" w:styleId="HTML-adres">
    <w:name w:val="HTML Address"/>
    <w:basedOn w:val="ZsysbasisEmtio"/>
    <w:next w:val="BasistekstEmtio"/>
    <w:link w:val="HTML-adresChar"/>
    <w:semiHidden/>
    <w:rsid w:val="00DD692B"/>
  </w:style>
  <w:style w:type="character" w:customStyle="1" w:styleId="HTML-adresChar">
    <w:name w:val="HTML-adres Char"/>
    <w:basedOn w:val="Standaardalinea-lettertype"/>
    <w:link w:val="HTML-adres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character" w:styleId="HTML-citaat">
    <w:name w:val="HTML Cite"/>
    <w:semiHidden/>
    <w:rsid w:val="00DD692B"/>
    <w:rPr>
      <w:rFonts w:ascii="Maiandra GD" w:hAnsi="Maiandra GD" w:cs="Maiandra GD"/>
    </w:rPr>
  </w:style>
  <w:style w:type="character" w:styleId="HTML-schrijfmachine">
    <w:name w:val="HTML Typewriter"/>
    <w:semiHidden/>
    <w:rsid w:val="00DD692B"/>
    <w:rPr>
      <w:rFonts w:ascii="Maiandra GD" w:hAnsi="Maiandra GD" w:cs="Maiandra GD"/>
      <w:sz w:val="18"/>
      <w:szCs w:val="18"/>
    </w:rPr>
  </w:style>
  <w:style w:type="character" w:styleId="HTML-toetsenbord">
    <w:name w:val="HTML Keyboard"/>
    <w:semiHidden/>
    <w:rsid w:val="00DD692B"/>
    <w:rPr>
      <w:rFonts w:ascii="Maiandra GD" w:hAnsi="Maiandra GD" w:cs="Maiandra GD"/>
      <w:sz w:val="18"/>
      <w:szCs w:val="18"/>
    </w:rPr>
  </w:style>
  <w:style w:type="character" w:styleId="HTML-voorbeeld">
    <w:name w:val="HTML Sample"/>
    <w:semiHidden/>
    <w:rsid w:val="00DD692B"/>
    <w:rPr>
      <w:rFonts w:ascii="Maiandra GD" w:hAnsi="Maiandra GD" w:cs="Maiandra GD"/>
    </w:rPr>
  </w:style>
  <w:style w:type="table" w:styleId="Klassieketabel1">
    <w:name w:val="Table Classic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Emtio"/>
    <w:next w:val="BasistekstEmtio"/>
    <w:semiHidden/>
    <w:rsid w:val="00DD692B"/>
  </w:style>
  <w:style w:type="paragraph" w:styleId="Lijst2">
    <w:name w:val="List 2"/>
    <w:basedOn w:val="ZsysbasisEmtio"/>
    <w:next w:val="BasistekstEmtio"/>
    <w:semiHidden/>
    <w:rsid w:val="00DD692B"/>
  </w:style>
  <w:style w:type="paragraph" w:styleId="Lijst3">
    <w:name w:val="List 3"/>
    <w:basedOn w:val="ZsysbasisEmtio"/>
    <w:next w:val="BasistekstEmtio"/>
    <w:semiHidden/>
    <w:rsid w:val="00DD692B"/>
  </w:style>
  <w:style w:type="paragraph" w:styleId="Lijst4">
    <w:name w:val="List 4"/>
    <w:basedOn w:val="ZsysbasisEmtio"/>
    <w:next w:val="BasistekstEmtio"/>
    <w:semiHidden/>
    <w:rsid w:val="00DD692B"/>
  </w:style>
  <w:style w:type="paragraph" w:styleId="Lijst5">
    <w:name w:val="List 5"/>
    <w:basedOn w:val="ZsysbasisEmtio"/>
    <w:next w:val="BasistekstEmtio"/>
    <w:semiHidden/>
    <w:rsid w:val="00DD692B"/>
  </w:style>
  <w:style w:type="paragraph" w:styleId="Lijstopsomteken">
    <w:name w:val="List Bullet"/>
    <w:basedOn w:val="ZsysbasisEmtio"/>
    <w:next w:val="BasistekstEmtio"/>
    <w:semiHidden/>
    <w:rsid w:val="00DD692B"/>
  </w:style>
  <w:style w:type="paragraph" w:styleId="Lijstopsomteken2">
    <w:name w:val="List Bullet 2"/>
    <w:basedOn w:val="ZsysbasisEmtio"/>
    <w:next w:val="BasistekstEmtio"/>
    <w:semiHidden/>
    <w:rsid w:val="00DD692B"/>
  </w:style>
  <w:style w:type="paragraph" w:styleId="Lijstopsomteken3">
    <w:name w:val="List Bullet 3"/>
    <w:basedOn w:val="ZsysbasisEmtio"/>
    <w:next w:val="BasistekstEmtio"/>
    <w:semiHidden/>
    <w:rsid w:val="00DD692B"/>
  </w:style>
  <w:style w:type="paragraph" w:styleId="Lijstopsomteken4">
    <w:name w:val="List Bullet 4"/>
    <w:basedOn w:val="ZsysbasisEmtio"/>
    <w:next w:val="BasistekstEmtio"/>
    <w:semiHidden/>
    <w:rsid w:val="00DD692B"/>
  </w:style>
  <w:style w:type="paragraph" w:styleId="Lijstopsomteken5">
    <w:name w:val="List Bullet 5"/>
    <w:basedOn w:val="ZsysbasisEmtio"/>
    <w:next w:val="BasistekstEmtio"/>
    <w:semiHidden/>
    <w:rsid w:val="00DD692B"/>
  </w:style>
  <w:style w:type="paragraph" w:styleId="Lijstnummering">
    <w:name w:val="List Number"/>
    <w:basedOn w:val="ZsysbasisEmtio"/>
    <w:next w:val="BasistekstEmtio"/>
    <w:semiHidden/>
    <w:rsid w:val="00DD692B"/>
  </w:style>
  <w:style w:type="paragraph" w:styleId="Lijstnummering2">
    <w:name w:val="List Number 2"/>
    <w:basedOn w:val="ZsysbasisEmtio"/>
    <w:next w:val="BasistekstEmtio"/>
    <w:semiHidden/>
    <w:rsid w:val="00DD692B"/>
  </w:style>
  <w:style w:type="paragraph" w:styleId="Lijstnummering3">
    <w:name w:val="List Number 3"/>
    <w:basedOn w:val="ZsysbasisEmtio"/>
    <w:next w:val="BasistekstEmtio"/>
    <w:semiHidden/>
    <w:rsid w:val="00DD692B"/>
  </w:style>
  <w:style w:type="paragraph" w:styleId="Lijstnummering4">
    <w:name w:val="List Number 4"/>
    <w:basedOn w:val="ZsysbasisEmtio"/>
    <w:next w:val="BasistekstEmtio"/>
    <w:semiHidden/>
    <w:rsid w:val="00DD692B"/>
  </w:style>
  <w:style w:type="paragraph" w:styleId="Lijstnummering5">
    <w:name w:val="List Number 5"/>
    <w:basedOn w:val="ZsysbasisEmtio"/>
    <w:next w:val="BasistekstEmtio"/>
    <w:semiHidden/>
    <w:rsid w:val="00DD692B"/>
  </w:style>
  <w:style w:type="paragraph" w:styleId="Lijstvoortzetting">
    <w:name w:val="List Continue"/>
    <w:basedOn w:val="ZsysbasisEmtio"/>
    <w:next w:val="BasistekstEmtio"/>
    <w:semiHidden/>
    <w:rsid w:val="00DD692B"/>
  </w:style>
  <w:style w:type="paragraph" w:styleId="Lijstvoortzetting2">
    <w:name w:val="List Continue 2"/>
    <w:basedOn w:val="ZsysbasisEmtio"/>
    <w:next w:val="BasistekstEmtio"/>
    <w:semiHidden/>
    <w:rsid w:val="00DD692B"/>
  </w:style>
  <w:style w:type="paragraph" w:styleId="Lijstvoortzetting3">
    <w:name w:val="List Continue 3"/>
    <w:basedOn w:val="ZsysbasisEmtio"/>
    <w:next w:val="BasistekstEmtio"/>
    <w:semiHidden/>
    <w:rsid w:val="00DD692B"/>
  </w:style>
  <w:style w:type="paragraph" w:styleId="Lijstvoortzetting4">
    <w:name w:val="List Continue 4"/>
    <w:basedOn w:val="ZsysbasisEmtio"/>
    <w:next w:val="BasistekstEmtio"/>
    <w:semiHidden/>
    <w:rsid w:val="00DD692B"/>
  </w:style>
  <w:style w:type="paragraph" w:styleId="Lijstvoortzetting5">
    <w:name w:val="List Continue 5"/>
    <w:basedOn w:val="ZsysbasisEmtio"/>
    <w:next w:val="BasistekstEmtio"/>
    <w:semiHidden/>
    <w:rsid w:val="00DD692B"/>
  </w:style>
  <w:style w:type="character" w:styleId="Nadruk">
    <w:name w:val="Emphasis"/>
    <w:qFormat/>
    <w:rsid w:val="00DD692B"/>
    <w:rPr>
      <w:rFonts w:ascii="Maiandra GD" w:hAnsi="Maiandra GD" w:cs="Maiandra GD"/>
    </w:rPr>
  </w:style>
  <w:style w:type="paragraph" w:styleId="Notitiekop">
    <w:name w:val="Note Heading"/>
    <w:basedOn w:val="ZsysbasisEmtio"/>
    <w:next w:val="BasistekstEmtio"/>
    <w:link w:val="NotitiekopChar"/>
    <w:semiHidden/>
    <w:rsid w:val="00DD692B"/>
  </w:style>
  <w:style w:type="character" w:customStyle="1" w:styleId="NotitiekopChar">
    <w:name w:val="Notitiekop Char"/>
    <w:basedOn w:val="Standaardalinea-lettertype"/>
    <w:link w:val="Notitiekop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">
    <w:name w:val="Body Text"/>
    <w:basedOn w:val="ZsysbasisEmtio"/>
    <w:next w:val="BasistekstEmtio"/>
    <w:link w:val="PlattetekstChar"/>
    <w:semiHidden/>
    <w:rsid w:val="00DD692B"/>
  </w:style>
  <w:style w:type="character" w:customStyle="1" w:styleId="PlattetekstChar">
    <w:name w:val="Platte tekst Char"/>
    <w:basedOn w:val="Standaardalinea-lettertype"/>
    <w:link w:val="Plattetekst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2">
    <w:name w:val="Body Text 2"/>
    <w:basedOn w:val="ZsysbasisEmtio"/>
    <w:next w:val="BasistekstEmtio"/>
    <w:link w:val="Plattetekst2Char"/>
    <w:semiHidden/>
    <w:rsid w:val="00DD692B"/>
  </w:style>
  <w:style w:type="character" w:customStyle="1" w:styleId="Plattetekst2Char">
    <w:name w:val="Platte tekst 2 Char"/>
    <w:basedOn w:val="Standaardalinea-lettertype"/>
    <w:link w:val="Plattetekst2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3">
    <w:name w:val="Body Text 3"/>
    <w:basedOn w:val="ZsysbasisEmtio"/>
    <w:next w:val="BasistekstEmtio"/>
    <w:link w:val="Plattetekst3Char"/>
    <w:semiHidden/>
    <w:rsid w:val="00DD692B"/>
  </w:style>
  <w:style w:type="character" w:customStyle="1" w:styleId="Plattetekst3Char">
    <w:name w:val="Platte tekst 3 Char"/>
    <w:basedOn w:val="Standaardalinea-lettertype"/>
    <w:link w:val="Plattetekst3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eersteinspringing">
    <w:name w:val="Body Text First Indent"/>
    <w:basedOn w:val="ZsysbasisEmtio"/>
    <w:next w:val="BasistekstEmtio"/>
    <w:link w:val="PlatteteksteersteinspringingChar"/>
    <w:semiHidden/>
    <w:rsid w:val="00DD692B"/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inspringen">
    <w:name w:val="Body Text Indent"/>
    <w:basedOn w:val="ZsysbasisEmtio"/>
    <w:next w:val="BasistekstEmtio"/>
    <w:link w:val="PlattetekstinspringenChar"/>
    <w:semiHidden/>
    <w:rsid w:val="00DD692B"/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eersteinspringing2">
    <w:name w:val="Body Text First Indent 2"/>
    <w:basedOn w:val="ZsysbasisEmtio"/>
    <w:next w:val="BasistekstEmtio"/>
    <w:link w:val="Platteteksteersteinspringing2Char"/>
    <w:semiHidden/>
    <w:rsid w:val="00DD692B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inspringen2">
    <w:name w:val="Body Text Indent 2"/>
    <w:basedOn w:val="ZsysbasisEmtio"/>
    <w:next w:val="BasistekstEmtio"/>
    <w:link w:val="Plattetekstinspringen2Char"/>
    <w:semiHidden/>
    <w:rsid w:val="00DD692B"/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Plattetekstinspringen3">
    <w:name w:val="Body Text Indent 3"/>
    <w:basedOn w:val="ZsysbasisEmtio"/>
    <w:next w:val="BasistekstEmtio"/>
    <w:link w:val="Plattetekstinspringen3Char"/>
    <w:semiHidden/>
    <w:rsid w:val="00DD692B"/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table" w:styleId="Professioneletabel">
    <w:name w:val="Table Professional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semiHidden/>
    <w:rsid w:val="00DD692B"/>
    <w:rPr>
      <w:rFonts w:ascii="Maiandra GD" w:hAnsi="Maiandra GD" w:cs="Maiandra GD"/>
    </w:rPr>
  </w:style>
  <w:style w:type="paragraph" w:styleId="Standaardinspringing">
    <w:name w:val="Normal Indent"/>
    <w:basedOn w:val="ZsysbasisEmtio"/>
    <w:next w:val="BasistekstEmtio"/>
    <w:semiHidden/>
    <w:rsid w:val="00DD692B"/>
  </w:style>
  <w:style w:type="table" w:styleId="Tabelkolommen1">
    <w:name w:val="Table Columns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ellijst1">
    <w:name w:val="Table List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uiPriority w:val="99"/>
    <w:rsid w:val="00DD692B"/>
    <w:rPr>
      <w:rFonts w:cs="Times New Roman"/>
      <w:vertAlign w:val="superscript"/>
    </w:rPr>
  </w:style>
  <w:style w:type="paragraph" w:styleId="Voetnoottekst">
    <w:name w:val="footnote text"/>
    <w:basedOn w:val="ZsysbasisEmtio"/>
    <w:next w:val="BasistekstEmtio"/>
    <w:link w:val="VoetnoottekstChar"/>
    <w:uiPriority w:val="99"/>
    <w:rsid w:val="00DD692B"/>
    <w:rPr>
      <w:sz w:val="14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DD692B"/>
    <w:rPr>
      <w:rFonts w:ascii="Bookman Old Style" w:eastAsia="Times New Roman" w:hAnsi="Bookman Old Style" w:cs="Maiandra GD"/>
      <w:sz w:val="14"/>
      <w:szCs w:val="18"/>
    </w:rPr>
  </w:style>
  <w:style w:type="table" w:styleId="Webtabel1">
    <w:name w:val="Table Web 1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DD692B"/>
    <w:pPr>
      <w:spacing w:line="240" w:lineRule="atLeast"/>
    </w:pPr>
    <w:rPr>
      <w:rFonts w:ascii="Times New Roman" w:eastAsia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qFormat/>
    <w:rsid w:val="00DD692B"/>
    <w:rPr>
      <w:rFonts w:cs="Times New Roman"/>
    </w:rPr>
  </w:style>
  <w:style w:type="paragraph" w:styleId="Datum">
    <w:name w:val="Date"/>
    <w:basedOn w:val="ZsysbasisEmtio"/>
    <w:next w:val="BasistekstEmtio"/>
    <w:link w:val="DatumChar"/>
    <w:rsid w:val="00DD692B"/>
  </w:style>
  <w:style w:type="character" w:customStyle="1" w:styleId="DatumChar">
    <w:name w:val="Datum Char"/>
    <w:basedOn w:val="Standaardalinea-lettertype"/>
    <w:link w:val="Datum"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Tekstzonderopmaak">
    <w:name w:val="Plain Text"/>
    <w:aliases w:val="Tekst zonder opmaak Emtio"/>
    <w:basedOn w:val="ZsysbasisEmtio"/>
    <w:next w:val="BasistekstEmtio"/>
    <w:link w:val="TekstzonderopmaakChar"/>
    <w:rsid w:val="00DD692B"/>
  </w:style>
  <w:style w:type="character" w:customStyle="1" w:styleId="TekstzonderopmaakChar">
    <w:name w:val="Tekst zonder opmaak Char"/>
    <w:aliases w:val="Tekst zonder opmaak Emtio Char"/>
    <w:basedOn w:val="Standaardalinea-lettertype"/>
    <w:link w:val="Tekstzonderopmaak"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Bijschrift">
    <w:name w:val="caption"/>
    <w:basedOn w:val="ZsysbasisEmtio"/>
    <w:next w:val="BasistekstEmtio"/>
    <w:qFormat/>
    <w:rsid w:val="00DD692B"/>
  </w:style>
  <w:style w:type="paragraph" w:styleId="Bronvermelding">
    <w:name w:val="table of authorities"/>
    <w:basedOn w:val="ZsysbasisEmtio"/>
    <w:next w:val="BasistekstEmtio"/>
    <w:semiHidden/>
    <w:rsid w:val="00DD692B"/>
  </w:style>
  <w:style w:type="paragraph" w:styleId="Documentstructuur">
    <w:name w:val="Document Map"/>
    <w:basedOn w:val="ZsysbasisEmtio"/>
    <w:next w:val="BasistekstEmtio"/>
    <w:link w:val="DocumentstructuurChar"/>
    <w:semiHidden/>
    <w:rsid w:val="00DD692B"/>
  </w:style>
  <w:style w:type="character" w:customStyle="1" w:styleId="DocumentstructuurChar">
    <w:name w:val="Documentstructuur Char"/>
    <w:basedOn w:val="Standaardalinea-lettertype"/>
    <w:link w:val="Documentstructuur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styleId="Indexkop">
    <w:name w:val="index heading"/>
    <w:basedOn w:val="ZsysbasisEmtio"/>
    <w:next w:val="BasistekstEmtio"/>
    <w:semiHidden/>
    <w:rsid w:val="00DD692B"/>
  </w:style>
  <w:style w:type="paragraph" w:styleId="Kopbronvermelding">
    <w:name w:val="toa heading"/>
    <w:basedOn w:val="ZsysbasisEmtio"/>
    <w:next w:val="BasistekstEmtio"/>
    <w:semiHidden/>
    <w:rsid w:val="00DD692B"/>
  </w:style>
  <w:style w:type="paragraph" w:styleId="Lijstmetafbeeldingen">
    <w:name w:val="table of figures"/>
    <w:basedOn w:val="ZsysbasisEmtio"/>
    <w:next w:val="BasistekstEmtio"/>
    <w:semiHidden/>
    <w:rsid w:val="00DD692B"/>
  </w:style>
  <w:style w:type="paragraph" w:styleId="Macrotekst">
    <w:name w:val="macro"/>
    <w:basedOn w:val="ZsysbasisEmtio"/>
    <w:next w:val="BasistekstEmtio"/>
    <w:link w:val="MacrotekstChar"/>
    <w:semiHidden/>
    <w:rsid w:val="00DD692B"/>
  </w:style>
  <w:style w:type="character" w:customStyle="1" w:styleId="MacrotekstChar">
    <w:name w:val="Macrotekst Char"/>
    <w:basedOn w:val="Standaardalinea-lettertype"/>
    <w:link w:val="Macrotekst"/>
    <w:semiHidden/>
    <w:rsid w:val="00DD692B"/>
    <w:rPr>
      <w:rFonts w:ascii="Bookman Old Style" w:eastAsia="Times New Roman" w:hAnsi="Bookman Old Style" w:cs="Maiandra GD"/>
      <w:sz w:val="19"/>
      <w:szCs w:val="18"/>
    </w:rPr>
  </w:style>
  <w:style w:type="paragraph" w:customStyle="1" w:styleId="KopjedocumentgegevensEmtio">
    <w:name w:val="Kopje documentgegevens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referentienummerEmtio">
    <w:name w:val="Documentgegevens referentienummer Emtio"/>
    <w:basedOn w:val="ZsysbasisEmtio"/>
    <w:rsid w:val="00DD692B"/>
    <w:pPr>
      <w:spacing w:line="260" w:lineRule="exact"/>
    </w:pPr>
    <w:rPr>
      <w:b/>
    </w:rPr>
  </w:style>
  <w:style w:type="paragraph" w:customStyle="1" w:styleId="AfzendergegevensEmtio">
    <w:name w:val="Afzendergegevens Emtio"/>
    <w:basedOn w:val="ZsysbasisEmtio"/>
    <w:rsid w:val="00DD692B"/>
    <w:pPr>
      <w:spacing w:line="200" w:lineRule="exact"/>
    </w:pPr>
    <w:rPr>
      <w:b/>
      <w:sz w:val="13"/>
    </w:rPr>
  </w:style>
  <w:style w:type="paragraph" w:customStyle="1" w:styleId="Opsommingteken1eniveauEmtio">
    <w:name w:val="Opsomming teken 1e niveau Emtio"/>
    <w:basedOn w:val="ZsysbasisEmtio"/>
    <w:rsid w:val="00DD692B"/>
    <w:pPr>
      <w:numPr>
        <w:numId w:val="12"/>
      </w:numPr>
      <w:tabs>
        <w:tab w:val="clear" w:pos="284"/>
      </w:tabs>
      <w:ind w:left="720" w:hanging="360"/>
    </w:pPr>
  </w:style>
  <w:style w:type="paragraph" w:customStyle="1" w:styleId="Opsommingteken2eniveauEmtio">
    <w:name w:val="Opsomming teken 2e niveau Emtio"/>
    <w:basedOn w:val="ZsysbasisEmtio"/>
    <w:rsid w:val="00DD692B"/>
    <w:pPr>
      <w:numPr>
        <w:numId w:val="13"/>
      </w:numPr>
      <w:tabs>
        <w:tab w:val="clear" w:pos="567"/>
      </w:tabs>
      <w:ind w:left="720" w:hanging="360"/>
    </w:pPr>
  </w:style>
  <w:style w:type="paragraph" w:customStyle="1" w:styleId="Opsommingteken3eniveauEmtio">
    <w:name w:val="Opsomming teken 3e niveau Emtio"/>
    <w:basedOn w:val="ZsysbasisEmtio"/>
    <w:rsid w:val="00DD692B"/>
    <w:pPr>
      <w:numPr>
        <w:numId w:val="14"/>
      </w:numPr>
      <w:tabs>
        <w:tab w:val="clear" w:pos="851"/>
      </w:tabs>
      <w:ind w:left="720" w:hanging="360"/>
    </w:pPr>
  </w:style>
  <w:style w:type="paragraph" w:customStyle="1" w:styleId="SloganEmtio">
    <w:name w:val="Slogan Emtio"/>
    <w:basedOn w:val="ZsysbasisEmtio"/>
    <w:rsid w:val="00DD692B"/>
    <w:pPr>
      <w:spacing w:line="200" w:lineRule="exact"/>
    </w:pPr>
    <w:rPr>
      <w:rFonts w:ascii="LucidaSansEF" w:hAnsi="LucidaSansEF"/>
      <w:sz w:val="14"/>
    </w:rPr>
  </w:style>
  <w:style w:type="paragraph" w:customStyle="1" w:styleId="SloganitalicEmtio">
    <w:name w:val="Slogan italic Emtio"/>
    <w:basedOn w:val="ZsysbasisEmtio"/>
    <w:rsid w:val="00DD692B"/>
    <w:pPr>
      <w:spacing w:line="300" w:lineRule="exact"/>
    </w:pPr>
    <w:rPr>
      <w:rFonts w:ascii="LucidaSansEF" w:hAnsi="LucidaSansEF"/>
      <w:i/>
      <w:sz w:val="14"/>
    </w:rPr>
  </w:style>
  <w:style w:type="paragraph" w:customStyle="1" w:styleId="DocumentnaamEmtio">
    <w:name w:val="Documentnaam Emtio"/>
    <w:basedOn w:val="ZsysbasisEmtio"/>
    <w:rsid w:val="00DD692B"/>
    <w:pPr>
      <w:spacing w:line="520" w:lineRule="exact"/>
    </w:pPr>
    <w:rPr>
      <w:i/>
      <w:sz w:val="44"/>
    </w:rPr>
  </w:style>
  <w:style w:type="paragraph" w:customStyle="1" w:styleId="KopjetabeltekstEmtio">
    <w:name w:val="Kopje tabeltekst Emtio"/>
    <w:basedOn w:val="ZsysbasisEmtio"/>
    <w:rsid w:val="00DD692B"/>
    <w:pPr>
      <w:spacing w:line="260" w:lineRule="exact"/>
    </w:pPr>
    <w:rPr>
      <w:rFonts w:ascii="LucidaSansEF" w:hAnsi="LucidaSansEF"/>
      <w:b/>
      <w:i/>
      <w:sz w:val="18"/>
    </w:rPr>
  </w:style>
  <w:style w:type="paragraph" w:customStyle="1" w:styleId="ReferentienummerEmtio">
    <w:name w:val="Referentienummer Emtio"/>
    <w:basedOn w:val="ZsysbasisEmtio"/>
    <w:next w:val="BasistekstEmtio"/>
    <w:rsid w:val="00DD692B"/>
    <w:pPr>
      <w:spacing w:line="260" w:lineRule="exact"/>
    </w:pPr>
    <w:rPr>
      <w:b/>
    </w:rPr>
  </w:style>
  <w:style w:type="paragraph" w:customStyle="1" w:styleId="BijlagenEmtio">
    <w:name w:val="Bijlagen Emtio"/>
    <w:basedOn w:val="ZsysbasisEmtio"/>
    <w:rsid w:val="00DD692B"/>
    <w:pPr>
      <w:tabs>
        <w:tab w:val="left" w:pos="1134"/>
      </w:tabs>
      <w:ind w:left="1134" w:hanging="1134"/>
    </w:pPr>
  </w:style>
  <w:style w:type="paragraph" w:customStyle="1" w:styleId="DocumentgegevensEmtio">
    <w:name w:val="Documentgegevens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KopjetabeltekstrechtsEmtio">
    <w:name w:val="Kopje tabeltekst rechts Emtio"/>
    <w:basedOn w:val="ZsysbasisEmtio"/>
    <w:rsid w:val="00DD692B"/>
    <w:pPr>
      <w:spacing w:line="260" w:lineRule="exact"/>
      <w:jc w:val="right"/>
    </w:pPr>
    <w:rPr>
      <w:rFonts w:ascii="LucidaSansEF" w:hAnsi="LucidaSansEF"/>
      <w:b/>
      <w:sz w:val="16"/>
    </w:rPr>
  </w:style>
  <w:style w:type="paragraph" w:customStyle="1" w:styleId="TabeltekstrechtsEmtio">
    <w:name w:val="Tabeltekst rechts Emtio"/>
    <w:basedOn w:val="ZsysbasisEmtio"/>
    <w:rsid w:val="00DD692B"/>
    <w:pPr>
      <w:spacing w:line="260" w:lineRule="exact"/>
      <w:jc w:val="right"/>
    </w:pPr>
  </w:style>
  <w:style w:type="paragraph" w:customStyle="1" w:styleId="TabeltekstEmtio">
    <w:name w:val="Tabeltekst Emtio"/>
    <w:basedOn w:val="ZsysbasisEmtio"/>
    <w:rsid w:val="00DD692B"/>
    <w:pPr>
      <w:spacing w:line="260" w:lineRule="exact"/>
    </w:pPr>
  </w:style>
  <w:style w:type="character" w:customStyle="1" w:styleId="VoetteksttekenEmtio">
    <w:name w:val="Voettekst teken Emtio"/>
    <w:rsid w:val="00DD692B"/>
    <w:rPr>
      <w:rFonts w:cs="Times New Roman"/>
      <w:b/>
    </w:rPr>
  </w:style>
  <w:style w:type="paragraph" w:customStyle="1" w:styleId="PaginanummerEmtio">
    <w:name w:val="Paginanummer Emtio"/>
    <w:basedOn w:val="ZsysbasisEmtio"/>
    <w:rsid w:val="00DD692B"/>
    <w:pPr>
      <w:spacing w:line="200" w:lineRule="exact"/>
      <w:jc w:val="right"/>
    </w:pPr>
    <w:rPr>
      <w:rFonts w:ascii="LucidaSansEF" w:hAnsi="LucidaSansEF"/>
      <w:sz w:val="16"/>
    </w:rPr>
  </w:style>
  <w:style w:type="paragraph" w:customStyle="1" w:styleId="Zsysframepag1-1">
    <w:name w:val="Zsysframepag1-1"/>
    <w:basedOn w:val="ZsysbasisEmtio"/>
    <w:rsid w:val="00DD692B"/>
    <w:pPr>
      <w:framePr w:w="8505" w:h="1758" w:hRule="exact" w:wrap="around" w:vAnchor="page" w:hAnchor="page" w:x="2269" w:y="1934"/>
      <w:spacing w:line="20" w:lineRule="exact"/>
    </w:pPr>
    <w:rPr>
      <w:sz w:val="2"/>
    </w:rPr>
  </w:style>
  <w:style w:type="paragraph" w:customStyle="1" w:styleId="TussenkopEmtio">
    <w:name w:val="Tussenkop Emtio"/>
    <w:basedOn w:val="ZsysbasisEmtio"/>
    <w:next w:val="BasistekstEmtio"/>
    <w:rsid w:val="00DD692B"/>
    <w:pPr>
      <w:spacing w:before="260"/>
    </w:pPr>
    <w:rPr>
      <w:rFonts w:ascii="LucidaSansEF" w:hAnsi="LucidaSansEF"/>
      <w:b/>
      <w:i/>
    </w:rPr>
  </w:style>
  <w:style w:type="paragraph" w:customStyle="1" w:styleId="OpsommingAdnrEmtio">
    <w:name w:val="Opsomming Adnr Emtio"/>
    <w:basedOn w:val="ZsysbasisEmtio"/>
    <w:next w:val="BasistekstEmtio"/>
    <w:rsid w:val="00DD692B"/>
    <w:pPr>
      <w:numPr>
        <w:numId w:val="15"/>
      </w:numPr>
      <w:tabs>
        <w:tab w:val="clear" w:pos="0"/>
      </w:tabs>
      <w:spacing w:before="520"/>
      <w:ind w:left="720" w:hanging="360"/>
    </w:pPr>
  </w:style>
  <w:style w:type="paragraph" w:customStyle="1" w:styleId="KopInhoudsopgaveEmtio">
    <w:name w:val="Kop Inhoudsopgave Emtio"/>
    <w:basedOn w:val="ZsysbasisEmtio"/>
    <w:next w:val="BasistekstEmtio"/>
    <w:rsid w:val="00DD692B"/>
    <w:pPr>
      <w:spacing w:line="780" w:lineRule="atLeast"/>
    </w:pPr>
    <w:rPr>
      <w:sz w:val="58"/>
    </w:rPr>
  </w:style>
  <w:style w:type="paragraph" w:customStyle="1" w:styleId="ReferentielogoEmtio">
    <w:name w:val="Referentie logo Emtio"/>
    <w:basedOn w:val="ZsysbasisEmtio"/>
    <w:rsid w:val="00DD692B"/>
  </w:style>
  <w:style w:type="character" w:customStyle="1" w:styleId="Kop2tekenEmtio">
    <w:name w:val="Kop 2 teken  Emtio"/>
    <w:rsid w:val="00DD692B"/>
    <w:rPr>
      <w:rFonts w:cs="Times New Roman"/>
      <w:b/>
    </w:rPr>
  </w:style>
  <w:style w:type="paragraph" w:customStyle="1" w:styleId="InleidingEmtio">
    <w:name w:val="Inleiding Emtio"/>
    <w:basedOn w:val="ZsysbasisEmtio"/>
    <w:next w:val="BasistekstEmtio"/>
    <w:rsid w:val="00DD692B"/>
    <w:pPr>
      <w:spacing w:line="390" w:lineRule="atLeast"/>
    </w:pPr>
    <w:rPr>
      <w:b/>
      <w:sz w:val="23"/>
    </w:rPr>
  </w:style>
  <w:style w:type="paragraph" w:customStyle="1" w:styleId="TitelBestekEmtio">
    <w:name w:val="Titel Bestek Emtio"/>
    <w:basedOn w:val="ZsysbasisEmtio"/>
    <w:rsid w:val="00DD692B"/>
    <w:pPr>
      <w:spacing w:line="520" w:lineRule="exact"/>
    </w:pPr>
    <w:rPr>
      <w:rFonts w:ascii="LucidaSansEF" w:hAnsi="LucidaSansEF"/>
      <w:color w:val="FFFFFF"/>
      <w:sz w:val="36"/>
    </w:rPr>
  </w:style>
  <w:style w:type="paragraph" w:customStyle="1" w:styleId="TitelNiet-openbareaanbestedingEmtio">
    <w:name w:val="Titel Niet-openbare aanbesteding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TitelEmtio">
    <w:name w:val="Titel Emtio"/>
    <w:basedOn w:val="ZsysbasisEmtio"/>
    <w:rsid w:val="00DD692B"/>
    <w:pPr>
      <w:spacing w:line="1120" w:lineRule="exact"/>
    </w:pPr>
    <w:rPr>
      <w:b/>
      <w:color w:val="FFFFFF"/>
      <w:sz w:val="78"/>
    </w:rPr>
  </w:style>
  <w:style w:type="paragraph" w:customStyle="1" w:styleId="SubtitelEmtio">
    <w:name w:val="Subtitel Emtio"/>
    <w:basedOn w:val="ZsysbasisEmtio"/>
    <w:rsid w:val="00DD692B"/>
    <w:pPr>
      <w:spacing w:line="520" w:lineRule="exact"/>
    </w:pPr>
    <w:rPr>
      <w:rFonts w:ascii="LucidaSansEF" w:hAnsi="LucidaSansEF"/>
      <w:color w:val="FFFFFF"/>
      <w:sz w:val="36"/>
    </w:rPr>
  </w:style>
  <w:style w:type="paragraph" w:customStyle="1" w:styleId="VertrouwelijkEmtio">
    <w:name w:val="Vertrouwelijk Emtio"/>
    <w:basedOn w:val="ZsysbasisEmtio"/>
    <w:rsid w:val="00DD692B"/>
    <w:pPr>
      <w:spacing w:line="325" w:lineRule="exact"/>
    </w:pPr>
    <w:rPr>
      <w:b/>
      <w:sz w:val="26"/>
    </w:rPr>
  </w:style>
  <w:style w:type="paragraph" w:customStyle="1" w:styleId="DocumentgegevenspublicatienummerEmtio">
    <w:name w:val="Documentgegevens publicatienummer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versieEmtio">
    <w:name w:val="Documentgegevens versie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datumEmtio">
    <w:name w:val="Documentgegevens datum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DocumentgegevensstatusEmtio">
    <w:name w:val="Documentgegevens status Emtio"/>
    <w:basedOn w:val="ZsysbasisEmtio"/>
    <w:rsid w:val="00DD692B"/>
    <w:pPr>
      <w:spacing w:line="390" w:lineRule="exact"/>
    </w:pPr>
    <w:rPr>
      <w:rFonts w:ascii="LucidaSansEF" w:hAnsi="LucidaSansEF"/>
      <w:color w:val="FFFFFF"/>
      <w:sz w:val="24"/>
    </w:rPr>
  </w:style>
  <w:style w:type="paragraph" w:customStyle="1" w:styleId="VoorwoordtekstEmtio">
    <w:name w:val="Voorwoordtekst Emtio"/>
    <w:basedOn w:val="ZsysbasisEmtio"/>
    <w:rsid w:val="00DD692B"/>
    <w:pPr>
      <w:spacing w:line="390" w:lineRule="atLeast"/>
    </w:pPr>
    <w:rPr>
      <w:b/>
      <w:sz w:val="21"/>
    </w:rPr>
  </w:style>
  <w:style w:type="paragraph" w:customStyle="1" w:styleId="OpsommingbolletjeEmtio">
    <w:name w:val="Opsomming bolletje Emtio"/>
    <w:basedOn w:val="ZsysbasisEmtio"/>
    <w:rsid w:val="00DD692B"/>
    <w:pPr>
      <w:numPr>
        <w:numId w:val="16"/>
      </w:numPr>
      <w:tabs>
        <w:tab w:val="clear" w:pos="284"/>
      </w:tabs>
      <w:ind w:left="720" w:hanging="360"/>
    </w:pPr>
  </w:style>
  <w:style w:type="paragraph" w:customStyle="1" w:styleId="TabeltekstopsommingEmtio">
    <w:name w:val="Tabeltekst opsomming Emtio"/>
    <w:basedOn w:val="ZsysbasisEmtio"/>
    <w:rsid w:val="00DD692B"/>
    <w:pPr>
      <w:numPr>
        <w:numId w:val="17"/>
      </w:numPr>
      <w:tabs>
        <w:tab w:val="clear" w:pos="397"/>
      </w:tabs>
      <w:ind w:left="720" w:hanging="360"/>
    </w:pPr>
  </w:style>
  <w:style w:type="paragraph" w:customStyle="1" w:styleId="HoofdstukstreepjeEmtio">
    <w:name w:val="Hoofdstukstreepje Emtio"/>
    <w:basedOn w:val="BasistekstEmtio"/>
    <w:rsid w:val="00DD692B"/>
    <w:pPr>
      <w:keepNext/>
      <w:spacing w:line="410" w:lineRule="exact"/>
    </w:pPr>
    <w:rPr>
      <w:sz w:val="58"/>
    </w:rPr>
  </w:style>
  <w:style w:type="character" w:customStyle="1" w:styleId="ZsysbasisEmtioChar">
    <w:name w:val="Zsysbasis Emtio Char"/>
    <w:link w:val="ZsysbasisEmtio"/>
    <w:locked/>
    <w:rsid w:val="00DD692B"/>
    <w:rPr>
      <w:rFonts w:ascii="Bookman Old Style" w:eastAsia="Times New Roman" w:hAnsi="Bookman Old Style" w:cs="Maiandra GD"/>
      <w:sz w:val="19"/>
      <w:szCs w:val="18"/>
    </w:rPr>
  </w:style>
  <w:style w:type="paragraph" w:customStyle="1" w:styleId="Opsomming">
    <w:name w:val="Opsomming"/>
    <w:basedOn w:val="Standaard"/>
    <w:rsid w:val="00DD692B"/>
    <w:pPr>
      <w:keepLines/>
      <w:tabs>
        <w:tab w:val="num" w:pos="567"/>
        <w:tab w:val="num" w:pos="2625"/>
      </w:tabs>
      <w:spacing w:line="240" w:lineRule="atLeast"/>
      <w:ind w:left="2625" w:hanging="283"/>
    </w:pPr>
    <w:rPr>
      <w:rFonts w:eastAsia="Times New Roman"/>
      <w:noProof/>
      <w:spacing w:val="5"/>
      <w:sz w:val="19"/>
      <w:szCs w:val="20"/>
      <w:lang w:eastAsia="nl-NL"/>
    </w:rPr>
  </w:style>
  <w:style w:type="paragraph" w:customStyle="1" w:styleId="BodyText21">
    <w:name w:val="Body Text 21"/>
    <w:basedOn w:val="Standaard"/>
    <w:rsid w:val="00DD692B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overflowPunct w:val="0"/>
      <w:autoSpaceDE w:val="0"/>
      <w:autoSpaceDN w:val="0"/>
      <w:adjustRightInd w:val="0"/>
      <w:spacing w:line="240" w:lineRule="auto"/>
      <w:ind w:left="2268"/>
      <w:jc w:val="both"/>
      <w:textAlignment w:val="baseline"/>
    </w:pPr>
    <w:rPr>
      <w:rFonts w:ascii="Univers" w:eastAsia="Times New Roman" w:hAnsi="Univers" w:cs="Mangal"/>
      <w:szCs w:val="20"/>
      <w:lang w:eastAsia="nl-NL" w:bidi="ne-NP"/>
    </w:rPr>
  </w:style>
  <w:style w:type="character" w:customStyle="1" w:styleId="BasistekstEmtioChar">
    <w:name w:val="Basistekst Emtio Char"/>
    <w:basedOn w:val="ZsysbasisEmtioChar"/>
    <w:link w:val="BasistekstEmtio"/>
    <w:locked/>
    <w:rsid w:val="00DD692B"/>
    <w:rPr>
      <w:rFonts w:ascii="Bookman Old Style" w:eastAsia="Times New Roman" w:hAnsi="Bookman Old Style" w:cs="Maiandra GD"/>
      <w:sz w:val="19"/>
      <w:szCs w:val="18"/>
    </w:rPr>
  </w:style>
  <w:style w:type="character" w:customStyle="1" w:styleId="BasistekstvetEmtioChar">
    <w:name w:val="Basistekst vet Emtio Char"/>
    <w:link w:val="BasistekstvetEmtio"/>
    <w:locked/>
    <w:rsid w:val="00DD692B"/>
    <w:rPr>
      <w:rFonts w:ascii="Bookman Old Style" w:eastAsia="Times New Roman" w:hAnsi="Bookman Old Style" w:cs="Maiandra GD"/>
      <w:b/>
      <w:bCs/>
      <w:sz w:val="19"/>
      <w:szCs w:val="18"/>
    </w:rPr>
  </w:style>
  <w:style w:type="numbering" w:customStyle="1" w:styleId="LijstopsommingEmtio">
    <w:name w:val="Lijst opsomming Emtio"/>
    <w:rsid w:val="00DD692B"/>
    <w:pPr>
      <w:numPr>
        <w:numId w:val="3"/>
      </w:numPr>
    </w:pPr>
  </w:style>
  <w:style w:type="numbering" w:styleId="1ai">
    <w:name w:val="Outline List 1"/>
    <w:basedOn w:val="Geenlijst"/>
    <w:rsid w:val="00DD692B"/>
    <w:pPr>
      <w:numPr>
        <w:numId w:val="5"/>
      </w:numPr>
    </w:pPr>
  </w:style>
  <w:style w:type="numbering" w:styleId="111111">
    <w:name w:val="Outline List 2"/>
    <w:basedOn w:val="Geenlijst"/>
    <w:rsid w:val="00DD692B"/>
    <w:pPr>
      <w:numPr>
        <w:numId w:val="4"/>
      </w:numPr>
    </w:pPr>
  </w:style>
  <w:style w:type="numbering" w:customStyle="1" w:styleId="ArticleSection1">
    <w:name w:val="Article / Section1"/>
    <w:rsid w:val="00DD692B"/>
    <w:pPr>
      <w:numPr>
        <w:numId w:val="26"/>
      </w:numPr>
    </w:pPr>
  </w:style>
  <w:style w:type="paragraph" w:customStyle="1" w:styleId="Lijstalinea1">
    <w:name w:val="Lijstalinea1"/>
    <w:basedOn w:val="Standaard"/>
    <w:rsid w:val="00DD692B"/>
    <w:pPr>
      <w:overflowPunct w:val="0"/>
      <w:autoSpaceDE w:val="0"/>
      <w:autoSpaceDN w:val="0"/>
      <w:adjustRightInd w:val="0"/>
      <w:spacing w:after="120" w:line="280" w:lineRule="atLeast"/>
      <w:ind w:left="720"/>
      <w:contextualSpacing/>
      <w:textAlignment w:val="baseline"/>
    </w:pPr>
    <w:rPr>
      <w:rFonts w:ascii="Bookman Old Style" w:eastAsia="Times New Roman" w:hAnsi="Bookman Old Style"/>
      <w:sz w:val="18"/>
      <w:szCs w:val="20"/>
    </w:rPr>
  </w:style>
  <w:style w:type="paragraph" w:customStyle="1" w:styleId="KOP10">
    <w:name w:val="KOP 1"/>
    <w:aliases w:val="zonder nummering"/>
    <w:basedOn w:val="Standaard"/>
    <w:next w:val="Standaard"/>
    <w:autoRedefine/>
    <w:rsid w:val="00DD692B"/>
    <w:pPr>
      <w:keepNext/>
      <w:pageBreakBefore/>
      <w:overflowPunct w:val="0"/>
      <w:autoSpaceDE w:val="0"/>
      <w:autoSpaceDN w:val="0"/>
      <w:adjustRightInd w:val="0"/>
      <w:spacing w:after="120" w:line="360" w:lineRule="exact"/>
      <w:ind w:left="851" w:hanging="851"/>
      <w:textAlignment w:val="baseline"/>
    </w:pPr>
    <w:rPr>
      <w:rFonts w:ascii="Bookman Old Style" w:eastAsia="Times New Roman" w:hAnsi="Bookman Old Style" w:cs="Univers"/>
      <w:smallCaps/>
      <w:sz w:val="22"/>
      <w:szCs w:val="18"/>
    </w:rPr>
  </w:style>
  <w:style w:type="character" w:customStyle="1" w:styleId="BasistekstcursiefEmtioChar">
    <w:name w:val="Basistekst cursief Emtio Char"/>
    <w:link w:val="BasistekstcursiefEmtio"/>
    <w:rsid w:val="00DD692B"/>
    <w:rPr>
      <w:rFonts w:ascii="Bookman Old Style" w:eastAsia="Times New Roman" w:hAnsi="Bookman Old Style" w:cs="Maiandra GD"/>
      <w:i/>
      <w:iCs/>
      <w:sz w:val="19"/>
      <w:szCs w:val="18"/>
    </w:rPr>
  </w:style>
  <w:style w:type="paragraph" w:customStyle="1" w:styleId="Geenafstand1">
    <w:name w:val="Geen afstand1"/>
    <w:rsid w:val="00DD692B"/>
    <w:rPr>
      <w:rFonts w:ascii="Verdana" w:eastAsia="Times New Roman" w:hAnsi="Verdana"/>
      <w:sz w:val="18"/>
      <w:szCs w:val="18"/>
      <w:lang w:eastAsia="en-US"/>
    </w:rPr>
  </w:style>
  <w:style w:type="paragraph" w:customStyle="1" w:styleId="Kleurrijkelijst-accent11">
    <w:name w:val="Kleurrijke lijst - accent 11"/>
    <w:basedOn w:val="Standaard"/>
    <w:uiPriority w:val="34"/>
    <w:qFormat/>
    <w:rsid w:val="00DD692B"/>
    <w:pPr>
      <w:spacing w:line="240" w:lineRule="atLeast"/>
      <w:ind w:left="720"/>
      <w:contextualSpacing/>
    </w:pPr>
    <w:rPr>
      <w:rFonts w:ascii="Verdana" w:eastAsia="Times New Roman" w:hAnsi="Verdana"/>
      <w:sz w:val="18"/>
      <w:szCs w:val="18"/>
      <w:lang w:eastAsia="nl-BE"/>
    </w:rPr>
  </w:style>
  <w:style w:type="paragraph" w:styleId="Revisie">
    <w:name w:val="Revision"/>
    <w:hidden/>
    <w:uiPriority w:val="99"/>
    <w:semiHidden/>
    <w:rsid w:val="00DD692B"/>
    <w:rPr>
      <w:rFonts w:ascii="Verdana" w:eastAsia="Times New Roman" w:hAnsi="Verdana"/>
      <w:sz w:val="18"/>
      <w:szCs w:val="18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Sjablonen\Brief%20Utrecht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3" ma:contentTypeDescription="Een nieuw document maken." ma:contentTypeScope="" ma:versionID="98080e8d0335049c4c9d07ed5bbb2931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a7bdbd7908ef4cf4b1dd8cfb59281212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D5A422-7E6E-4759-B599-4264E50148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A1774A-8980-436C-8976-D678383940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790043A-89CE-47BE-9FCE-BED52D150B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17745B-A110-4FCC-B8EE-2856DA948845}">
  <ds:schemaRefs>
    <ds:schemaRef ds:uri="42f80d89-c0ac-48c0-b9d4-e51a985ba60e"/>
    <ds:schemaRef ds:uri="http://www.w3.org/XML/1998/namespace"/>
    <ds:schemaRef ds:uri="http://purl.org/dc/terms/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 Utrecht</Template>
  <TotalTime>33</TotalTime>
  <Pages>5</Pages>
  <Words>218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</vt:lpstr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</dc:title>
  <dc:subject/>
  <dc:creator>Chantal Gerritsen - Bos</dc:creator>
  <cp:keywords>Brief</cp:keywords>
  <cp:lastModifiedBy>Hilde Legebeke | Inkada Inkoop &amp; Advies</cp:lastModifiedBy>
  <cp:revision>26</cp:revision>
  <cp:lastPrinted>2016-01-06T14:31:00Z</cp:lastPrinted>
  <dcterms:created xsi:type="dcterms:W3CDTF">2022-05-16T14:54:00Z</dcterms:created>
  <dcterms:modified xsi:type="dcterms:W3CDTF">2022-06-02T14:47:00Z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