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7AA63" w14:textId="77777777" w:rsidR="00A26EFA" w:rsidRDefault="00A26EFA" w:rsidP="00A26EFA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00921357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1895AD57" w14:textId="77777777" w:rsidR="00A26EFA" w:rsidRDefault="00A26EFA" w:rsidP="00A26EFA">
      <w:pPr>
        <w:spacing w:after="0"/>
        <w:rPr>
          <w:b/>
          <w:bCs/>
          <w:color w:val="4C8488" w:themeColor="accent1"/>
        </w:rPr>
      </w:pPr>
    </w:p>
    <w:p w14:paraId="1831B2D6" w14:textId="0467AE48" w:rsidR="00A26EFA" w:rsidRPr="00E64272" w:rsidRDefault="00A26EFA" w:rsidP="00A26EFA">
      <w:pPr>
        <w:spacing w:after="0"/>
        <w:rPr>
          <w:b/>
          <w:bCs/>
          <w:color w:val="4C8488" w:themeColor="accent1"/>
        </w:rPr>
      </w:pPr>
      <w:r w:rsidRPr="00E64272">
        <w:rPr>
          <w:b/>
          <w:bCs/>
          <w:color w:val="4C8488" w:themeColor="accent1"/>
        </w:rPr>
        <w:t>Kerncompetentie 1: Onderhoudsbeheer</w:t>
      </w:r>
    </w:p>
    <w:p w14:paraId="45A673A4" w14:textId="77777777" w:rsidR="00A26EFA" w:rsidRDefault="00A26EFA" w:rsidP="00A26EFA">
      <w:pPr>
        <w:spacing w:after="0"/>
      </w:pPr>
      <w:r w:rsidRPr="00E64272">
        <w:t>De Gegadigde beschikt over aantoonbare ervaring met het adviseren van een Primair Onderwijs</w:t>
      </w:r>
      <w:r>
        <w:t xml:space="preserve"> (hierna: PO)</w:t>
      </w:r>
      <w:r w:rsidRPr="00E64272">
        <w:t xml:space="preserve"> of Voortgezet Onderwijs (</w:t>
      </w:r>
      <w:r>
        <w:t xml:space="preserve">hierna: </w:t>
      </w:r>
      <w:r w:rsidRPr="00E64272">
        <w:t xml:space="preserve">VO) bestuur </w:t>
      </w:r>
      <w:r w:rsidRPr="006A1237">
        <w:t>met tenminste 15 scholen op</w:t>
      </w:r>
      <w:r w:rsidRPr="00E64272">
        <w:t xml:space="preserve"> het gebied van onderhoudsbeheer. </w:t>
      </w:r>
    </w:p>
    <w:p w14:paraId="1DAF2163" w14:textId="77777777" w:rsidR="00A26EFA" w:rsidRDefault="00A26EFA" w:rsidP="00A26EFA">
      <w:pPr>
        <w:spacing w:after="0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26EFA" w:rsidRPr="0005526A" w14:paraId="470FA3A8" w14:textId="77777777" w:rsidTr="00D95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2A09F64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2" w:name="_Hlk4286333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1: Onderhoudsbeheer </w:t>
            </w:r>
          </w:p>
        </w:tc>
      </w:tr>
      <w:tr w:rsidR="00A26EFA" w:rsidRPr="0005526A" w14:paraId="7951ADD3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064630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1BF7755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26EFA" w:rsidRPr="0005526A" w14:paraId="71D4FE0E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866F76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96EECCA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F7EE2F0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26EFA" w:rsidRPr="0005526A" w14:paraId="4B406A3B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235C72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E9E308B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5B92801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A26EFA" w:rsidRPr="0005526A" w14:paraId="15677EC9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38384C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Werkzaamheden uitgevoerd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64D46D6F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4773383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BFFF505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EFA" w:rsidRPr="0005526A" w14:paraId="55704957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77A0D0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Schoolbestuur waarvoor opdracht uitgevoerd is, </w:t>
            </w:r>
            <w:r w:rsidRPr="006A1237">
              <w:rPr>
                <w:b w:val="0"/>
                <w:bCs w:val="0"/>
              </w:rPr>
              <w:t>beschikt over tenminste 15 scholen</w:t>
            </w:r>
          </w:p>
        </w:tc>
        <w:tc>
          <w:tcPr>
            <w:tcW w:w="5865" w:type="dxa"/>
            <w:vAlign w:val="center"/>
          </w:tcPr>
          <w:p w14:paraId="0E612375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F99F574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06A3497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6EFA" w:rsidRPr="0005526A" w14:paraId="7111DB75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BA6931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Schoolbestuur betreft primair onderwijs of voortgezet onderwijs of een combinatie ervan. </w:t>
            </w:r>
          </w:p>
        </w:tc>
        <w:tc>
          <w:tcPr>
            <w:tcW w:w="5865" w:type="dxa"/>
            <w:vAlign w:val="center"/>
          </w:tcPr>
          <w:p w14:paraId="3D626DCB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41ADB4B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55B77DB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EFA" w:rsidRPr="0005526A" w14:paraId="65230118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1CFB9B" w14:textId="6D4667CA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Aantoonbare ervaring met adviseren op gebied van onderhou</w:t>
            </w:r>
            <w:r w:rsidR="00C63EE7">
              <w:rPr>
                <w:b w:val="0"/>
                <w:bCs w:val="0"/>
              </w:rPr>
              <w:t>d</w:t>
            </w:r>
            <w:r>
              <w:rPr>
                <w:b w:val="0"/>
                <w:bCs w:val="0"/>
              </w:rPr>
              <w:t>sbeheer:</w:t>
            </w:r>
          </w:p>
        </w:tc>
        <w:tc>
          <w:tcPr>
            <w:tcW w:w="5865" w:type="dxa"/>
            <w:vAlign w:val="center"/>
          </w:tcPr>
          <w:p w14:paraId="53ED5CEC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412ADFD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BA99E18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6EFA" w:rsidRPr="0005526A" w14:paraId="332DAC17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EDD1A9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090EF00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2"/>
    <w:p w14:paraId="7A2FC711" w14:textId="77777777" w:rsidR="00A26EFA" w:rsidRPr="00E02065" w:rsidRDefault="00A26EFA" w:rsidP="00A26EFA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5F4D9C7" w14:textId="77777777" w:rsidR="00A26EFA" w:rsidRDefault="00A26EFA" w:rsidP="00A26EFA">
      <w:bookmarkStart w:id="3" w:name="_Hlk42863268"/>
      <w:r>
        <w:br w:type="page"/>
      </w:r>
    </w:p>
    <w:p w14:paraId="6D5371D8" w14:textId="77777777" w:rsidR="00A26EFA" w:rsidRDefault="00A26EFA" w:rsidP="00A26EFA">
      <w:pPr>
        <w:spacing w:after="0"/>
        <w:rPr>
          <w:b/>
          <w:bCs/>
          <w:color w:val="4C8488" w:themeColor="accent1"/>
        </w:rPr>
      </w:pPr>
      <w:r w:rsidRPr="00E64272">
        <w:rPr>
          <w:b/>
          <w:bCs/>
          <w:color w:val="4C8488" w:themeColor="accent1"/>
        </w:rPr>
        <w:lastRenderedPageBreak/>
        <w:t xml:space="preserve">Kerncompetentie 2: </w:t>
      </w:r>
      <w:r>
        <w:rPr>
          <w:b/>
          <w:bCs/>
          <w:color w:val="4C8488" w:themeColor="accent1"/>
        </w:rPr>
        <w:t>Aanspreekpunt</w:t>
      </w:r>
    </w:p>
    <w:p w14:paraId="35436168" w14:textId="77777777" w:rsidR="00A26EFA" w:rsidRDefault="00A26EFA" w:rsidP="00A26EFA">
      <w:pPr>
        <w:spacing w:after="0"/>
      </w:pPr>
      <w:r>
        <w:t xml:space="preserve">De Gegadigde beschikt </w:t>
      </w:r>
      <w:r w:rsidRPr="006A1237">
        <w:t>over aantoonbare ervaring met het optreden als één aanspreekpunt ten behoeve van een PO of VO bestuur met tenminste 15 scholen.</w:t>
      </w:r>
      <w:r>
        <w:t xml:space="preserve"> </w:t>
      </w:r>
    </w:p>
    <w:p w14:paraId="74FCA905" w14:textId="77777777" w:rsidR="00A26EFA" w:rsidRDefault="00A26EFA" w:rsidP="00A26EFA">
      <w:pPr>
        <w:spacing w:after="0"/>
        <w:rPr>
          <w:b/>
          <w:bCs/>
          <w:color w:val="4C8488" w:themeColor="accent1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26EFA" w:rsidRPr="0005526A" w14:paraId="74169E1C" w14:textId="77777777" w:rsidTr="00D95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BED27A5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2: Aanspreekpunt</w:t>
            </w:r>
          </w:p>
        </w:tc>
      </w:tr>
      <w:tr w:rsidR="00A26EFA" w:rsidRPr="0005526A" w14:paraId="60905CD7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BC88B7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5D5A7BA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26EFA" w:rsidRPr="0005526A" w14:paraId="0AC78F28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468EE1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6E4215C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8E0952B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26EFA" w:rsidRPr="0005526A" w14:paraId="006CD8E2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CBA0AA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2DF56E7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D1597C9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A26EFA" w:rsidRPr="0005526A" w14:paraId="5258DD92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C907ED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Werkzaamheden uitgevoerd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3D420749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91E4806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9BDD31E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EFA" w:rsidRPr="0005526A" w14:paraId="4EDE55A4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39024E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Schoolbestuur waarvoor opdracht uitgevoerd is</w:t>
            </w:r>
            <w:r w:rsidRPr="006A1237">
              <w:rPr>
                <w:b w:val="0"/>
                <w:bCs w:val="0"/>
              </w:rPr>
              <w:t>, beschikt over tenminste 15 scholen</w:t>
            </w:r>
          </w:p>
        </w:tc>
        <w:tc>
          <w:tcPr>
            <w:tcW w:w="5865" w:type="dxa"/>
            <w:vAlign w:val="center"/>
          </w:tcPr>
          <w:p w14:paraId="441A4320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E8E05D5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98282BC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6EFA" w:rsidRPr="0005526A" w14:paraId="3DA6228F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884B45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Schoolbestuur betreft primair onderwijs of voortgezet onderwijs of een combinatie ervan. </w:t>
            </w:r>
          </w:p>
        </w:tc>
        <w:tc>
          <w:tcPr>
            <w:tcW w:w="5865" w:type="dxa"/>
            <w:vAlign w:val="center"/>
          </w:tcPr>
          <w:p w14:paraId="01BC75FB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606BE7B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BC6332D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EFA" w:rsidRPr="0005526A" w14:paraId="0BAAB71B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88A04B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Aantoonbare ervaring met optreden als één aanspreekpunt ten behoeve van het schoolbestuur:</w:t>
            </w:r>
          </w:p>
        </w:tc>
        <w:tc>
          <w:tcPr>
            <w:tcW w:w="5865" w:type="dxa"/>
            <w:vAlign w:val="center"/>
          </w:tcPr>
          <w:p w14:paraId="797A16A3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BC370A9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3C5F090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6EFA" w:rsidRPr="0005526A" w14:paraId="547A1DE2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3F44C7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93E4216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BD94369" w14:textId="77777777" w:rsidR="00A26EFA" w:rsidRPr="00E02065" w:rsidRDefault="00A26EFA" w:rsidP="00A26EFA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8FC0AF5" w14:textId="77777777" w:rsidR="00A26EFA" w:rsidRDefault="00A26EFA" w:rsidP="00A26EFA">
      <w:pPr>
        <w:spacing w:after="0"/>
        <w:rPr>
          <w:b/>
          <w:bCs/>
          <w:color w:val="4C8488" w:themeColor="accent1"/>
        </w:rPr>
      </w:pPr>
    </w:p>
    <w:p w14:paraId="483D1D90" w14:textId="77777777" w:rsidR="00A26EFA" w:rsidRDefault="00A26EFA" w:rsidP="00A26EFA">
      <w:pPr>
        <w:rPr>
          <w:b/>
          <w:bCs/>
          <w:color w:val="4C8488" w:themeColor="accent1"/>
        </w:rPr>
      </w:pPr>
      <w:r>
        <w:rPr>
          <w:b/>
          <w:bCs/>
          <w:color w:val="4C8488" w:themeColor="accent1"/>
        </w:rPr>
        <w:br w:type="page"/>
      </w:r>
    </w:p>
    <w:p w14:paraId="6BA3FEDE" w14:textId="77777777" w:rsidR="00A26EFA" w:rsidRPr="00E64272" w:rsidRDefault="00A26EFA" w:rsidP="00A26EFA">
      <w:pPr>
        <w:spacing w:after="0"/>
        <w:rPr>
          <w:b/>
          <w:bCs/>
          <w:color w:val="4C8488" w:themeColor="accent1"/>
        </w:rPr>
      </w:pPr>
      <w:r w:rsidRPr="00E64272">
        <w:rPr>
          <w:b/>
          <w:bCs/>
          <w:color w:val="4C8488" w:themeColor="accent1"/>
        </w:rPr>
        <w:lastRenderedPageBreak/>
        <w:t xml:space="preserve">Kerncompetentie 3: </w:t>
      </w:r>
      <w:r>
        <w:rPr>
          <w:b/>
          <w:bCs/>
          <w:color w:val="4C8488" w:themeColor="accent1"/>
        </w:rPr>
        <w:t>Begeleiding aanbesteding en oplevering</w:t>
      </w:r>
    </w:p>
    <w:p w14:paraId="0D757786" w14:textId="77777777" w:rsidR="00A26EFA" w:rsidRDefault="00A26EFA" w:rsidP="00A26EFA">
      <w:pPr>
        <w:spacing w:after="0"/>
      </w:pPr>
      <w:r>
        <w:t xml:space="preserve">De Gegadigde beschikt over aantoonbare ervaring met het aanbesteden, begeleiden en opleveren van een verbouw, renovatie of verbeteringsproject, met een omvang van tenminste 200 m2 </w:t>
      </w:r>
      <w:proofErr w:type="spellStart"/>
      <w:r>
        <w:t>bvo</w:t>
      </w:r>
      <w:proofErr w:type="spellEnd"/>
      <w:r>
        <w:t xml:space="preserve">, ten behoeve van een PO of VO bestuur.  </w:t>
      </w:r>
    </w:p>
    <w:p w14:paraId="6E77004E" w14:textId="77777777" w:rsidR="00A26EFA" w:rsidRDefault="00A26EFA" w:rsidP="00A26EFA">
      <w:pPr>
        <w:spacing w:after="0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26EFA" w:rsidRPr="0005526A" w14:paraId="32FED770" w14:textId="77777777" w:rsidTr="00D95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653AC1E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3: </w:t>
            </w:r>
            <w:r w:rsidRPr="00E92E16">
              <w:rPr>
                <w:b w:val="0"/>
                <w:bCs w:val="0"/>
                <w:color w:val="FFFFFF"/>
                <w:u w:val="single"/>
              </w:rPr>
              <w:t>Begeleiding aanbesteding en oplevering</w:t>
            </w:r>
          </w:p>
        </w:tc>
      </w:tr>
      <w:tr w:rsidR="00A26EFA" w:rsidRPr="0005526A" w14:paraId="15DD52AB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9BA3AC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EE30254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26EFA" w:rsidRPr="0005526A" w14:paraId="163E1E5C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B9313A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9A2665E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26EFA" w:rsidRPr="0005526A" w14:paraId="781F3122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1F6CB6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89A724A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26EFA" w:rsidRPr="0005526A" w14:paraId="6AA14ED4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ACE4A7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6CCCBE3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9B6888C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26EFA" w:rsidRPr="0005526A" w14:paraId="0C9AC956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5A117A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F5D55D5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AB27E0E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A26EFA" w:rsidRPr="0005526A" w14:paraId="75F870EC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2AB173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Werkzaamheden uitgevoerd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65E64E02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F4B9CA2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2C4E100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EFA" w:rsidRPr="0005526A" w14:paraId="26473F64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110937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Schoolbestuur betreft primair onderwijs of voortgezet onderwijs of een combinatie ervan. </w:t>
            </w:r>
          </w:p>
        </w:tc>
        <w:tc>
          <w:tcPr>
            <w:tcW w:w="5865" w:type="dxa"/>
            <w:vAlign w:val="center"/>
          </w:tcPr>
          <w:p w14:paraId="439B6A02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C3E9F33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96E4483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6EFA" w:rsidRPr="0005526A" w14:paraId="7BF150E9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57A517" w14:textId="77777777" w:rsidR="00A26EFA" w:rsidRPr="006A1237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A1237">
              <w:rPr>
                <w:b w:val="0"/>
                <w:bCs w:val="0"/>
              </w:rPr>
              <w:t xml:space="preserve">Omvang verbouw, renovatie of verbeteringsproject betreft ten minste 200 m2 </w:t>
            </w:r>
            <w:proofErr w:type="spellStart"/>
            <w:r w:rsidRPr="006A1237">
              <w:rPr>
                <w:b w:val="0"/>
                <w:bCs w:val="0"/>
              </w:rPr>
              <w:t>bvo</w:t>
            </w:r>
            <w:proofErr w:type="spellEnd"/>
            <w:r w:rsidRPr="006A1237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B651AF4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0C7D3F0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D1A7B18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26EFA" w:rsidRPr="0005526A" w14:paraId="0317C8BA" w14:textId="77777777" w:rsidTr="00D9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B9EAF6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Aantoonbare ervaring </w:t>
            </w:r>
            <w:r w:rsidRPr="007328EC">
              <w:rPr>
                <w:b w:val="0"/>
                <w:bCs w:val="0"/>
              </w:rPr>
              <w:t>met het aanbesteden, begeleiden en opleveren van een verbouw, renovatie of verbeteringsproject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E77C3FF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3A6E561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4BA889E" w14:textId="77777777" w:rsidR="00A26EFA" w:rsidRPr="0061366F" w:rsidRDefault="00A26EFA" w:rsidP="00D95E1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6EFA" w:rsidRPr="0005526A" w14:paraId="049A9E94" w14:textId="77777777" w:rsidTr="00D95E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7C4B4E" w14:textId="77777777" w:rsidR="00A26EFA" w:rsidRPr="0061366F" w:rsidRDefault="00A26EFA" w:rsidP="00D95E1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561D0F9" w14:textId="77777777" w:rsidR="00A26EFA" w:rsidRPr="0061366F" w:rsidRDefault="00A26EFA" w:rsidP="00D95E1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3AC23722" w14:textId="77777777" w:rsidR="00A26EFA" w:rsidRPr="00E02065" w:rsidRDefault="00A26EFA" w:rsidP="00A26EFA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7C9E300" w14:textId="77777777" w:rsidR="00A26EFA" w:rsidRDefault="00A26EFA" w:rsidP="00A26EFA"/>
    <w:p w14:paraId="27165410" w14:textId="77777777" w:rsidR="00A26EFA" w:rsidRPr="00B478DF" w:rsidRDefault="00A26EFA" w:rsidP="00A26EFA">
      <w:r w:rsidRPr="00B478DF">
        <w:t xml:space="preserve">Ondergetekende verklaart tevens dat: </w:t>
      </w:r>
    </w:p>
    <w:p w14:paraId="1EA3B438" w14:textId="77777777" w:rsidR="00A26EFA" w:rsidRPr="00B478DF" w:rsidRDefault="00A26EFA" w:rsidP="00A26EFA">
      <w:r>
        <w:t>Gegadigde</w:t>
      </w:r>
      <w:r w:rsidRPr="00B478DF">
        <w:t xml:space="preserve"> </w:t>
      </w:r>
      <w:r w:rsidRPr="009220A2">
        <w:t>opdrachtnemer is 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094589FC" w14:textId="77777777" w:rsidR="00A26EFA" w:rsidRPr="0005526A" w:rsidRDefault="00A26EFA" w:rsidP="00A26EFA"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BCB4085" w14:textId="77777777" w:rsidR="00A26EFA" w:rsidRPr="0005526A" w:rsidRDefault="00A26EFA" w:rsidP="00A26EFA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F76FC17" w14:textId="77777777" w:rsidR="00A26EFA" w:rsidRPr="00B478DF" w:rsidRDefault="00A26EFA" w:rsidP="00A26EFA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22B1ED07" w14:textId="77777777" w:rsidR="00A26EFA" w:rsidRPr="00B478DF" w:rsidRDefault="00A26EFA" w:rsidP="00A26EFA"/>
    <w:p w14:paraId="1EDEE3E3" w14:textId="77777777" w:rsidR="00A26EFA" w:rsidRDefault="00A26EFA" w:rsidP="00A26EFA">
      <w:r w:rsidRPr="00B478DF">
        <w:lastRenderedPageBreak/>
        <w:t xml:space="preserve">Aldus naar waarheid opgemaakt, </w:t>
      </w:r>
    </w:p>
    <w:p w14:paraId="67D933BC" w14:textId="77777777" w:rsidR="00A26EFA" w:rsidRPr="00B478DF" w:rsidRDefault="00A26EFA" w:rsidP="00A26EFA"/>
    <w:p w14:paraId="12A29CF3" w14:textId="77777777" w:rsidR="00A26EFA" w:rsidRPr="00B478DF" w:rsidRDefault="00A26EFA" w:rsidP="00A26EFA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36BCE1A" w14:textId="77777777" w:rsidR="00A26EFA" w:rsidRDefault="00A26EFA" w:rsidP="00A26EFA"/>
    <w:p w14:paraId="59CE7B48" w14:textId="77777777" w:rsidR="00A26EFA" w:rsidRPr="00B478DF" w:rsidRDefault="00A26EFA" w:rsidP="00A26EFA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15C7011" w14:textId="77777777" w:rsidR="00A26EFA" w:rsidRPr="00B478DF" w:rsidRDefault="00A26EFA" w:rsidP="00A26EFA"/>
    <w:p w14:paraId="32442022" w14:textId="77777777" w:rsidR="00A26EFA" w:rsidRPr="00B478DF" w:rsidRDefault="00A26EFA" w:rsidP="00A26EFA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A9177AA" w14:textId="77777777" w:rsidR="00A26EFA" w:rsidRPr="00B478DF" w:rsidRDefault="00A26EFA" w:rsidP="00A26EFA">
      <w:pPr>
        <w:spacing w:after="0" w:line="260" w:lineRule="atLeast"/>
      </w:pPr>
    </w:p>
    <w:p w14:paraId="39A8A141" w14:textId="77777777" w:rsidR="00A26EFA" w:rsidRPr="00B478DF" w:rsidRDefault="00A26EFA" w:rsidP="00A26EFA">
      <w:pPr>
        <w:spacing w:after="0" w:line="260" w:lineRule="atLeast"/>
      </w:pPr>
    </w:p>
    <w:p w14:paraId="153F150E" w14:textId="77777777" w:rsidR="00A26EFA" w:rsidRPr="00B478DF" w:rsidRDefault="00A26EFA" w:rsidP="00A26EFA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3"/>
    <w:p w14:paraId="301776C7" w14:textId="77777777" w:rsidR="00A26EFA" w:rsidRPr="00644926" w:rsidRDefault="00A26EFA" w:rsidP="00A26EFA">
      <w:pPr>
        <w:spacing w:after="0" w:line="260" w:lineRule="atLeast"/>
      </w:pP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0F348F15" wp14:editId="6E61C37C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5408" behindDoc="0" locked="0" layoutInCell="1" allowOverlap="1" wp14:anchorId="3795685B" wp14:editId="79D12BB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6432" behindDoc="0" locked="0" layoutInCell="1" allowOverlap="1" wp14:anchorId="688728AE" wp14:editId="24307859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7456" behindDoc="0" locked="0" layoutInCell="1" allowOverlap="1" wp14:anchorId="7285BFB4" wp14:editId="1018404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8480" behindDoc="0" locked="0" layoutInCell="1" allowOverlap="1" wp14:anchorId="0D6675DB" wp14:editId="2EC3FD6B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DDC7D1" wp14:editId="6A475D83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76015D" id="Rechte verbindingslijn 2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DB5A75" wp14:editId="502A1B9C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2FF14" w14:textId="77777777" w:rsidR="00A26EFA" w:rsidRPr="00D62E75" w:rsidRDefault="00A26EFA" w:rsidP="00A26EFA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B5A75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5DB2FF14" w14:textId="77777777" w:rsidR="00A26EFA" w:rsidRPr="00D62E75" w:rsidRDefault="00A26EFA" w:rsidP="00A26EFA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21918" wp14:editId="06399D5E">
                <wp:simplePos x="0" y="0"/>
                <wp:positionH relativeFrom="page">
                  <wp:posOffset>460858</wp:posOffset>
                </wp:positionH>
                <wp:positionV relativeFrom="page">
                  <wp:posOffset>0</wp:posOffset>
                </wp:positionV>
                <wp:extent cx="792000" cy="1001645"/>
                <wp:effectExtent l="0" t="0" r="8255" b="8255"/>
                <wp:wrapNone/>
                <wp:docPr id="38" name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92000" cy="1001645"/>
                        </a:xfrm>
                        <a:prstGeom prst="rect">
                          <a:avLst/>
                        </a:prstGeom>
                        <a:blipFill dpi="0" rotWithShape="1">
                          <a:blip r:embed="rId15"/>
                          <a:srcRect/>
                          <a:stretch>
                            <a:fillRect b="-509756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6EE77" id="Image" o:spid="_x0000_s1026" style="position:absolute;margin-left:36.3pt;margin-top:0;width:62.35pt;height:78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5jg18iXDQAAUPGmVEvaJKme7xoAAKCidZvgt0hShO8ZAACgomVN8Evy&#10;HQMAAFQ+JncA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BH8HHyziYiIiMqezQhgFEAFgDjf&#10;byIiIqKyZAMwJYLfBgAmAAm+z0RERERlyQpgRgS/Ab6/REREROWPizu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CUYe7siDg3Ip72hgMAjK1s7Hsog99LvMcAAONPVy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AZ/FrebACAgTeUwW+19xkAYOAtG4mID0TEnojY6v0GABhI&#10;YxGxI4Pfp+sHAAADzOIO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Vq3POMpL4mIu0XEuDcdAGAgZWffrpGI+JWIuLP3GABgsGX6u857DAAw8Lab4w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hDJQW/DS42AMCSt6IvIk6MiCMiou56AwAsSamzbzIF&#10;vy+4vgAAS585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DV0GP0mS&#10;pDR0G/wkSZLSMLcuhHAhhNATQrgSQmh64CVJktaUbjLedBb83gkh9Gd/MPhJkiStOVneWwwhzGa/&#10;/C8qfnMGP0mSpDWni4y3kAW/V3l3hj5JkqS1p8E7ambBb94DLEmStPY5q1e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" stroked="f" strokeweight="1pt">
                <v:fill r:id="rId16" o:title="" recolor="t" rotate="t" type="frame"/>
                <o:lock v:ext="edit" aspectratio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6C523" wp14:editId="7AD5AD12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960B0" w14:textId="77777777" w:rsidR="00A26EFA" w:rsidRPr="0056614B" w:rsidRDefault="00A26EFA" w:rsidP="00A26EFA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  <w:rPr>
                                <w:b/>
                                <w:bCs/>
                                <w:color w:val="F3DFD7" w:themeColor="accent6"/>
                                <w:sz w:val="15"/>
                                <w:szCs w:val="15"/>
                              </w:rPr>
                            </w:pPr>
                            <w:r w:rsidRPr="0056614B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56614B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instrText xml:space="preserve"> DOCVARIABLE  idxWebsite  \* MERGEFORMAT </w:instrText>
                            </w:r>
                            <w:r w:rsidRPr="0056614B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t>www.icsadviseurs.nl</w:t>
                            </w:r>
                            <w:r w:rsidRPr="0056614B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56614B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56614B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tab/>
                              <w:t xml:space="preserve">     Onderdeel van </w:t>
                            </w:r>
                            <w:r w:rsidRPr="0056614B">
                              <w:rPr>
                                <w:b/>
                                <w:bCs/>
                                <w:color w:val="F3DFD7" w:themeColor="accent6"/>
                                <w:sz w:val="15"/>
                                <w:szCs w:val="15"/>
                              </w:rPr>
                              <w:t>ICS Ruimteregiegroep BV</w:t>
                            </w:r>
                          </w:p>
                          <w:p w14:paraId="6E1F0DA3" w14:textId="77777777" w:rsidR="00A26EFA" w:rsidRDefault="00A26EFA" w:rsidP="00A26EFA"/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6C523" id="Tekstvak 23" o:spid="_x0000_s1027" type="#_x0000_t202" style="position:absolute;margin-left:0;margin-top:788.25pt;width:595.25pt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" filled="f" stroked="f" strokeweight=".5pt">
                <v:textbox inset="20mm,,15mm">
                  <w:txbxContent>
                    <w:p w14:paraId="439960B0" w14:textId="77777777" w:rsidR="00A26EFA" w:rsidRPr="0056614B" w:rsidRDefault="00A26EFA" w:rsidP="00A26EFA">
                      <w:pPr>
                        <w:tabs>
                          <w:tab w:val="left" w:pos="142"/>
                          <w:tab w:val="right" w:pos="9639"/>
                        </w:tabs>
                        <w:rPr>
                          <w:b/>
                          <w:bCs/>
                          <w:color w:val="F3DFD7" w:themeColor="accent6"/>
                          <w:sz w:val="15"/>
                          <w:szCs w:val="15"/>
                        </w:rPr>
                      </w:pPr>
                      <w:r w:rsidRPr="0056614B">
                        <w:rPr>
                          <w:color w:val="F3DFD7" w:themeColor="accent6"/>
                          <w:sz w:val="15"/>
                          <w:szCs w:val="15"/>
                        </w:rPr>
                        <w:fldChar w:fldCharType="begin"/>
                      </w:r>
                      <w:r w:rsidRPr="0056614B">
                        <w:rPr>
                          <w:color w:val="F3DFD7" w:themeColor="accent6"/>
                          <w:sz w:val="15"/>
                          <w:szCs w:val="15"/>
                        </w:rPr>
                        <w:instrText xml:space="preserve"> DOCVARIABLE  idxWebsite  \* MERGEFORMAT </w:instrText>
                      </w:r>
                      <w:r w:rsidRPr="0056614B">
                        <w:rPr>
                          <w:color w:val="F3DFD7" w:themeColor="accent6"/>
                          <w:sz w:val="15"/>
                          <w:szCs w:val="15"/>
                        </w:rPr>
                        <w:fldChar w:fldCharType="separate"/>
                      </w:r>
                      <w:r>
                        <w:rPr>
                          <w:color w:val="F3DFD7" w:themeColor="accent6"/>
                          <w:sz w:val="15"/>
                          <w:szCs w:val="15"/>
                        </w:rPr>
                        <w:t>www.icsadviseurs.nl</w:t>
                      </w:r>
                      <w:r w:rsidRPr="0056614B">
                        <w:rPr>
                          <w:color w:val="F3DFD7" w:themeColor="accent6"/>
                          <w:sz w:val="15"/>
                          <w:szCs w:val="15"/>
                        </w:rPr>
                        <w:fldChar w:fldCharType="end"/>
                      </w:r>
                      <w:r w:rsidRPr="0056614B">
                        <w:rPr>
                          <w:color w:val="F3DFD7" w:themeColor="accent6"/>
                          <w:sz w:val="15"/>
                          <w:szCs w:val="15"/>
                        </w:rPr>
                        <w:t xml:space="preserve"> </w:t>
                      </w:r>
                      <w:r w:rsidRPr="0056614B">
                        <w:rPr>
                          <w:color w:val="F3DFD7" w:themeColor="accent6"/>
                          <w:sz w:val="15"/>
                          <w:szCs w:val="15"/>
                        </w:rPr>
                        <w:tab/>
                        <w:t xml:space="preserve">     Onderdeel van </w:t>
                      </w:r>
                      <w:r w:rsidRPr="0056614B">
                        <w:rPr>
                          <w:b/>
                          <w:bCs/>
                          <w:color w:val="F3DFD7" w:themeColor="accent6"/>
                          <w:sz w:val="15"/>
                          <w:szCs w:val="15"/>
                        </w:rPr>
                        <w:t>ICS Ruimteregiegroep BV</w:t>
                      </w:r>
                    </w:p>
                    <w:p w14:paraId="6E1F0DA3" w14:textId="77777777" w:rsidR="00A26EFA" w:rsidRDefault="00A26EFA" w:rsidP="00A26EF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D9854" wp14:editId="0BA9B40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1B943" id="Rechte verbindingslijn 3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p w14:paraId="2925D1DB" w14:textId="77777777" w:rsidR="000051FE" w:rsidRPr="00765752" w:rsidRDefault="000051FE" w:rsidP="004D289F"/>
    <w:sectPr w:rsidR="000051FE" w:rsidRPr="00765752" w:rsidSect="009F663B">
      <w:headerReference w:type="default" r:id="rId17"/>
      <w:footerReference w:type="default" r:id="rId18"/>
      <w:headerReference w:type="first" r:id="rId19"/>
      <w:footerReference w:type="first" r:id="rId20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0B520" w14:textId="77777777" w:rsidR="00A26EFA" w:rsidRDefault="00A26EFA" w:rsidP="00E15770">
      <w:pPr>
        <w:spacing w:after="0" w:line="240" w:lineRule="auto"/>
      </w:pPr>
      <w:r>
        <w:separator/>
      </w:r>
    </w:p>
  </w:endnote>
  <w:endnote w:type="continuationSeparator" w:id="0">
    <w:p w14:paraId="19608FBC" w14:textId="77777777" w:rsidR="00A26EFA" w:rsidRDefault="00A26EFA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82941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2EF86F" wp14:editId="37FD772B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39CE3B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46439853" w14:textId="7777777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26EFA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A92E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22B1F4" wp14:editId="6211972F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D1AC2C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1AE360E" w14:textId="7777777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26EFA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EA85F" w14:textId="77777777" w:rsidR="00A26EFA" w:rsidRDefault="00A26EFA" w:rsidP="00E15770">
      <w:pPr>
        <w:spacing w:after="0" w:line="240" w:lineRule="auto"/>
      </w:pPr>
      <w:r>
        <w:separator/>
      </w:r>
    </w:p>
  </w:footnote>
  <w:footnote w:type="continuationSeparator" w:id="0">
    <w:p w14:paraId="31AFD1DB" w14:textId="77777777" w:rsidR="00A26EFA" w:rsidRDefault="00A26EFA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6D835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2327771" wp14:editId="351CDBF4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7B219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A30EFA204A1E450793592BC38F4BDCAB"/>
        </w:placeholder>
        <w:dataBinding w:prefixMappings="xmlns:ns0='Extra' " w:xpath="/ns0:Extra[1]/ns0:DocumentType[1]" w:storeItemID="{96CCE84C-E527-4265-966D-1606FFA60547}"/>
        <w:text/>
      </w:sdtPr>
      <w:sdtEndPr/>
      <w:sdtContent>
        <w:r w:rsidR="000069E4">
          <w:rPr>
            <w:b/>
            <w:bCs/>
            <w:color w:val="4C8488" w:themeColor="accent1"/>
            <w:sz w:val="24"/>
            <w:szCs w:val="24"/>
          </w:rPr>
          <w:t>Memo</w:t>
        </w:r>
      </w:sdtContent>
    </w:sdt>
  </w:p>
  <w:p w14:paraId="37317153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0C748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1D172FB" wp14:editId="2B34D02A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84E74C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3D39D54C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EB88AAA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88305942">
    <w:abstractNumId w:val="10"/>
  </w:num>
  <w:num w:numId="2" w16cid:durableId="1455060233">
    <w:abstractNumId w:val="9"/>
  </w:num>
  <w:num w:numId="3" w16cid:durableId="2038772081">
    <w:abstractNumId w:val="3"/>
  </w:num>
  <w:num w:numId="4" w16cid:durableId="1939756003">
    <w:abstractNumId w:val="8"/>
  </w:num>
  <w:num w:numId="5" w16cid:durableId="499928890">
    <w:abstractNumId w:val="5"/>
  </w:num>
  <w:num w:numId="6" w16cid:durableId="407271804">
    <w:abstractNumId w:val="1"/>
  </w:num>
  <w:num w:numId="7" w16cid:durableId="1786734343">
    <w:abstractNumId w:val="6"/>
  </w:num>
  <w:num w:numId="8" w16cid:durableId="1908758755">
    <w:abstractNumId w:val="0"/>
  </w:num>
  <w:num w:numId="9" w16cid:durableId="678969442">
    <w:abstractNumId w:val="7"/>
  </w:num>
  <w:num w:numId="10" w16cid:durableId="1220895126">
    <w:abstractNumId w:val="2"/>
  </w:num>
  <w:num w:numId="11" w16cid:durableId="4288243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339360776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439451397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426341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A26EFA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26EFA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3EE7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C2493"/>
  <w15:chartTrackingRefBased/>
  <w15:docId w15:val="{5A6D94AF-409F-4D50-AB51-A3A7374E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6EFA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A26EFA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0EFA204A1E450793592BC38F4BDC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45F848-08A8-461F-997C-6761D348CDE1}"/>
      </w:docPartPr>
      <w:docPartBody>
        <w:p w:rsidR="00000000" w:rsidRDefault="003B177B">
          <w:pPr>
            <w:pStyle w:val="A30EFA204A1E450793592BC38F4BDCAB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A30EFA204A1E450793592BC38F4BDCAB">
    <w:name w:val="A30EFA204A1E450793592BC38F4BDCAB"/>
  </w:style>
  <w:style w:type="paragraph" w:customStyle="1" w:styleId="966A121130C04E50B4F1A8FD9BDA5EDD">
    <w:name w:val="966A121130C04E50B4F1A8FD9BDA5EDD"/>
  </w:style>
  <w:style w:type="paragraph" w:customStyle="1" w:styleId="45508C81EE8044DABCFEDA15C05202F8">
    <w:name w:val="45508C81EE8044DABCFEDA15C05202F8"/>
  </w:style>
  <w:style w:type="paragraph" w:customStyle="1" w:styleId="2A28E03F94974144842DCA2EB699F7A9">
    <w:name w:val="2A28E03F94974144842DCA2EB699F7A9"/>
  </w:style>
  <w:style w:type="paragraph" w:customStyle="1" w:styleId="80A40A0CF50D40FBADF997EB301E899F">
    <w:name w:val="80A40A0CF50D40FBADF997EB301E899F"/>
  </w:style>
  <w:style w:type="paragraph" w:customStyle="1" w:styleId="6A46332BFCA1433C93205A4D59A3132D">
    <w:name w:val="6A46332BFCA1433C93205A4D59A3132D"/>
  </w:style>
  <w:style w:type="paragraph" w:customStyle="1" w:styleId="E96D3D9881E04F46A4B3DCF7AC581AC7">
    <w:name w:val="E96D3D9881E04F46A4B3DCF7AC581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2022-04-25T00:00:00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</TotalTime>
  <Pages>4</Pages>
  <Words>678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Öznur Bozmaz | ICSadviseurs</cp:lastModifiedBy>
  <cp:revision>2</cp:revision>
  <dcterms:created xsi:type="dcterms:W3CDTF">2022-04-25T07:11:00Z</dcterms:created>
  <dcterms:modified xsi:type="dcterms:W3CDTF">2022-04-25T07:13:00Z</dcterms:modified>
</cp:coreProperties>
</file>