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505DF" w14:textId="759FDDD3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Bijlage F</w:t>
      </w:r>
      <w:r w:rsidRPr="00FE135A">
        <w:rPr>
          <w:rFonts w:ascii="Corbel" w:hAnsi="Corbel"/>
          <w:b/>
          <w:sz w:val="24"/>
          <w:szCs w:val="24"/>
        </w:rPr>
        <w:t xml:space="preserve">ormat </w:t>
      </w:r>
      <w:r w:rsidR="00DC37CC">
        <w:rPr>
          <w:rFonts w:ascii="Corbel" w:hAnsi="Corbel"/>
          <w:b/>
          <w:sz w:val="24"/>
          <w:szCs w:val="24"/>
        </w:rPr>
        <w:t>K</w:t>
      </w:r>
      <w:r w:rsidRPr="00FE135A">
        <w:rPr>
          <w:rFonts w:ascii="Corbel" w:hAnsi="Corbel"/>
          <w:b/>
          <w:sz w:val="24"/>
          <w:szCs w:val="24"/>
        </w:rPr>
        <w:t>erncom</w:t>
      </w:r>
      <w:r w:rsidRPr="00084312">
        <w:rPr>
          <w:rFonts w:ascii="Corbel" w:hAnsi="Corbel"/>
          <w:b/>
          <w:sz w:val="24"/>
          <w:szCs w:val="24"/>
        </w:rPr>
        <w:t>petenties</w:t>
      </w:r>
      <w:r w:rsidR="00FE135A" w:rsidRPr="00FE135A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</w:p>
    <w:p w14:paraId="15FF2FDB" w14:textId="14E2DDD0" w:rsidR="001E36FF" w:rsidRPr="00D51454" w:rsidRDefault="00BB7101" w:rsidP="007650B2">
      <w:pPr>
        <w:suppressAutoHyphens/>
        <w:overflowPunct w:val="0"/>
        <w:autoSpaceDE w:val="0"/>
        <w:spacing w:line="276" w:lineRule="auto"/>
        <w:textAlignment w:val="baseline"/>
      </w:pPr>
      <w:r>
        <w:t xml:space="preserve">Naam </w:t>
      </w:r>
      <w:r w:rsidR="00D77E21">
        <w:t>Gegadigde</w:t>
      </w:r>
      <w:r>
        <w:t xml:space="preserve">: </w:t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1CE68327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18CA54BB" w14:textId="77777777" w:rsidR="008B0B3C" w:rsidRDefault="00125F21" w:rsidP="008B0B3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FC0DB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8717DD" w:rsidRPr="00FC0DBB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1:</w:t>
            </w:r>
          </w:p>
          <w:p w14:paraId="3B3A9EAB" w14:textId="55618223" w:rsidR="008B0B3C" w:rsidRPr="008B0B3C" w:rsidRDefault="008B0B3C" w:rsidP="008B0B3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8B0B3C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Gegadigde heeft </w:t>
            </w:r>
            <w:r w:rsidRPr="00C472C5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>audits</w:t>
            </w:r>
            <w:r w:rsidRPr="008B0B3C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uitgevoerd om te toetsen op naleving van:</w:t>
            </w:r>
          </w:p>
          <w:p w14:paraId="2D2D464D" w14:textId="3340D64B" w:rsidR="008B0B3C" w:rsidRPr="0050649F" w:rsidRDefault="0080106A" w:rsidP="0050649F">
            <w:pPr>
              <w:pStyle w:val="Lijstaline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484"/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</w:pPr>
            <w:r w:rsidRPr="0080106A"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  <w:t>BIO (Baseline Informatiebev</w:t>
            </w: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  <w:t xml:space="preserve">eiliging Overheid) of </w:t>
            </w:r>
            <w:r w:rsidR="008B0B3C" w:rsidRPr="0080106A"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  <w:t>informatiebeveiliging conform ISO 27001;</w:t>
            </w:r>
            <w:r w:rsidR="008B0B3C" w:rsidRPr="0050649F"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  <w:t xml:space="preserve"> </w:t>
            </w:r>
          </w:p>
          <w:p w14:paraId="06939533" w14:textId="77777777" w:rsidR="00D155E8" w:rsidRDefault="008B0B3C" w:rsidP="008B0B3C">
            <w:pPr>
              <w:pStyle w:val="Lijstaline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484"/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</w:pPr>
            <w:r w:rsidRPr="008B0B3C">
              <w:rPr>
                <w:rFonts w:ascii="Corbel" w:hAnsi="Corbel"/>
                <w:bCs/>
                <w:color w:val="FFFFFF" w:themeColor="background1"/>
                <w:sz w:val="16"/>
                <w:szCs w:val="16"/>
                <w:lang w:val="nl-NL"/>
              </w:rPr>
              <w:t>privacywetgeving (AVG), conform ISO 27701 of ander toetsingsframework gericht op privacy.</w:t>
            </w:r>
          </w:p>
          <w:p w14:paraId="15DFC179" w14:textId="77777777" w:rsidR="000C0BD8" w:rsidRDefault="000C0BD8" w:rsidP="000C0BD8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</w:p>
          <w:p w14:paraId="775BEED6" w14:textId="57191869" w:rsidR="000C0BD8" w:rsidRPr="000C0BD8" w:rsidRDefault="000C0BD8" w:rsidP="000C0BD8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Voor kerncompetentie 1 mogen maximaal twee referenties worden overlegd, waarin onderdelen a en b terug moeten komen. </w:t>
            </w:r>
            <w:r w:rsidR="00043DF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Indien het meerdere referentieorganisaties betreft, </w:t>
            </w:r>
            <w:r w:rsidR="00043DF9" w:rsidRPr="0013620A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>max. 2</w:t>
            </w:r>
            <w:r w:rsidR="00043DF9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, dan dienen deze afzonderlijk als referentie overlegd te worden en dient onderstaand formulier max. 2 keer te worden ingevuld en bijgevoegd. </w:t>
            </w:r>
          </w:p>
        </w:tc>
      </w:tr>
      <w:tr w:rsidR="00D82414" w:rsidRPr="001A17B8" w14:paraId="7B9221DA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24228F0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08B503F" w14:textId="5A5C7464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754CA89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029A567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8BB3383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0B41349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7C72AAA8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7AEABCA3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A53B560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861D69B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1D8A3827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609F1A1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BD4CB5B" w14:textId="3B2BFCB1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09EAF06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A98FEB1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A566CF4" w14:textId="330EC2D5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0F559E2F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2AD3F9D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EB34B1F" w14:textId="56FED0D3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5D6A94BB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2A23435" w14:textId="12E2B4B0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="00196720">
              <w:rPr>
                <w:rFonts w:ascii="Corbel" w:hAnsi="Corbel"/>
                <w:sz w:val="16"/>
                <w:szCs w:val="16"/>
              </w:rPr>
              <w:t xml:space="preserve">Gegadigde </w:t>
            </w:r>
            <w:r>
              <w:rPr>
                <w:rFonts w:ascii="Corbel" w:hAnsi="Corbel"/>
                <w:sz w:val="16"/>
                <w:szCs w:val="16"/>
              </w:rPr>
              <w:t>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03B9CBDF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9CECBBC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47891B1B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CD8B4EE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00A1F6FD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08D0A4C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DD0DCE8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0B7604F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5F6A119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18F133A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08E15511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594FC6AD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1E1C1E8" w14:textId="063B0392" w:rsidR="00702A25" w:rsidRPr="0013620A" w:rsidRDefault="00106376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3620A">
              <w:rPr>
                <w:rFonts w:ascii="Corbel" w:hAnsi="Corbel"/>
                <w:sz w:val="16"/>
                <w:szCs w:val="16"/>
              </w:rPr>
              <w:t>Waarvoor heeft u bij de referentie-organisatie audits uitgevoerd?</w:t>
            </w:r>
          </w:p>
        </w:tc>
        <w:tc>
          <w:tcPr>
            <w:tcW w:w="3941" w:type="dxa"/>
            <w:shd w:val="clear" w:color="auto" w:fill="auto"/>
          </w:tcPr>
          <w:p w14:paraId="7CD8DF15" w14:textId="1E338C46" w:rsidR="00702A25" w:rsidRDefault="00106376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13620A">
              <w:rPr>
                <w:rFonts w:ascii="Corbel" w:eastAsia="MS Gothic" w:hAnsi="Corbel"/>
                <w:sz w:val="16"/>
                <w:szCs w:val="16"/>
              </w:rPr>
              <w:t xml:space="preserve">Toetsen op naleving van: </w:t>
            </w:r>
          </w:p>
          <w:p w14:paraId="36C9E578" w14:textId="77777777" w:rsidR="007D6CDB" w:rsidRPr="0013620A" w:rsidRDefault="00D77E21" w:rsidP="007D6CD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5838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CDB" w:rsidRPr="0013620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CDB" w:rsidRPr="0013620A">
              <w:rPr>
                <w:rFonts w:ascii="Corbel" w:eastAsia="MS Gothic" w:hAnsi="Corbel"/>
                <w:sz w:val="16"/>
                <w:szCs w:val="16"/>
              </w:rPr>
              <w:t xml:space="preserve"> BIO (Baseline Informatiebeveiliging Overheid); </w:t>
            </w:r>
          </w:p>
          <w:p w14:paraId="176A815C" w14:textId="2C0C092F" w:rsidR="00106376" w:rsidRPr="0013620A" w:rsidRDefault="00D77E21" w:rsidP="0010637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2A25" w:rsidRPr="0013620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13620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06376" w:rsidRPr="0013620A">
              <w:rPr>
                <w:rFonts w:ascii="Corbel" w:eastAsia="MS Gothic" w:hAnsi="Corbel"/>
                <w:sz w:val="16"/>
                <w:szCs w:val="16"/>
              </w:rPr>
              <w:t>informatiebeveiliging conform ISO 27001;</w:t>
            </w:r>
          </w:p>
          <w:p w14:paraId="189B5456" w14:textId="1F3BEBD8" w:rsidR="007D6CDB" w:rsidRDefault="00D77E21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69622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7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06376" w:rsidRPr="0013620A">
              <w:rPr>
                <w:rFonts w:ascii="Corbel" w:eastAsia="MS Gothic" w:hAnsi="Corbel"/>
                <w:sz w:val="16"/>
                <w:szCs w:val="16"/>
              </w:rPr>
              <w:t xml:space="preserve"> privacywetgeving (AVG), conform ISO 27701 </w:t>
            </w:r>
          </w:p>
          <w:p w14:paraId="26F327EF" w14:textId="63E432FF" w:rsidR="00106376" w:rsidRPr="0013620A" w:rsidRDefault="00D77E21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6801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3278" w:rsidRPr="0013620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B83278" w:rsidRPr="0013620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06376" w:rsidRPr="0013620A">
              <w:rPr>
                <w:rFonts w:ascii="Corbel" w:eastAsia="MS Gothic" w:hAnsi="Corbel"/>
                <w:sz w:val="16"/>
                <w:szCs w:val="16"/>
              </w:rPr>
              <w:t>ander toetsingsframework gericht op privacy</w:t>
            </w:r>
            <w:r w:rsidR="00B83278">
              <w:rPr>
                <w:rFonts w:ascii="Corbel" w:eastAsia="MS Gothic" w:hAnsi="Corbel"/>
                <w:sz w:val="16"/>
                <w:szCs w:val="16"/>
              </w:rPr>
              <w:t xml:space="preserve">, namelijk </w:t>
            </w:r>
            <w:r w:rsidR="009B6DC4" w:rsidRPr="009B6DC4">
              <w:rPr>
                <w:rFonts w:ascii="Corbel" w:eastAsia="MS Gothic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D608A" w:rsidRPr="001A17B8" w14:paraId="2C284506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29765B7F" w14:textId="49128C26" w:rsidR="007D608A" w:rsidRPr="00E277C5" w:rsidRDefault="007D608A" w:rsidP="007D608A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Aanmelding.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6CFD6E02" w14:textId="77777777" w:rsidR="007D608A" w:rsidRPr="003A6C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56252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222CD3C" w14:textId="646AEC66" w:rsidR="007D608A" w:rsidRPr="00E277C5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607788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D608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CA0249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A0249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1E36FF" w:rsidRPr="001A17B8" w14:paraId="4D1A975B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1FECC2EF" w14:textId="77777777" w:rsidR="00D82414" w:rsidRPr="00E277C5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58FF16CD" w14:textId="77777777" w:rsidR="001E36FF" w:rsidRPr="00E277C5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35C5CD69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102D5295" w14:textId="77777777" w:rsidR="007650B2" w:rsidRPr="00E277C5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E277C5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D608A" w:rsidRPr="001A17B8" w14:paraId="7D27875B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0066003A" w14:textId="1D5B6DE2" w:rsidR="007D608A" w:rsidRPr="00E277C5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sz w:val="16"/>
                <w:szCs w:val="16"/>
                <w:lang w:val="nl-NL"/>
              </w:rPr>
              <w:t xml:space="preserve">Gegadigde verklaart, door het naar volle tevredenheid uitvoeren van deze referentie-opdracht, ervaring te hebben met bovengenoemde kerncompetentie. </w:t>
            </w:r>
          </w:p>
          <w:p w14:paraId="642364B2" w14:textId="77777777" w:rsidR="007D608A" w:rsidRPr="00E277C5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3CDAE046" w14:textId="77777777" w:rsidR="007D608A" w:rsidRPr="00E277C5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340C7D67" w14:textId="77777777" w:rsidR="007D608A" w:rsidRPr="003A6C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709383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83ED2BD" w14:textId="27B137BF" w:rsidR="007D608A" w:rsidRPr="00E277C5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1336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D608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CE42E7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E42E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</w:tbl>
    <w:p w14:paraId="7080A112" w14:textId="555FA6AF" w:rsidR="00FC0DBB" w:rsidRDefault="00FC0DBB" w:rsidP="007650B2">
      <w:pPr>
        <w:spacing w:after="200" w:line="276" w:lineRule="auto"/>
      </w:pPr>
      <w:r>
        <w:br/>
      </w:r>
    </w:p>
    <w:p w14:paraId="518A70D9" w14:textId="77777777" w:rsidR="00FC0DBB" w:rsidRDefault="00FC0DBB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FC0DBB" w:rsidRPr="006359CC" w14:paraId="6DA96622" w14:textId="77777777" w:rsidTr="00D85BFC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35B1D06E" w14:textId="5B6B558E" w:rsidR="00FC0DBB" w:rsidRPr="006359CC" w:rsidRDefault="00FC0DBB" w:rsidP="00D85BF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6359CC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>Kerncompetentie 2:</w:t>
            </w:r>
          </w:p>
          <w:p w14:paraId="4F19F362" w14:textId="2EE70E80" w:rsidR="006359CC" w:rsidRPr="006359CC" w:rsidRDefault="006359CC" w:rsidP="006359C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color w:val="FFFFFF" w:themeColor="background1"/>
                <w:sz w:val="16"/>
                <w:szCs w:val="16"/>
              </w:rPr>
            </w:pPr>
            <w:r w:rsidRPr="006359CC">
              <w:rPr>
                <w:rFonts w:ascii="Corbel" w:hAnsi="Corbel"/>
                <w:color w:val="FFFFFF" w:themeColor="background1"/>
                <w:sz w:val="16"/>
                <w:szCs w:val="16"/>
              </w:rPr>
              <w:t xml:space="preserve">Gegadigde heeft ervaring met het </w:t>
            </w:r>
            <w:r w:rsidRPr="00C472C5">
              <w:rPr>
                <w:rFonts w:ascii="Corbel" w:hAnsi="Corbel"/>
                <w:color w:val="FFFFFF" w:themeColor="background1"/>
                <w:sz w:val="16"/>
                <w:szCs w:val="16"/>
                <w:u w:val="single"/>
              </w:rPr>
              <w:t>adviseren</w:t>
            </w:r>
            <w:r w:rsidRPr="006359CC">
              <w:rPr>
                <w:rFonts w:ascii="Corbel" w:hAnsi="Corbel"/>
                <w:color w:val="FFFFFF" w:themeColor="background1"/>
                <w:sz w:val="16"/>
                <w:szCs w:val="16"/>
              </w:rPr>
              <w:t xml:space="preserve"> van een overheidsinstantie op het gebied van:</w:t>
            </w:r>
          </w:p>
          <w:p w14:paraId="319ADF94" w14:textId="6AC1543E" w:rsidR="006359CC" w:rsidRPr="006359CC" w:rsidRDefault="006359CC" w:rsidP="006359CC">
            <w:pPr>
              <w:pStyle w:val="Lijstaline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ind w:left="478"/>
              <w:rPr>
                <w:rFonts w:ascii="Corbel" w:hAnsi="Corbel"/>
                <w:color w:val="FFFFFF" w:themeColor="background1"/>
                <w:sz w:val="16"/>
                <w:szCs w:val="16"/>
              </w:rPr>
            </w:pPr>
            <w:r w:rsidRPr="006359CC">
              <w:rPr>
                <w:rFonts w:ascii="Corbel" w:hAnsi="Corbel"/>
                <w:color w:val="FFFFFF" w:themeColor="background1"/>
                <w:sz w:val="16"/>
                <w:szCs w:val="16"/>
              </w:rPr>
              <w:t>informatiebeveiliging conform ISO 27001 en 27002;</w:t>
            </w:r>
          </w:p>
          <w:p w14:paraId="1D7FF69A" w14:textId="07889C56" w:rsidR="006359CC" w:rsidRPr="006359CC" w:rsidRDefault="006359CC" w:rsidP="006359CC">
            <w:pPr>
              <w:pStyle w:val="Lijstaline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ind w:left="478"/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</w:pPr>
            <w:r w:rsidRPr="006359CC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>risicomanagement conform de BIO en het uitvoeren van business impact analyses en risico analyses;</w:t>
            </w:r>
          </w:p>
          <w:p w14:paraId="51243082" w14:textId="3627040A" w:rsidR="006359CC" w:rsidRPr="006359CC" w:rsidRDefault="006359CC" w:rsidP="006359CC">
            <w:pPr>
              <w:pStyle w:val="Lijstaline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ind w:left="478"/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</w:pPr>
            <w:r w:rsidRPr="006359CC">
              <w:rPr>
                <w:rFonts w:ascii="Corbel" w:hAnsi="Corbel"/>
                <w:color w:val="FFFFFF" w:themeColor="background1"/>
                <w:sz w:val="16"/>
                <w:szCs w:val="16"/>
                <w:lang w:val="nl-NL"/>
              </w:rPr>
              <w:t>informatiebeveiliging in de meest brede zin (o.a. toegang tot ruimtes, applicaties en apparatuur);</w:t>
            </w:r>
          </w:p>
          <w:p w14:paraId="6F84BFD6" w14:textId="77777777" w:rsidR="00FC0DBB" w:rsidRPr="00C472C5" w:rsidRDefault="006359CC" w:rsidP="006359CC">
            <w:pPr>
              <w:pStyle w:val="Lijstaline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ind w:left="478"/>
              <w:rPr>
                <w:rFonts w:ascii="Corbel" w:hAnsi="Corbel" w:cs="Verdana"/>
                <w:color w:val="FFFFFF" w:themeColor="background1"/>
                <w:sz w:val="16"/>
                <w:szCs w:val="16"/>
              </w:rPr>
            </w:pPr>
            <w:r w:rsidRPr="006359CC">
              <w:rPr>
                <w:rFonts w:ascii="Corbel" w:hAnsi="Corbel"/>
                <w:color w:val="FFFFFF" w:themeColor="background1"/>
                <w:sz w:val="16"/>
                <w:szCs w:val="16"/>
              </w:rPr>
              <w:t>privacy (classificatie en AVG), conform ISO 27701 of ander toetsingsframework gericht op privacy.</w:t>
            </w:r>
          </w:p>
          <w:p w14:paraId="0B7E5277" w14:textId="77777777" w:rsidR="00C472C5" w:rsidRDefault="00C472C5" w:rsidP="00C472C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 w:val="16"/>
                <w:szCs w:val="16"/>
              </w:rPr>
            </w:pPr>
          </w:p>
          <w:p w14:paraId="0195DF6F" w14:textId="382887A6" w:rsidR="00C472C5" w:rsidRPr="00C472C5" w:rsidRDefault="00C472C5" w:rsidP="00C472C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 w:cs="Verdana"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Voor kerncompetentie </w:t>
            </w:r>
            <w:r w:rsidR="0030514E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2</w:t>
            </w: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mogen maximaal </w:t>
            </w:r>
            <w:r w:rsidR="0030514E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vier</w:t>
            </w: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referenties worden overlegd, waarin onderdelen a </w:t>
            </w:r>
            <w:r w:rsidR="007C079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t/m d</w:t>
            </w: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terug moeten komen. Indien het meerdere referentieorganisaties betreft, </w:t>
            </w:r>
            <w:r w:rsidRPr="0013620A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 xml:space="preserve">max. </w:t>
            </w:r>
            <w:r w:rsidR="007C0792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>4</w:t>
            </w: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, dan dienen deze afzonderlijk als referentie overlegd te worden en dient onderstaand formulier max. </w:t>
            </w:r>
            <w:r w:rsidR="007C0792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4</w:t>
            </w: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keer te worden ingevuld en bijgevoegd.</w:t>
            </w:r>
          </w:p>
        </w:tc>
      </w:tr>
      <w:tr w:rsidR="00FC0DBB" w:rsidRPr="006359CC" w14:paraId="74A1BBE7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16C02B21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3941" w:type="dxa"/>
            <w:shd w:val="clear" w:color="auto" w:fill="auto"/>
          </w:tcPr>
          <w:p w14:paraId="619D8FC7" w14:textId="1B4DC036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02762D" w:rsidRPr="006359CC" w14:paraId="3BDE7146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0887F23A" w14:textId="14DFC3E3" w:rsidR="0002762D" w:rsidRPr="006359CC" w:rsidRDefault="0002762D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bookmarkStart w:id="2" w:name="_Hlk103322491"/>
            <w:r>
              <w:rPr>
                <w:rFonts w:ascii="Corbel" w:hAnsi="Corbel"/>
                <w:sz w:val="16"/>
                <w:szCs w:val="16"/>
              </w:rPr>
              <w:t xml:space="preserve">Betreft de referentie-organisatie een overheidsinstantie? </w:t>
            </w:r>
          </w:p>
        </w:tc>
        <w:tc>
          <w:tcPr>
            <w:tcW w:w="3941" w:type="dxa"/>
            <w:shd w:val="clear" w:color="auto" w:fill="auto"/>
          </w:tcPr>
          <w:p w14:paraId="5F3B0DBE" w14:textId="77777777" w:rsidR="0002762D" w:rsidRPr="0002762D" w:rsidRDefault="00D77E21" w:rsidP="0002762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2800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2D" w:rsidRPr="000276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2762D" w:rsidRPr="0002762D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2644601" w14:textId="778B18D2" w:rsidR="0002762D" w:rsidRPr="006359CC" w:rsidRDefault="00D77E21" w:rsidP="0002762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30592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2D" w:rsidRPr="000276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2762D" w:rsidRPr="0002762D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02762D" w:rsidRPr="0002762D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02762D" w:rsidRPr="0002762D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bookmarkEnd w:id="2"/>
      <w:tr w:rsidR="00FC0DBB" w:rsidRPr="006359CC" w14:paraId="5260A8CD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7BB27B5C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3941" w:type="dxa"/>
            <w:shd w:val="clear" w:color="auto" w:fill="auto"/>
          </w:tcPr>
          <w:p w14:paraId="09336EBD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52BF4F2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0DBB" w:rsidRPr="006359CC" w14:paraId="60AEFE63" w14:textId="77777777" w:rsidTr="00D85B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138A5D9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3941" w:type="dxa"/>
            <w:shd w:val="clear" w:color="auto" w:fill="auto"/>
          </w:tcPr>
          <w:p w14:paraId="553F6CD1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6359CC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D3E78D8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0DBB" w:rsidRPr="006359CC" w14:paraId="713A2C87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346208FD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>Naam contactpersoon referentie-organisatie</w:t>
            </w:r>
          </w:p>
        </w:tc>
        <w:tc>
          <w:tcPr>
            <w:tcW w:w="3941" w:type="dxa"/>
            <w:shd w:val="clear" w:color="auto" w:fill="auto"/>
          </w:tcPr>
          <w:p w14:paraId="7A53859F" w14:textId="6F363035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6359CC" w14:paraId="43C73F82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5FCB3C57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3941" w:type="dxa"/>
            <w:shd w:val="clear" w:color="auto" w:fill="auto"/>
          </w:tcPr>
          <w:p w14:paraId="51E470C6" w14:textId="61995F15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6359CC" w14:paraId="0D66D581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4DDC476D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3941" w:type="dxa"/>
            <w:shd w:val="clear" w:color="auto" w:fill="auto"/>
          </w:tcPr>
          <w:p w14:paraId="0532EAD0" w14:textId="324C5FEC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6359CC" w14:paraId="0F5B7F0A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3D196239" w14:textId="7566EBED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="00196720" w:rsidRPr="006359CC">
              <w:rPr>
                <w:rFonts w:ascii="Corbel" w:hAnsi="Corbel"/>
                <w:sz w:val="16"/>
                <w:szCs w:val="16"/>
              </w:rPr>
              <w:t xml:space="preserve">Gegadigde </w:t>
            </w:r>
            <w:r w:rsidRPr="006359CC">
              <w:rPr>
                <w:rFonts w:ascii="Corbel" w:hAnsi="Corbel"/>
                <w:sz w:val="16"/>
                <w:szCs w:val="16"/>
              </w:rPr>
              <w:t>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11D9EC91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0553191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0DBB" w:rsidRPr="006359CC" w14:paraId="618A8533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442563BF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>Korte omschrijving van werkzaamheden waaruit de gevraagde kerncompetentie blijkt:</w:t>
            </w:r>
          </w:p>
          <w:p w14:paraId="69706A4E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8AB1CF6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782CF0C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04DFCB6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AE4CDF8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6BEAD0A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4C011B8B" w14:textId="77777777" w:rsidR="00FC0DBB" w:rsidRPr="006359CC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6359CC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06376" w:rsidRPr="001A17B8" w14:paraId="754E6D06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5C007F0E" w14:textId="447C14E7" w:rsidR="00106376" w:rsidRPr="00106376" w:rsidRDefault="0010637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yellow"/>
              </w:rPr>
            </w:pPr>
            <w:r w:rsidRPr="007566E0">
              <w:rPr>
                <w:rFonts w:ascii="Corbel" w:hAnsi="Corbel"/>
                <w:sz w:val="16"/>
                <w:szCs w:val="16"/>
              </w:rPr>
              <w:t xml:space="preserve">Waarover heeft u de referentie-organisatie </w:t>
            </w:r>
            <w:r w:rsidR="0002762D" w:rsidRPr="007566E0">
              <w:rPr>
                <w:rFonts w:ascii="Corbel" w:hAnsi="Corbel"/>
                <w:sz w:val="16"/>
                <w:szCs w:val="16"/>
              </w:rPr>
              <w:t>geadviseerd?</w:t>
            </w:r>
          </w:p>
        </w:tc>
        <w:tc>
          <w:tcPr>
            <w:tcW w:w="3941" w:type="dxa"/>
            <w:shd w:val="clear" w:color="auto" w:fill="auto"/>
          </w:tcPr>
          <w:p w14:paraId="1A1730E7" w14:textId="5FB1A7A7" w:rsidR="00106376" w:rsidRPr="007566E0" w:rsidRDefault="0002762D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7566E0">
              <w:rPr>
                <w:rFonts w:ascii="Corbel" w:eastAsia="MS Gothic" w:hAnsi="Corbel"/>
                <w:sz w:val="16"/>
                <w:szCs w:val="16"/>
              </w:rPr>
              <w:t>Op het gebied</w:t>
            </w:r>
            <w:r w:rsidR="00106376" w:rsidRPr="007566E0">
              <w:rPr>
                <w:rFonts w:ascii="Corbel" w:eastAsia="MS Gothic" w:hAnsi="Corbel"/>
                <w:sz w:val="16"/>
                <w:szCs w:val="16"/>
              </w:rPr>
              <w:t xml:space="preserve"> van: </w:t>
            </w:r>
          </w:p>
          <w:p w14:paraId="16EC0CD0" w14:textId="5EB3D3BB" w:rsidR="0002762D" w:rsidRPr="007566E0" w:rsidRDefault="00D77E21" w:rsidP="0002762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59134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2D" w:rsidRPr="007566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2762D" w:rsidRPr="007566E0">
              <w:rPr>
                <w:rFonts w:ascii="Corbel" w:eastAsia="MS Gothic" w:hAnsi="Corbel"/>
                <w:sz w:val="16"/>
                <w:szCs w:val="16"/>
              </w:rPr>
              <w:t xml:space="preserve"> informatiebeveiliging conform ISO 27001 en 27002;</w:t>
            </w:r>
          </w:p>
          <w:p w14:paraId="78B43F3B" w14:textId="48BDAFE7" w:rsidR="0002762D" w:rsidRPr="007566E0" w:rsidRDefault="00D77E21" w:rsidP="0002762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47804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2D" w:rsidRPr="007566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2762D" w:rsidRPr="007566E0">
              <w:rPr>
                <w:rFonts w:ascii="Corbel" w:eastAsia="MS Gothic" w:hAnsi="Corbel"/>
                <w:sz w:val="16"/>
                <w:szCs w:val="16"/>
              </w:rPr>
              <w:t xml:space="preserve"> risicomanagement conform de BIO en het uitvoeren van business impact analyses en risico analyses;</w:t>
            </w:r>
          </w:p>
          <w:p w14:paraId="35EAB910" w14:textId="5D53D415" w:rsidR="0002762D" w:rsidRPr="007566E0" w:rsidRDefault="00D77E21" w:rsidP="0002762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6696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2D" w:rsidRPr="007566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2762D" w:rsidRPr="007566E0">
              <w:rPr>
                <w:rFonts w:ascii="Corbel" w:eastAsia="MS Gothic" w:hAnsi="Corbel"/>
                <w:sz w:val="16"/>
                <w:szCs w:val="16"/>
              </w:rPr>
              <w:t xml:space="preserve"> informatiebeveiliging in de meest brede zin (o.a. toegang tot ruimtes, applicaties en apparatuur);</w:t>
            </w:r>
          </w:p>
          <w:p w14:paraId="33699A3A" w14:textId="26D34E43" w:rsidR="0002762D" w:rsidRPr="00106376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12940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62D" w:rsidRPr="007566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2762D" w:rsidRPr="007566E0">
              <w:rPr>
                <w:rFonts w:ascii="Corbel" w:eastAsia="MS Gothic" w:hAnsi="Corbel"/>
                <w:sz w:val="16"/>
                <w:szCs w:val="16"/>
              </w:rPr>
              <w:t xml:space="preserve"> privacy (classificatie en AVG), conform ISO 27701 of ander toetsingsframework gericht op privacy.</w:t>
            </w:r>
          </w:p>
        </w:tc>
      </w:tr>
      <w:tr w:rsidR="007D608A" w:rsidRPr="006359CC" w14:paraId="37FACDDD" w14:textId="77777777" w:rsidTr="00D85BFC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7C375C04" w14:textId="77777777" w:rsidR="007D608A" w:rsidRPr="006359CC" w:rsidRDefault="007D608A" w:rsidP="007D608A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Aanmelding. De complete referentie-opdracht hoeft nog niet volledig te zijn afgerond, maar de onderdelen waar de kerncompetentie betrekking op heeft moeten wel zijn uitgevoerd en geëvalueerd.</w:t>
            </w:r>
          </w:p>
          <w:p w14:paraId="22BD0708" w14:textId="77777777" w:rsidR="00E776C3" w:rsidRPr="006359CC" w:rsidRDefault="00E776C3" w:rsidP="007D608A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38A38D18" w14:textId="72D201E8" w:rsidR="007D608A" w:rsidRPr="006359CC" w:rsidRDefault="007D608A" w:rsidP="007D608A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b/>
                <w:bCs/>
                <w:sz w:val="16"/>
                <w:szCs w:val="16"/>
              </w:rPr>
              <w:t>Let op:</w:t>
            </w:r>
            <w:r w:rsidRPr="006359CC">
              <w:rPr>
                <w:rFonts w:ascii="Corbel" w:hAnsi="Corbel"/>
                <w:sz w:val="16"/>
                <w:szCs w:val="16"/>
              </w:rPr>
              <w:t xml:space="preserve"> De gevraagde periode van 12 maanden dient volledig binnen deze periode van 36 maanden te vallen en de werkzaamheden moeten dus daadwerkelijk zijn uitgevoerd.</w:t>
            </w:r>
          </w:p>
        </w:tc>
        <w:tc>
          <w:tcPr>
            <w:tcW w:w="3941" w:type="dxa"/>
            <w:shd w:val="clear" w:color="auto" w:fill="auto"/>
          </w:tcPr>
          <w:p w14:paraId="7219767C" w14:textId="77777777" w:rsidR="007D608A" w:rsidRPr="006359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207168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6359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6359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47E9A85" w14:textId="19E1AF3F" w:rsidR="007D608A" w:rsidRPr="006359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7350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6359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6359CC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CE42E7" w:rsidRPr="006359CC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E42E7" w:rsidRPr="006359C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7D608A" w:rsidRPr="006359CC" w14:paraId="5E6D577D" w14:textId="77777777" w:rsidTr="00D85B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2BB86058" w14:textId="77777777" w:rsidR="007D608A" w:rsidRPr="006359CC" w:rsidRDefault="007D608A" w:rsidP="007D608A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5B54C744" w14:textId="77777777" w:rsidR="007D608A" w:rsidRPr="006359CC" w:rsidRDefault="007D608A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6359CC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D608A" w:rsidRPr="006359CC" w14:paraId="6EB0172A" w14:textId="77777777" w:rsidTr="00D85BFC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3C243CF" w14:textId="77777777" w:rsidR="007D608A" w:rsidRPr="006359CC" w:rsidRDefault="007D608A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6359CC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7D608A" w:rsidRPr="006359CC" w14:paraId="3844C317" w14:textId="77777777" w:rsidTr="00D85BFC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475A496" w14:textId="77777777" w:rsidR="007D608A" w:rsidRPr="006359CC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6359CC">
              <w:rPr>
                <w:rFonts w:ascii="Corbel" w:hAnsi="Corbel"/>
                <w:sz w:val="16"/>
                <w:szCs w:val="16"/>
                <w:lang w:val="nl-NL"/>
              </w:rPr>
              <w:t xml:space="preserve">Gegadigde verklaart, door het naar volle tevredenheid uitvoeren van deze referentie-opdracht, ervaring te hebben met bovengenoemde </w:t>
            </w:r>
            <w:r w:rsidRPr="006359CC">
              <w:rPr>
                <w:rFonts w:ascii="Corbel" w:hAnsi="Corbel"/>
                <w:sz w:val="16"/>
                <w:szCs w:val="16"/>
                <w:lang w:val="nl-NL"/>
              </w:rPr>
              <w:lastRenderedPageBreak/>
              <w:t xml:space="preserve">kerncompetentie. </w:t>
            </w:r>
          </w:p>
          <w:p w14:paraId="6037F1EC" w14:textId="77777777" w:rsidR="007D608A" w:rsidRPr="006359CC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5D48C612" w14:textId="77777777" w:rsidR="007D608A" w:rsidRPr="006359CC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6359CC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6AA914CC" w14:textId="77777777" w:rsidR="007D608A" w:rsidRPr="006359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43983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6359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6359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D4B2E87" w14:textId="03C0751C" w:rsidR="007D608A" w:rsidRPr="006359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81183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6359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6359CC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CE42E7" w:rsidRPr="006359CC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E42E7" w:rsidRPr="006359C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</w:tbl>
    <w:p w14:paraId="4D3CB648" w14:textId="77777777" w:rsidR="00EA2874" w:rsidRDefault="00EA2874">
      <w:r>
        <w:lastRenderedPageBreak/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FC0DBB" w:rsidRPr="00CF3901" w14:paraId="07B8BA8C" w14:textId="77777777" w:rsidTr="00D85BFC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351EB37B" w14:textId="70C1934C" w:rsidR="00FC0DBB" w:rsidRPr="00A57DF0" w:rsidRDefault="00FC0DBB" w:rsidP="00D85BF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>Kerncompetentie</w:t>
            </w:r>
            <w:r w:rsidR="009A56D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 xml:space="preserve"> 3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3A4CE43D" w14:textId="20813ABB" w:rsidR="00125AFA" w:rsidRPr="00125AFA" w:rsidRDefault="00125AFA" w:rsidP="00125AFA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25AFA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Gegadigde heeft ervaring met het bij een overheidsinstantie </w:t>
            </w:r>
            <w:r w:rsidRPr="000A0E15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>uitvoeren</w:t>
            </w:r>
            <w:r w:rsidRPr="00125AFA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van:</w:t>
            </w:r>
          </w:p>
          <w:p w14:paraId="32DCDE5D" w14:textId="581BC22B" w:rsidR="00125AFA" w:rsidRPr="00125AFA" w:rsidRDefault="00125AFA" w:rsidP="00125AFA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ind w:left="478" w:hanging="425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25AFA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risico-analyse(s);</w:t>
            </w:r>
          </w:p>
          <w:p w14:paraId="5E4B6655" w14:textId="58DEEF5A" w:rsidR="00125AFA" w:rsidRPr="00125AFA" w:rsidRDefault="00125AFA" w:rsidP="00125AFA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ind w:left="478" w:hanging="425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25AFA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business impact analyse(s);</w:t>
            </w:r>
          </w:p>
          <w:p w14:paraId="44E98D5D" w14:textId="42309D24" w:rsidR="00125AFA" w:rsidRDefault="00125AFA" w:rsidP="00125AFA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ind w:left="478" w:hanging="425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25AFA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data protection impact assessment(s) (DPIA);</w:t>
            </w:r>
          </w:p>
          <w:p w14:paraId="3620E404" w14:textId="77777777" w:rsidR="00FC0DBB" w:rsidRDefault="00125AFA" w:rsidP="00125AFA">
            <w:pPr>
              <w:pStyle w:val="Lijstaline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ind w:left="478" w:hanging="425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25AFA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interne audit(s).</w:t>
            </w:r>
          </w:p>
          <w:p w14:paraId="5744E7C6" w14:textId="77777777" w:rsidR="00EA2874" w:rsidRDefault="00EA2874" w:rsidP="00EA2874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</w:p>
          <w:p w14:paraId="75D85819" w14:textId="0CF4EEEF" w:rsidR="00EA2874" w:rsidRPr="00EA2874" w:rsidRDefault="00EA2874" w:rsidP="00EA2874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EA2874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Voor kerncompetentie </w:t>
            </w: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3</w:t>
            </w:r>
            <w:r w:rsidRPr="00EA2874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mogen maximaal vier referenties worden overlegd, waarin onderdelen a t/m d terug moeten komen. Indien het meerdere referentieorganisaties betreft, </w:t>
            </w:r>
            <w:r w:rsidRPr="00003F5E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>max. 4,</w:t>
            </w:r>
            <w:r w:rsidRPr="00EA2874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dan dienen deze afzonderlijk als referentie overlegd te worden en dient onderstaand formulier max. 4 keer te worden ingevuld en bijgevoegd.</w:t>
            </w:r>
          </w:p>
        </w:tc>
      </w:tr>
      <w:tr w:rsidR="00FC0DBB" w:rsidRPr="001A17B8" w14:paraId="0AC76128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54D947AD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E0617AF" w14:textId="0BA51E35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370B28" w:rsidRPr="001A17B8" w14:paraId="57EC58E0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236A4ACA" w14:textId="0283B82F" w:rsidR="00370B28" w:rsidRPr="001A17B8" w:rsidRDefault="00370B28" w:rsidP="00370B2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Betreft de referentie-organisatie een overheidsinstantie? </w:t>
            </w:r>
          </w:p>
        </w:tc>
        <w:tc>
          <w:tcPr>
            <w:tcW w:w="3941" w:type="dxa"/>
            <w:shd w:val="clear" w:color="auto" w:fill="auto"/>
          </w:tcPr>
          <w:p w14:paraId="123D9521" w14:textId="77777777" w:rsidR="00370B28" w:rsidRPr="0002762D" w:rsidRDefault="00D77E21" w:rsidP="00370B2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63121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0B28" w:rsidRPr="000276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70B28" w:rsidRPr="0002762D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FC3DC6F" w14:textId="5F8ED35A" w:rsidR="00370B28" w:rsidRPr="001E36FF" w:rsidRDefault="00D77E21" w:rsidP="00370B2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77415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0B28" w:rsidRPr="000276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70B28" w:rsidRPr="0002762D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370B28" w:rsidRPr="0002762D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370B28" w:rsidRPr="0002762D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FC0DBB" w:rsidRPr="001A17B8" w14:paraId="079D30EE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1DE6E113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D554974" w14:textId="77777777" w:rsidR="00FC0DBB" w:rsidRPr="001E36FF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BEFBFC9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0DBB" w:rsidRPr="001A17B8" w14:paraId="5B3FC2F2" w14:textId="77777777" w:rsidTr="00D85B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46AC2B3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EBC1541" w14:textId="77777777" w:rsidR="00FC0DBB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08862B7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0DBB" w:rsidRPr="001A17B8" w14:paraId="0FB1A700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3826AE28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467DDB8" w14:textId="40B4F6FB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1A17B8" w14:paraId="52BE273F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2D606598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7661846" w14:textId="05AC08B1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1A17B8" w14:paraId="71D0BF1B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63F4725A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114B0D5" w14:textId="259E7E26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1A17B8" w14:paraId="4F2089DA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704065F1" w14:textId="0B3BE23F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="00196720">
              <w:rPr>
                <w:rFonts w:ascii="Corbel" w:hAnsi="Corbel"/>
                <w:sz w:val="16"/>
                <w:szCs w:val="16"/>
              </w:rPr>
              <w:t xml:space="preserve">Gegadigde </w:t>
            </w:r>
            <w:r>
              <w:rPr>
                <w:rFonts w:ascii="Corbel" w:hAnsi="Corbel"/>
                <w:sz w:val="16"/>
                <w:szCs w:val="16"/>
              </w:rPr>
              <w:t>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7193C78F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D5BA046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0DBB" w:rsidRPr="001A17B8" w14:paraId="4C125682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2E5543AB" w14:textId="77777777" w:rsidR="00FC0DBB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>
              <w:rPr>
                <w:rFonts w:ascii="Corbel" w:hAnsi="Corbel"/>
                <w:sz w:val="16"/>
                <w:szCs w:val="16"/>
              </w:rPr>
              <w:t>vraagde kerncompetentie blijkt:</w:t>
            </w:r>
          </w:p>
          <w:p w14:paraId="1811B7F0" w14:textId="77777777" w:rsidR="00FC0DBB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ACA2A3B" w14:textId="77777777" w:rsidR="00FC0DBB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8C3148B" w14:textId="77777777" w:rsidR="00FC0DBB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EF7DCC2" w14:textId="77777777" w:rsidR="00FC0DBB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5DCC428" w14:textId="77777777" w:rsidR="00FC0DBB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15E2FE3" w14:textId="77777777" w:rsidR="00FC0DBB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055FECF6" w14:textId="77777777" w:rsidR="00FC0DBB" w:rsidRPr="00376FA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C50723" w:rsidRPr="001A17B8" w14:paraId="6723E23A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4288015B" w14:textId="0A6A7581" w:rsidR="00C50723" w:rsidRPr="00690CAC" w:rsidRDefault="00C82B84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690CAC">
              <w:rPr>
                <w:rFonts w:ascii="Corbel" w:hAnsi="Corbel"/>
                <w:sz w:val="16"/>
                <w:szCs w:val="16"/>
              </w:rPr>
              <w:t>Welke werkzaamheden heeft u uitgevoerd voor de referentie-organisatie?</w:t>
            </w:r>
          </w:p>
        </w:tc>
        <w:tc>
          <w:tcPr>
            <w:tcW w:w="3941" w:type="dxa"/>
            <w:shd w:val="clear" w:color="auto" w:fill="auto"/>
          </w:tcPr>
          <w:p w14:paraId="3F1552FC" w14:textId="666564B1" w:rsidR="00D43C6A" w:rsidRPr="00690CAC" w:rsidRDefault="00D77E21" w:rsidP="00D43C6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lang w:val="en-US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lang w:val="en-US"/>
                </w:rPr>
                <w:id w:val="-82674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0723" w:rsidRPr="00690CAC">
                  <w:rPr>
                    <w:rFonts w:ascii="MS Gothic" w:eastAsia="MS Gothic" w:hAnsi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C50723" w:rsidRPr="00690CAC">
              <w:rPr>
                <w:rFonts w:ascii="Corbel" w:eastAsia="MS Gothic" w:hAnsi="Corbel"/>
                <w:sz w:val="16"/>
                <w:szCs w:val="16"/>
                <w:lang w:val="en-US"/>
              </w:rPr>
              <w:t xml:space="preserve"> </w:t>
            </w:r>
            <w:r w:rsidR="00D43C6A" w:rsidRPr="00690CAC">
              <w:rPr>
                <w:rFonts w:ascii="Corbel" w:eastAsia="MS Gothic" w:hAnsi="Corbel"/>
                <w:sz w:val="16"/>
                <w:szCs w:val="16"/>
                <w:lang w:val="en-US"/>
              </w:rPr>
              <w:t>risico-analyse(s);</w:t>
            </w:r>
          </w:p>
          <w:p w14:paraId="301D600B" w14:textId="417FEAE2" w:rsidR="00D43C6A" w:rsidRPr="00690CAC" w:rsidRDefault="00D77E21" w:rsidP="00D43C6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lang w:val="en-US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lang w:val="en-US"/>
                </w:rPr>
                <w:id w:val="-1067032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C6A" w:rsidRPr="00690CAC">
                  <w:rPr>
                    <w:rFonts w:ascii="MS Gothic" w:eastAsia="MS Gothic" w:hAnsi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D43C6A" w:rsidRPr="00690CAC">
              <w:rPr>
                <w:rFonts w:ascii="Corbel" w:eastAsia="MS Gothic" w:hAnsi="Corbel"/>
                <w:sz w:val="16"/>
                <w:szCs w:val="16"/>
                <w:lang w:val="en-US"/>
              </w:rPr>
              <w:t xml:space="preserve"> business impact analyse(s);</w:t>
            </w:r>
          </w:p>
          <w:p w14:paraId="71FA5F4F" w14:textId="20445631" w:rsidR="00D43C6A" w:rsidRPr="00690CAC" w:rsidRDefault="00D77E21" w:rsidP="00D43C6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lang w:val="en-US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  <w:lang w:val="en-US"/>
                </w:rPr>
                <w:id w:val="57208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C6A" w:rsidRPr="00690CAC">
                  <w:rPr>
                    <w:rFonts w:ascii="MS Gothic" w:eastAsia="MS Gothic" w:hAnsi="MS Gothic" w:hint="eastAsia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D43C6A" w:rsidRPr="00690CAC">
              <w:rPr>
                <w:rFonts w:ascii="Corbel" w:eastAsia="MS Gothic" w:hAnsi="Corbel"/>
                <w:sz w:val="16"/>
                <w:szCs w:val="16"/>
                <w:lang w:val="en-US"/>
              </w:rPr>
              <w:t xml:space="preserve"> data protection impact assessment(s) (DPIA);</w:t>
            </w:r>
          </w:p>
          <w:p w14:paraId="46DEA9C6" w14:textId="55AE2765" w:rsidR="00D43C6A" w:rsidRPr="00690CAC" w:rsidRDefault="00D77E21" w:rsidP="00D43C6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9291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C6A" w:rsidRPr="00690CA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43C6A" w:rsidRPr="00690CAC">
              <w:rPr>
                <w:rFonts w:ascii="Corbel" w:eastAsia="MS Gothic" w:hAnsi="Corbel"/>
                <w:sz w:val="16"/>
                <w:szCs w:val="16"/>
              </w:rPr>
              <w:t xml:space="preserve"> interne audit(s).</w:t>
            </w:r>
          </w:p>
        </w:tc>
      </w:tr>
      <w:tr w:rsidR="007D608A" w:rsidRPr="001A17B8" w14:paraId="0EB10223" w14:textId="77777777" w:rsidTr="00D85BFC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2F995BF7" w14:textId="77777777" w:rsidR="007D608A" w:rsidRPr="00E277C5" w:rsidRDefault="007D608A" w:rsidP="007D608A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Aanmelding.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4B4FC59B" w14:textId="77777777" w:rsidR="007D608A" w:rsidRPr="003A6C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94321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09BA90C" w14:textId="1917E8C5" w:rsidR="007D608A" w:rsidRPr="00E277C5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62628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D608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CE42E7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E42E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7D608A" w:rsidRPr="001A17B8" w14:paraId="00596311" w14:textId="77777777" w:rsidTr="00D85B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7ABA4D9" w14:textId="77777777" w:rsidR="007D608A" w:rsidRPr="00E277C5" w:rsidRDefault="007D608A" w:rsidP="007D608A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4EDFF225" w14:textId="77777777" w:rsidR="007D608A" w:rsidRPr="00E277C5" w:rsidRDefault="007D608A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D608A" w:rsidRPr="001A17B8" w14:paraId="52D1278A" w14:textId="77777777" w:rsidTr="00D85BFC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003A2CB1" w14:textId="77777777" w:rsidR="007D608A" w:rsidRPr="00E277C5" w:rsidRDefault="007D608A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7D608A" w:rsidRPr="001A17B8" w14:paraId="78E50BEB" w14:textId="77777777" w:rsidTr="00D85BFC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3CE6CBE9" w14:textId="77777777" w:rsidR="007D608A" w:rsidRPr="00E277C5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sz w:val="16"/>
                <w:szCs w:val="16"/>
                <w:lang w:val="nl-NL"/>
              </w:rPr>
              <w:t xml:space="preserve">Gegadigde verklaart, door het naar volle tevredenheid uitvoeren van deze referentie-opdracht, ervaring te hebben met bovengenoemde kerncompetentie. </w:t>
            </w:r>
          </w:p>
          <w:p w14:paraId="7D29885A" w14:textId="77777777" w:rsidR="007D608A" w:rsidRPr="00E277C5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3D60D550" w14:textId="77777777" w:rsidR="007D608A" w:rsidRPr="00E277C5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66BF58DA" w14:textId="77777777" w:rsidR="007D608A" w:rsidRPr="003A6C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76953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DBCA3CE" w14:textId="1B57ED4C" w:rsidR="007D608A" w:rsidRPr="00E277C5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22034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D608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CE42E7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E42E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</w:tbl>
    <w:p w14:paraId="0A0760D5" w14:textId="77777777" w:rsidR="00287178" w:rsidRDefault="00287178" w:rsidP="007650B2">
      <w:pPr>
        <w:spacing w:after="200" w:line="276" w:lineRule="auto"/>
      </w:pPr>
    </w:p>
    <w:p w14:paraId="5F4C658F" w14:textId="10E10E4C" w:rsidR="00FC0DBB" w:rsidRDefault="00FC0DBB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FC0DBB" w:rsidRPr="00CF3901" w14:paraId="2B176DA7" w14:textId="77777777" w:rsidTr="00D85BFC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0DA4ACCA" w14:textId="77777777" w:rsidR="00126AB6" w:rsidRDefault="00FC0DBB" w:rsidP="00126AB6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 w:rsidR="009A56D4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4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73B52A08" w14:textId="16351649" w:rsidR="00126AB6" w:rsidRPr="00126AB6" w:rsidRDefault="00126AB6" w:rsidP="00126AB6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126AB6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Gegadigde heeft ervaring met het ontwikkelen van </w:t>
            </w:r>
            <w:r w:rsidRPr="001B2CCE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>beleid</w:t>
            </w:r>
            <w:r w:rsidRPr="00126AB6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en doorvertalen van wet- en regelgeving daarbinnen. Het betreft beleid op het gebied van: </w:t>
            </w:r>
          </w:p>
          <w:p w14:paraId="4116C721" w14:textId="031FFFDB" w:rsidR="00126AB6" w:rsidRDefault="00126AB6" w:rsidP="00126AB6">
            <w:pPr>
              <w:pStyle w:val="Lijstaline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478" w:hanging="425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26AB6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privacy</w:t>
            </w:r>
            <w:r w:rsidR="001F140F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;</w:t>
            </w:r>
          </w:p>
          <w:p w14:paraId="388991CA" w14:textId="1287EE10" w:rsidR="00FC0DBB" w:rsidRDefault="00126AB6" w:rsidP="00126AB6">
            <w:pPr>
              <w:pStyle w:val="Lijstaline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478" w:hanging="425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126AB6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informatiebeveiliging</w:t>
            </w:r>
            <w:r w:rsidR="001F140F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;</w:t>
            </w:r>
          </w:p>
          <w:p w14:paraId="253E6CA1" w14:textId="402332AC" w:rsidR="001F140F" w:rsidRDefault="001F140F" w:rsidP="00126AB6">
            <w:pPr>
              <w:pStyle w:val="Lijstalinea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76" w:lineRule="auto"/>
              <w:ind w:left="478" w:hanging="425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Governance.</w:t>
            </w:r>
          </w:p>
          <w:p w14:paraId="17788E3E" w14:textId="77777777" w:rsidR="0031743E" w:rsidRDefault="0031743E" w:rsidP="0031743E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</w:p>
          <w:p w14:paraId="0C978008" w14:textId="5C29B91C" w:rsidR="0031743E" w:rsidRPr="0031743E" w:rsidRDefault="0031743E" w:rsidP="0031743E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EA2874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Voor kerncompetentie </w:t>
            </w: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4</w:t>
            </w:r>
            <w:r w:rsidRPr="00EA2874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mogen maximaal </w:t>
            </w: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drie</w:t>
            </w:r>
            <w:r w:rsidRPr="00EA2874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referenties worden overlegd, waarin onderdelen a t/m </w:t>
            </w:r>
            <w:r w:rsidR="001F140F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c</w:t>
            </w:r>
            <w:r w:rsidRPr="00EA2874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terug moeten komen. Indien het meerdere referentieorganisaties betreft, </w:t>
            </w:r>
            <w:r w:rsidRPr="000C5A9E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 xml:space="preserve">max. </w:t>
            </w:r>
            <w:r w:rsidR="001F140F" w:rsidRPr="000C5A9E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>3</w:t>
            </w:r>
            <w:r w:rsidRPr="000C5A9E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>,</w:t>
            </w:r>
            <w:r w:rsidRPr="00EA2874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dan dienen deze afzonderlijk als referentie overlegd te worden en dient onderstaand formulier max. </w:t>
            </w:r>
            <w:r w:rsidR="001F140F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3</w:t>
            </w:r>
            <w:r w:rsidRPr="00EA2874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keer te worden ingevuld en bijgevoegd.</w:t>
            </w:r>
          </w:p>
        </w:tc>
      </w:tr>
      <w:tr w:rsidR="00FC0DBB" w:rsidRPr="001A17B8" w14:paraId="68D1ED7F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3CD662BB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04F2F2F" w14:textId="382A1A1B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1A17B8" w14:paraId="7769EA72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58910FA8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01276CC" w14:textId="77777777" w:rsidR="00FC0DBB" w:rsidRPr="001E36FF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F6456FC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0DBB" w:rsidRPr="001A17B8" w14:paraId="3D74C2BB" w14:textId="77777777" w:rsidTr="00D85B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553FCA5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21008B3" w14:textId="77777777" w:rsidR="00FC0DBB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C2AB528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0DBB" w:rsidRPr="001A17B8" w14:paraId="47B77225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435F5BDF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966CC47" w14:textId="5632627D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1A17B8" w14:paraId="1C2D8E93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63A2D1AD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B36B0E9" w14:textId="671C871A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1A17B8" w14:paraId="58D8DB38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1AC34C29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5701B6D" w14:textId="5C7AA53C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FC0DBB" w:rsidRPr="001A17B8" w14:paraId="528FB0B5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125EDD25" w14:textId="5B94C414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Indien de referentie-opdracht is uitgevoerd door een specifieke deelnemer aan Samenwerkingsverband of specifieke Derde waarop door </w:t>
            </w:r>
            <w:r w:rsidR="00196720">
              <w:rPr>
                <w:rFonts w:ascii="Corbel" w:hAnsi="Corbel"/>
                <w:sz w:val="16"/>
                <w:szCs w:val="16"/>
              </w:rPr>
              <w:t>Gegadigde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5C569A33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166747E" w14:textId="77777777" w:rsidR="00FC0DBB" w:rsidRPr="001A17B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FC0DBB" w:rsidRPr="001A17B8" w14:paraId="6BC8C2B3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6D7AECAA" w14:textId="77777777" w:rsidR="00FC0DBB" w:rsidRPr="008C5F7E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8C5F7E">
              <w:rPr>
                <w:rFonts w:ascii="Corbel" w:hAnsi="Corbel"/>
                <w:sz w:val="16"/>
                <w:szCs w:val="16"/>
              </w:rPr>
              <w:t>Korte omschrijving van werkzaamheden waaruit de gevraagde kerncompetentie blijkt:</w:t>
            </w:r>
          </w:p>
          <w:p w14:paraId="1FD6240E" w14:textId="77777777" w:rsidR="00FC0DBB" w:rsidRPr="008C5F7E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531EEF2" w14:textId="77777777" w:rsidR="00FC0DBB" w:rsidRPr="008C5F7E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7A8AD28" w14:textId="77777777" w:rsidR="00FC0DBB" w:rsidRPr="008C5F7E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D079918" w14:textId="77777777" w:rsidR="00FC0DBB" w:rsidRPr="008C5F7E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7890515" w14:textId="77777777" w:rsidR="00FC0DBB" w:rsidRPr="008C5F7E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E94EEE4" w14:textId="77777777" w:rsidR="00FC0DBB" w:rsidRPr="008C5F7E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029D68C3" w14:textId="77777777" w:rsidR="00FC0DBB" w:rsidRPr="00376FA8" w:rsidRDefault="00FC0DBB" w:rsidP="00D85B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8C5F7E" w:rsidRPr="001A17B8" w14:paraId="4FB508FF" w14:textId="77777777" w:rsidTr="00D85BFC">
        <w:trPr>
          <w:jc w:val="center"/>
        </w:trPr>
        <w:tc>
          <w:tcPr>
            <w:tcW w:w="5076" w:type="dxa"/>
            <w:shd w:val="clear" w:color="auto" w:fill="auto"/>
          </w:tcPr>
          <w:p w14:paraId="0FE24046" w14:textId="2B432D45" w:rsidR="008C5F7E" w:rsidRPr="001B2CCE" w:rsidRDefault="00D54AAD" w:rsidP="008C5F7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B2CCE">
              <w:rPr>
                <w:rFonts w:ascii="Corbel" w:hAnsi="Corbel"/>
                <w:sz w:val="16"/>
                <w:szCs w:val="16"/>
              </w:rPr>
              <w:t xml:space="preserve">Heeft u </w:t>
            </w:r>
            <w:r w:rsidR="00693E22" w:rsidRPr="001B2CCE">
              <w:rPr>
                <w:rFonts w:ascii="Corbel" w:hAnsi="Corbel"/>
                <w:sz w:val="16"/>
                <w:szCs w:val="16"/>
              </w:rPr>
              <w:t xml:space="preserve">voor de referentie-organisatie het </w:t>
            </w:r>
            <w:r w:rsidR="00E765D4" w:rsidRPr="001B2CCE">
              <w:rPr>
                <w:rFonts w:ascii="Corbel" w:hAnsi="Corbel"/>
                <w:sz w:val="16"/>
                <w:szCs w:val="16"/>
              </w:rPr>
              <w:t>beleid</w:t>
            </w:r>
            <w:r w:rsidR="00693E22" w:rsidRPr="001B2CCE">
              <w:rPr>
                <w:rFonts w:ascii="Corbel" w:hAnsi="Corbel"/>
                <w:sz w:val="16"/>
                <w:szCs w:val="16"/>
              </w:rPr>
              <w:t xml:space="preserve"> ontwikkeld en </w:t>
            </w:r>
            <w:r w:rsidR="00E765D4" w:rsidRPr="001B2CCE">
              <w:rPr>
                <w:rFonts w:ascii="Corbel" w:hAnsi="Corbel"/>
                <w:sz w:val="16"/>
                <w:szCs w:val="16"/>
              </w:rPr>
              <w:t>daar</w:t>
            </w:r>
            <w:r w:rsidR="001B2CCE" w:rsidRPr="001B2CCE">
              <w:rPr>
                <w:rFonts w:ascii="Corbel" w:hAnsi="Corbel"/>
                <w:sz w:val="16"/>
                <w:szCs w:val="16"/>
              </w:rPr>
              <w:t>binnen</w:t>
            </w:r>
            <w:r w:rsidR="00E765D4" w:rsidRPr="001B2CCE">
              <w:rPr>
                <w:rFonts w:ascii="Corbel" w:hAnsi="Corbel"/>
                <w:sz w:val="16"/>
                <w:szCs w:val="16"/>
              </w:rPr>
              <w:t xml:space="preserve"> wet- en regelgeving doorvertaald?</w:t>
            </w:r>
          </w:p>
        </w:tc>
        <w:tc>
          <w:tcPr>
            <w:tcW w:w="3941" w:type="dxa"/>
            <w:shd w:val="clear" w:color="auto" w:fill="auto"/>
          </w:tcPr>
          <w:p w14:paraId="4B41AF8B" w14:textId="5663E261" w:rsidR="008C5F7E" w:rsidRPr="008C6787" w:rsidRDefault="00D77E21" w:rsidP="008C5F7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26324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F7E" w:rsidRPr="008C67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C5F7E" w:rsidRPr="008C6787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  <w:r w:rsidR="00D54AAD" w:rsidRPr="008C6787">
              <w:rPr>
                <w:rFonts w:ascii="Corbel" w:eastAsia="MS Gothic" w:hAnsi="Corbel"/>
                <w:sz w:val="16"/>
                <w:szCs w:val="16"/>
              </w:rPr>
              <w:t>, beleid op het gebied van privacy</w:t>
            </w:r>
          </w:p>
          <w:p w14:paraId="3358119B" w14:textId="20A94C32" w:rsidR="00D54AAD" w:rsidRPr="008C6787" w:rsidRDefault="00D77E21" w:rsidP="008C5F7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63133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4AAD" w:rsidRPr="008C67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54AAD" w:rsidRPr="008C6787">
              <w:rPr>
                <w:rFonts w:ascii="Corbel" w:eastAsia="MS Gothic" w:hAnsi="Corbel"/>
                <w:sz w:val="16"/>
                <w:szCs w:val="16"/>
              </w:rPr>
              <w:t xml:space="preserve"> Ja, beleid op het gebied van informatiebeveiliging</w:t>
            </w:r>
          </w:p>
          <w:p w14:paraId="256C8848" w14:textId="3D48A7F6" w:rsidR="008C5F7E" w:rsidRPr="000F1361" w:rsidRDefault="00D77E21" w:rsidP="008C5F7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66168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CCE" w:rsidRPr="008C67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B2CCE" w:rsidRPr="008C6787">
              <w:rPr>
                <w:rFonts w:ascii="Corbel" w:eastAsia="MS Gothic" w:hAnsi="Corbel"/>
                <w:sz w:val="16"/>
                <w:szCs w:val="16"/>
              </w:rPr>
              <w:t xml:space="preserve"> Ja, beleid op het gebied van Governance</w:t>
            </w:r>
          </w:p>
        </w:tc>
      </w:tr>
      <w:tr w:rsidR="007D608A" w:rsidRPr="001A17B8" w14:paraId="156D45EB" w14:textId="77777777" w:rsidTr="00D85BFC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652BACC4" w14:textId="77777777" w:rsidR="007D608A" w:rsidRPr="00E277C5" w:rsidRDefault="007D608A" w:rsidP="007D608A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Aanmelding.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1F9C0541" w14:textId="77777777" w:rsidR="007D608A" w:rsidRPr="003A6C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48242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4CC873E" w14:textId="13FDCF71" w:rsidR="007D608A" w:rsidRPr="00E277C5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83139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D608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CE42E7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E42E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7D608A" w:rsidRPr="001A17B8" w14:paraId="54B11D73" w14:textId="77777777" w:rsidTr="00D85B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1C200D88" w14:textId="77777777" w:rsidR="007D608A" w:rsidRPr="00E277C5" w:rsidRDefault="007D608A" w:rsidP="007D608A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14B3E6FC" w14:textId="77777777" w:rsidR="007D608A" w:rsidRPr="00E277C5" w:rsidRDefault="007D608A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D608A" w:rsidRPr="001A17B8" w14:paraId="50ABC4F1" w14:textId="77777777" w:rsidTr="00D85BFC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9C39EB1" w14:textId="77777777" w:rsidR="007D608A" w:rsidRPr="00E277C5" w:rsidRDefault="007D608A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7D608A" w:rsidRPr="001A17B8" w14:paraId="1F31BBAB" w14:textId="77777777" w:rsidTr="00D85BFC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68AF26D1" w14:textId="77777777" w:rsidR="007D608A" w:rsidRPr="00E277C5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sz w:val="16"/>
                <w:szCs w:val="16"/>
                <w:lang w:val="nl-NL"/>
              </w:rPr>
              <w:t xml:space="preserve">Gegadigde verklaart, door het naar volle tevredenheid uitvoeren van deze referentie-opdracht, ervaring te hebben met bovengenoemde kerncompetentie. </w:t>
            </w:r>
          </w:p>
          <w:p w14:paraId="227114E4" w14:textId="77777777" w:rsidR="007D608A" w:rsidRPr="00E277C5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673B370F" w14:textId="77777777" w:rsidR="007D608A" w:rsidRPr="00E277C5" w:rsidRDefault="007D608A" w:rsidP="007D608A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34068004" w14:textId="77777777" w:rsidR="007D608A" w:rsidRPr="003A6CCC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8670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CFE9F4B" w14:textId="2F05DB09" w:rsidR="007D608A" w:rsidRPr="00E277C5" w:rsidRDefault="00D77E21" w:rsidP="007D608A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63025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08A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D608A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7D608A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CE42E7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E42E7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</w:tbl>
    <w:p w14:paraId="24EE29F1" w14:textId="0933D49A" w:rsidR="00126AB6" w:rsidRDefault="00126AB6" w:rsidP="007650B2">
      <w:pPr>
        <w:spacing w:after="200" w:line="276" w:lineRule="auto"/>
      </w:pPr>
    </w:p>
    <w:p w14:paraId="246FCDE5" w14:textId="77777777" w:rsidR="00126AB6" w:rsidRDefault="00126AB6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126AB6" w:rsidRPr="00CF3901" w14:paraId="761E0A25" w14:textId="77777777" w:rsidTr="00B36DFC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7F51E767" w14:textId="5095831B" w:rsidR="00126AB6" w:rsidRDefault="00126AB6" w:rsidP="00B36DF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 w:rsidR="00EC42A3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5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129A7868" w14:textId="77777777" w:rsidR="00126AB6" w:rsidRDefault="00EC42A3" w:rsidP="00EC42A3">
            <w:pP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EC42A3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Gegadigde heeft ervaring met het toetsen van toeleveranciers en het toetsen </w:t>
            </w:r>
            <w:r w:rsidR="00925D10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of de</w:t>
            </w:r>
            <w:r w:rsidRPr="00EC42A3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toeleveranciers passende </w:t>
            </w:r>
            <w:r w:rsidRPr="00C942E2">
              <w:rPr>
                <w:rFonts w:ascii="Corbel" w:hAnsi="Corbel"/>
                <w:bCs/>
                <w:color w:val="FFFFFF" w:themeColor="background1"/>
                <w:sz w:val="16"/>
                <w:szCs w:val="16"/>
                <w:u w:val="single"/>
              </w:rPr>
              <w:t xml:space="preserve">technische maatregelen </w:t>
            </w:r>
            <w:r w:rsidRPr="00EC42A3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om de beveiliging te verhogen, heeft doorgevoerd. </w:t>
            </w:r>
          </w:p>
          <w:p w14:paraId="543EBC38" w14:textId="77777777" w:rsidR="00C942E2" w:rsidRDefault="00C942E2" w:rsidP="00EC42A3">
            <w:pP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</w:p>
          <w:p w14:paraId="1BCBD7AF" w14:textId="7151F298" w:rsidR="00C942E2" w:rsidRPr="00EC42A3" w:rsidRDefault="00C942E2" w:rsidP="00EC42A3">
            <w:pP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Voor kerncompetentie 5 mag maximaal 1 referentie worden overlegd.</w:t>
            </w:r>
          </w:p>
        </w:tc>
      </w:tr>
      <w:tr w:rsidR="00126AB6" w:rsidRPr="001A17B8" w14:paraId="36231159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797828C5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1C10D2C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378A0073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7A5D5E4B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AF750B7" w14:textId="77777777" w:rsidR="00126AB6" w:rsidRPr="001E36FF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CE064DB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26AB6" w:rsidRPr="001A17B8" w14:paraId="0A4BA224" w14:textId="77777777" w:rsidTr="00B36D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43FFBEB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5B02C6D" w14:textId="77777777" w:rsidR="00126AB6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2A54B6F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26AB6" w:rsidRPr="001A17B8" w14:paraId="21EE0FB3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1297F721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AF05B5E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31968F8A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44DD04E4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E1187E0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26D5D11A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780D8203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941A7F9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5A0CC8F3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73C39D85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Gegadigde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327EF7AB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BF03ACE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26AB6" w:rsidRPr="001A17B8" w14:paraId="42268429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3786037F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8C5F7E">
              <w:rPr>
                <w:rFonts w:ascii="Corbel" w:hAnsi="Corbel"/>
                <w:sz w:val="16"/>
                <w:szCs w:val="16"/>
              </w:rPr>
              <w:t>Korte omschrijving van werkzaamheden waaruit de gevraagde kerncompetentie blijkt:</w:t>
            </w:r>
          </w:p>
          <w:p w14:paraId="2B40E439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3802450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5FE0774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D70A051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4C31F96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C9FA75D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13E48DF4" w14:textId="77777777" w:rsidR="00126AB6" w:rsidRPr="00376FA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0FE69AE1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5AA8ED6A" w14:textId="363590E0" w:rsidR="00F468CB" w:rsidRPr="00780A8F" w:rsidRDefault="00F468CB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780A8F">
              <w:rPr>
                <w:rFonts w:ascii="Corbel" w:hAnsi="Corbel"/>
                <w:sz w:val="16"/>
                <w:szCs w:val="16"/>
              </w:rPr>
              <w:t xml:space="preserve">Heeft u voor de referentie-organisatie </w:t>
            </w:r>
            <w:r w:rsidR="00913A5C" w:rsidRPr="00780A8F">
              <w:rPr>
                <w:rFonts w:ascii="Corbel" w:hAnsi="Corbel"/>
                <w:sz w:val="16"/>
                <w:szCs w:val="16"/>
              </w:rPr>
              <w:t xml:space="preserve">toeleveranciers </w:t>
            </w:r>
            <w:r w:rsidR="006A2879" w:rsidRPr="00780A8F">
              <w:rPr>
                <w:rFonts w:ascii="Corbel" w:hAnsi="Corbel"/>
                <w:sz w:val="16"/>
                <w:szCs w:val="16"/>
              </w:rPr>
              <w:t xml:space="preserve">getoetst </w:t>
            </w:r>
            <w:r w:rsidR="00913A5C" w:rsidRPr="00780A8F">
              <w:rPr>
                <w:rFonts w:ascii="Corbel" w:hAnsi="Corbel"/>
                <w:sz w:val="16"/>
                <w:szCs w:val="16"/>
              </w:rPr>
              <w:t xml:space="preserve">en getoetst </w:t>
            </w:r>
            <w:r w:rsidR="006A2879" w:rsidRPr="00780A8F">
              <w:rPr>
                <w:rFonts w:ascii="Corbel" w:hAnsi="Corbel"/>
                <w:sz w:val="16"/>
                <w:szCs w:val="16"/>
              </w:rPr>
              <w:t>o</w:t>
            </w:r>
            <w:r w:rsidR="00B305FA" w:rsidRPr="00780A8F">
              <w:rPr>
                <w:rFonts w:ascii="Corbel" w:hAnsi="Corbel"/>
                <w:sz w:val="16"/>
                <w:szCs w:val="16"/>
              </w:rPr>
              <w:t>f</w:t>
            </w:r>
            <w:r w:rsidR="006A2879" w:rsidRPr="00780A8F">
              <w:rPr>
                <w:rFonts w:ascii="Corbel" w:hAnsi="Corbel"/>
                <w:sz w:val="16"/>
                <w:szCs w:val="16"/>
              </w:rPr>
              <w:t xml:space="preserve"> de toeleveranciers passende technische maatregelen hebben </w:t>
            </w:r>
            <w:r w:rsidR="00B305FA" w:rsidRPr="00780A8F">
              <w:rPr>
                <w:rFonts w:ascii="Corbel" w:hAnsi="Corbel"/>
                <w:sz w:val="16"/>
                <w:szCs w:val="16"/>
              </w:rPr>
              <w:t xml:space="preserve">doorgevoerd om de beveiliging te verhogen? </w:t>
            </w:r>
          </w:p>
        </w:tc>
        <w:tc>
          <w:tcPr>
            <w:tcW w:w="3941" w:type="dxa"/>
            <w:shd w:val="clear" w:color="auto" w:fill="auto"/>
          </w:tcPr>
          <w:p w14:paraId="1DA8D127" w14:textId="77777777" w:rsidR="00126AB6" w:rsidRPr="00780A8F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52925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780A8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780A8F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706C903E" w14:textId="77777777" w:rsidR="00126AB6" w:rsidRPr="00780A8F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34012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780A8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780A8F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126AB6" w:rsidRPr="00780A8F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26AB6" w:rsidRPr="00780A8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126AB6" w:rsidRPr="001A17B8" w14:paraId="18A7757E" w14:textId="77777777" w:rsidTr="00B36DFC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1CD06310" w14:textId="77777777" w:rsidR="00126AB6" w:rsidRPr="00E277C5" w:rsidRDefault="00126AB6" w:rsidP="00B36DFC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Aanmelding.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01750E92" w14:textId="77777777" w:rsidR="00126AB6" w:rsidRPr="003A6CCC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65034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02BC9B89" w14:textId="77777777" w:rsidR="00126AB6" w:rsidRPr="00E277C5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64324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26AB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126AB6" w:rsidRPr="001A17B8" w14:paraId="259464B3" w14:textId="77777777" w:rsidTr="00B36D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B5333E1" w14:textId="77777777" w:rsidR="00126AB6" w:rsidRPr="00E277C5" w:rsidRDefault="00126AB6" w:rsidP="00B36DFC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71FA2CC5" w14:textId="77777777" w:rsidR="00126AB6" w:rsidRPr="00E277C5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038243D9" w14:textId="77777777" w:rsidTr="00B36DFC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48E7E67E" w14:textId="77777777" w:rsidR="00126AB6" w:rsidRPr="00E277C5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126AB6" w:rsidRPr="001A17B8" w14:paraId="34AEFCAF" w14:textId="77777777" w:rsidTr="00B36DFC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377187AA" w14:textId="77777777" w:rsidR="00126AB6" w:rsidRPr="00E277C5" w:rsidRDefault="00126AB6" w:rsidP="00B36DFC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sz w:val="16"/>
                <w:szCs w:val="16"/>
                <w:lang w:val="nl-NL"/>
              </w:rPr>
              <w:t xml:space="preserve">Gegadigde verklaart, door het naar volle tevredenheid uitvoeren van deze referentie-opdracht, ervaring te hebben met bovengenoemde kerncompetentie. </w:t>
            </w:r>
          </w:p>
          <w:p w14:paraId="196E6891" w14:textId="77777777" w:rsidR="00126AB6" w:rsidRPr="00E277C5" w:rsidRDefault="00126AB6" w:rsidP="00B36DFC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3BAE340E" w14:textId="77777777" w:rsidR="00126AB6" w:rsidRPr="00E277C5" w:rsidRDefault="00126AB6" w:rsidP="00B36DFC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250FCB77" w14:textId="77777777" w:rsidR="00126AB6" w:rsidRPr="003A6CCC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71395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69FD478E" w14:textId="77777777" w:rsidR="00126AB6" w:rsidRPr="00E277C5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7382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26AB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</w:tbl>
    <w:p w14:paraId="5D8D1A39" w14:textId="112B9E28" w:rsidR="00126AB6" w:rsidRDefault="00126AB6" w:rsidP="007650B2">
      <w:pPr>
        <w:spacing w:after="200" w:line="276" w:lineRule="auto"/>
      </w:pPr>
    </w:p>
    <w:p w14:paraId="515F2199" w14:textId="77777777" w:rsidR="00126AB6" w:rsidRDefault="00126AB6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126AB6" w:rsidRPr="00CF3901" w14:paraId="2D52B895" w14:textId="77777777" w:rsidTr="00B36DFC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2A4B197A" w14:textId="5936A812" w:rsidR="00126AB6" w:rsidRDefault="00126AB6" w:rsidP="00B36DF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 w:rsidR="00C748A1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6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760E9210" w14:textId="77777777" w:rsidR="00126AB6" w:rsidRDefault="005B4161" w:rsidP="005B4161">
            <w:pP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5B4161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Gegadigde heeft ervaring met en </w:t>
            </w:r>
            <w:r w:rsidR="00780A8F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heeft </w:t>
            </w:r>
            <w:r w:rsidRPr="005B4161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geadviseerd over een passend gebruik van GRC tool(s).</w:t>
            </w:r>
          </w:p>
          <w:p w14:paraId="1B740AA6" w14:textId="77777777" w:rsidR="00CC4C3C" w:rsidRDefault="00CC4C3C" w:rsidP="005B4161">
            <w:pP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</w:p>
          <w:p w14:paraId="074641B0" w14:textId="7F8355CF" w:rsidR="00CC4C3C" w:rsidRPr="005B4161" w:rsidRDefault="00CC4C3C" w:rsidP="005B4161">
            <w:pP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Voor kerncompetentie 6 mag maximaal 1 referentie worden overlegd.</w:t>
            </w:r>
          </w:p>
        </w:tc>
      </w:tr>
      <w:tr w:rsidR="00126AB6" w:rsidRPr="001A17B8" w14:paraId="1979A3C6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597FF615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D10682F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3AD5FCB8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6A8CAE75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20D9BF1" w14:textId="77777777" w:rsidR="00126AB6" w:rsidRPr="001E36FF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F24336F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26AB6" w:rsidRPr="001A17B8" w14:paraId="748A7040" w14:textId="77777777" w:rsidTr="00B36D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E4CFF0D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AE17841" w14:textId="77777777" w:rsidR="00126AB6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26CF29FC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26AB6" w:rsidRPr="001A17B8" w14:paraId="50344E8A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7E0140EE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124EA11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6267DEBD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01B5DF1A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93C8931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166A388F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45D8E382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C9CCCD1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28EDF9CF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04087622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Gegadigde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53A8A1F5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75A2945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26AB6" w:rsidRPr="001A17B8" w14:paraId="076040AF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4C954773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8C5F7E">
              <w:rPr>
                <w:rFonts w:ascii="Corbel" w:hAnsi="Corbel"/>
                <w:sz w:val="16"/>
                <w:szCs w:val="16"/>
              </w:rPr>
              <w:t>Korte omschrijving van werkzaamheden waaruit de gevraagde kerncompetentie blijkt:</w:t>
            </w:r>
          </w:p>
          <w:p w14:paraId="15E2EB09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D5F6D18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0E90DBC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7C09ADF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130231FC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6444346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13D5AD26" w14:textId="77777777" w:rsidR="00126AB6" w:rsidRPr="00376FA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60110B49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129E1DB1" w14:textId="723CAA5E" w:rsidR="00126AB6" w:rsidRPr="00484B6B" w:rsidRDefault="00A57D52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484B6B">
              <w:rPr>
                <w:rFonts w:ascii="Corbel" w:hAnsi="Corbel"/>
                <w:sz w:val="16"/>
                <w:szCs w:val="16"/>
              </w:rPr>
              <w:t xml:space="preserve">Heeft u </w:t>
            </w:r>
            <w:r w:rsidR="00A578A0" w:rsidRPr="00484B6B">
              <w:rPr>
                <w:rFonts w:ascii="Corbel" w:hAnsi="Corbel"/>
                <w:sz w:val="16"/>
                <w:szCs w:val="16"/>
              </w:rPr>
              <w:t xml:space="preserve">ervaring met en </w:t>
            </w:r>
            <w:r w:rsidRPr="00484B6B">
              <w:rPr>
                <w:rFonts w:ascii="Corbel" w:hAnsi="Corbel"/>
                <w:sz w:val="16"/>
                <w:szCs w:val="16"/>
              </w:rPr>
              <w:t>de referentie-organisatie geadviseerd over een passend gebruik van GRC-tool(s)?</w:t>
            </w:r>
            <w:r w:rsidR="00126AB6" w:rsidRPr="00484B6B">
              <w:rPr>
                <w:rFonts w:ascii="Corbel" w:hAnsi="Corbel"/>
                <w:sz w:val="16"/>
                <w:szCs w:val="16"/>
              </w:rPr>
              <w:t xml:space="preserve"> </w:t>
            </w:r>
          </w:p>
        </w:tc>
        <w:tc>
          <w:tcPr>
            <w:tcW w:w="3941" w:type="dxa"/>
            <w:shd w:val="clear" w:color="auto" w:fill="auto"/>
          </w:tcPr>
          <w:p w14:paraId="56E5D7E8" w14:textId="77777777" w:rsidR="00126AB6" w:rsidRPr="00484B6B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2556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484B6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484B6B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4A98B97F" w14:textId="77777777" w:rsidR="00126AB6" w:rsidRPr="00484B6B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133894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484B6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484B6B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126AB6" w:rsidRPr="00484B6B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26AB6" w:rsidRPr="00484B6B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126AB6" w:rsidRPr="001A17B8" w14:paraId="30C3693D" w14:textId="77777777" w:rsidTr="00B36DFC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08EADAAC" w14:textId="77777777" w:rsidR="00126AB6" w:rsidRPr="00E277C5" w:rsidRDefault="00126AB6" w:rsidP="00B36DFC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Aanmelding.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34D3A238" w14:textId="77777777" w:rsidR="00126AB6" w:rsidRPr="003A6CCC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487127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6031EDA" w14:textId="77777777" w:rsidR="00126AB6" w:rsidRPr="00E277C5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94558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26AB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126AB6" w:rsidRPr="001A17B8" w14:paraId="4AE0D5E9" w14:textId="77777777" w:rsidTr="00B36D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53A90D0B" w14:textId="77777777" w:rsidR="00126AB6" w:rsidRPr="00E277C5" w:rsidRDefault="00126AB6" w:rsidP="00B36DFC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17664E91" w14:textId="77777777" w:rsidR="00126AB6" w:rsidRPr="00E277C5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44686295" w14:textId="77777777" w:rsidTr="00B36DFC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2E7B1F31" w14:textId="77777777" w:rsidR="00126AB6" w:rsidRPr="00E277C5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126AB6" w:rsidRPr="001A17B8" w14:paraId="237C86C8" w14:textId="77777777" w:rsidTr="00B36DFC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739AC86A" w14:textId="77777777" w:rsidR="00126AB6" w:rsidRPr="00E277C5" w:rsidRDefault="00126AB6" w:rsidP="00B36DFC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sz w:val="16"/>
                <w:szCs w:val="16"/>
                <w:lang w:val="nl-NL"/>
              </w:rPr>
              <w:t xml:space="preserve">Gegadigde verklaart, door het naar volle tevredenheid uitvoeren van deze referentie-opdracht, ervaring te hebben met bovengenoemde kerncompetentie. </w:t>
            </w:r>
          </w:p>
          <w:p w14:paraId="140785FE" w14:textId="77777777" w:rsidR="00126AB6" w:rsidRPr="00E277C5" w:rsidRDefault="00126AB6" w:rsidP="00B36DFC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FAC21EF" w14:textId="77777777" w:rsidR="00126AB6" w:rsidRPr="00E277C5" w:rsidRDefault="00126AB6" w:rsidP="00B36DFC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099EC4AA" w14:textId="77777777" w:rsidR="00126AB6" w:rsidRPr="003A6CCC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83575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2AEB6488" w14:textId="77777777" w:rsidR="00126AB6" w:rsidRPr="00E277C5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75558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26AB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</w:tbl>
    <w:p w14:paraId="7FE50CDE" w14:textId="6C97D2A3" w:rsidR="00126AB6" w:rsidRDefault="00126AB6" w:rsidP="007650B2">
      <w:pPr>
        <w:spacing w:after="200" w:line="276" w:lineRule="auto"/>
      </w:pPr>
    </w:p>
    <w:p w14:paraId="177898A0" w14:textId="77777777" w:rsidR="00126AB6" w:rsidRDefault="00126AB6">
      <w:pPr>
        <w:spacing w:after="200" w:line="276" w:lineRule="auto"/>
      </w:pPr>
      <w:r>
        <w:br w:type="page"/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126AB6" w:rsidRPr="00CF3901" w14:paraId="497DD909" w14:textId="77777777" w:rsidTr="00B36DFC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2CFD2ECD" w14:textId="2E472B42" w:rsidR="00126AB6" w:rsidRDefault="00126AB6" w:rsidP="00B36DF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lastRenderedPageBreak/>
              <w:t xml:space="preserve">Kerncompetentie </w:t>
            </w:r>
            <w:r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7</w:t>
            </w: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0F7FA4ED" w14:textId="77777777" w:rsidR="00126AB6" w:rsidRDefault="00C748A1" w:rsidP="00C748A1">
            <w:pP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C748A1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Gegadigde heeft geadviseerd bij het interpreteren van Third Party Verklaring (uitgevoerde audits door derde) overlegd door toeleveranciers aan de referentie-organisatie.</w:t>
            </w:r>
          </w:p>
          <w:p w14:paraId="65452D48" w14:textId="77777777" w:rsidR="00B31FC8" w:rsidRDefault="00B31FC8" w:rsidP="00C748A1">
            <w:pP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</w:p>
          <w:p w14:paraId="3EAB3786" w14:textId="5BF29CB8" w:rsidR="00B31FC8" w:rsidRPr="00C748A1" w:rsidRDefault="00B31FC8" w:rsidP="00C748A1">
            <w:pP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Voor kerncompetentie 7 mag maximaal 1 referentie worden overlegd.</w:t>
            </w:r>
          </w:p>
        </w:tc>
      </w:tr>
      <w:tr w:rsidR="00126AB6" w:rsidRPr="001A17B8" w14:paraId="031CC6AB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7BFC0170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DD0175B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546EE6E9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01FE41FA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235BB9D" w14:textId="77777777" w:rsidR="00126AB6" w:rsidRPr="001E36FF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26B2B75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26AB6" w:rsidRPr="001A17B8" w14:paraId="4C8AF814" w14:textId="77777777" w:rsidTr="00B36D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3D9D643E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5A1B7211" w14:textId="77777777" w:rsidR="00126AB6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9F3E451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26AB6" w:rsidRPr="001A17B8" w14:paraId="1FD6BAF7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0A5BEC63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38852A2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63B987E5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0BCF4C5B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AB1027F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1DD2A125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5F9F3A26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7A86BB76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41E31786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347CC4E9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 Gegadigde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319AE886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ED73A44" w14:textId="77777777" w:rsidR="00126AB6" w:rsidRPr="001A17B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26AB6" w:rsidRPr="001A17B8" w14:paraId="68F498E5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400A3AD5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8C5F7E">
              <w:rPr>
                <w:rFonts w:ascii="Corbel" w:hAnsi="Corbel"/>
                <w:sz w:val="16"/>
                <w:szCs w:val="16"/>
              </w:rPr>
              <w:t>Korte omschrijving van werkzaamheden waaruit de gevraagde kerncompetentie blijkt:</w:t>
            </w:r>
          </w:p>
          <w:p w14:paraId="637FDE56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B8164BB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E022B74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449F2F4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3FA778D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AC907D5" w14:textId="77777777" w:rsidR="00126AB6" w:rsidRPr="008C5F7E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41" w:type="dxa"/>
            <w:shd w:val="clear" w:color="auto" w:fill="auto"/>
          </w:tcPr>
          <w:p w14:paraId="4D3E4547" w14:textId="77777777" w:rsidR="00126AB6" w:rsidRPr="00376FA8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16B33083" w14:textId="77777777" w:rsidTr="00B36DFC">
        <w:trPr>
          <w:jc w:val="center"/>
        </w:trPr>
        <w:tc>
          <w:tcPr>
            <w:tcW w:w="5076" w:type="dxa"/>
            <w:shd w:val="clear" w:color="auto" w:fill="auto"/>
          </w:tcPr>
          <w:p w14:paraId="0A9A7CCF" w14:textId="11A6A47C" w:rsidR="00A57D52" w:rsidRPr="0085298C" w:rsidRDefault="00F26BAA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85298C">
              <w:rPr>
                <w:rFonts w:ascii="Corbel" w:hAnsi="Corbel"/>
                <w:sz w:val="16"/>
                <w:szCs w:val="16"/>
              </w:rPr>
              <w:t xml:space="preserve">Heeft u de referentie-organisatie geadviseerd </w:t>
            </w:r>
            <w:r w:rsidR="00485537" w:rsidRPr="0085298C">
              <w:rPr>
                <w:rFonts w:ascii="Corbel" w:hAnsi="Corbel"/>
                <w:sz w:val="16"/>
                <w:szCs w:val="16"/>
              </w:rPr>
              <w:t>bij het interpreteren van Third Party Verklaring (uitgevoerde audits door derde) overlegd door toeleveranciers aan de referentie-organisatie?</w:t>
            </w:r>
          </w:p>
        </w:tc>
        <w:tc>
          <w:tcPr>
            <w:tcW w:w="3941" w:type="dxa"/>
            <w:shd w:val="clear" w:color="auto" w:fill="auto"/>
          </w:tcPr>
          <w:p w14:paraId="63B2CF17" w14:textId="77777777" w:rsidR="00126AB6" w:rsidRPr="0085298C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89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85298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85298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DBF808B" w14:textId="77777777" w:rsidR="00126AB6" w:rsidRPr="0085298C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2998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85298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85298C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126AB6" w:rsidRPr="0085298C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26AB6" w:rsidRPr="0085298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126AB6" w:rsidRPr="001A17B8" w14:paraId="063FE25B" w14:textId="77777777" w:rsidTr="00B36DFC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7358C729" w14:textId="77777777" w:rsidR="00126AB6" w:rsidRPr="00E277C5" w:rsidRDefault="00126AB6" w:rsidP="00B36DFC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De gevraagde kerncompetentie is tot volle tevredenheid van de referentie-organisatie verricht in de periode van 36 maanden voorafgaand aan de sluitingsdatum voor het indienen van de Aanmelding. De complete referentie-opdracht hoeft nog niet volledig te zijn afgerond, maar de onderdelen waar de kerncompetentie betrekking op heeft moeten wel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2FDD6B3A" w14:textId="77777777" w:rsidR="00126AB6" w:rsidRPr="003A6CCC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9077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C67694F" w14:textId="77777777" w:rsidR="00126AB6" w:rsidRPr="00E277C5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1529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26AB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  <w:tr w:rsidR="00126AB6" w:rsidRPr="001A17B8" w14:paraId="00F7C9F9" w14:textId="77777777" w:rsidTr="00B36DFC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5BDB6AB0" w14:textId="77777777" w:rsidR="00126AB6" w:rsidRPr="00E277C5" w:rsidRDefault="00126AB6" w:rsidP="00B36DFC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0B98D388" w14:textId="77777777" w:rsidR="00126AB6" w:rsidRPr="00E277C5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r w:rsidRPr="00E277C5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126AB6" w:rsidRPr="001A17B8" w14:paraId="1160AEC5" w14:textId="77777777" w:rsidTr="00B36DFC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3D0C0676" w14:textId="77777777" w:rsidR="00126AB6" w:rsidRPr="00E277C5" w:rsidRDefault="00126AB6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126AB6" w:rsidRPr="001A17B8" w14:paraId="69475C3B" w14:textId="77777777" w:rsidTr="00B36DFC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451D6899" w14:textId="77777777" w:rsidR="00126AB6" w:rsidRPr="00E277C5" w:rsidRDefault="00126AB6" w:rsidP="00B36DFC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sz w:val="16"/>
                <w:szCs w:val="16"/>
                <w:lang w:val="nl-NL"/>
              </w:rPr>
              <w:t xml:space="preserve">Gegadigde verklaart, door het naar volle tevredenheid uitvoeren van deze referentie-opdracht, ervaring te hebben met bovengenoemde kerncompetentie. </w:t>
            </w:r>
          </w:p>
          <w:p w14:paraId="144295CB" w14:textId="77777777" w:rsidR="00126AB6" w:rsidRPr="00E277C5" w:rsidRDefault="00126AB6" w:rsidP="00B36DFC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597948EA" w14:textId="77777777" w:rsidR="00126AB6" w:rsidRPr="00E277C5" w:rsidRDefault="00126AB6" w:rsidP="00B36DFC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E277C5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Dit kan bij de referent worden geverifieerd zonder voorafgaande toestemming 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1CEF0D61" w14:textId="77777777" w:rsidR="00126AB6" w:rsidRPr="003A6CCC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492065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19E109F3" w14:textId="77777777" w:rsidR="00126AB6" w:rsidRPr="00E277C5" w:rsidRDefault="00D77E21" w:rsidP="00B36DF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2001923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6AB6" w:rsidRPr="003A6CC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26AB6" w:rsidRPr="003A6CCC">
              <w:rPr>
                <w:rFonts w:ascii="Corbel" w:eastAsia="MS Gothic" w:hAnsi="Corbel"/>
                <w:sz w:val="16"/>
                <w:szCs w:val="16"/>
              </w:rPr>
              <w:t xml:space="preserve"> Nee</w:t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26AB6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26AB6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</w:p>
        </w:tc>
      </w:tr>
    </w:tbl>
    <w:p w14:paraId="2A7BDB46" w14:textId="47CF8DD3" w:rsidR="00FC0DBB" w:rsidRDefault="00FC0DBB" w:rsidP="007650B2">
      <w:pPr>
        <w:spacing w:after="200" w:line="276" w:lineRule="auto"/>
      </w:pPr>
    </w:p>
    <w:sectPr w:rsidR="00FC0DBB" w:rsidSect="00E33CF0">
      <w:footerReference w:type="default" r:id="rId10"/>
      <w:pgSz w:w="11906" w:h="16838"/>
      <w:pgMar w:top="1417" w:right="1417" w:bottom="1418" w:left="1417" w:header="708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577DF" w14:textId="77777777" w:rsidR="0070246F" w:rsidRDefault="0070246F" w:rsidP="00A57DF0">
      <w:pPr>
        <w:spacing w:line="240" w:lineRule="auto"/>
      </w:pPr>
      <w:r>
        <w:separator/>
      </w:r>
    </w:p>
  </w:endnote>
  <w:endnote w:type="continuationSeparator" w:id="0">
    <w:p w14:paraId="3EDEF9EF" w14:textId="77777777" w:rsidR="0070246F" w:rsidRDefault="0070246F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617D09CE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14EE217E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DF3EB" w14:textId="77777777" w:rsidR="0070246F" w:rsidRDefault="0070246F" w:rsidP="00A57DF0">
      <w:pPr>
        <w:spacing w:line="240" w:lineRule="auto"/>
      </w:pPr>
      <w:r>
        <w:separator/>
      </w:r>
    </w:p>
  </w:footnote>
  <w:footnote w:type="continuationSeparator" w:id="0">
    <w:p w14:paraId="7DAFCEDE" w14:textId="77777777" w:rsidR="0070246F" w:rsidRDefault="0070246F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6D21086"/>
    <w:multiLevelType w:val="hybridMultilevel"/>
    <w:tmpl w:val="339A0BEC"/>
    <w:lvl w:ilvl="0" w:tplc="2D3CB7D4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77671"/>
    <w:multiLevelType w:val="hybridMultilevel"/>
    <w:tmpl w:val="1552316E"/>
    <w:lvl w:ilvl="0" w:tplc="2D3CB7D4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976BA"/>
    <w:multiLevelType w:val="hybridMultilevel"/>
    <w:tmpl w:val="FCD2CED2"/>
    <w:lvl w:ilvl="0" w:tplc="DB329976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E2549"/>
    <w:multiLevelType w:val="hybridMultilevel"/>
    <w:tmpl w:val="F69ED2B0"/>
    <w:lvl w:ilvl="0" w:tplc="69F664A8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A3539"/>
    <w:multiLevelType w:val="hybridMultilevel"/>
    <w:tmpl w:val="F118BC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177BE"/>
    <w:multiLevelType w:val="hybridMultilevel"/>
    <w:tmpl w:val="A84AAE56"/>
    <w:lvl w:ilvl="0" w:tplc="DB329976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E0B1E"/>
    <w:multiLevelType w:val="hybridMultilevel"/>
    <w:tmpl w:val="1552316E"/>
    <w:lvl w:ilvl="0" w:tplc="FFFFFFFF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71F2B"/>
    <w:multiLevelType w:val="hybridMultilevel"/>
    <w:tmpl w:val="1552316E"/>
    <w:lvl w:ilvl="0" w:tplc="FFFFFFFF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57B17"/>
    <w:multiLevelType w:val="hybridMultilevel"/>
    <w:tmpl w:val="CA24405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9C79C4"/>
    <w:multiLevelType w:val="hybridMultilevel"/>
    <w:tmpl w:val="1552316E"/>
    <w:lvl w:ilvl="0" w:tplc="FFFFFFFF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487E12"/>
    <w:multiLevelType w:val="hybridMultilevel"/>
    <w:tmpl w:val="DF0664FC"/>
    <w:lvl w:ilvl="0" w:tplc="2D3CB7D4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136141">
    <w:abstractNumId w:val="0"/>
  </w:num>
  <w:num w:numId="2" w16cid:durableId="1792944016">
    <w:abstractNumId w:val="8"/>
  </w:num>
  <w:num w:numId="3" w16cid:durableId="149180245">
    <w:abstractNumId w:val="5"/>
  </w:num>
  <w:num w:numId="4" w16cid:durableId="759302899">
    <w:abstractNumId w:val="4"/>
  </w:num>
  <w:num w:numId="5" w16cid:durableId="626159746">
    <w:abstractNumId w:val="10"/>
  </w:num>
  <w:num w:numId="6" w16cid:durableId="635988991">
    <w:abstractNumId w:val="6"/>
  </w:num>
  <w:num w:numId="7" w16cid:durableId="1131093828">
    <w:abstractNumId w:val="3"/>
  </w:num>
  <w:num w:numId="8" w16cid:durableId="1291664318">
    <w:abstractNumId w:val="12"/>
  </w:num>
  <w:num w:numId="9" w16cid:durableId="104275723">
    <w:abstractNumId w:val="1"/>
  </w:num>
  <w:num w:numId="10" w16cid:durableId="549734985">
    <w:abstractNumId w:val="2"/>
  </w:num>
  <w:num w:numId="11" w16cid:durableId="1756899321">
    <w:abstractNumId w:val="9"/>
  </w:num>
  <w:num w:numId="12" w16cid:durableId="688606745">
    <w:abstractNumId w:val="7"/>
  </w:num>
  <w:num w:numId="13" w16cid:durableId="673074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F7E08"/>
    <w:rsid w:val="00003F5E"/>
    <w:rsid w:val="0001794E"/>
    <w:rsid w:val="0002762D"/>
    <w:rsid w:val="00043DF9"/>
    <w:rsid w:val="0005561E"/>
    <w:rsid w:val="00064E11"/>
    <w:rsid w:val="00084312"/>
    <w:rsid w:val="00087AF2"/>
    <w:rsid w:val="000A0E15"/>
    <w:rsid w:val="000A5C56"/>
    <w:rsid w:val="000C0BD8"/>
    <w:rsid w:val="000C5A9E"/>
    <w:rsid w:val="000F1361"/>
    <w:rsid w:val="00100A15"/>
    <w:rsid w:val="00106376"/>
    <w:rsid w:val="00125AFA"/>
    <w:rsid w:val="00125F21"/>
    <w:rsid w:val="00126AB6"/>
    <w:rsid w:val="0013620A"/>
    <w:rsid w:val="001474FB"/>
    <w:rsid w:val="00196720"/>
    <w:rsid w:val="001B2CCE"/>
    <w:rsid w:val="001E36FF"/>
    <w:rsid w:val="001F140F"/>
    <w:rsid w:val="00287178"/>
    <w:rsid w:val="002921EE"/>
    <w:rsid w:val="00292AFB"/>
    <w:rsid w:val="002E29A0"/>
    <w:rsid w:val="0030514E"/>
    <w:rsid w:val="0031743E"/>
    <w:rsid w:val="003265BB"/>
    <w:rsid w:val="0034662E"/>
    <w:rsid w:val="00370B28"/>
    <w:rsid w:val="00376002"/>
    <w:rsid w:val="00376F63"/>
    <w:rsid w:val="00376FA8"/>
    <w:rsid w:val="003A6CCC"/>
    <w:rsid w:val="003F7E08"/>
    <w:rsid w:val="004045F0"/>
    <w:rsid w:val="004069A8"/>
    <w:rsid w:val="00484B6B"/>
    <w:rsid w:val="00485537"/>
    <w:rsid w:val="004A7FBE"/>
    <w:rsid w:val="004C2D8B"/>
    <w:rsid w:val="0050649F"/>
    <w:rsid w:val="00520270"/>
    <w:rsid w:val="00591944"/>
    <w:rsid w:val="005A53CF"/>
    <w:rsid w:val="005B4161"/>
    <w:rsid w:val="006312CA"/>
    <w:rsid w:val="00632837"/>
    <w:rsid w:val="006359CC"/>
    <w:rsid w:val="00647612"/>
    <w:rsid w:val="00664876"/>
    <w:rsid w:val="00683DAF"/>
    <w:rsid w:val="00690CAC"/>
    <w:rsid w:val="00693E22"/>
    <w:rsid w:val="006A2879"/>
    <w:rsid w:val="0070246F"/>
    <w:rsid w:val="00702A25"/>
    <w:rsid w:val="007161AE"/>
    <w:rsid w:val="007566E0"/>
    <w:rsid w:val="007650B2"/>
    <w:rsid w:val="00780A8F"/>
    <w:rsid w:val="007A4E32"/>
    <w:rsid w:val="007B2A9F"/>
    <w:rsid w:val="007C0792"/>
    <w:rsid w:val="007D608A"/>
    <w:rsid w:val="007D6CDB"/>
    <w:rsid w:val="007E6853"/>
    <w:rsid w:val="0080106A"/>
    <w:rsid w:val="0085298C"/>
    <w:rsid w:val="0086050F"/>
    <w:rsid w:val="008717DD"/>
    <w:rsid w:val="008A5C68"/>
    <w:rsid w:val="008B0B3C"/>
    <w:rsid w:val="008C5F7E"/>
    <w:rsid w:val="008C6787"/>
    <w:rsid w:val="00904410"/>
    <w:rsid w:val="00913A5C"/>
    <w:rsid w:val="00925D10"/>
    <w:rsid w:val="009A12EE"/>
    <w:rsid w:val="009A515C"/>
    <w:rsid w:val="009A56D4"/>
    <w:rsid w:val="009B6DC4"/>
    <w:rsid w:val="00A400E7"/>
    <w:rsid w:val="00A55AA7"/>
    <w:rsid w:val="00A57793"/>
    <w:rsid w:val="00A578A0"/>
    <w:rsid w:val="00A57D52"/>
    <w:rsid w:val="00A57DF0"/>
    <w:rsid w:val="00AB314C"/>
    <w:rsid w:val="00B13F75"/>
    <w:rsid w:val="00B305FA"/>
    <w:rsid w:val="00B31FC8"/>
    <w:rsid w:val="00B42981"/>
    <w:rsid w:val="00B83278"/>
    <w:rsid w:val="00BA7B57"/>
    <w:rsid w:val="00BB7101"/>
    <w:rsid w:val="00C12F22"/>
    <w:rsid w:val="00C472C5"/>
    <w:rsid w:val="00C50723"/>
    <w:rsid w:val="00C6164F"/>
    <w:rsid w:val="00C748A1"/>
    <w:rsid w:val="00C82B84"/>
    <w:rsid w:val="00C82EF2"/>
    <w:rsid w:val="00C942E2"/>
    <w:rsid w:val="00CA0249"/>
    <w:rsid w:val="00CC4C3C"/>
    <w:rsid w:val="00CE42E7"/>
    <w:rsid w:val="00CF19F9"/>
    <w:rsid w:val="00D11E36"/>
    <w:rsid w:val="00D155E8"/>
    <w:rsid w:val="00D43C6A"/>
    <w:rsid w:val="00D54AAD"/>
    <w:rsid w:val="00D55181"/>
    <w:rsid w:val="00D77E21"/>
    <w:rsid w:val="00D82414"/>
    <w:rsid w:val="00D94FE1"/>
    <w:rsid w:val="00DC37CC"/>
    <w:rsid w:val="00DE0146"/>
    <w:rsid w:val="00E24FA3"/>
    <w:rsid w:val="00E277C5"/>
    <w:rsid w:val="00E33CF0"/>
    <w:rsid w:val="00E42811"/>
    <w:rsid w:val="00E5392A"/>
    <w:rsid w:val="00E76585"/>
    <w:rsid w:val="00E765D4"/>
    <w:rsid w:val="00E76EC8"/>
    <w:rsid w:val="00E776C3"/>
    <w:rsid w:val="00E96092"/>
    <w:rsid w:val="00EA2874"/>
    <w:rsid w:val="00EC42A3"/>
    <w:rsid w:val="00EE3284"/>
    <w:rsid w:val="00F26BAA"/>
    <w:rsid w:val="00F468CB"/>
    <w:rsid w:val="00FA5DB9"/>
    <w:rsid w:val="00FC0DBB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32652"/>
  <w15:docId w15:val="{B8490A88-E9B4-4515-8B3C-F63B3746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6050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6050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6050F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6050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6050F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seyGoedhart\Pro10\Pro10%20-%20Data\Kennisdomeinen\0.%20Aanbestedingstemplates\9.%20Overige%20veel%20voorkomende%20bijlagen\7jan20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3.xml><?xml version="1.0" encoding="utf-8"?>
<ds:datastoreItem xmlns:ds="http://schemas.openxmlformats.org/officeDocument/2006/customXml" ds:itemID="{A287ED02-6BDF-4AFB-B09C-4ADE80F99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kerncompetenties</Template>
  <TotalTime>162</TotalTime>
  <Pages>8</Pages>
  <Words>2531</Words>
  <Characters>13924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Linsey Goedhart</dc:creator>
  <cp:lastModifiedBy>Susan van der Linden</cp:lastModifiedBy>
  <cp:revision>111</cp:revision>
  <dcterms:created xsi:type="dcterms:W3CDTF">2022-03-29T11:54:00Z</dcterms:created>
  <dcterms:modified xsi:type="dcterms:W3CDTF">2022-05-25T13:42:00Z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