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DDA0A" w14:textId="68ED6D9A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sleutelfunctionaris</w:t>
      </w:r>
    </w:p>
    <w:p w14:paraId="61526748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AA7BBA" w14:paraId="0E099AB1" w14:textId="77777777" w:rsidTr="00395EB2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31511118" w14:textId="063241D6" w:rsidR="00AA7BBA" w:rsidRPr="00E016F4" w:rsidRDefault="00AA7BBA" w:rsidP="00D92971">
            <w:pPr>
              <w:suppressAutoHyphens/>
              <w:overflowPunct w:val="0"/>
              <w:autoSpaceDE w:val="0"/>
              <w:spacing w:line="276" w:lineRule="auto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D92971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– Eerste</w:t>
            </w:r>
            <w:r w:rsidR="00D92971" w:rsidRPr="00D92971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contactpersoon die zorgt voor de afhandeling van aanvragen en plaatsingen. Dus </w:t>
            </w:r>
            <w:r w:rsidR="00D92971" w:rsidRPr="00D92971">
              <w:rPr>
                <w:rFonts w:ascii="Corbel" w:hAnsi="Corbel"/>
                <w:b/>
                <w:color w:val="FFFFFF" w:themeColor="background1"/>
                <w:szCs w:val="18"/>
                <w:u w:val="single"/>
              </w:rPr>
              <w:t>niet</w:t>
            </w:r>
            <w:r w:rsidR="00D92971" w:rsidRPr="00D92971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de accountmanager.</w:t>
            </w:r>
          </w:p>
        </w:tc>
      </w:tr>
      <w:tr w:rsidR="00AA7BBA" w14:paraId="0181B438" w14:textId="77777777" w:rsidTr="00395EB2">
        <w:trPr>
          <w:trHeight w:val="454"/>
        </w:trPr>
        <w:tc>
          <w:tcPr>
            <w:tcW w:w="4424" w:type="dxa"/>
            <w:vAlign w:val="center"/>
          </w:tcPr>
          <w:p w14:paraId="21802B08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4CFF8442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AA7BBA" w14:paraId="756E0EA2" w14:textId="77777777" w:rsidTr="00395EB2">
        <w:trPr>
          <w:trHeight w:val="454"/>
        </w:trPr>
        <w:tc>
          <w:tcPr>
            <w:tcW w:w="4424" w:type="dxa"/>
            <w:vAlign w:val="center"/>
          </w:tcPr>
          <w:p w14:paraId="67EB6C75" w14:textId="77777777"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4DACB379" w14:textId="77777777"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00A48672" w14:textId="77777777" w:rsidTr="00395EB2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4007A728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5A606B0D" w14:textId="77777777" w:rsidTr="00BE6480">
        <w:trPr>
          <w:trHeight w:val="2939"/>
        </w:trPr>
        <w:tc>
          <w:tcPr>
            <w:tcW w:w="8954" w:type="dxa"/>
            <w:gridSpan w:val="2"/>
          </w:tcPr>
          <w:p w14:paraId="29DAB5CB" w14:textId="777C5857" w:rsidR="0044167C" w:rsidRPr="00345252" w:rsidRDefault="0044167C" w:rsidP="0044167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wordt deze persoon voorgedragen als </w:t>
            </w:r>
            <w:r w:rsidR="00D92971">
              <w:rPr>
                <w:rFonts w:ascii="Corbel" w:hAnsi="Corbel"/>
                <w:szCs w:val="18"/>
              </w:rPr>
              <w:t>s</w:t>
            </w:r>
            <w:r w:rsidRPr="00345252">
              <w:rPr>
                <w:rFonts w:ascii="Corbel" w:hAnsi="Corbel"/>
                <w:szCs w:val="18"/>
              </w:rPr>
              <w:t>leutelfunctionaris?</w:t>
            </w:r>
          </w:p>
          <w:p w14:paraId="42C67FE2" w14:textId="467CFE31" w:rsidR="00AA7BBA" w:rsidRDefault="0044167C" w:rsidP="0044167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5424CAFB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28BE83C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C591299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02B5864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EB89608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395EB2" w:rsidRPr="00E016F4" w14:paraId="6582FC79" w14:textId="77777777" w:rsidTr="004E333C">
        <w:trPr>
          <w:trHeight w:val="454"/>
        </w:trPr>
        <w:tc>
          <w:tcPr>
            <w:tcW w:w="8954" w:type="dxa"/>
            <w:gridSpan w:val="2"/>
            <w:shd w:val="clear" w:color="auto" w:fill="002060"/>
          </w:tcPr>
          <w:p w14:paraId="4BA0DC15" w14:textId="77777777" w:rsidR="004E333C" w:rsidRDefault="004E333C" w:rsidP="00F6478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</w:p>
          <w:p w14:paraId="012E3A66" w14:textId="2926ABFD" w:rsidR="00395EB2" w:rsidRPr="00E016F4" w:rsidRDefault="00395EB2" w:rsidP="00F64786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Profielschets</w:t>
            </w:r>
          </w:p>
        </w:tc>
      </w:tr>
      <w:tr w:rsidR="00395EB2" w:rsidRPr="00345252" w14:paraId="3D6C8552" w14:textId="77777777" w:rsidTr="00395EB2">
        <w:trPr>
          <w:trHeight w:val="2500"/>
        </w:trPr>
        <w:tc>
          <w:tcPr>
            <w:tcW w:w="8954" w:type="dxa"/>
            <w:gridSpan w:val="2"/>
          </w:tcPr>
          <w:p w14:paraId="6D1C883F" w14:textId="12D5DEE3" w:rsidR="00395EB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 xml:space="preserve">Welke voorgaande functies heeft deze </w:t>
            </w:r>
            <w:r w:rsidR="00D92971">
              <w:rPr>
                <w:rFonts w:ascii="Corbel" w:hAnsi="Corbel"/>
                <w:szCs w:val="18"/>
              </w:rPr>
              <w:t>s</w:t>
            </w:r>
            <w:r>
              <w:rPr>
                <w:rFonts w:ascii="Corbel" w:hAnsi="Corbel"/>
                <w:szCs w:val="18"/>
              </w:rPr>
              <w:t xml:space="preserve">leutelfunctionaris vervuld welke relevant zijn voor de uitvoering </w:t>
            </w:r>
            <w:r w:rsidR="00BE6480">
              <w:rPr>
                <w:rFonts w:ascii="Corbel" w:hAnsi="Corbel"/>
                <w:szCs w:val="18"/>
              </w:rPr>
              <w:t xml:space="preserve">als contactpersoon bij </w:t>
            </w:r>
            <w:r w:rsidR="00D92971">
              <w:rPr>
                <w:rFonts w:ascii="Corbel" w:hAnsi="Corbel"/>
                <w:szCs w:val="18"/>
              </w:rPr>
              <w:t>Invest-NL</w:t>
            </w:r>
            <w:r>
              <w:rPr>
                <w:rFonts w:ascii="Corbel" w:hAnsi="Corbel"/>
                <w:szCs w:val="18"/>
              </w:rPr>
              <w:t>? Benoem relevante werkervaring en de rol in de betreffende opdracht.</w:t>
            </w:r>
          </w:p>
          <w:p w14:paraId="7AA3B977" w14:textId="77777777" w:rsidR="00395EB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760F0FAD" w14:textId="77777777" w:rsidR="00395EB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AD94D05" w14:textId="77777777" w:rsidR="00395EB2" w:rsidRPr="00345252" w:rsidRDefault="00395EB2" w:rsidP="00F64786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3FF7A9C4" w14:textId="77777777" w:rsidR="00723BA1" w:rsidRDefault="00723BA1" w:rsidP="00635421">
      <w:pPr>
        <w:spacing w:after="200" w:line="276" w:lineRule="auto"/>
      </w:pPr>
    </w:p>
    <w:sectPr w:rsidR="00723BA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D5323" w14:textId="77777777" w:rsidR="005A49AA" w:rsidRDefault="005A49AA" w:rsidP="001629F4">
      <w:pPr>
        <w:spacing w:line="240" w:lineRule="auto"/>
      </w:pPr>
      <w:r>
        <w:separator/>
      </w:r>
    </w:p>
  </w:endnote>
  <w:endnote w:type="continuationSeparator" w:id="0">
    <w:p w14:paraId="7950EEB1" w14:textId="77777777" w:rsidR="005A49AA" w:rsidRDefault="005A49AA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3D2325D2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086EAD8D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9756E" w14:textId="77777777" w:rsidR="005A49AA" w:rsidRDefault="005A49AA" w:rsidP="001629F4">
      <w:pPr>
        <w:spacing w:line="240" w:lineRule="auto"/>
      </w:pPr>
      <w:r>
        <w:separator/>
      </w:r>
    </w:p>
  </w:footnote>
  <w:footnote w:type="continuationSeparator" w:id="0">
    <w:p w14:paraId="50B69E21" w14:textId="77777777" w:rsidR="005A49AA" w:rsidRDefault="005A49AA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843"/>
    <w:rsid w:val="001629F4"/>
    <w:rsid w:val="00287178"/>
    <w:rsid w:val="00395EB2"/>
    <w:rsid w:val="0044167C"/>
    <w:rsid w:val="004B1C7C"/>
    <w:rsid w:val="004E333C"/>
    <w:rsid w:val="005A49AA"/>
    <w:rsid w:val="005E7BFE"/>
    <w:rsid w:val="00635421"/>
    <w:rsid w:val="006E0843"/>
    <w:rsid w:val="00723BA1"/>
    <w:rsid w:val="00902D38"/>
    <w:rsid w:val="00924501"/>
    <w:rsid w:val="00943F4D"/>
    <w:rsid w:val="0097118F"/>
    <w:rsid w:val="00A13B93"/>
    <w:rsid w:val="00A43719"/>
    <w:rsid w:val="00AA7BBA"/>
    <w:rsid w:val="00BC3158"/>
    <w:rsid w:val="00BE6480"/>
    <w:rsid w:val="00BF1799"/>
    <w:rsid w:val="00CE4DF6"/>
    <w:rsid w:val="00D92971"/>
    <w:rsid w:val="00E016F4"/>
    <w:rsid w:val="00FC33C7"/>
    <w:rsid w:val="00FF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F1995F"/>
  <w15:docId w15:val="{728A3BE1-0A5D-4A35-BBD7-3823C55E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giairSchepers\Pro10\Pro10%20-%20Data\Kennisdomeinen\0.%20Aanbestedingstemplates\9.%20Overige%20veel%20voorkomende%20bijlagen\7jan20_Bijlage%20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3" ma:contentTypeDescription="Een nieuw document maken." ma:contentTypeScope="" ma:versionID="0e180d3e5e1f851dcee95058b12c1982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351b5cef38d80a8b08f3f2fdef5cfd90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0D378F-4912-4421-8F56-59D8A0C8E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sleutelfunctionarissen</Template>
  <TotalTime>2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Stagiair Schepers</dc:creator>
  <cp:lastModifiedBy>Maaike Blaas</cp:lastModifiedBy>
  <cp:revision>3</cp:revision>
  <dcterms:created xsi:type="dcterms:W3CDTF">2021-11-11T14:55:00Z</dcterms:created>
  <dcterms:modified xsi:type="dcterms:W3CDTF">2021-11-11T14:56:00Z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</Properties>
</file>