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F568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C64F83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VERKLARI</w:t>
      </w: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NG</w:t>
      </w:r>
    </w:p>
    <w:p w14:paraId="4C3BF569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C3BF56A" w14:textId="77777777" w:rsidR="0032086D" w:rsidRP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DOELGEBRUIK EN GEHEIMHOUDING</w:t>
      </w:r>
    </w:p>
    <w:p w14:paraId="4C3BF56B" w14:textId="77777777" w:rsidR="0032086D" w:rsidRPr="00C64F83" w:rsidRDefault="0032086D" w:rsidP="00C64F83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C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D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oelgebruik</w:t>
      </w:r>
    </w:p>
    <w:p w14:paraId="4C3BF56D" w14:textId="77777777" w:rsidR="0032086D" w:rsidRPr="001C6EFC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verklaart dat hij/zij de informatie waarvan hij/zij in verband met de uitvoering van de </w:t>
      </w:r>
      <w:r w:rsidR="00C64F83"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(Raam)o</w:t>
      </w: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vereenkomst kennis draagt, uitsluitend zal gebruiken voor het doel waarvoor deze is bestemd.</w:t>
      </w:r>
    </w:p>
    <w:p w14:paraId="4C3BF56E" w14:textId="77777777" w:rsidR="0032086D" w:rsidRPr="001C6EFC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F" w14:textId="77777777" w:rsidR="0032086D" w:rsidRPr="001C6EFC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 w:rsidRPr="001C6EFC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G</w:t>
      </w:r>
      <w:r w:rsidR="0032086D" w:rsidRPr="001C6EFC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eheimhouding</w:t>
      </w:r>
    </w:p>
    <w:p w14:paraId="4C3BF570" w14:textId="77777777" w:rsidR="0032086D" w:rsidRPr="001C6EFC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zal alle gegevens waarvan hij/zij het vertrouwelijk karakter kent of redelijkerwijs kan vermoeden en die hem/haar in het kader van de uitvoering van de </w:t>
      </w:r>
      <w:r w:rsidR="00C64F83"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(Raam)o</w:t>
      </w: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vereenkomst</w:t>
      </w:r>
      <w:r w:rsidR="00C64F83"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en/of </w:t>
      </w: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Opdracht ter kennis of beschikking komen, geheimhouden en op geen enkele wijze verder intern of extern bekendmaken en/of aan derden verstrekken, behalve voor zover:</w:t>
      </w:r>
    </w:p>
    <w:p w14:paraId="4C3BF571" w14:textId="77777777" w:rsidR="00C64F83" w:rsidRPr="001C6EFC" w:rsidRDefault="00C64F83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2" w14:textId="77777777" w:rsidR="0032086D" w:rsidRPr="001C6EFC" w:rsidRDefault="0032086D" w:rsidP="000B186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in het kader van de uitvoering van de </w:t>
      </w:r>
      <w:r w:rsidR="000B1863"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(Raam)</w:t>
      </w: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Overeenkomst noodzakelijk is;</w:t>
      </w:r>
    </w:p>
    <w:p w14:paraId="4C3BF573" w14:textId="649520B1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1C6EFC">
        <w:rPr>
          <w:rFonts w:ascii="Arial" w:eastAsia="Times New Roman" w:hAnsi="Arial" w:cs="Arial"/>
          <w:bCs/>
          <w:sz w:val="20"/>
          <w:szCs w:val="20"/>
          <w:lang w:eastAsia="nl-NL"/>
        </w:rPr>
        <w:t>Enig dwingendrechtelijk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Nederlands wettelijk voorschrift of Nederlandse rechterlijke uitspraak hem/haar tot bekendmaking en/of verstrekking van die gegevens of informatie verplicht, waarbij hij/zij eerst </w:t>
      </w:r>
      <w:r w:rsidR="00885B2C">
        <w:rPr>
          <w:rFonts w:ascii="Arial" w:eastAsia="Times New Roman" w:hAnsi="Arial" w:cs="Arial"/>
          <w:bCs/>
          <w:sz w:val="20"/>
          <w:szCs w:val="20"/>
          <w:lang w:eastAsia="nl-NL"/>
        </w:rPr>
        <w:t>Inschrijver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hiervan op de hoogte stelt; </w:t>
      </w:r>
    </w:p>
    <w:p w14:paraId="4C3BF574" w14:textId="25C11758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geschiedt met voorafgaande schriftelijke toestemming van </w:t>
      </w:r>
      <w:r w:rsidR="00FC3AED">
        <w:rPr>
          <w:rFonts w:ascii="Arial" w:eastAsia="Times New Roman" w:hAnsi="Arial" w:cs="Arial"/>
          <w:bCs/>
          <w:sz w:val="20"/>
          <w:szCs w:val="20"/>
          <w:lang w:eastAsia="nl-NL"/>
        </w:rPr>
        <w:t>Inschrijver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; dan wel </w:t>
      </w:r>
    </w:p>
    <w:p w14:paraId="4C3BF575" w14:textId="640DCDF6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Het informatie betreft die al rechtmatig openbaar was op een andere wijze dan door het handelen of nalaten van hem/haar of </w:t>
      </w:r>
      <w:r w:rsidR="00FC3AED">
        <w:rPr>
          <w:rFonts w:ascii="Arial" w:eastAsia="Times New Roman" w:hAnsi="Arial" w:cs="Arial"/>
          <w:bCs/>
          <w:sz w:val="20"/>
          <w:szCs w:val="20"/>
          <w:lang w:eastAsia="nl-NL"/>
        </w:rPr>
        <w:t>Inschrijver.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</w:t>
      </w:r>
    </w:p>
    <w:p w14:paraId="4C3BF576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7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C3BF578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9" w14:textId="0C94497A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verleent op verzoek van </w:t>
      </w:r>
      <w:r w:rsidR="00FC3AED">
        <w:rPr>
          <w:rFonts w:ascii="Arial" w:eastAsia="Times New Roman" w:hAnsi="Arial" w:cs="Arial"/>
          <w:bCs/>
          <w:sz w:val="20"/>
          <w:szCs w:val="20"/>
          <w:lang w:eastAsia="nl-NL"/>
        </w:rPr>
        <w:t>Inschrijver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zijn/haar medewerking aan het uitoefenen van toezicht door of namens </w:t>
      </w:r>
      <w:r w:rsidR="00FC3AED">
        <w:rPr>
          <w:rFonts w:ascii="Arial" w:eastAsia="Times New Roman" w:hAnsi="Arial" w:cs="Arial"/>
          <w:bCs/>
          <w:sz w:val="20"/>
          <w:szCs w:val="20"/>
          <w:lang w:eastAsia="nl-NL"/>
        </w:rPr>
        <w:t>Inschrijver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op de bewaring en het gebruik van de vertrouwelijke gegevens.</w:t>
      </w:r>
    </w:p>
    <w:p w14:paraId="4C3BF57A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B" w14:textId="0BCECDCA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stelt alle gegevens die hij/zij in het kader van de uitvoering van de </w:t>
      </w:r>
      <w:r w:rsidR="00C64F83" w:rsidRPr="00456608">
        <w:rPr>
          <w:rFonts w:ascii="Arial" w:eastAsia="Times New Roman" w:hAnsi="Arial" w:cs="Arial"/>
          <w:bCs/>
          <w:sz w:val="20"/>
          <w:szCs w:val="20"/>
          <w:lang w:eastAsia="nl-NL"/>
        </w:rPr>
        <w:t>(Raam)o</w:t>
      </w:r>
      <w:r w:rsidRPr="00456608">
        <w:rPr>
          <w:rFonts w:ascii="Arial" w:eastAsia="Times New Roman" w:hAnsi="Arial" w:cs="Arial"/>
          <w:bCs/>
          <w:sz w:val="20"/>
          <w:szCs w:val="20"/>
          <w:lang w:eastAsia="nl-NL"/>
        </w:rPr>
        <w:t>vereenkomst</w:t>
      </w:r>
      <w:r w:rsidR="00C64F83" w:rsidRPr="00456608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en/of </w:t>
      </w:r>
      <w:r w:rsidRPr="00456608">
        <w:rPr>
          <w:rFonts w:ascii="Arial" w:eastAsia="Times New Roman" w:hAnsi="Arial" w:cs="Arial"/>
          <w:bCs/>
          <w:sz w:val="20"/>
          <w:szCs w:val="20"/>
          <w:lang w:eastAsia="nl-NL"/>
        </w:rPr>
        <w:t>Opdracht onder zich heeft, inclusief eventueel daarvan gemaakte kopieën,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op eerste verzoek aan </w:t>
      </w:r>
      <w:r w:rsidR="00456608">
        <w:rPr>
          <w:rFonts w:ascii="Arial" w:eastAsia="Times New Roman" w:hAnsi="Arial" w:cs="Arial"/>
          <w:bCs/>
          <w:sz w:val="20"/>
          <w:szCs w:val="20"/>
          <w:lang w:eastAsia="nl-NL"/>
        </w:rPr>
        <w:t>Inschrijver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ter beschikking.</w:t>
      </w:r>
    </w:p>
    <w:p w14:paraId="4C3BF57C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D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Aldus overeengekomen en in tweevoud opgemaakt.</w:t>
      </w:r>
    </w:p>
    <w:p w14:paraId="4C3BF57E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</w:p>
    <w:p w14:paraId="4C3BF57F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Datum: …………………………………</w:t>
      </w:r>
    </w:p>
    <w:p w14:paraId="4C3BF580" w14:textId="7FA5AB32" w:rsidR="00C64F83" w:rsidRPr="00C64F83" w:rsidRDefault="00456608" w:rsidP="00456608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Hogeschool Rotterdam</w:t>
      </w:r>
    </w:p>
    <w:p w14:paraId="4C3BF581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C3BF582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…………………………………</w:t>
      </w:r>
    </w:p>
    <w:p w14:paraId="4C3BF583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Handtekening</w:t>
      </w:r>
    </w:p>
    <w:p w14:paraId="4C3BF584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Naam</w:t>
      </w:r>
      <w:r w:rsidRPr="00C64F83">
        <w:rPr>
          <w:rFonts w:ascii="Arial" w:hAnsi="Arial" w:cs="Arial"/>
          <w:sz w:val="20"/>
          <w:szCs w:val="20"/>
        </w:rPr>
        <w:t>]</w:t>
      </w:r>
    </w:p>
    <w:p w14:paraId="4C3BF585" w14:textId="77777777" w:rsid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Functie</w:t>
      </w:r>
      <w:r w:rsidRPr="00C64F83">
        <w:rPr>
          <w:rFonts w:ascii="Arial" w:hAnsi="Arial" w:cs="Arial"/>
          <w:sz w:val="20"/>
          <w:szCs w:val="20"/>
        </w:rPr>
        <w:t>]</w:t>
      </w:r>
    </w:p>
    <w:sectPr w:rsidR="00C64F83" w:rsidSect="00C64F83">
      <w:headerReference w:type="even" r:id="rId10"/>
      <w:headerReference w:type="first" r:id="rId11"/>
      <w:footerReference w:type="first" r:id="rId12"/>
      <w:pgSz w:w="11906" w:h="16838" w:code="9"/>
      <w:pgMar w:top="1843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F696" w14:textId="77777777" w:rsidR="0028148B" w:rsidRDefault="0028148B">
      <w:r>
        <w:separator/>
      </w:r>
    </w:p>
  </w:endnote>
  <w:endnote w:type="continuationSeparator" w:id="0">
    <w:p w14:paraId="43224709" w14:textId="77777777" w:rsidR="0028148B" w:rsidRDefault="0028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C" w14:textId="77777777" w:rsidR="0036749A" w:rsidRDefault="009E44F5" w:rsidP="00C64F8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4C3BF593" wp14:editId="4C3BF594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C3BF59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4C3BF597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C3BF59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BF5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C3BF59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4C3BF597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C3BF59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  <w:bookmarkStart w:id="0" w:name="bmAfzenderRegel1"/>
    <w:bookmarkEnd w:id="0"/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BF595" wp14:editId="4C3BF596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F59A" w14:textId="77777777" w:rsidR="00D657D9" w:rsidRPr="0023094B" w:rsidRDefault="00D657D9" w:rsidP="00D657D9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BF595" id="Text Box 40" o:spid="_x0000_s1027" type="#_x0000_t202" style="position:absolute;margin-left:-2.25pt;margin-top:-14.9pt;width:397.9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4C3BF59A" w14:textId="77777777" w:rsidR="00D657D9" w:rsidRPr="0023094B" w:rsidRDefault="00D657D9" w:rsidP="00D657D9">
                    <w:pPr>
                      <w:jc w:val="right"/>
                    </w:pPr>
                    <w:bookmarkStart w:id="2" w:name="bmAccreditatie"/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6EE86" w14:textId="77777777" w:rsidR="0028148B" w:rsidRDefault="0028148B">
      <w:r>
        <w:separator/>
      </w:r>
    </w:p>
  </w:footnote>
  <w:footnote w:type="continuationSeparator" w:id="0">
    <w:p w14:paraId="39E481E2" w14:textId="77777777" w:rsidR="0028148B" w:rsidRDefault="00281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A" w14:textId="77777777" w:rsidR="0036749A" w:rsidRDefault="00C376C1">
    <w:pPr>
      <w:pStyle w:val="Koptekst"/>
    </w:pPr>
    <w:r>
      <w:rPr>
        <w:noProof/>
        <w:lang w:eastAsia="nl-NL"/>
      </w:rPr>
      <w:drawing>
        <wp:inline distT="0" distB="0" distL="0" distR="0" wp14:anchorId="4C3BF58D" wp14:editId="4C3BF58E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B" w14:textId="77777777" w:rsidR="0036749A" w:rsidRDefault="00C64F83" w:rsidP="008F33E4">
    <w:pPr>
      <w:pStyle w:val="HRNaamInstituut"/>
    </w:pPr>
    <w:r w:rsidRPr="00051B81">
      <w:rPr>
        <w:noProof/>
        <w:sz w:val="12"/>
        <w:szCs w:val="12"/>
        <w:lang w:eastAsia="nl-NL"/>
      </w:rPr>
      <w:drawing>
        <wp:anchor distT="0" distB="0" distL="114300" distR="114300" simplePos="0" relativeHeight="251667456" behindDoc="1" locked="0" layoutInCell="0" allowOverlap="1" wp14:anchorId="4C3BF58F" wp14:editId="4C3BF590">
          <wp:simplePos x="0" y="0"/>
          <wp:positionH relativeFrom="page">
            <wp:posOffset>537845</wp:posOffset>
          </wp:positionH>
          <wp:positionV relativeFrom="page">
            <wp:posOffset>446405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0F" w:rsidRPr="00832D0F">
      <w:rPr>
        <w:noProof/>
        <w:lang w:eastAsia="nl-NL"/>
      </w:rPr>
      <w:drawing>
        <wp:anchor distT="0" distB="0" distL="114300" distR="114300" simplePos="0" relativeHeight="251662336" behindDoc="1" locked="0" layoutInCell="0" allowOverlap="1" wp14:anchorId="4C3BF591" wp14:editId="4C3BF59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35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D"/>
    <w:rsid w:val="00023737"/>
    <w:rsid w:val="000B008C"/>
    <w:rsid w:val="000B1863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1CA8"/>
    <w:rsid w:val="001C621D"/>
    <w:rsid w:val="001C6EFC"/>
    <w:rsid w:val="001E514A"/>
    <w:rsid w:val="0021078E"/>
    <w:rsid w:val="002530D8"/>
    <w:rsid w:val="0028148B"/>
    <w:rsid w:val="002A3132"/>
    <w:rsid w:val="002C1461"/>
    <w:rsid w:val="002C46CD"/>
    <w:rsid w:val="002C4DF6"/>
    <w:rsid w:val="002D07F9"/>
    <w:rsid w:val="002D4FCF"/>
    <w:rsid w:val="002F4C38"/>
    <w:rsid w:val="00305F91"/>
    <w:rsid w:val="003126E7"/>
    <w:rsid w:val="0032086D"/>
    <w:rsid w:val="00323CFA"/>
    <w:rsid w:val="00347499"/>
    <w:rsid w:val="0036513B"/>
    <w:rsid w:val="0036720A"/>
    <w:rsid w:val="0036749A"/>
    <w:rsid w:val="0037000E"/>
    <w:rsid w:val="00384324"/>
    <w:rsid w:val="003A13B9"/>
    <w:rsid w:val="003A56B6"/>
    <w:rsid w:val="003B0C8A"/>
    <w:rsid w:val="003B1B7D"/>
    <w:rsid w:val="003B43B9"/>
    <w:rsid w:val="003B477E"/>
    <w:rsid w:val="003B52AB"/>
    <w:rsid w:val="003C1097"/>
    <w:rsid w:val="003D43E8"/>
    <w:rsid w:val="003D6722"/>
    <w:rsid w:val="003E04F8"/>
    <w:rsid w:val="003E7B4C"/>
    <w:rsid w:val="00410414"/>
    <w:rsid w:val="004556D9"/>
    <w:rsid w:val="00455EA3"/>
    <w:rsid w:val="00456608"/>
    <w:rsid w:val="00471C95"/>
    <w:rsid w:val="004D025F"/>
    <w:rsid w:val="004D0EBB"/>
    <w:rsid w:val="004D688C"/>
    <w:rsid w:val="004E1207"/>
    <w:rsid w:val="004E38DA"/>
    <w:rsid w:val="004E6014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61D44"/>
    <w:rsid w:val="00767A90"/>
    <w:rsid w:val="00782EE9"/>
    <w:rsid w:val="00783ED6"/>
    <w:rsid w:val="0079138B"/>
    <w:rsid w:val="00794EB5"/>
    <w:rsid w:val="007A0094"/>
    <w:rsid w:val="007A2E67"/>
    <w:rsid w:val="007B548E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29C8"/>
    <w:rsid w:val="00885B2C"/>
    <w:rsid w:val="00886E0F"/>
    <w:rsid w:val="00893357"/>
    <w:rsid w:val="00896E16"/>
    <w:rsid w:val="008B37FB"/>
    <w:rsid w:val="008C0206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E44F5"/>
    <w:rsid w:val="00A02F4A"/>
    <w:rsid w:val="00A1669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63AE"/>
    <w:rsid w:val="00AD7ABC"/>
    <w:rsid w:val="00AE02FA"/>
    <w:rsid w:val="00B0333E"/>
    <w:rsid w:val="00B120FD"/>
    <w:rsid w:val="00B15B10"/>
    <w:rsid w:val="00B3364D"/>
    <w:rsid w:val="00B36AE6"/>
    <w:rsid w:val="00B53B88"/>
    <w:rsid w:val="00B677DD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4F83"/>
    <w:rsid w:val="00C65CF7"/>
    <w:rsid w:val="00C72C48"/>
    <w:rsid w:val="00C75F9A"/>
    <w:rsid w:val="00CA193B"/>
    <w:rsid w:val="00CA2B16"/>
    <w:rsid w:val="00CA48BD"/>
    <w:rsid w:val="00CC5E70"/>
    <w:rsid w:val="00CC70D4"/>
    <w:rsid w:val="00CD3ED6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47"/>
    <w:rsid w:val="00DF2B9C"/>
    <w:rsid w:val="00DF3BF3"/>
    <w:rsid w:val="00E10EC1"/>
    <w:rsid w:val="00E24B3F"/>
    <w:rsid w:val="00E30B84"/>
    <w:rsid w:val="00E31635"/>
    <w:rsid w:val="00E527B9"/>
    <w:rsid w:val="00E60205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30E4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3AED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4C3BF568"/>
  <w15:docId w15:val="{02239912-77B6-4E76-A52D-A880CFD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86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A3E3AE1DC1174E8B383ACC46132B28" ma:contentTypeVersion="8" ma:contentTypeDescription="Create a new document." ma:contentTypeScope="" ma:versionID="d43e88defd18ecc7030c4e04cab0c7e7">
  <xsd:schema xmlns:xsd="http://www.w3.org/2001/XMLSchema" xmlns:xs="http://www.w3.org/2001/XMLSchema" xmlns:p="http://schemas.microsoft.com/office/2006/metadata/properties" xmlns:ns2="bdb39e73-804c-488c-9f87-90c6135ec36b" xmlns:ns3="e557792b-80db-400d-ba37-46d774b3cca0" targetNamespace="http://schemas.microsoft.com/office/2006/metadata/properties" ma:root="true" ma:fieldsID="caf870b16bac25db8fdc0645d2caeae7" ns2:_="" ns3:_="">
    <xsd:import namespace="bdb39e73-804c-488c-9f87-90c6135ec36b"/>
    <xsd:import namespace="e557792b-80db-400d-ba37-46d774b3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39e73-804c-488c-9f87-90c6135e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792b-80db-400d-ba37-46d774b3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D95BE-58CF-4974-A9DD-5FEC05E66A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231697-AAEF-4878-ABC2-A314BC7F3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0D4E9-D326-4A40-B59C-21AC08A38F60}"/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1</Pages>
  <Words>277</Words>
  <Characters>1804</Characters>
  <Application>Microsoft Office Word</Application>
  <DocSecurity>6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Groot, J.J.A. de (Jolijn)</cp:lastModifiedBy>
  <cp:revision>2</cp:revision>
  <cp:lastPrinted>2016-06-03T07:31:00Z</cp:lastPrinted>
  <dcterms:created xsi:type="dcterms:W3CDTF">2022-02-08T13:24:00Z</dcterms:created>
  <dcterms:modified xsi:type="dcterms:W3CDTF">2022-02-08T13:24:00Z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15-10-2015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0x01010083A3E3AE1DC1174E8B383ACC46132B28</vt:lpwstr>
  </property>
</Properties>
</file>